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8E68B0" w14:textId="77777777" w:rsidR="00060F70" w:rsidRPr="00584574" w:rsidRDefault="00060F70" w:rsidP="00CC5072">
      <w:pPr>
        <w:pStyle w:val="MediumShading1-Accent11"/>
        <w:rPr>
          <w:rFonts w:asciiTheme="minorHAnsi" w:hAnsiTheme="minorHAnsi"/>
          <w:color w:val="auto"/>
          <w:sz w:val="18"/>
          <w:szCs w:val="18"/>
          <w:lang w:val="uk-UA"/>
        </w:rPr>
      </w:pPr>
    </w:p>
    <w:p w14:paraId="6D530885" w14:textId="77777777" w:rsidR="00F21C81" w:rsidRPr="004317FE" w:rsidRDefault="00F21C81" w:rsidP="00F21C81">
      <w:pPr>
        <w:pStyle w:val="MediumShading1-Accent11"/>
        <w:rPr>
          <w:rFonts w:ascii="Avenir Next Cyr" w:hAnsi="Avenir Next Cyr"/>
          <w:color w:val="auto"/>
          <w:sz w:val="18"/>
          <w:szCs w:val="18"/>
          <w:lang w:val="uk-UA"/>
        </w:rPr>
      </w:pPr>
      <w:r w:rsidRPr="004317FE">
        <w:rPr>
          <w:rFonts w:ascii="Avenir Next LT Pro" w:hAnsi="Avenir Next LT Pro"/>
          <w:noProof/>
          <w:sz w:val="12"/>
          <w:lang w:val="uk-UA" w:eastAsia="uk-UA"/>
        </w:rPr>
        <mc:AlternateContent>
          <mc:Choice Requires="wps">
            <w:drawing>
              <wp:anchor distT="45720" distB="45720" distL="114300" distR="114300" simplePos="0" relativeHeight="251659776" behindDoc="1" locked="0" layoutInCell="1" allowOverlap="1" wp14:anchorId="733AC0F4" wp14:editId="30095856">
                <wp:simplePos x="0" y="0"/>
                <wp:positionH relativeFrom="page">
                  <wp:align>right</wp:align>
                </wp:positionH>
                <wp:positionV relativeFrom="paragraph">
                  <wp:posOffset>0</wp:posOffset>
                </wp:positionV>
                <wp:extent cx="7762875" cy="828675"/>
                <wp:effectExtent l="0" t="0" r="9525" b="9525"/>
                <wp:wrapThrough wrapText="bothSides">
                  <wp:wrapPolygon edited="0">
                    <wp:start x="0" y="0"/>
                    <wp:lineTo x="0" y="21352"/>
                    <wp:lineTo x="21573" y="21352"/>
                    <wp:lineTo x="21573"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2875" cy="828675"/>
                        </a:xfrm>
                        <a:prstGeom prst="rect">
                          <a:avLst/>
                        </a:prstGeom>
                        <a:solidFill>
                          <a:schemeClr val="tx1"/>
                        </a:solidFill>
                        <a:ln w="9525">
                          <a:noFill/>
                          <a:miter lim="800000"/>
                          <a:headEnd/>
                          <a:tailEnd/>
                        </a:ln>
                      </wps:spPr>
                      <wps:txbx>
                        <w:txbxContent>
                          <w:p w14:paraId="7C83A878" w14:textId="77777777" w:rsidR="008D2947" w:rsidRPr="00C7718B" w:rsidRDefault="008D2947" w:rsidP="00F21C81">
                            <w:pPr>
                              <w:shd w:val="clear" w:color="auto" w:fill="000000" w:themeFill="text1"/>
                              <w:spacing w:before="360" w:after="360"/>
                              <w:jc w:val="center"/>
                              <w:rPr>
                                <w:rFonts w:ascii="Avenir Next Cyr Medium" w:hAnsi="Avenir Next Cyr Medium"/>
                                <w:b/>
                                <w:color w:val="FFFFFF"/>
                                <w:sz w:val="40"/>
                                <w:szCs w:val="42"/>
                                <w:lang w:val="uk-UA"/>
                              </w:rPr>
                            </w:pPr>
                            <w:r>
                              <w:rPr>
                                <w:rFonts w:ascii="Avenir Next Cyr Medium" w:hAnsi="Avenir Next Cyr Medium"/>
                                <w:b/>
                                <w:color w:val="FFFFFF"/>
                                <w:sz w:val="40"/>
                                <w:szCs w:val="42"/>
                                <w:lang w:val="uk-UA"/>
                              </w:rPr>
                              <w:t>ІНСТРУКЦІЇ</w:t>
                            </w:r>
                            <w:r w:rsidRPr="00C7718B">
                              <w:rPr>
                                <w:rFonts w:ascii="Avenir Next Cyr Medium" w:hAnsi="Avenir Next Cyr Medium"/>
                                <w:b/>
                                <w:color w:val="FFFFFF"/>
                                <w:sz w:val="40"/>
                                <w:szCs w:val="42"/>
                              </w:rPr>
                              <w:t xml:space="preserve"> </w:t>
                            </w:r>
                            <w:r>
                              <w:rPr>
                                <w:rFonts w:ascii="Avenir Next Cyr Medium" w:hAnsi="Avenir Next Cyr Medium"/>
                                <w:b/>
                                <w:color w:val="FFFFFF"/>
                                <w:sz w:val="40"/>
                                <w:szCs w:val="42"/>
                                <w:lang w:val="uk-UA"/>
                              </w:rPr>
                              <w:t>ТА НАГАДУВАННЯ</w:t>
                            </w:r>
                          </w:p>
                          <w:p w14:paraId="61E30777" w14:textId="77777777" w:rsidR="008D2947" w:rsidRPr="00735B09" w:rsidRDefault="008D2947" w:rsidP="00F21C81">
                            <w:pPr>
                              <w:shd w:val="clear" w:color="auto" w:fill="000000" w:themeFill="text1"/>
                              <w:spacing w:before="360" w:after="360"/>
                              <w:jc w:val="center"/>
                              <w:rPr>
                                <w:rFonts w:ascii="AvenirNext LT Pro Bold" w:hAnsi="AvenirNext LT Pro Bold"/>
                                <w:b/>
                                <w:color w:val="FFFFFF"/>
                                <w:sz w:val="40"/>
                                <w:szCs w:val="4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33AC0F4" id="_x0000_t202" coordsize="21600,21600" o:spt="202" path="m,l,21600r21600,l21600,xe">
                <v:stroke joinstyle="miter"/>
                <v:path gradientshapeok="t" o:connecttype="rect"/>
              </v:shapetype>
              <v:shape id="Text Box 2" o:spid="_x0000_s1026" type="#_x0000_t202" style="position:absolute;margin-left:560.05pt;margin-top:0;width:611.25pt;height:65.25pt;z-index:-25165670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" fillcolor="black [3213]" stroked="f">
                <v:textbox>
                  <w:txbxContent>
                    <w:p w14:paraId="7C83A878" w14:textId="77777777" w:rsidR="008D2947" w:rsidRPr="00C7718B" w:rsidRDefault="008D2947" w:rsidP="00F21C81">
                      <w:pPr>
                        <w:shd w:val="clear" w:color="auto" w:fill="000000" w:themeFill="text1"/>
                        <w:spacing w:before="360" w:after="360"/>
                        <w:jc w:val="center"/>
                        <w:rPr>
                          <w:rFonts w:ascii="Avenir Next Cyr Medium" w:hAnsi="Avenir Next Cyr Medium"/>
                          <w:b/>
                          <w:color w:val="FFFFFF"/>
                          <w:sz w:val="40"/>
                          <w:szCs w:val="42"/>
                          <w:lang w:val="uk-UA"/>
                        </w:rPr>
                      </w:pPr>
                      <w:r>
                        <w:rPr>
                          <w:rFonts w:ascii="Avenir Next Cyr Medium" w:hAnsi="Avenir Next Cyr Medium"/>
                          <w:b/>
                          <w:color w:val="FFFFFF"/>
                          <w:sz w:val="40"/>
                          <w:szCs w:val="42"/>
                          <w:lang w:val="uk-UA"/>
                        </w:rPr>
                        <w:t>ІНСТРУКЦІЇ</w:t>
                      </w:r>
                      <w:r w:rsidRPr="00C7718B">
                        <w:rPr>
                          <w:rFonts w:ascii="Avenir Next Cyr Medium" w:hAnsi="Avenir Next Cyr Medium"/>
                          <w:b/>
                          <w:color w:val="FFFFFF"/>
                          <w:sz w:val="40"/>
                          <w:szCs w:val="42"/>
                        </w:rPr>
                        <w:t xml:space="preserve"> </w:t>
                      </w:r>
                      <w:r>
                        <w:rPr>
                          <w:rFonts w:ascii="Avenir Next Cyr Medium" w:hAnsi="Avenir Next Cyr Medium"/>
                          <w:b/>
                          <w:color w:val="FFFFFF"/>
                          <w:sz w:val="40"/>
                          <w:szCs w:val="42"/>
                          <w:lang w:val="uk-UA"/>
                        </w:rPr>
                        <w:t>ТА НАГАДУВАННЯ</w:t>
                      </w:r>
                    </w:p>
                    <w:p w14:paraId="61E30777" w14:textId="77777777" w:rsidR="008D2947" w:rsidRPr="00735B09" w:rsidRDefault="008D2947" w:rsidP="00F21C81">
                      <w:pPr>
                        <w:shd w:val="clear" w:color="auto" w:fill="000000" w:themeFill="text1"/>
                        <w:spacing w:before="360" w:after="360"/>
                        <w:jc w:val="center"/>
                        <w:rPr>
                          <w:rFonts w:ascii="AvenirNext LT Pro Bold" w:hAnsi="AvenirNext LT Pro Bold"/>
                          <w:b/>
                          <w:color w:val="FFFFFF"/>
                          <w:sz w:val="40"/>
                          <w:szCs w:val="42"/>
                        </w:rPr>
                      </w:pPr>
                    </w:p>
                  </w:txbxContent>
                </v:textbox>
                <w10:wrap type="through" anchorx="page"/>
              </v:shape>
            </w:pict>
          </mc:Fallback>
        </mc:AlternateContent>
      </w:r>
      <w:r w:rsidRPr="004317FE">
        <w:rPr>
          <w:rFonts w:ascii="Avenir Next Cyr" w:hAnsi="Avenir Next Cyr"/>
          <w:color w:val="auto"/>
          <w:sz w:val="18"/>
          <w:szCs w:val="18"/>
          <w:lang w:val="uk-UA"/>
        </w:rPr>
        <w:t xml:space="preserve">В процесі підготовки заявки пам’ятайте, що </w:t>
      </w:r>
      <w:proofErr w:type="spellStart"/>
      <w:r w:rsidRPr="004317FE">
        <w:rPr>
          <w:rFonts w:ascii="Avenir Next Cyr" w:hAnsi="Avenir Next Cyr"/>
          <w:color w:val="auto"/>
          <w:sz w:val="18"/>
          <w:szCs w:val="18"/>
          <w:lang w:val="uk-UA"/>
        </w:rPr>
        <w:t>Effie</w:t>
      </w:r>
      <w:proofErr w:type="spellEnd"/>
      <w:r w:rsidRPr="004317FE">
        <w:rPr>
          <w:rFonts w:ascii="Avenir Next Cyr" w:hAnsi="Avenir Next Cyr"/>
          <w:color w:val="auto"/>
          <w:sz w:val="18"/>
          <w:szCs w:val="18"/>
          <w:lang w:val="uk-UA"/>
        </w:rPr>
        <w:t xml:space="preserve"> є відкритим змаганням для всіх форм ефективності – до основних критеріїв вимірювання ефективності перш за все відносяться складність виклику у ваших цілях та значимість досягнутих результатів відносно цих цілей. Задача учасника – розповісти членам журі переконливу історію про досягнення ефективності в кампанії. Розкажіть членам журі, як ви впровадили та сприяли змінам,  як побудували свій бренд та розвинули свій бізнес.</w:t>
      </w:r>
    </w:p>
    <w:p w14:paraId="257AB554" w14:textId="77777777" w:rsidR="00F21C81" w:rsidRPr="004317FE" w:rsidRDefault="00F21C81" w:rsidP="00F21C81">
      <w:pPr>
        <w:spacing w:after="0" w:line="240" w:lineRule="auto"/>
        <w:contextualSpacing/>
        <w:rPr>
          <w:rFonts w:ascii="Avenir Next Cyr" w:hAnsi="Avenir Next Cyr"/>
          <w:color w:val="auto"/>
          <w:sz w:val="18"/>
          <w:szCs w:val="18"/>
          <w:lang w:val="uk-UA"/>
        </w:rPr>
      </w:pPr>
    </w:p>
    <w:p w14:paraId="6F8B1747" w14:textId="77777777" w:rsidR="00F21C81" w:rsidRPr="004317FE" w:rsidRDefault="00F21C81" w:rsidP="00F21C81">
      <w:pPr>
        <w:spacing w:after="0" w:line="240" w:lineRule="auto"/>
        <w:contextualSpacing/>
        <w:rPr>
          <w:rFonts w:ascii="Avenir Next Cyr" w:hAnsi="Avenir Next Cyr"/>
          <w:color w:val="auto"/>
          <w:sz w:val="18"/>
          <w:szCs w:val="18"/>
          <w:lang w:val="uk-UA"/>
        </w:rPr>
      </w:pPr>
      <w:r w:rsidRPr="004317FE">
        <w:rPr>
          <w:rFonts w:ascii="Avenir Next Cyr" w:hAnsi="Avenir Next Cyr"/>
          <w:color w:val="auto"/>
          <w:sz w:val="18"/>
          <w:szCs w:val="18"/>
          <w:lang w:val="uk-UA"/>
        </w:rPr>
        <w:t xml:space="preserve">Цей документ допоможе вам у спільній роботі з вашою командою під час підготовки заявки. Він відображає онлайн-форму заявки, демонструючи усі питання так, як вони відображаються на </w:t>
      </w:r>
      <w:hyperlink r:id="rId9" w:history="1">
        <w:r w:rsidRPr="004317FE">
          <w:rPr>
            <w:rStyle w:val="ac"/>
            <w:rFonts w:ascii="Avenir Next Cyr" w:hAnsi="Avenir Next Cyr"/>
            <w:sz w:val="18"/>
            <w:szCs w:val="18"/>
            <w:lang w:val="uk-UA"/>
          </w:rPr>
          <w:t xml:space="preserve">онлайн-порталі реєстрації </w:t>
        </w:r>
        <w:r w:rsidR="002840B3">
          <w:rPr>
            <w:rStyle w:val="ac"/>
            <w:rFonts w:ascii="Avenir Next Cyr" w:hAnsi="Avenir Next Cyr"/>
            <w:sz w:val="18"/>
            <w:szCs w:val="18"/>
            <w:lang w:val="uk-UA"/>
          </w:rPr>
          <w:t>робіт</w:t>
        </w:r>
      </w:hyperlink>
      <w:r w:rsidRPr="004317FE">
        <w:rPr>
          <w:rFonts w:ascii="Avenir Next Cyr" w:hAnsi="Avenir Next Cyr"/>
          <w:color w:val="auto"/>
          <w:sz w:val="18"/>
          <w:szCs w:val="18"/>
          <w:lang w:val="uk-UA"/>
        </w:rPr>
        <w:t xml:space="preserve">. На порталі деякі питання мають </w:t>
      </w:r>
      <w:proofErr w:type="spellStart"/>
      <w:r w:rsidRPr="004317FE">
        <w:rPr>
          <w:rFonts w:ascii="Avenir Next Cyr" w:hAnsi="Avenir Next Cyr"/>
          <w:color w:val="auto"/>
          <w:sz w:val="18"/>
          <w:szCs w:val="18"/>
          <w:lang w:val="uk-UA"/>
        </w:rPr>
        <w:t>випадаючі</w:t>
      </w:r>
      <w:proofErr w:type="spellEnd"/>
      <w:r w:rsidRPr="004317FE">
        <w:rPr>
          <w:rFonts w:ascii="Avenir Next Cyr" w:hAnsi="Avenir Next Cyr"/>
          <w:color w:val="auto"/>
          <w:sz w:val="18"/>
          <w:szCs w:val="18"/>
          <w:lang w:val="uk-UA"/>
        </w:rPr>
        <w:t xml:space="preserve"> списки на вибір — цей шаблон містить усі варіанти, щоб ви могли підготуватися заздалегідь.</w:t>
      </w:r>
    </w:p>
    <w:p w14:paraId="4608EEBC" w14:textId="77777777" w:rsidR="00F21C81" w:rsidRPr="004317FE" w:rsidRDefault="00F21C81" w:rsidP="00F21C81">
      <w:pPr>
        <w:spacing w:after="0" w:line="240" w:lineRule="auto"/>
        <w:contextualSpacing/>
        <w:rPr>
          <w:rFonts w:ascii="Avenir Next Cyr" w:hAnsi="Avenir Next Cyr"/>
          <w:color w:val="auto"/>
          <w:sz w:val="18"/>
          <w:szCs w:val="18"/>
          <w:lang w:val="uk-UA"/>
        </w:rPr>
      </w:pPr>
    </w:p>
    <w:p w14:paraId="5FBB8A85" w14:textId="77777777" w:rsidR="00F21C81" w:rsidRPr="004317FE" w:rsidRDefault="00F21C81" w:rsidP="00F21C81">
      <w:pPr>
        <w:spacing w:after="0" w:line="240" w:lineRule="auto"/>
        <w:contextualSpacing/>
        <w:rPr>
          <w:rFonts w:ascii="Avenir Next Cyr" w:hAnsi="Avenir Next Cyr"/>
          <w:color w:val="auto"/>
          <w:sz w:val="18"/>
          <w:szCs w:val="18"/>
          <w:lang w:val="uk-UA"/>
        </w:rPr>
      </w:pPr>
      <w:r w:rsidRPr="001F244E">
        <w:rPr>
          <w:rFonts w:ascii="Avenir Next Cyr Medium" w:hAnsi="Avenir Next Cyr Medium"/>
          <w:b/>
          <w:bCs/>
          <w:color w:val="auto"/>
          <w:sz w:val="18"/>
          <w:szCs w:val="18"/>
          <w:lang w:val="uk-UA"/>
        </w:rPr>
        <w:t xml:space="preserve">Для того щоб ваша заявка була зареєстрована до участі, відповіді потрібно буде скопіювати на </w:t>
      </w:r>
      <w:hyperlink r:id="rId10" w:history="1">
        <w:r w:rsidRPr="001F244E">
          <w:rPr>
            <w:rStyle w:val="ac"/>
            <w:rFonts w:ascii="Avenir Next Cyr Medium" w:hAnsi="Avenir Next Cyr Medium"/>
            <w:b/>
            <w:bCs/>
            <w:sz w:val="18"/>
            <w:szCs w:val="18"/>
            <w:lang w:val="uk-UA"/>
          </w:rPr>
          <w:t xml:space="preserve">онлайн-портал реєстрації </w:t>
        </w:r>
        <w:r w:rsidR="002840B3">
          <w:rPr>
            <w:rStyle w:val="ac"/>
            <w:rFonts w:ascii="Avenir Next Cyr Medium" w:hAnsi="Avenir Next Cyr Medium"/>
            <w:b/>
            <w:bCs/>
            <w:sz w:val="18"/>
            <w:szCs w:val="18"/>
            <w:lang w:val="uk-UA"/>
          </w:rPr>
          <w:t>робіт</w:t>
        </w:r>
      </w:hyperlink>
      <w:r w:rsidRPr="001F244E">
        <w:rPr>
          <w:rFonts w:ascii="Avenir Next Cyr Medium" w:hAnsi="Avenir Next Cyr Medium"/>
          <w:b/>
          <w:bCs/>
          <w:color w:val="auto"/>
          <w:sz w:val="18"/>
          <w:szCs w:val="18"/>
          <w:lang w:val="uk-UA"/>
        </w:rPr>
        <w:t>. Будь ласка, переконайтеся, що ви маєте достатньо часу, щоб перенести всі відповіді на портал до кінця запланованого дедлайну реєстрації заявок.</w:t>
      </w:r>
      <w:r w:rsidRPr="004317FE">
        <w:rPr>
          <w:rFonts w:ascii="Avenir Next Cyr" w:hAnsi="Avenir Next Cyr"/>
          <w:color w:val="auto"/>
          <w:sz w:val="18"/>
          <w:szCs w:val="18"/>
          <w:lang w:val="uk-UA"/>
        </w:rPr>
        <w:br/>
      </w:r>
      <w:r w:rsidRPr="004317FE">
        <w:rPr>
          <w:rFonts w:ascii="Avenir Next Cyr" w:hAnsi="Avenir Next Cyr"/>
          <w:color w:val="auto"/>
          <w:sz w:val="18"/>
          <w:szCs w:val="18"/>
          <w:lang w:val="uk-UA"/>
        </w:rPr>
        <w:br/>
      </w:r>
      <w:r w:rsidRPr="004317FE">
        <w:rPr>
          <w:rFonts w:ascii="Avenir Next Cyr" w:eastAsia="Times New Roman" w:hAnsi="Avenir Next Cyr" w:cs="Courier New"/>
          <w:b/>
          <w:bCs/>
          <w:color w:val="202124"/>
          <w:sz w:val="18"/>
          <w:szCs w:val="18"/>
          <w:u w:val="single"/>
          <w:lang w:val="uk-UA" w:eastAsia="uk-UA"/>
        </w:rPr>
        <w:t>Контрольний список (</w:t>
      </w:r>
      <w:proofErr w:type="spellStart"/>
      <w:r w:rsidRPr="004317FE">
        <w:rPr>
          <w:rFonts w:ascii="Avenir Next Cyr" w:eastAsia="Times New Roman" w:hAnsi="Avenir Next Cyr" w:cs="Courier New"/>
          <w:b/>
          <w:bCs/>
          <w:color w:val="202124"/>
          <w:sz w:val="18"/>
          <w:szCs w:val="18"/>
          <w:u w:val="single"/>
          <w:lang w:val="uk-UA" w:eastAsia="uk-UA"/>
        </w:rPr>
        <w:t>чеклист</w:t>
      </w:r>
      <w:proofErr w:type="spellEnd"/>
      <w:r w:rsidRPr="004317FE">
        <w:rPr>
          <w:rFonts w:ascii="Avenir Next Cyr" w:eastAsia="Times New Roman" w:hAnsi="Avenir Next Cyr" w:cs="Courier New"/>
          <w:b/>
          <w:bCs/>
          <w:color w:val="202124"/>
          <w:sz w:val="18"/>
          <w:szCs w:val="18"/>
          <w:u w:val="single"/>
          <w:lang w:val="uk-UA" w:eastAsia="uk-UA"/>
        </w:rPr>
        <w:t>), наведений нижче, допоможе вам у процесі збору інформації:</w:t>
      </w:r>
    </w:p>
    <w:p w14:paraId="38BE038F" w14:textId="77777777" w:rsidR="00F21C81" w:rsidRPr="004317FE" w:rsidRDefault="00F21C81" w:rsidP="00F21C81">
      <w:pPr>
        <w:spacing w:after="0" w:line="240" w:lineRule="auto"/>
        <w:rPr>
          <w:rStyle w:val="ac"/>
          <w:rFonts w:asciiTheme="minorHAnsi" w:hAnsiTheme="minorHAnsi"/>
          <w:color w:val="auto"/>
          <w:sz w:val="18"/>
          <w:szCs w:val="18"/>
          <w:u w:val="none"/>
          <w:lang w:val="uk-UA"/>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5"/>
        <w:gridCol w:w="5395"/>
      </w:tblGrid>
      <w:tr w:rsidR="00F21C81" w:rsidRPr="00943BD3" w14:paraId="3C93C372" w14:textId="77777777" w:rsidTr="00B945D5">
        <w:trPr>
          <w:trHeight w:val="20"/>
        </w:trPr>
        <w:tc>
          <w:tcPr>
            <w:tcW w:w="5395" w:type="dxa"/>
            <w:shd w:val="clear" w:color="auto" w:fill="A6A6A6" w:themeFill="background1" w:themeFillShade="A6"/>
            <w:vAlign w:val="center"/>
          </w:tcPr>
          <w:p w14:paraId="6C9B465C" w14:textId="77777777" w:rsidR="00F21C81" w:rsidRPr="004317FE" w:rsidRDefault="00F21C81" w:rsidP="00B945D5">
            <w:pPr>
              <w:spacing w:before="60" w:after="60" w:line="240" w:lineRule="auto"/>
              <w:rPr>
                <w:rFonts w:ascii="Avenir Next Cyr Medium" w:hAnsi="Avenir Next Cyr Medium"/>
                <w:b/>
                <w:lang w:val="uk-UA"/>
              </w:rPr>
            </w:pPr>
            <w:r w:rsidRPr="004317FE">
              <w:rPr>
                <w:rFonts w:ascii="Avenir Next Cyr Medium" w:hAnsi="Avenir Next Cyr Medium" w:cs="Calibri"/>
                <w:b/>
                <w:lang w:val="uk-UA"/>
              </w:rPr>
              <w:t>Матеріали</w:t>
            </w:r>
            <w:r w:rsidRPr="004317FE">
              <w:rPr>
                <w:rFonts w:ascii="Avenir Next Cyr Medium" w:hAnsi="Avenir Next Cyr Medium"/>
                <w:b/>
                <w:lang w:val="uk-UA"/>
              </w:rPr>
              <w:t xml:space="preserve"> </w:t>
            </w:r>
            <w:r w:rsidRPr="004317FE">
              <w:rPr>
                <w:rFonts w:ascii="Avenir Next Cyr Medium" w:hAnsi="Avenir Next Cyr Medium" w:cs="Calibri"/>
                <w:b/>
                <w:lang w:val="uk-UA"/>
              </w:rPr>
              <w:t>для</w:t>
            </w:r>
            <w:r w:rsidRPr="004317FE">
              <w:rPr>
                <w:rFonts w:ascii="Avenir Next Cyr Medium" w:hAnsi="Avenir Next Cyr Medium"/>
                <w:b/>
                <w:lang w:val="uk-UA"/>
              </w:rPr>
              <w:t xml:space="preserve"> </w:t>
            </w:r>
            <w:r w:rsidRPr="004317FE">
              <w:rPr>
                <w:rFonts w:ascii="Avenir Next Cyr Medium" w:hAnsi="Avenir Next Cyr Medium" w:cs="Calibri"/>
                <w:b/>
                <w:lang w:val="uk-UA"/>
              </w:rPr>
              <w:t>розгляду</w:t>
            </w:r>
            <w:r w:rsidRPr="004317FE">
              <w:rPr>
                <w:rFonts w:ascii="Avenir Next Cyr Medium" w:hAnsi="Avenir Next Cyr Medium"/>
                <w:b/>
                <w:lang w:val="uk-UA"/>
              </w:rPr>
              <w:t xml:space="preserve"> </w:t>
            </w:r>
          </w:p>
          <w:p w14:paraId="1BE72738" w14:textId="77777777" w:rsidR="00F21C81" w:rsidRPr="004317FE" w:rsidRDefault="00F21C81" w:rsidP="00B945D5">
            <w:pPr>
              <w:spacing w:before="60" w:after="60" w:line="240" w:lineRule="auto"/>
              <w:rPr>
                <w:rFonts w:ascii="AvenirNext LT Pro Bold" w:hAnsi="AvenirNext LT Pro Bold"/>
                <w:b/>
                <w:highlight w:val="yellow"/>
                <w:lang w:val="uk-UA"/>
              </w:rPr>
            </w:pPr>
            <w:r w:rsidRPr="004317FE">
              <w:rPr>
                <w:rFonts w:ascii="Avenir Next Cyr Medium" w:hAnsi="Avenir Next Cyr Medium" w:cs="Calibri"/>
                <w:b/>
                <w:lang w:val="uk-UA"/>
              </w:rPr>
              <w:t>членами</w:t>
            </w:r>
            <w:r w:rsidRPr="004317FE">
              <w:rPr>
                <w:rFonts w:ascii="Avenir Next Cyr Medium" w:hAnsi="Avenir Next Cyr Medium"/>
                <w:b/>
                <w:lang w:val="uk-UA"/>
              </w:rPr>
              <w:t xml:space="preserve"> </w:t>
            </w:r>
            <w:r w:rsidRPr="004317FE">
              <w:rPr>
                <w:rFonts w:ascii="Avenir Next Cyr Medium" w:hAnsi="Avenir Next Cyr Medium" w:cs="Calibri"/>
                <w:b/>
                <w:lang w:val="uk-UA"/>
              </w:rPr>
              <w:t>журі</w:t>
            </w:r>
          </w:p>
        </w:tc>
        <w:tc>
          <w:tcPr>
            <w:tcW w:w="5395" w:type="dxa"/>
            <w:shd w:val="clear" w:color="auto" w:fill="A6A6A6" w:themeFill="background1" w:themeFillShade="A6"/>
            <w:vAlign w:val="center"/>
          </w:tcPr>
          <w:p w14:paraId="0DD8431F" w14:textId="77777777" w:rsidR="00F21C81" w:rsidRPr="004317FE" w:rsidRDefault="00F21C81" w:rsidP="00B945D5">
            <w:pPr>
              <w:spacing w:before="60" w:after="60" w:line="240" w:lineRule="auto"/>
              <w:rPr>
                <w:rFonts w:ascii="Avenir Next Cyr Medium" w:hAnsi="Avenir Next Cyr Medium"/>
                <w:b/>
                <w:lang w:val="uk-UA"/>
              </w:rPr>
            </w:pPr>
            <w:r w:rsidRPr="004317FE">
              <w:rPr>
                <w:rFonts w:ascii="Avenir Next Cyr Medium" w:hAnsi="Avenir Next Cyr Medium"/>
                <w:b/>
                <w:bCs/>
                <w:lang w:val="uk-UA"/>
              </w:rPr>
              <w:t>Додатки / Інші матеріали</w:t>
            </w:r>
            <w:r w:rsidRPr="004317FE">
              <w:rPr>
                <w:rFonts w:ascii="Avenir Next Cyr Medium" w:hAnsi="Avenir Next Cyr Medium"/>
                <w:b/>
                <w:bCs/>
                <w:lang w:val="uk-UA"/>
              </w:rPr>
              <w:br/>
            </w:r>
            <w:r w:rsidRPr="004317FE">
              <w:rPr>
                <w:rFonts w:ascii="Avenir Next Cyr" w:hAnsi="Avenir Next Cyr" w:cs="Calibri"/>
                <w:bCs/>
                <w:color w:val="auto"/>
                <w:sz w:val="18"/>
                <w:szCs w:val="18"/>
                <w:lang w:val="uk-UA"/>
              </w:rPr>
              <w:t>Ці відповіді судді не бачать.</w:t>
            </w:r>
          </w:p>
        </w:tc>
      </w:tr>
      <w:tr w:rsidR="00F21C81" w:rsidRPr="00943BD3" w14:paraId="02706579" w14:textId="77777777" w:rsidTr="00B945D5">
        <w:trPr>
          <w:trHeight w:val="855"/>
        </w:trPr>
        <w:tc>
          <w:tcPr>
            <w:tcW w:w="5395" w:type="dxa"/>
            <w:vMerge w:val="restart"/>
            <w:vAlign w:val="center"/>
          </w:tcPr>
          <w:p w14:paraId="0BBDB553" w14:textId="77777777" w:rsidR="00F21C81" w:rsidRPr="004317FE" w:rsidRDefault="00F21C81" w:rsidP="00B945D5">
            <w:pPr>
              <w:spacing w:before="60" w:after="60" w:line="240" w:lineRule="auto"/>
              <w:rPr>
                <w:rFonts w:ascii="Avenir Next Cyr Medium" w:hAnsi="Avenir Next Cyr Medium"/>
                <w:b/>
                <w:sz w:val="20"/>
                <w:szCs w:val="20"/>
                <w:lang w:val="uk-UA"/>
              </w:rPr>
            </w:pPr>
            <w:r w:rsidRPr="004317FE">
              <w:rPr>
                <w:rFonts w:ascii="Avenir Next Cyr Medium" w:hAnsi="Avenir Next Cyr Medium"/>
                <w:b/>
                <w:sz w:val="20"/>
                <w:szCs w:val="20"/>
                <w:lang w:val="uk-UA"/>
              </w:rPr>
              <w:t xml:space="preserve">Текстова форма заявки </w:t>
            </w:r>
          </w:p>
          <w:p w14:paraId="07E1DA84" w14:textId="77777777" w:rsidR="00F21C81" w:rsidRPr="004317FE" w:rsidRDefault="00F21C81" w:rsidP="00F21C81">
            <w:pPr>
              <w:pStyle w:val="af7"/>
              <w:numPr>
                <w:ilvl w:val="0"/>
                <w:numId w:val="44"/>
              </w:numPr>
              <w:spacing w:before="60" w:after="60" w:line="240" w:lineRule="auto"/>
              <w:rPr>
                <w:rFonts w:ascii="Avenir Next Cyr" w:hAnsi="Avenir Next Cyr"/>
                <w:bCs/>
                <w:sz w:val="18"/>
                <w:szCs w:val="18"/>
                <w:lang w:val="uk-UA"/>
              </w:rPr>
            </w:pPr>
            <w:r w:rsidRPr="004317FE">
              <w:rPr>
                <w:rFonts w:ascii="Avenir Next Cyr" w:hAnsi="Avenir Next Cyr"/>
                <w:bCs/>
                <w:sz w:val="18"/>
                <w:szCs w:val="18"/>
                <w:lang w:val="uk-UA"/>
              </w:rPr>
              <w:t>Деталі заявки</w:t>
            </w:r>
          </w:p>
          <w:p w14:paraId="7E88B79E" w14:textId="77777777" w:rsidR="00F21C81" w:rsidRPr="004317FE" w:rsidRDefault="00F21C81" w:rsidP="00F21C81">
            <w:pPr>
              <w:pStyle w:val="af7"/>
              <w:numPr>
                <w:ilvl w:val="0"/>
                <w:numId w:val="44"/>
              </w:numPr>
              <w:spacing w:before="60" w:after="60" w:line="240" w:lineRule="auto"/>
              <w:rPr>
                <w:rFonts w:ascii="Avenir Next Cyr" w:hAnsi="Avenir Next Cyr"/>
                <w:bCs/>
                <w:sz w:val="18"/>
                <w:szCs w:val="18"/>
                <w:lang w:val="uk-UA"/>
              </w:rPr>
            </w:pPr>
            <w:proofErr w:type="spellStart"/>
            <w:r w:rsidRPr="004317FE">
              <w:rPr>
                <w:rFonts w:ascii="Avenir Next Cyr" w:hAnsi="Avenir Next Cyr"/>
                <w:bCs/>
                <w:sz w:val="18"/>
                <w:szCs w:val="18"/>
                <w:lang w:val="uk-UA"/>
              </w:rPr>
              <w:t>Effie</w:t>
            </w:r>
            <w:proofErr w:type="spellEnd"/>
            <w:r w:rsidRPr="004317FE">
              <w:rPr>
                <w:rFonts w:ascii="Avenir Next Cyr" w:hAnsi="Avenir Next Cyr"/>
                <w:bCs/>
                <w:sz w:val="18"/>
                <w:szCs w:val="18"/>
                <w:lang w:val="uk-UA"/>
              </w:rPr>
              <w:t xml:space="preserve"> опис кампанії, відповіді на питання у розділах заявки (</w:t>
            </w:r>
            <w:proofErr w:type="spellStart"/>
            <w:r w:rsidRPr="004317FE">
              <w:rPr>
                <w:rFonts w:ascii="Avenir Next Cyr" w:hAnsi="Avenir Next Cyr"/>
                <w:bCs/>
                <w:sz w:val="18"/>
                <w:szCs w:val="18"/>
                <w:lang w:val="uk-UA"/>
              </w:rPr>
              <w:t>Sections</w:t>
            </w:r>
            <w:proofErr w:type="spellEnd"/>
            <w:r w:rsidRPr="004317FE">
              <w:rPr>
                <w:rFonts w:ascii="Avenir Next Cyr" w:hAnsi="Avenir Next Cyr"/>
                <w:bCs/>
                <w:sz w:val="18"/>
                <w:szCs w:val="18"/>
                <w:lang w:val="uk-UA"/>
              </w:rPr>
              <w:t xml:space="preserve"> 1-4)</w:t>
            </w:r>
          </w:p>
          <w:p w14:paraId="5DF9150B" w14:textId="77777777" w:rsidR="00F21C81" w:rsidRPr="004317FE" w:rsidRDefault="00F21C81" w:rsidP="00F21C81">
            <w:pPr>
              <w:pStyle w:val="af7"/>
              <w:numPr>
                <w:ilvl w:val="0"/>
                <w:numId w:val="44"/>
              </w:numPr>
              <w:spacing w:before="60" w:after="60" w:line="240" w:lineRule="auto"/>
              <w:rPr>
                <w:rFonts w:ascii="Avenir Next Cyr" w:hAnsi="Avenir Next Cyr"/>
                <w:bCs/>
                <w:sz w:val="18"/>
                <w:szCs w:val="18"/>
                <w:lang w:val="uk-UA"/>
              </w:rPr>
            </w:pPr>
            <w:proofErr w:type="spellStart"/>
            <w:r w:rsidRPr="004317FE">
              <w:rPr>
                <w:rFonts w:ascii="Avenir Next Cyr" w:hAnsi="Avenir Next Cyr"/>
                <w:bCs/>
                <w:sz w:val="18"/>
                <w:szCs w:val="18"/>
                <w:lang w:val="uk-UA"/>
              </w:rPr>
              <w:t>Investment</w:t>
            </w:r>
            <w:proofErr w:type="spellEnd"/>
            <w:r w:rsidRPr="004317FE">
              <w:rPr>
                <w:rFonts w:ascii="Avenir Next Cyr" w:hAnsi="Avenir Next Cyr"/>
                <w:bCs/>
                <w:sz w:val="18"/>
                <w:szCs w:val="18"/>
                <w:lang w:val="uk-UA"/>
              </w:rPr>
              <w:t xml:space="preserve"> </w:t>
            </w:r>
            <w:proofErr w:type="spellStart"/>
            <w:r w:rsidRPr="004317FE">
              <w:rPr>
                <w:rFonts w:ascii="Avenir Next Cyr" w:hAnsi="Avenir Next Cyr"/>
                <w:bCs/>
                <w:sz w:val="18"/>
                <w:szCs w:val="18"/>
                <w:lang w:val="uk-UA"/>
              </w:rPr>
              <w:t>Overview</w:t>
            </w:r>
            <w:proofErr w:type="spellEnd"/>
            <w:r w:rsidRPr="004317FE">
              <w:rPr>
                <w:rFonts w:ascii="Avenir Next Cyr" w:hAnsi="Avenir Next Cyr"/>
                <w:bCs/>
                <w:sz w:val="18"/>
                <w:szCs w:val="18"/>
                <w:lang w:val="uk-UA"/>
              </w:rPr>
              <w:t xml:space="preserve"> (медіа додаток)</w:t>
            </w:r>
          </w:p>
          <w:p w14:paraId="37A92F86" w14:textId="77777777" w:rsidR="00F21C81" w:rsidRPr="004317FE" w:rsidRDefault="00F21C81" w:rsidP="00F21C81">
            <w:pPr>
              <w:pStyle w:val="af7"/>
              <w:numPr>
                <w:ilvl w:val="0"/>
                <w:numId w:val="44"/>
              </w:numPr>
              <w:spacing w:before="60" w:after="60" w:line="240" w:lineRule="auto"/>
              <w:rPr>
                <w:rFonts w:ascii="AvenirNext LT Pro Bold" w:hAnsi="AvenirNext LT Pro Bold"/>
                <w:bCs/>
                <w:sz w:val="18"/>
                <w:szCs w:val="18"/>
                <w:lang w:val="uk-UA"/>
              </w:rPr>
            </w:pPr>
            <w:r w:rsidRPr="004317FE">
              <w:rPr>
                <w:rFonts w:ascii="Avenir Next Cyr" w:hAnsi="Avenir Next Cyr"/>
                <w:bCs/>
                <w:sz w:val="18"/>
                <w:szCs w:val="18"/>
                <w:lang w:val="uk-UA"/>
              </w:rPr>
              <w:t>Резюме роботи</w:t>
            </w:r>
          </w:p>
        </w:tc>
        <w:tc>
          <w:tcPr>
            <w:tcW w:w="5395" w:type="dxa"/>
            <w:vAlign w:val="center"/>
          </w:tcPr>
          <w:p w14:paraId="7090EA10" w14:textId="77777777" w:rsidR="00F21C81" w:rsidRPr="004317FE" w:rsidRDefault="00F21C81" w:rsidP="00B945D5">
            <w:pPr>
              <w:rPr>
                <w:rFonts w:ascii="Avenir Next Cyr" w:hAnsi="Avenir Next Cyr"/>
                <w:sz w:val="18"/>
                <w:szCs w:val="18"/>
                <w:lang w:val="uk-UA"/>
              </w:rPr>
            </w:pPr>
            <w:r w:rsidRPr="004317FE">
              <w:rPr>
                <w:rFonts w:ascii="Avenir Next Cyr Medium" w:hAnsi="Avenir Next Cyr Medium" w:cs="Calibri"/>
                <w:b/>
                <w:color w:val="auto"/>
                <w:sz w:val="20"/>
                <w:szCs w:val="20"/>
                <w:lang w:val="uk-UA"/>
              </w:rPr>
              <w:t xml:space="preserve">Форма авторизації та підтвердження даних </w:t>
            </w:r>
            <w:r w:rsidRPr="004317FE">
              <w:rPr>
                <w:rFonts w:ascii="Avenir Next Cyr Medium" w:hAnsi="Avenir Next Cyr Medium" w:cs="Calibri"/>
                <w:b/>
                <w:color w:val="auto"/>
                <w:sz w:val="20"/>
                <w:szCs w:val="20"/>
                <w:lang w:val="uk-UA"/>
              </w:rPr>
              <w:br/>
            </w:r>
            <w:r w:rsidRPr="004317FE">
              <w:rPr>
                <w:rFonts w:ascii="Avenir Next Cyr" w:hAnsi="Avenir Next Cyr" w:cs="Calibri"/>
                <w:sz w:val="18"/>
                <w:szCs w:val="18"/>
                <w:lang w:val="uk-UA"/>
              </w:rPr>
              <w:t>Необхідно обрати дозвіл на публікацію, підписати форму авторизації та надати згоду з Правилами та Положеннями конкурсу.</w:t>
            </w:r>
          </w:p>
        </w:tc>
      </w:tr>
      <w:tr w:rsidR="00F21C81" w:rsidRPr="00943BD3" w14:paraId="1D123DAE" w14:textId="77777777" w:rsidTr="00B945D5">
        <w:trPr>
          <w:trHeight w:val="855"/>
        </w:trPr>
        <w:tc>
          <w:tcPr>
            <w:tcW w:w="5395" w:type="dxa"/>
            <w:vMerge/>
            <w:vAlign w:val="center"/>
          </w:tcPr>
          <w:p w14:paraId="2CF17799" w14:textId="77777777" w:rsidR="00F21C81" w:rsidRPr="004317FE" w:rsidRDefault="00F21C81" w:rsidP="00B945D5">
            <w:pPr>
              <w:spacing w:before="60" w:after="60" w:line="240" w:lineRule="auto"/>
              <w:rPr>
                <w:rFonts w:ascii="Avenir Next Cyr Medium" w:hAnsi="Avenir Next Cyr Medium"/>
                <w:b/>
                <w:sz w:val="20"/>
                <w:szCs w:val="20"/>
                <w:lang w:val="uk-UA"/>
              </w:rPr>
            </w:pPr>
          </w:p>
        </w:tc>
        <w:tc>
          <w:tcPr>
            <w:tcW w:w="5395" w:type="dxa"/>
            <w:vAlign w:val="center"/>
          </w:tcPr>
          <w:p w14:paraId="4685FB9B" w14:textId="77777777" w:rsidR="00F21C81" w:rsidRPr="004317FE" w:rsidRDefault="00F21C81" w:rsidP="00B945D5">
            <w:pPr>
              <w:rPr>
                <w:rFonts w:ascii="Avenir Next Cyr Medium" w:hAnsi="Avenir Next Cyr Medium" w:cs="Calibri"/>
                <w:b/>
                <w:color w:val="auto"/>
                <w:sz w:val="20"/>
                <w:szCs w:val="20"/>
                <w:lang w:val="uk-UA"/>
              </w:rPr>
            </w:pPr>
            <w:proofErr w:type="spellStart"/>
            <w:r w:rsidRPr="004317FE">
              <w:rPr>
                <w:rFonts w:ascii="Avenir Next Cyr Medium" w:hAnsi="Avenir Next Cyr Medium" w:cs="Calibri"/>
                <w:b/>
                <w:color w:val="auto"/>
                <w:sz w:val="20"/>
                <w:szCs w:val="20"/>
                <w:lang w:val="uk-UA"/>
              </w:rPr>
              <w:t>Case</w:t>
            </w:r>
            <w:proofErr w:type="spellEnd"/>
            <w:r w:rsidRPr="004317FE">
              <w:rPr>
                <w:rFonts w:ascii="Avenir Next Cyr Medium" w:hAnsi="Avenir Next Cyr Medium" w:cs="Calibri"/>
                <w:b/>
                <w:color w:val="auto"/>
                <w:sz w:val="20"/>
                <w:szCs w:val="20"/>
                <w:lang w:val="uk-UA"/>
              </w:rPr>
              <w:t xml:space="preserve"> </w:t>
            </w:r>
            <w:proofErr w:type="spellStart"/>
            <w:r w:rsidRPr="004317FE">
              <w:rPr>
                <w:rFonts w:ascii="Avenir Next Cyr Medium" w:hAnsi="Avenir Next Cyr Medium" w:cs="Calibri"/>
                <w:b/>
                <w:color w:val="auto"/>
                <w:sz w:val="20"/>
                <w:szCs w:val="20"/>
                <w:lang w:val="uk-UA"/>
              </w:rPr>
              <w:t>background</w:t>
            </w:r>
            <w:proofErr w:type="spellEnd"/>
            <w:r w:rsidRPr="004317FE">
              <w:rPr>
                <w:rFonts w:ascii="Avenir Next Cyr Medium" w:hAnsi="Avenir Next Cyr Medium" w:cs="Calibri"/>
                <w:b/>
                <w:color w:val="auto"/>
                <w:sz w:val="20"/>
                <w:szCs w:val="20"/>
                <w:lang w:val="uk-UA"/>
              </w:rPr>
              <w:br/>
            </w:r>
            <w:r w:rsidRPr="004317FE">
              <w:rPr>
                <w:rFonts w:ascii="Avenir Next Cyr" w:hAnsi="Avenir Next Cyr" w:cs="Calibri"/>
                <w:bCs/>
                <w:color w:val="auto"/>
                <w:sz w:val="18"/>
                <w:szCs w:val="18"/>
                <w:lang w:val="uk-UA"/>
              </w:rPr>
              <w:t xml:space="preserve">Основна інформація про ваш бренд, аудиторію, конкурентів, дослідницьких партнерів, </w:t>
            </w:r>
            <w:proofErr w:type="spellStart"/>
            <w:r w:rsidRPr="004317FE">
              <w:rPr>
                <w:rFonts w:ascii="Avenir Next Cyr" w:hAnsi="Avenir Next Cyr" w:cs="Calibri"/>
                <w:bCs/>
                <w:color w:val="auto"/>
                <w:sz w:val="18"/>
                <w:szCs w:val="18"/>
                <w:lang w:val="uk-UA"/>
              </w:rPr>
              <w:t>медіапартнерів</w:t>
            </w:r>
            <w:proofErr w:type="spellEnd"/>
            <w:r w:rsidRPr="004317FE">
              <w:rPr>
                <w:rFonts w:ascii="Avenir Next Cyr" w:hAnsi="Avenir Next Cyr" w:cs="Calibri"/>
                <w:bCs/>
                <w:color w:val="auto"/>
                <w:sz w:val="18"/>
                <w:szCs w:val="18"/>
                <w:lang w:val="uk-UA"/>
              </w:rPr>
              <w:t>.</w:t>
            </w:r>
          </w:p>
        </w:tc>
      </w:tr>
      <w:tr w:rsidR="00F21C81" w:rsidRPr="004317FE" w14:paraId="680FEFDD" w14:textId="77777777" w:rsidTr="00B945D5">
        <w:trPr>
          <w:trHeight w:val="20"/>
        </w:trPr>
        <w:tc>
          <w:tcPr>
            <w:tcW w:w="5395" w:type="dxa"/>
            <w:vMerge w:val="restart"/>
          </w:tcPr>
          <w:p w14:paraId="5FD503EA" w14:textId="77777777" w:rsidR="00F21C81" w:rsidRPr="004317FE" w:rsidRDefault="00F21C81" w:rsidP="00B945D5">
            <w:pPr>
              <w:spacing w:before="60" w:after="60" w:line="240" w:lineRule="auto"/>
              <w:rPr>
                <w:rStyle w:val="ac"/>
                <w:rFonts w:ascii="Avenir Next Cyr Medium" w:hAnsi="Avenir Next Cyr Medium"/>
                <w:b/>
                <w:color w:val="323232"/>
                <w:sz w:val="20"/>
                <w:szCs w:val="20"/>
                <w:highlight w:val="yellow"/>
                <w:u w:val="none"/>
                <w:lang w:val="uk-UA"/>
              </w:rPr>
            </w:pPr>
            <w:r w:rsidRPr="004317FE">
              <w:rPr>
                <w:rFonts w:ascii="Avenir Next Cyr Medium" w:hAnsi="Avenir Next Cyr Medium" w:cs="Calibri"/>
                <w:b/>
                <w:sz w:val="20"/>
                <w:szCs w:val="20"/>
                <w:lang w:val="uk-UA"/>
              </w:rPr>
              <w:t>Креативні</w:t>
            </w:r>
            <w:r w:rsidRPr="004317FE">
              <w:rPr>
                <w:rFonts w:ascii="Avenir Next Cyr Medium" w:hAnsi="Avenir Next Cyr Medium"/>
                <w:b/>
                <w:sz w:val="20"/>
                <w:szCs w:val="20"/>
                <w:lang w:val="uk-UA"/>
              </w:rPr>
              <w:t xml:space="preserve"> </w:t>
            </w:r>
            <w:r w:rsidRPr="004317FE">
              <w:rPr>
                <w:rFonts w:ascii="Avenir Next Cyr Medium" w:hAnsi="Avenir Next Cyr Medium" w:cs="Calibri"/>
                <w:b/>
                <w:sz w:val="20"/>
                <w:szCs w:val="20"/>
                <w:lang w:val="uk-UA"/>
              </w:rPr>
              <w:t>матеріали</w:t>
            </w:r>
            <w:r w:rsidRPr="004317FE">
              <w:rPr>
                <w:rFonts w:ascii="Avenir Next Cyr Medium" w:hAnsi="Avenir Next Cyr Medium"/>
                <w:b/>
                <w:sz w:val="20"/>
                <w:szCs w:val="20"/>
                <w:lang w:val="uk-UA"/>
              </w:rPr>
              <w:t xml:space="preserve"> (</w:t>
            </w:r>
            <w:proofErr w:type="spellStart"/>
            <w:r w:rsidRPr="004317FE">
              <w:rPr>
                <w:rFonts w:ascii="Avenir Next Cyr Medium" w:hAnsi="Avenir Next Cyr Medium" w:cs="Calibri"/>
                <w:b/>
                <w:sz w:val="20"/>
                <w:szCs w:val="20"/>
                <w:lang w:val="uk-UA"/>
              </w:rPr>
              <w:t>відеокейс</w:t>
            </w:r>
            <w:proofErr w:type="spellEnd"/>
            <w:r w:rsidRPr="004317FE">
              <w:rPr>
                <w:rFonts w:ascii="Avenir Next Cyr Medium" w:hAnsi="Avenir Next Cyr Medium"/>
                <w:b/>
                <w:sz w:val="20"/>
                <w:szCs w:val="20"/>
                <w:lang w:val="uk-UA"/>
              </w:rPr>
              <w:t xml:space="preserve">, </w:t>
            </w:r>
            <w:r w:rsidRPr="004317FE">
              <w:rPr>
                <w:rFonts w:ascii="Avenir Next Cyr Medium" w:hAnsi="Avenir Next Cyr Medium" w:cs="Calibri"/>
                <w:b/>
                <w:sz w:val="20"/>
                <w:szCs w:val="20"/>
                <w:lang w:val="uk-UA"/>
              </w:rPr>
              <w:t>зображення</w:t>
            </w:r>
            <w:r w:rsidRPr="004317FE">
              <w:rPr>
                <w:rFonts w:ascii="Avenir Next Cyr Medium" w:hAnsi="Avenir Next Cyr Medium"/>
                <w:b/>
                <w:sz w:val="20"/>
                <w:szCs w:val="20"/>
                <w:lang w:val="uk-UA"/>
              </w:rPr>
              <w:t>)</w:t>
            </w:r>
            <w:r w:rsidRPr="004317FE">
              <w:rPr>
                <w:rStyle w:val="ac"/>
                <w:rFonts w:ascii="Avenir Next Cyr Medium" w:hAnsi="Avenir Next Cyr Medium"/>
                <w:b/>
                <w:color w:val="323232"/>
                <w:sz w:val="20"/>
                <w:szCs w:val="20"/>
                <w:highlight w:val="yellow"/>
                <w:u w:val="none"/>
                <w:lang w:val="uk-UA"/>
              </w:rPr>
              <w:t xml:space="preserve"> </w:t>
            </w:r>
          </w:p>
          <w:p w14:paraId="0A0421B2" w14:textId="77777777" w:rsidR="00F21C81" w:rsidRPr="004317FE" w:rsidRDefault="00F21C81" w:rsidP="00B945D5">
            <w:pPr>
              <w:pStyle w:val="MediumShading1-Accent11"/>
              <w:rPr>
                <w:rStyle w:val="ac"/>
                <w:rFonts w:ascii="Avenir Next Cyr Medium" w:hAnsi="Avenir Next Cyr Medium"/>
                <w:bCs/>
                <w:color w:val="808080" w:themeColor="background1" w:themeShade="80"/>
                <w:sz w:val="28"/>
                <w:u w:val="none"/>
                <w:lang w:val="uk-UA"/>
              </w:rPr>
            </w:pPr>
            <w:r w:rsidRPr="004317FE">
              <w:rPr>
                <w:rFonts w:ascii="Avenir Next Cyr" w:hAnsi="Avenir Next Cyr"/>
                <w:color w:val="auto"/>
                <w:sz w:val="18"/>
                <w:szCs w:val="18"/>
                <w:lang w:val="uk-UA"/>
              </w:rPr>
              <w:t xml:space="preserve">Перегляньте додаткові вказівки у розділі </w:t>
            </w:r>
            <w:r w:rsidRPr="004317FE">
              <w:rPr>
                <w:rFonts w:ascii="Avenir Next Cyr Medium" w:hAnsi="Avenir Next Cyr Medium"/>
                <w:bCs/>
                <w:color w:val="808080" w:themeColor="background1" w:themeShade="80"/>
                <w:sz w:val="18"/>
                <w:lang w:val="uk-UA"/>
              </w:rPr>
              <w:fldChar w:fldCharType="begin"/>
            </w:r>
            <w:r w:rsidRPr="004317FE">
              <w:rPr>
                <w:rFonts w:ascii="Avenir Next Cyr Medium" w:hAnsi="Avenir Next Cyr Medium"/>
                <w:bCs/>
                <w:color w:val="808080" w:themeColor="background1" w:themeShade="80"/>
                <w:sz w:val="18"/>
                <w:lang w:val="uk-UA"/>
              </w:rPr>
              <w:instrText xml:space="preserve"> HYPERLINK "https://effie.org.ua/contest/creative-materials/" </w:instrText>
            </w:r>
            <w:r w:rsidRPr="004317FE">
              <w:rPr>
                <w:rFonts w:ascii="Avenir Next Cyr Medium" w:hAnsi="Avenir Next Cyr Medium"/>
                <w:bCs/>
                <w:color w:val="808080" w:themeColor="background1" w:themeShade="80"/>
                <w:sz w:val="18"/>
                <w:lang w:val="uk-UA"/>
              </w:rPr>
              <w:fldChar w:fldCharType="separate"/>
            </w:r>
            <w:r w:rsidRPr="004317FE">
              <w:rPr>
                <w:rStyle w:val="ac"/>
                <w:rFonts w:ascii="Avenir Next Cyr Medium" w:hAnsi="Avenir Next Cyr Medium"/>
                <w:bCs/>
                <w:color w:val="B4975A"/>
                <w:sz w:val="18"/>
                <w:lang w:val="uk-UA"/>
              </w:rPr>
              <w:t>Вимог до креативних матеріалів</w:t>
            </w:r>
            <w:r w:rsidRPr="004317FE">
              <w:rPr>
                <w:rStyle w:val="ac"/>
                <w:rFonts w:ascii="Avenir Next Cyr Medium" w:hAnsi="Avenir Next Cyr Medium"/>
                <w:bCs/>
                <w:color w:val="B4975A"/>
                <w:sz w:val="18"/>
                <w:u w:val="none"/>
                <w:lang w:val="uk-UA"/>
              </w:rPr>
              <w:t>.</w:t>
            </w:r>
          </w:p>
          <w:p w14:paraId="5B8D5C8A" w14:textId="77777777" w:rsidR="00F21C81" w:rsidRPr="004317FE" w:rsidRDefault="00F21C81" w:rsidP="00B945D5">
            <w:pPr>
              <w:spacing w:before="60" w:after="60" w:line="240" w:lineRule="auto"/>
              <w:rPr>
                <w:rFonts w:ascii="Avenir Next LT Pro" w:hAnsi="Avenir Next LT Pro"/>
                <w:bCs/>
                <w:color w:val="808080" w:themeColor="background1" w:themeShade="80"/>
                <w:sz w:val="18"/>
                <w:szCs w:val="18"/>
                <w:highlight w:val="yellow"/>
                <w:lang w:val="uk-UA"/>
              </w:rPr>
            </w:pPr>
            <w:r w:rsidRPr="004317FE">
              <w:rPr>
                <w:rFonts w:ascii="Avenir Next Cyr Medium" w:hAnsi="Avenir Next Cyr Medium"/>
                <w:bCs/>
                <w:color w:val="808080" w:themeColor="background1" w:themeShade="80"/>
                <w:sz w:val="18"/>
                <w:lang w:val="uk-UA"/>
              </w:rPr>
              <w:lastRenderedPageBreak/>
              <w:fldChar w:fldCharType="end"/>
            </w:r>
          </w:p>
        </w:tc>
        <w:tc>
          <w:tcPr>
            <w:tcW w:w="5395" w:type="dxa"/>
            <w:vAlign w:val="center"/>
          </w:tcPr>
          <w:p w14:paraId="592400C9" w14:textId="77777777" w:rsidR="00F21C81" w:rsidRPr="004317FE" w:rsidRDefault="00F21C81" w:rsidP="00B945D5">
            <w:pPr>
              <w:spacing w:before="60" w:after="60" w:line="240" w:lineRule="auto"/>
              <w:rPr>
                <w:rFonts w:ascii="Avenir Next Cyr Medium" w:hAnsi="Avenir Next Cyr Medium" w:cs="Calibri"/>
                <w:b/>
                <w:color w:val="auto"/>
                <w:sz w:val="20"/>
                <w:szCs w:val="20"/>
                <w:lang w:val="uk-UA"/>
              </w:rPr>
            </w:pPr>
            <w:r w:rsidRPr="004317FE">
              <w:rPr>
                <w:rFonts w:ascii="Avenir Next Cyr Medium" w:hAnsi="Avenir Next Cyr Medium" w:cs="Calibri"/>
                <w:b/>
                <w:color w:val="auto"/>
                <w:sz w:val="20"/>
                <w:szCs w:val="20"/>
                <w:lang w:val="uk-UA"/>
              </w:rPr>
              <w:lastRenderedPageBreak/>
              <w:t>Матеріали для публікацій</w:t>
            </w:r>
          </w:p>
          <w:p w14:paraId="553EF303" w14:textId="77777777" w:rsidR="00F21C81" w:rsidRPr="004317FE" w:rsidRDefault="00F21C81" w:rsidP="00F21C81">
            <w:pPr>
              <w:pStyle w:val="af7"/>
              <w:numPr>
                <w:ilvl w:val="0"/>
                <w:numId w:val="43"/>
              </w:numPr>
              <w:spacing w:before="60" w:after="60" w:line="240" w:lineRule="auto"/>
              <w:rPr>
                <w:rFonts w:ascii="Avenir Next Cyr" w:hAnsi="Avenir Next Cyr"/>
                <w:bCs/>
                <w:color w:val="auto"/>
                <w:sz w:val="18"/>
                <w:szCs w:val="18"/>
                <w:lang w:val="uk-UA"/>
              </w:rPr>
            </w:pPr>
            <w:r w:rsidRPr="004317FE">
              <w:rPr>
                <w:rFonts w:ascii="Avenir Next Cyr" w:hAnsi="Avenir Next Cyr" w:cs="Calibri"/>
                <w:bCs/>
                <w:sz w:val="16"/>
                <w:szCs w:val="16"/>
                <w:lang w:val="uk-UA"/>
              </w:rPr>
              <w:t>К</w:t>
            </w:r>
            <w:r w:rsidRPr="004317FE">
              <w:rPr>
                <w:rFonts w:ascii="Avenir Next Cyr" w:hAnsi="Avenir Next Cyr" w:cs="Calibri"/>
                <w:bCs/>
                <w:color w:val="auto"/>
                <w:sz w:val="16"/>
                <w:szCs w:val="16"/>
                <w:lang w:val="uk-UA"/>
              </w:rPr>
              <w:t>о</w:t>
            </w:r>
            <w:r w:rsidRPr="004317FE">
              <w:rPr>
                <w:rFonts w:ascii="Avenir Next Cyr" w:hAnsi="Avenir Next Cyr" w:cs="Calibri"/>
                <w:bCs/>
                <w:color w:val="auto"/>
                <w:sz w:val="18"/>
                <w:szCs w:val="18"/>
                <w:lang w:val="uk-UA"/>
              </w:rPr>
              <w:t>роткий опис заявки (90 слів)</w:t>
            </w:r>
          </w:p>
          <w:p w14:paraId="6AFDABAE" w14:textId="77777777" w:rsidR="00F21C81" w:rsidRPr="004317FE" w:rsidRDefault="00F21C81" w:rsidP="00F21C81">
            <w:pPr>
              <w:pStyle w:val="af7"/>
              <w:numPr>
                <w:ilvl w:val="0"/>
                <w:numId w:val="43"/>
              </w:numPr>
              <w:spacing w:before="60" w:after="60" w:line="240" w:lineRule="auto"/>
              <w:rPr>
                <w:rFonts w:ascii="Avenir Next Cyr" w:hAnsi="Avenir Next Cyr"/>
                <w:bCs/>
                <w:color w:val="auto"/>
                <w:sz w:val="18"/>
                <w:szCs w:val="18"/>
                <w:lang w:val="uk-UA"/>
              </w:rPr>
            </w:pPr>
            <w:proofErr w:type="spellStart"/>
            <w:r w:rsidRPr="004317FE">
              <w:rPr>
                <w:rFonts w:ascii="Avenir Next Cyr" w:hAnsi="Avenir Next Cyr"/>
                <w:bCs/>
                <w:color w:val="auto"/>
                <w:sz w:val="18"/>
                <w:szCs w:val="18"/>
                <w:lang w:val="uk-UA"/>
              </w:rPr>
              <w:t>Statement</w:t>
            </w:r>
            <w:proofErr w:type="spellEnd"/>
            <w:r w:rsidRPr="004317FE">
              <w:rPr>
                <w:rFonts w:ascii="Avenir Next Cyr" w:hAnsi="Avenir Next Cyr"/>
                <w:bCs/>
                <w:color w:val="auto"/>
                <w:sz w:val="18"/>
                <w:szCs w:val="18"/>
                <w:lang w:val="uk-UA"/>
              </w:rPr>
              <w:t xml:space="preserve"> of </w:t>
            </w:r>
            <w:proofErr w:type="spellStart"/>
            <w:r w:rsidRPr="004317FE">
              <w:rPr>
                <w:rFonts w:ascii="Avenir Next Cyr" w:hAnsi="Avenir Next Cyr"/>
                <w:bCs/>
                <w:color w:val="auto"/>
                <w:sz w:val="18"/>
                <w:szCs w:val="18"/>
                <w:lang w:val="uk-UA"/>
              </w:rPr>
              <w:t>Effectiveness</w:t>
            </w:r>
            <w:proofErr w:type="spellEnd"/>
          </w:p>
          <w:p w14:paraId="20B01A24" w14:textId="77777777" w:rsidR="00F21C81" w:rsidRPr="004317FE" w:rsidRDefault="00F21C81" w:rsidP="00F21C81">
            <w:pPr>
              <w:pStyle w:val="af7"/>
              <w:numPr>
                <w:ilvl w:val="0"/>
                <w:numId w:val="43"/>
              </w:numPr>
              <w:rPr>
                <w:rFonts w:ascii="Avenir Next Cyr" w:hAnsi="Avenir Next Cyr"/>
                <w:bCs/>
                <w:color w:val="auto"/>
                <w:sz w:val="18"/>
                <w:szCs w:val="18"/>
                <w:lang w:val="uk-UA"/>
              </w:rPr>
            </w:pPr>
            <w:r w:rsidRPr="004317FE">
              <w:rPr>
                <w:rFonts w:ascii="Avenir Next Cyr" w:hAnsi="Avenir Next Cyr"/>
                <w:bCs/>
                <w:sz w:val="18"/>
                <w:szCs w:val="18"/>
                <w:lang w:val="uk-UA"/>
              </w:rPr>
              <w:lastRenderedPageBreak/>
              <w:t>О</w:t>
            </w:r>
            <w:r w:rsidRPr="004317FE">
              <w:rPr>
                <w:rFonts w:ascii="Avenir Next Cyr" w:hAnsi="Avenir Next Cyr"/>
                <w:bCs/>
                <w:color w:val="auto"/>
                <w:sz w:val="18"/>
                <w:szCs w:val="18"/>
                <w:lang w:val="uk-UA"/>
              </w:rPr>
              <w:t>сновне зображення для публікації (</w:t>
            </w:r>
            <w:proofErr w:type="spellStart"/>
            <w:r w:rsidRPr="004317FE">
              <w:rPr>
                <w:rFonts w:ascii="Avenir Next Cyr" w:hAnsi="Avenir Next Cyr"/>
                <w:bCs/>
                <w:color w:val="auto"/>
                <w:sz w:val="18"/>
                <w:szCs w:val="18"/>
                <w:lang w:val="uk-UA"/>
              </w:rPr>
              <w:t>Primary</w:t>
            </w:r>
            <w:proofErr w:type="spellEnd"/>
            <w:r w:rsidRPr="004317FE">
              <w:rPr>
                <w:rFonts w:ascii="Avenir Next Cyr" w:hAnsi="Avenir Next Cyr"/>
                <w:bCs/>
                <w:color w:val="auto"/>
                <w:sz w:val="18"/>
                <w:szCs w:val="18"/>
                <w:lang w:val="uk-UA"/>
              </w:rPr>
              <w:t xml:space="preserve"> </w:t>
            </w:r>
            <w:proofErr w:type="spellStart"/>
            <w:r w:rsidRPr="004317FE">
              <w:rPr>
                <w:rFonts w:ascii="Avenir Next Cyr" w:hAnsi="Avenir Next Cyr"/>
                <w:bCs/>
                <w:color w:val="auto"/>
                <w:sz w:val="18"/>
                <w:szCs w:val="18"/>
                <w:lang w:val="uk-UA"/>
              </w:rPr>
              <w:t>Publicity</w:t>
            </w:r>
            <w:proofErr w:type="spellEnd"/>
            <w:r w:rsidRPr="004317FE">
              <w:rPr>
                <w:rFonts w:ascii="Avenir Next Cyr" w:hAnsi="Avenir Next Cyr"/>
                <w:bCs/>
                <w:color w:val="auto"/>
                <w:sz w:val="18"/>
                <w:szCs w:val="18"/>
                <w:lang w:val="uk-UA"/>
              </w:rPr>
              <w:t xml:space="preserve"> </w:t>
            </w:r>
            <w:proofErr w:type="spellStart"/>
            <w:r w:rsidRPr="004317FE">
              <w:rPr>
                <w:rFonts w:ascii="Avenir Next Cyr" w:hAnsi="Avenir Next Cyr"/>
                <w:bCs/>
                <w:color w:val="auto"/>
                <w:sz w:val="18"/>
                <w:szCs w:val="18"/>
                <w:lang w:val="uk-UA"/>
              </w:rPr>
              <w:t>Image</w:t>
            </w:r>
            <w:proofErr w:type="spellEnd"/>
            <w:r w:rsidRPr="004317FE">
              <w:rPr>
                <w:rFonts w:ascii="Avenir Next Cyr" w:hAnsi="Avenir Next Cyr"/>
                <w:bCs/>
                <w:color w:val="auto"/>
                <w:sz w:val="18"/>
                <w:szCs w:val="18"/>
                <w:lang w:val="uk-UA"/>
              </w:rPr>
              <w:t>)</w:t>
            </w:r>
          </w:p>
          <w:p w14:paraId="1EE78829" w14:textId="77777777" w:rsidR="00F21C81" w:rsidRPr="004317FE" w:rsidRDefault="00F21C81" w:rsidP="00F21C81">
            <w:pPr>
              <w:pStyle w:val="af7"/>
              <w:numPr>
                <w:ilvl w:val="0"/>
                <w:numId w:val="42"/>
              </w:numPr>
              <w:spacing w:before="60" w:after="60" w:line="240" w:lineRule="auto"/>
              <w:rPr>
                <w:rFonts w:ascii="Avenir Next Cyr" w:hAnsi="Avenir Next Cyr"/>
                <w:bCs/>
                <w:color w:val="auto"/>
                <w:sz w:val="18"/>
                <w:szCs w:val="18"/>
                <w:lang w:val="uk-UA"/>
              </w:rPr>
            </w:pPr>
            <w:r w:rsidRPr="004317FE">
              <w:rPr>
                <w:rFonts w:ascii="Avenir Next Cyr" w:hAnsi="Avenir Next Cyr"/>
                <w:bCs/>
                <w:color w:val="auto"/>
                <w:sz w:val="18"/>
                <w:szCs w:val="18"/>
                <w:lang w:val="uk-UA"/>
              </w:rPr>
              <w:t>Логотипи основної агенції(</w:t>
            </w:r>
            <w:proofErr w:type="spellStart"/>
            <w:r w:rsidRPr="004317FE">
              <w:rPr>
                <w:rFonts w:ascii="Avenir Next Cyr" w:hAnsi="Avenir Next Cyr"/>
                <w:bCs/>
                <w:color w:val="auto"/>
                <w:sz w:val="18"/>
                <w:szCs w:val="18"/>
                <w:lang w:val="uk-UA"/>
              </w:rPr>
              <w:t>ій</w:t>
            </w:r>
            <w:proofErr w:type="spellEnd"/>
            <w:r w:rsidRPr="004317FE">
              <w:rPr>
                <w:rFonts w:ascii="Avenir Next Cyr" w:hAnsi="Avenir Next Cyr"/>
                <w:bCs/>
                <w:color w:val="auto"/>
                <w:sz w:val="18"/>
                <w:szCs w:val="18"/>
                <w:lang w:val="uk-UA"/>
              </w:rPr>
              <w:t>) та клієнта(</w:t>
            </w:r>
            <w:proofErr w:type="spellStart"/>
            <w:r w:rsidRPr="004317FE">
              <w:rPr>
                <w:rFonts w:ascii="Avenir Next Cyr" w:hAnsi="Avenir Next Cyr"/>
                <w:bCs/>
                <w:color w:val="auto"/>
                <w:sz w:val="18"/>
                <w:szCs w:val="18"/>
                <w:lang w:val="uk-UA"/>
              </w:rPr>
              <w:t>ів</w:t>
            </w:r>
            <w:proofErr w:type="spellEnd"/>
            <w:r w:rsidRPr="004317FE">
              <w:rPr>
                <w:rFonts w:ascii="Avenir Next Cyr" w:hAnsi="Avenir Next Cyr"/>
                <w:bCs/>
                <w:color w:val="auto"/>
                <w:sz w:val="18"/>
                <w:szCs w:val="18"/>
                <w:lang w:val="uk-UA"/>
              </w:rPr>
              <w:t>)</w:t>
            </w:r>
          </w:p>
          <w:p w14:paraId="335F3F66" w14:textId="77777777" w:rsidR="00F21C81" w:rsidRPr="004317FE" w:rsidRDefault="00F21C81" w:rsidP="00F21C81">
            <w:pPr>
              <w:pStyle w:val="af7"/>
              <w:numPr>
                <w:ilvl w:val="0"/>
                <w:numId w:val="42"/>
              </w:numPr>
              <w:spacing w:before="60" w:after="60" w:line="240" w:lineRule="auto"/>
              <w:rPr>
                <w:rFonts w:ascii="Avenir Next Cyr" w:hAnsi="Avenir Next Cyr"/>
                <w:bCs/>
                <w:color w:val="auto"/>
                <w:sz w:val="18"/>
                <w:szCs w:val="18"/>
                <w:lang w:val="uk-UA"/>
              </w:rPr>
            </w:pPr>
            <w:r w:rsidRPr="004317FE">
              <w:rPr>
                <w:rFonts w:ascii="Avenir Next Cyr" w:hAnsi="Avenir Next Cyr"/>
                <w:bCs/>
                <w:color w:val="auto"/>
                <w:sz w:val="18"/>
                <w:szCs w:val="18"/>
                <w:lang w:val="uk-UA"/>
              </w:rPr>
              <w:t>Фотографії команди (необов'язково)</w:t>
            </w:r>
          </w:p>
        </w:tc>
      </w:tr>
      <w:tr w:rsidR="00F21C81" w:rsidRPr="00943BD3" w14:paraId="1230EB2C" w14:textId="77777777" w:rsidTr="00B945D5">
        <w:trPr>
          <w:trHeight w:val="1079"/>
        </w:trPr>
        <w:tc>
          <w:tcPr>
            <w:tcW w:w="5395" w:type="dxa"/>
            <w:vMerge/>
            <w:vAlign w:val="center"/>
          </w:tcPr>
          <w:p w14:paraId="4671D9E3" w14:textId="77777777" w:rsidR="00F21C81" w:rsidRPr="004317FE" w:rsidRDefault="00F21C81" w:rsidP="00B945D5">
            <w:pPr>
              <w:spacing w:before="60" w:after="60" w:line="240" w:lineRule="auto"/>
              <w:rPr>
                <w:rFonts w:ascii="Avenir Next LT Pro" w:hAnsi="Avenir Next LT Pro"/>
                <w:b/>
                <w:sz w:val="20"/>
                <w:szCs w:val="20"/>
                <w:highlight w:val="yellow"/>
                <w:lang w:val="uk-UA"/>
              </w:rPr>
            </w:pPr>
          </w:p>
        </w:tc>
        <w:tc>
          <w:tcPr>
            <w:tcW w:w="5395" w:type="dxa"/>
            <w:vAlign w:val="center"/>
          </w:tcPr>
          <w:p w14:paraId="18C0A2D3" w14:textId="77777777" w:rsidR="00F21C81" w:rsidRPr="004317FE" w:rsidRDefault="00F21C81" w:rsidP="00B945D5">
            <w:pPr>
              <w:spacing w:before="60" w:after="60" w:line="240" w:lineRule="auto"/>
              <w:rPr>
                <w:rFonts w:ascii="Avenir Next Cyr Medium" w:hAnsi="Avenir Next Cyr Medium" w:cs="Arial"/>
                <w:b/>
                <w:color w:val="auto"/>
                <w:sz w:val="20"/>
                <w:szCs w:val="20"/>
                <w:lang w:val="uk-UA"/>
              </w:rPr>
            </w:pPr>
            <w:proofErr w:type="spellStart"/>
            <w:r w:rsidRPr="004317FE">
              <w:rPr>
                <w:rFonts w:ascii="Avenir Next Cyr Medium" w:hAnsi="Avenir Next Cyr Medium" w:cs="Arial"/>
                <w:b/>
                <w:color w:val="auto"/>
                <w:sz w:val="20"/>
                <w:szCs w:val="20"/>
                <w:lang w:val="uk-UA"/>
              </w:rPr>
              <w:t>Кредитси</w:t>
            </w:r>
            <w:proofErr w:type="spellEnd"/>
            <w:r w:rsidRPr="004317FE">
              <w:rPr>
                <w:rFonts w:ascii="Avenir Next Cyr Medium" w:hAnsi="Avenir Next Cyr Medium" w:cs="Arial"/>
                <w:b/>
                <w:color w:val="auto"/>
                <w:sz w:val="20"/>
                <w:szCs w:val="20"/>
                <w:lang w:val="uk-UA"/>
              </w:rPr>
              <w:t xml:space="preserve"> компаній та індивідуальні </w:t>
            </w:r>
            <w:proofErr w:type="spellStart"/>
            <w:r w:rsidRPr="004317FE">
              <w:rPr>
                <w:rFonts w:ascii="Avenir Next Cyr Medium" w:hAnsi="Avenir Next Cyr Medium" w:cs="Arial"/>
                <w:b/>
                <w:color w:val="auto"/>
                <w:sz w:val="20"/>
                <w:szCs w:val="20"/>
                <w:lang w:val="uk-UA"/>
              </w:rPr>
              <w:t>кредитси</w:t>
            </w:r>
            <w:proofErr w:type="spellEnd"/>
          </w:p>
          <w:p w14:paraId="31332576" w14:textId="77777777" w:rsidR="00F21C81" w:rsidRPr="004317FE" w:rsidRDefault="00F21C81" w:rsidP="00B945D5">
            <w:pPr>
              <w:spacing w:before="60" w:after="60" w:line="240" w:lineRule="auto"/>
              <w:rPr>
                <w:rFonts w:ascii="Avenir Next Cyr Medium" w:hAnsi="Avenir Next Cyr Medium" w:cs="Arial"/>
                <w:bCs/>
                <w:color w:val="auto"/>
                <w:sz w:val="18"/>
                <w:szCs w:val="18"/>
                <w:lang w:val="uk-UA"/>
              </w:rPr>
            </w:pPr>
            <w:r w:rsidRPr="004317FE">
              <w:rPr>
                <w:rFonts w:ascii="Avenir Next Cyr" w:hAnsi="Avenir Next Cyr" w:cs="Arial"/>
                <w:bCs/>
                <w:color w:val="auto"/>
                <w:sz w:val="18"/>
                <w:szCs w:val="18"/>
                <w:lang w:val="uk-UA"/>
              </w:rPr>
              <w:t>Необхідно вказати ключові компанії та осіб, які були невід’ємною частиною проекту та допомогли досягти успіху цієї кампанії.</w:t>
            </w:r>
          </w:p>
        </w:tc>
      </w:tr>
    </w:tbl>
    <w:p w14:paraId="79BABF83" w14:textId="77777777" w:rsidR="00F21C81" w:rsidRPr="004317FE" w:rsidRDefault="00F21C81" w:rsidP="00F21C81">
      <w:pPr>
        <w:spacing w:after="0" w:line="240" w:lineRule="auto"/>
        <w:contextualSpacing/>
        <w:rPr>
          <w:rFonts w:asciiTheme="minorHAnsi" w:hAnsiTheme="minorHAnsi"/>
          <w:bCs/>
          <w:color w:val="auto"/>
          <w:sz w:val="18"/>
          <w:szCs w:val="18"/>
          <w:lang w:val="uk-UA"/>
        </w:rPr>
      </w:pPr>
    </w:p>
    <w:p w14:paraId="0C51FE34" w14:textId="31D9AB8D" w:rsidR="00F21C81" w:rsidRPr="004317FE" w:rsidRDefault="00F21C81" w:rsidP="00F21C81">
      <w:pPr>
        <w:spacing w:after="0" w:line="240" w:lineRule="auto"/>
        <w:contextualSpacing/>
        <w:rPr>
          <w:rFonts w:asciiTheme="minorHAnsi" w:hAnsiTheme="minorHAnsi"/>
          <w:color w:val="auto"/>
          <w:sz w:val="20"/>
          <w:szCs w:val="20"/>
          <w:lang w:val="uk-UA"/>
        </w:rPr>
      </w:pPr>
      <w:r w:rsidRPr="00C011FF">
        <w:rPr>
          <w:rFonts w:ascii="Avenir Next Cyr" w:hAnsi="Avenir Next Cyr" w:cs="Calibri"/>
          <w:color w:val="auto"/>
          <w:sz w:val="20"/>
          <w:szCs w:val="20"/>
          <w:lang w:val="uk-UA"/>
        </w:rPr>
        <w:t>Перегляньте</w:t>
      </w:r>
      <w:r w:rsidRPr="00C011FF">
        <w:rPr>
          <w:rFonts w:ascii="AvenirNext LT Pro Bold" w:hAnsi="AvenirNext LT Pro Bold"/>
          <w:color w:val="auto"/>
          <w:sz w:val="20"/>
          <w:szCs w:val="20"/>
          <w:lang w:val="uk-UA"/>
        </w:rPr>
        <w:t xml:space="preserve"> </w:t>
      </w:r>
      <w:hyperlink r:id="rId11" w:history="1">
        <w:proofErr w:type="spellStart"/>
        <w:r w:rsidRPr="00C011FF">
          <w:rPr>
            <w:rStyle w:val="ac"/>
            <w:rFonts w:ascii="AvenirNext LT Pro Bold" w:hAnsi="AvenirNext LT Pro Bold"/>
            <w:b/>
            <w:bCs/>
            <w:sz w:val="20"/>
            <w:szCs w:val="20"/>
            <w:lang w:val="uk-UA"/>
          </w:rPr>
          <w:t>Entry</w:t>
        </w:r>
        <w:proofErr w:type="spellEnd"/>
        <w:r w:rsidRPr="00C011FF">
          <w:rPr>
            <w:rStyle w:val="ac"/>
            <w:rFonts w:ascii="AvenirNext LT Pro Bold" w:hAnsi="AvenirNext LT Pro Bold"/>
            <w:b/>
            <w:bCs/>
            <w:sz w:val="20"/>
            <w:szCs w:val="20"/>
            <w:lang w:val="uk-UA"/>
          </w:rPr>
          <w:t xml:space="preserve"> </w:t>
        </w:r>
        <w:proofErr w:type="spellStart"/>
        <w:r w:rsidRPr="00C011FF">
          <w:rPr>
            <w:rStyle w:val="ac"/>
            <w:rFonts w:ascii="AvenirNext LT Pro Bold" w:hAnsi="AvenirNext LT Pro Bold"/>
            <w:b/>
            <w:bCs/>
            <w:sz w:val="20"/>
            <w:szCs w:val="20"/>
            <w:lang w:val="uk-UA"/>
          </w:rPr>
          <w:t>Kit</w:t>
        </w:r>
        <w:proofErr w:type="spellEnd"/>
      </w:hyperlink>
      <w:r w:rsidRPr="004317FE">
        <w:rPr>
          <w:rFonts w:ascii="AvenirNext LT Pro Bold" w:hAnsi="AvenirNext LT Pro Bold"/>
          <w:color w:val="auto"/>
          <w:sz w:val="20"/>
          <w:szCs w:val="20"/>
          <w:lang w:val="uk-UA"/>
        </w:rPr>
        <w:t xml:space="preserve"> </w:t>
      </w:r>
      <w:r w:rsidRPr="004317FE">
        <w:rPr>
          <w:rFonts w:ascii="Avenir Next Cyr" w:hAnsi="Avenir Next Cyr" w:cs="Calibri"/>
          <w:color w:val="auto"/>
          <w:sz w:val="20"/>
          <w:szCs w:val="20"/>
          <w:lang w:val="uk-UA"/>
        </w:rPr>
        <w:t>для</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повного</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ознайомлення з інформацією</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щодо</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підготовки</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вашої</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текстової форми заявки та</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креативних матеріалів</w:t>
      </w:r>
      <w:r w:rsidRPr="004317FE">
        <w:rPr>
          <w:rFonts w:ascii="Avenir Next Cyr" w:hAnsi="Avenir Next Cyr"/>
          <w:color w:val="auto"/>
          <w:sz w:val="20"/>
          <w:szCs w:val="20"/>
          <w:lang w:val="uk-UA"/>
        </w:rPr>
        <w:t>.</w:t>
      </w:r>
    </w:p>
    <w:p w14:paraId="4091BCE0" w14:textId="77777777" w:rsidR="00D151BB" w:rsidRPr="00D151BB" w:rsidRDefault="00D151BB" w:rsidP="0095148A">
      <w:pPr>
        <w:spacing w:after="0" w:line="240" w:lineRule="auto"/>
        <w:contextualSpacing/>
        <w:rPr>
          <w:rFonts w:asciiTheme="minorHAnsi" w:hAnsiTheme="minorHAnsi"/>
          <w:bCs/>
          <w:color w:val="auto"/>
          <w:sz w:val="18"/>
          <w:szCs w:val="18"/>
          <w:lang w:val="uk-UA"/>
        </w:rPr>
      </w:pPr>
    </w:p>
    <w:tbl>
      <w:tblPr>
        <w:tblStyle w:val="2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2"/>
        <w:gridCol w:w="5368"/>
      </w:tblGrid>
      <w:tr w:rsidR="00B77810" w:rsidRPr="00943BD3" w14:paraId="23C431B8" w14:textId="77777777" w:rsidTr="00547104">
        <w:trPr>
          <w:trHeight w:val="1080"/>
          <w:jc w:val="center"/>
        </w:trPr>
        <w:tc>
          <w:tcPr>
            <w:tcW w:w="5395" w:type="dxa"/>
            <w:tcBorders>
              <w:top w:val="single" w:sz="24" w:space="0" w:color="B4975A"/>
              <w:left w:val="single" w:sz="24" w:space="0" w:color="B4975A"/>
              <w:bottom w:val="single" w:sz="24" w:space="0" w:color="B4975A"/>
              <w:right w:val="single" w:sz="24" w:space="0" w:color="B4975A"/>
            </w:tcBorders>
            <w:shd w:val="clear" w:color="auto" w:fill="auto"/>
          </w:tcPr>
          <w:p w14:paraId="3207A8C1" w14:textId="77777777" w:rsidR="00547104" w:rsidRPr="00584574" w:rsidRDefault="00547104" w:rsidP="00547104">
            <w:pPr>
              <w:spacing w:after="0" w:line="240" w:lineRule="auto"/>
              <w:rPr>
                <w:rFonts w:ascii="Avenir Next LT Pro" w:hAnsi="Avenir Next LT Pro"/>
                <w:b/>
                <w:sz w:val="8"/>
                <w:szCs w:val="8"/>
                <w:lang w:val="uk-UA"/>
              </w:rPr>
            </w:pPr>
          </w:p>
          <w:p w14:paraId="6AE1C39C" w14:textId="77777777" w:rsidR="00946DB7" w:rsidRPr="00584574" w:rsidRDefault="00946DB7" w:rsidP="00946DB7">
            <w:pPr>
              <w:spacing w:after="0" w:line="240" w:lineRule="auto"/>
              <w:rPr>
                <w:rFonts w:ascii="Avenir Next Cyr Medium" w:hAnsi="Avenir Next Cyr Medium"/>
                <w:b/>
                <w:sz w:val="28"/>
                <w:szCs w:val="18"/>
                <w:lang w:val="uk-UA"/>
              </w:rPr>
            </w:pPr>
            <w:r w:rsidRPr="00584574">
              <w:rPr>
                <w:rFonts w:ascii="Avenir Next Cyr Medium" w:hAnsi="Avenir Next Cyr Medium"/>
                <w:b/>
                <w:sz w:val="28"/>
                <w:szCs w:val="18"/>
                <w:lang w:val="uk-UA"/>
              </w:rPr>
              <w:t>КЛЮЧОВІ ПІДКАЗКИ ВІД ЖУРІ</w:t>
            </w:r>
          </w:p>
          <w:p w14:paraId="721A2D28" w14:textId="77777777" w:rsidR="00946DB7" w:rsidRPr="00584574" w:rsidRDefault="00946DB7" w:rsidP="00946DB7">
            <w:pPr>
              <w:spacing w:after="0" w:line="240" w:lineRule="auto"/>
              <w:rPr>
                <w:rFonts w:ascii="Avenir Next LT Pro" w:hAnsi="Avenir Next LT Pro"/>
                <w:b/>
                <w:sz w:val="2"/>
                <w:szCs w:val="2"/>
                <w:lang w:val="uk-UA"/>
              </w:rPr>
            </w:pPr>
          </w:p>
          <w:p w14:paraId="7143508A" w14:textId="77777777" w:rsidR="00946DB7" w:rsidRPr="00584574" w:rsidRDefault="00946DB7" w:rsidP="00946DB7">
            <w:pPr>
              <w:spacing w:after="0" w:line="240" w:lineRule="auto"/>
              <w:rPr>
                <w:rFonts w:ascii="Avenir Next LT Pro" w:hAnsi="Avenir Next LT Pro"/>
                <w:sz w:val="8"/>
                <w:szCs w:val="18"/>
                <w:lang w:val="uk-UA"/>
              </w:rPr>
            </w:pPr>
          </w:p>
          <w:p w14:paraId="3E75A576" w14:textId="77777777" w:rsidR="00946DB7" w:rsidRPr="00F21C81" w:rsidRDefault="00946DB7" w:rsidP="00946DB7">
            <w:pPr>
              <w:numPr>
                <w:ilvl w:val="0"/>
                <w:numId w:val="3"/>
              </w:numPr>
              <w:spacing w:after="120" w:line="240" w:lineRule="auto"/>
              <w:ind w:left="360"/>
              <w:rPr>
                <w:rFonts w:ascii="Avenir Next Cyr" w:hAnsi="Avenir Next Cyr"/>
                <w:bCs/>
                <w:color w:val="000000" w:themeColor="text1"/>
                <w:sz w:val="18"/>
                <w:szCs w:val="18"/>
                <w:lang w:val="uk-UA"/>
              </w:rPr>
            </w:pPr>
            <w:r w:rsidRPr="00584574">
              <w:rPr>
                <w:rFonts w:ascii="Avenir Next Cyr Medium" w:hAnsi="Avenir Next Cyr Medium"/>
                <w:b/>
                <w:color w:val="B4975A"/>
                <w:sz w:val="20"/>
                <w:szCs w:val="20"/>
                <w:lang w:val="uk-UA"/>
              </w:rPr>
              <w:t>БУДЬТЕ ЧІТКИМИ, ЛАКОНІЧНИМИ, ПЕРЕКОНУЮЧИМИ ТА ЧЕСНИМИ</w:t>
            </w:r>
            <w:r w:rsidRPr="00584574">
              <w:rPr>
                <w:rFonts w:ascii="Avenir Next LT Pro" w:hAnsi="Avenir Next LT Pro"/>
                <w:color w:val="auto"/>
                <w:sz w:val="20"/>
                <w:szCs w:val="20"/>
                <w:lang w:val="uk-UA"/>
              </w:rPr>
              <w:br/>
            </w:r>
            <w:r w:rsidRPr="00584574">
              <w:rPr>
                <w:rFonts w:ascii="Avenir Next Cyr" w:hAnsi="Avenir Next Cyr" w:cs="Calibri"/>
                <w:b/>
                <w:color w:val="B4975A"/>
                <w:sz w:val="18"/>
                <w:szCs w:val="18"/>
                <w:lang w:val="uk-UA"/>
              </w:rPr>
              <w:t>Короткі</w:t>
            </w:r>
            <w:r w:rsidRPr="00584574">
              <w:rPr>
                <w:rFonts w:ascii="Avenir Next Cyr" w:hAnsi="Avenir Next Cyr"/>
                <w:b/>
                <w:color w:val="B4975A"/>
                <w:sz w:val="18"/>
                <w:szCs w:val="18"/>
                <w:lang w:val="uk-UA"/>
              </w:rPr>
              <w:t xml:space="preserve">, </w:t>
            </w:r>
            <w:r w:rsidRPr="00584574">
              <w:rPr>
                <w:rFonts w:ascii="Avenir Next Cyr" w:hAnsi="Avenir Next Cyr" w:cs="Calibri"/>
                <w:b/>
                <w:color w:val="B4975A"/>
                <w:sz w:val="18"/>
                <w:szCs w:val="18"/>
                <w:lang w:val="uk-UA"/>
              </w:rPr>
              <w:t>гарно</w:t>
            </w:r>
            <w:r w:rsidRPr="00584574">
              <w:rPr>
                <w:rFonts w:ascii="Avenir Next Cyr" w:hAnsi="Avenir Next Cyr"/>
                <w:b/>
                <w:color w:val="B4975A"/>
                <w:sz w:val="18"/>
                <w:szCs w:val="18"/>
                <w:lang w:val="uk-UA"/>
              </w:rPr>
              <w:t xml:space="preserve"> </w:t>
            </w:r>
            <w:r w:rsidRPr="00584574">
              <w:rPr>
                <w:rFonts w:ascii="Avenir Next Cyr" w:hAnsi="Avenir Next Cyr" w:cs="Calibri"/>
                <w:b/>
                <w:color w:val="B4975A"/>
                <w:sz w:val="18"/>
                <w:szCs w:val="18"/>
                <w:lang w:val="uk-UA"/>
              </w:rPr>
              <w:t>написані</w:t>
            </w:r>
            <w:r w:rsidRPr="00584574">
              <w:rPr>
                <w:rFonts w:ascii="Avenir Next Cyr" w:hAnsi="Avenir Next Cyr"/>
                <w:b/>
                <w:color w:val="B4975A"/>
                <w:sz w:val="18"/>
                <w:szCs w:val="18"/>
                <w:lang w:val="uk-UA"/>
              </w:rPr>
              <w:t xml:space="preserve"> </w:t>
            </w:r>
            <w:r w:rsidRPr="00584574">
              <w:rPr>
                <w:rFonts w:ascii="Avenir Next Cyr" w:hAnsi="Avenir Next Cyr" w:cs="Calibri"/>
                <w:b/>
                <w:color w:val="B4975A"/>
                <w:sz w:val="18"/>
                <w:szCs w:val="18"/>
                <w:lang w:val="uk-UA"/>
              </w:rPr>
              <w:t>заявки</w:t>
            </w:r>
            <w:r w:rsidRPr="00584574">
              <w:rPr>
                <w:rFonts w:ascii="Avenir Next Cyr" w:hAnsi="Avenir Next Cyr"/>
                <w:b/>
                <w:color w:val="B4975A"/>
                <w:sz w:val="18"/>
                <w:szCs w:val="18"/>
                <w:lang w:val="uk-UA"/>
              </w:rPr>
              <w:t xml:space="preserve"> </w:t>
            </w:r>
            <w:r w:rsidRPr="00584574">
              <w:rPr>
                <w:rFonts w:ascii="Avenir Next Cyr" w:hAnsi="Avenir Next Cyr" w:cs="Calibri"/>
                <w:bCs/>
                <w:color w:val="auto"/>
                <w:sz w:val="18"/>
                <w:szCs w:val="18"/>
                <w:lang w:val="uk-UA"/>
              </w:rPr>
              <w:t>завжди</w:t>
            </w:r>
            <w:r w:rsidRPr="00584574">
              <w:rPr>
                <w:rFonts w:ascii="Avenir Next Cyr" w:hAnsi="Avenir Next Cyr"/>
                <w:bCs/>
                <w:color w:val="auto"/>
                <w:sz w:val="18"/>
                <w:szCs w:val="18"/>
                <w:lang w:val="uk-UA"/>
              </w:rPr>
              <w:t xml:space="preserve"> </w:t>
            </w:r>
            <w:r w:rsidRPr="00584574">
              <w:rPr>
                <w:rFonts w:ascii="Avenir Next Cyr" w:hAnsi="Avenir Next Cyr" w:cs="Calibri"/>
                <w:bCs/>
                <w:color w:val="auto"/>
                <w:sz w:val="18"/>
                <w:szCs w:val="18"/>
                <w:lang w:val="uk-UA"/>
              </w:rPr>
              <w:t>вдало</w:t>
            </w:r>
            <w:r w:rsidRPr="00584574">
              <w:rPr>
                <w:rFonts w:ascii="Avenir Next Cyr" w:hAnsi="Avenir Next Cyr"/>
                <w:bCs/>
                <w:color w:val="auto"/>
                <w:sz w:val="18"/>
                <w:szCs w:val="18"/>
                <w:lang w:val="uk-UA"/>
              </w:rPr>
              <w:t xml:space="preserve"> </w:t>
            </w:r>
            <w:r w:rsidRPr="00F21C81">
              <w:rPr>
                <w:rFonts w:ascii="Avenir Next Cyr" w:hAnsi="Avenir Next Cyr" w:cs="Calibri"/>
                <w:bCs/>
                <w:color w:val="000000" w:themeColor="text1"/>
                <w:sz w:val="18"/>
                <w:szCs w:val="18"/>
                <w:lang w:val="uk-UA"/>
              </w:rPr>
              <w:t>виділяються</w:t>
            </w:r>
            <w:r w:rsidRPr="00F21C81">
              <w:rPr>
                <w:rFonts w:ascii="Avenir Next Cyr" w:hAnsi="Avenir Next Cyr"/>
                <w:bCs/>
                <w:color w:val="000000" w:themeColor="text1"/>
                <w:sz w:val="18"/>
                <w:szCs w:val="18"/>
                <w:lang w:val="uk-UA"/>
              </w:rPr>
              <w:t xml:space="preserve"> </w:t>
            </w:r>
            <w:r w:rsidRPr="00F21C81">
              <w:rPr>
                <w:rFonts w:ascii="Avenir Next Cyr" w:hAnsi="Avenir Next Cyr" w:cs="Calibri"/>
                <w:bCs/>
                <w:color w:val="000000" w:themeColor="text1"/>
                <w:sz w:val="18"/>
                <w:szCs w:val="18"/>
                <w:lang w:val="uk-UA"/>
              </w:rPr>
              <w:t>серед</w:t>
            </w:r>
            <w:r w:rsidRPr="00F21C81">
              <w:rPr>
                <w:rFonts w:ascii="Avenir Next Cyr" w:hAnsi="Avenir Next Cyr"/>
                <w:bCs/>
                <w:color w:val="000000" w:themeColor="text1"/>
                <w:sz w:val="18"/>
                <w:szCs w:val="18"/>
                <w:lang w:val="uk-UA"/>
              </w:rPr>
              <w:t xml:space="preserve"> </w:t>
            </w:r>
            <w:r w:rsidRPr="00F21C81">
              <w:rPr>
                <w:rFonts w:ascii="Avenir Next Cyr" w:hAnsi="Avenir Next Cyr" w:cs="Calibri"/>
                <w:bCs/>
                <w:color w:val="000000" w:themeColor="text1"/>
                <w:sz w:val="18"/>
                <w:szCs w:val="18"/>
                <w:lang w:val="uk-UA"/>
              </w:rPr>
              <w:t>інших</w:t>
            </w:r>
            <w:r w:rsidRPr="00F21C81">
              <w:rPr>
                <w:rFonts w:ascii="Avenir Next Cyr" w:hAnsi="Avenir Next Cyr"/>
                <w:bCs/>
                <w:color w:val="000000" w:themeColor="text1"/>
                <w:sz w:val="18"/>
                <w:szCs w:val="18"/>
                <w:lang w:val="uk-UA"/>
              </w:rPr>
              <w:t xml:space="preserve">, </w:t>
            </w:r>
            <w:r w:rsidRPr="00F21C81">
              <w:rPr>
                <w:rFonts w:ascii="Avenir Next Cyr" w:hAnsi="Avenir Next Cyr" w:cs="Calibri"/>
                <w:bCs/>
                <w:color w:val="000000" w:themeColor="text1"/>
                <w:sz w:val="18"/>
                <w:szCs w:val="18"/>
                <w:lang w:val="uk-UA"/>
              </w:rPr>
              <w:t>адже</w:t>
            </w:r>
            <w:r w:rsidRPr="00F21C81">
              <w:rPr>
                <w:rFonts w:ascii="Avenir Next Cyr" w:hAnsi="Avenir Next Cyr"/>
                <w:bCs/>
                <w:color w:val="000000" w:themeColor="text1"/>
                <w:sz w:val="18"/>
                <w:szCs w:val="18"/>
                <w:lang w:val="uk-UA"/>
              </w:rPr>
              <w:t xml:space="preserve"> </w:t>
            </w:r>
            <w:r w:rsidRPr="00F21C81">
              <w:rPr>
                <w:rFonts w:ascii="Avenir Next Cyr" w:hAnsi="Avenir Next Cyr" w:cs="Calibri"/>
                <w:bCs/>
                <w:color w:val="000000" w:themeColor="text1"/>
                <w:sz w:val="18"/>
                <w:szCs w:val="18"/>
                <w:lang w:val="uk-UA"/>
              </w:rPr>
              <w:t>за</w:t>
            </w:r>
            <w:r w:rsidRPr="00F21C81">
              <w:rPr>
                <w:rFonts w:ascii="Avenir Next Cyr" w:hAnsi="Avenir Next Cyr"/>
                <w:bCs/>
                <w:color w:val="000000" w:themeColor="text1"/>
                <w:sz w:val="18"/>
                <w:szCs w:val="18"/>
                <w:lang w:val="uk-UA"/>
              </w:rPr>
              <w:t xml:space="preserve"> </w:t>
            </w:r>
            <w:r w:rsidRPr="00F21C81">
              <w:rPr>
                <w:rFonts w:ascii="Avenir Next Cyr" w:hAnsi="Avenir Next Cyr" w:cs="Calibri"/>
                <w:bCs/>
                <w:color w:val="000000" w:themeColor="text1"/>
                <w:sz w:val="18"/>
                <w:szCs w:val="18"/>
                <w:lang w:val="uk-UA"/>
              </w:rPr>
              <w:t>одну</w:t>
            </w:r>
            <w:r w:rsidRPr="00F21C81">
              <w:rPr>
                <w:rFonts w:ascii="Avenir Next Cyr" w:hAnsi="Avenir Next Cyr"/>
                <w:bCs/>
                <w:color w:val="000000" w:themeColor="text1"/>
                <w:sz w:val="18"/>
                <w:szCs w:val="18"/>
                <w:lang w:val="uk-UA"/>
              </w:rPr>
              <w:t xml:space="preserve"> </w:t>
            </w:r>
            <w:r w:rsidRPr="00F21C81">
              <w:rPr>
                <w:rFonts w:ascii="Avenir Next Cyr" w:hAnsi="Avenir Next Cyr" w:cs="Calibri"/>
                <w:bCs/>
                <w:color w:val="000000" w:themeColor="text1"/>
                <w:sz w:val="18"/>
                <w:szCs w:val="18"/>
                <w:lang w:val="uk-UA"/>
              </w:rPr>
              <w:t>суддівську</w:t>
            </w:r>
            <w:r w:rsidRPr="00F21C81">
              <w:rPr>
                <w:rFonts w:ascii="Avenir Next Cyr" w:hAnsi="Avenir Next Cyr"/>
                <w:bCs/>
                <w:color w:val="000000" w:themeColor="text1"/>
                <w:sz w:val="18"/>
                <w:szCs w:val="18"/>
                <w:lang w:val="uk-UA"/>
              </w:rPr>
              <w:t xml:space="preserve"> </w:t>
            </w:r>
            <w:r w:rsidRPr="00F21C81">
              <w:rPr>
                <w:rFonts w:ascii="Avenir Next Cyr" w:hAnsi="Avenir Next Cyr" w:cs="Calibri"/>
                <w:bCs/>
                <w:color w:val="000000" w:themeColor="text1"/>
                <w:sz w:val="18"/>
                <w:szCs w:val="18"/>
                <w:lang w:val="uk-UA"/>
              </w:rPr>
              <w:t>сесію</w:t>
            </w:r>
            <w:r w:rsidRPr="00F21C81">
              <w:rPr>
                <w:rFonts w:ascii="Avenir Next Cyr" w:hAnsi="Avenir Next Cyr"/>
                <w:bCs/>
                <w:color w:val="000000" w:themeColor="text1"/>
                <w:sz w:val="18"/>
                <w:szCs w:val="18"/>
                <w:lang w:val="uk-UA"/>
              </w:rPr>
              <w:t xml:space="preserve"> </w:t>
            </w:r>
            <w:r w:rsidRPr="00F21C81">
              <w:rPr>
                <w:rFonts w:ascii="Avenir Next Cyr" w:hAnsi="Avenir Next Cyr" w:cs="Calibri"/>
                <w:bCs/>
                <w:color w:val="000000" w:themeColor="text1"/>
                <w:sz w:val="18"/>
                <w:szCs w:val="18"/>
                <w:lang w:val="uk-UA"/>
              </w:rPr>
              <w:t>журі</w:t>
            </w:r>
            <w:r w:rsidRPr="00F21C81">
              <w:rPr>
                <w:rFonts w:ascii="Avenir Next Cyr" w:hAnsi="Avenir Next Cyr"/>
                <w:bCs/>
                <w:color w:val="000000" w:themeColor="text1"/>
                <w:sz w:val="18"/>
                <w:szCs w:val="18"/>
                <w:lang w:val="uk-UA"/>
              </w:rPr>
              <w:t xml:space="preserve"> </w:t>
            </w:r>
            <w:r w:rsidRPr="00F21C81">
              <w:rPr>
                <w:rFonts w:ascii="Avenir Next Cyr" w:hAnsi="Avenir Next Cyr" w:cs="Calibri"/>
                <w:bCs/>
                <w:color w:val="000000" w:themeColor="text1"/>
                <w:sz w:val="18"/>
                <w:szCs w:val="18"/>
                <w:lang w:val="uk-UA"/>
              </w:rPr>
              <w:t>розглядають</w:t>
            </w:r>
            <w:r w:rsidRPr="00F21C81">
              <w:rPr>
                <w:rFonts w:ascii="Avenir Next Cyr" w:hAnsi="Avenir Next Cyr"/>
                <w:bCs/>
                <w:color w:val="000000" w:themeColor="text1"/>
                <w:sz w:val="18"/>
                <w:szCs w:val="18"/>
                <w:lang w:val="uk-UA"/>
              </w:rPr>
              <w:t xml:space="preserve"> 15-20 </w:t>
            </w:r>
            <w:r w:rsidRPr="00F21C81">
              <w:rPr>
                <w:rFonts w:ascii="Avenir Next Cyr" w:hAnsi="Avenir Next Cyr" w:cs="Calibri"/>
                <w:bCs/>
                <w:color w:val="000000" w:themeColor="text1"/>
                <w:sz w:val="18"/>
                <w:szCs w:val="18"/>
                <w:lang w:val="uk-UA"/>
              </w:rPr>
              <w:t>заявок</w:t>
            </w:r>
            <w:r w:rsidRPr="00F21C81">
              <w:rPr>
                <w:rFonts w:ascii="Avenir Next Cyr" w:hAnsi="Avenir Next Cyr"/>
                <w:b/>
                <w:color w:val="000000" w:themeColor="text1"/>
                <w:sz w:val="18"/>
                <w:szCs w:val="18"/>
                <w:lang w:val="uk-UA"/>
              </w:rPr>
              <w:t>.</w:t>
            </w:r>
            <w:r w:rsidRPr="00F21C81">
              <w:rPr>
                <w:rFonts w:ascii="Avenir Next LT Pro" w:hAnsi="Avenir Next LT Pro"/>
                <w:b/>
                <w:color w:val="000000" w:themeColor="text1"/>
                <w:sz w:val="18"/>
                <w:szCs w:val="18"/>
                <w:lang w:val="uk-UA"/>
              </w:rPr>
              <w:t xml:space="preserve"> </w:t>
            </w:r>
            <w:r w:rsidRPr="00F21C81">
              <w:rPr>
                <w:rFonts w:ascii="Avenir Next Cyr" w:hAnsi="Avenir Next Cyr" w:cs="Calibri"/>
                <w:bCs/>
                <w:color w:val="000000" w:themeColor="text1"/>
                <w:sz w:val="18"/>
                <w:szCs w:val="18"/>
                <w:lang w:val="uk-UA"/>
              </w:rPr>
              <w:t>Чіткий</w:t>
            </w:r>
            <w:r w:rsidRPr="00F21C81">
              <w:rPr>
                <w:rFonts w:ascii="Avenir Next Cyr" w:hAnsi="Avenir Next Cyr"/>
                <w:bCs/>
                <w:color w:val="000000" w:themeColor="text1"/>
                <w:sz w:val="18"/>
                <w:szCs w:val="18"/>
                <w:lang w:val="uk-UA"/>
              </w:rPr>
              <w:t xml:space="preserve"> </w:t>
            </w:r>
            <w:proofErr w:type="spellStart"/>
            <w:r w:rsidRPr="00F21C81">
              <w:rPr>
                <w:rFonts w:ascii="Avenir Next Cyr" w:hAnsi="Avenir Next Cyr" w:cs="Calibri"/>
                <w:bCs/>
                <w:color w:val="000000" w:themeColor="text1"/>
                <w:sz w:val="18"/>
                <w:szCs w:val="18"/>
                <w:lang w:val="uk-UA"/>
              </w:rPr>
              <w:t>сторітелінг</w:t>
            </w:r>
            <w:proofErr w:type="spellEnd"/>
            <w:r w:rsidRPr="00F21C81">
              <w:rPr>
                <w:rFonts w:ascii="Avenir Next Cyr" w:hAnsi="Avenir Next Cyr"/>
                <w:bCs/>
                <w:color w:val="000000" w:themeColor="text1"/>
                <w:sz w:val="18"/>
                <w:szCs w:val="18"/>
                <w:lang w:val="uk-UA"/>
              </w:rPr>
              <w:t xml:space="preserve">, </w:t>
            </w:r>
            <w:r w:rsidRPr="00F21C81">
              <w:rPr>
                <w:rFonts w:ascii="Avenir Next Cyr" w:hAnsi="Avenir Next Cyr" w:cs="Calibri"/>
                <w:bCs/>
                <w:color w:val="000000" w:themeColor="text1"/>
                <w:sz w:val="18"/>
                <w:szCs w:val="18"/>
                <w:lang w:val="uk-UA"/>
              </w:rPr>
              <w:t>який</w:t>
            </w:r>
            <w:r w:rsidRPr="00F21C81">
              <w:rPr>
                <w:rFonts w:ascii="Avenir Next Cyr" w:hAnsi="Avenir Next Cyr"/>
                <w:bCs/>
                <w:color w:val="000000" w:themeColor="text1"/>
                <w:sz w:val="18"/>
                <w:szCs w:val="18"/>
                <w:lang w:val="uk-UA"/>
              </w:rPr>
              <w:t xml:space="preserve"> </w:t>
            </w:r>
            <w:r w:rsidRPr="00F21C81">
              <w:rPr>
                <w:rFonts w:ascii="Avenir Next Cyr" w:hAnsi="Avenir Next Cyr" w:cs="Calibri"/>
                <w:bCs/>
                <w:color w:val="000000" w:themeColor="text1"/>
                <w:sz w:val="18"/>
                <w:szCs w:val="18"/>
                <w:lang w:val="uk-UA"/>
              </w:rPr>
              <w:t>пов</w:t>
            </w:r>
            <w:r w:rsidRPr="00F21C81">
              <w:rPr>
                <w:rFonts w:ascii="Avenir Next Cyr" w:hAnsi="Avenir Next Cyr"/>
                <w:bCs/>
                <w:color w:val="000000" w:themeColor="text1"/>
                <w:sz w:val="18"/>
                <w:szCs w:val="18"/>
                <w:lang w:val="uk-UA"/>
              </w:rPr>
              <w:t>'</w:t>
            </w:r>
            <w:r w:rsidRPr="00F21C81">
              <w:rPr>
                <w:rFonts w:ascii="Avenir Next Cyr" w:hAnsi="Avenir Next Cyr" w:cs="Calibri"/>
                <w:bCs/>
                <w:color w:val="000000" w:themeColor="text1"/>
                <w:sz w:val="18"/>
                <w:szCs w:val="18"/>
                <w:lang w:val="uk-UA"/>
              </w:rPr>
              <w:t>язує</w:t>
            </w:r>
            <w:r w:rsidRPr="00F21C81">
              <w:rPr>
                <w:rFonts w:ascii="Avenir Next Cyr" w:hAnsi="Avenir Next Cyr"/>
                <w:bCs/>
                <w:color w:val="000000" w:themeColor="text1"/>
                <w:sz w:val="18"/>
                <w:szCs w:val="18"/>
                <w:lang w:val="uk-UA"/>
              </w:rPr>
              <w:t xml:space="preserve"> </w:t>
            </w:r>
            <w:r w:rsidRPr="00F21C81">
              <w:rPr>
                <w:rFonts w:ascii="Avenir Next Cyr" w:hAnsi="Avenir Next Cyr" w:cs="Calibri"/>
                <w:bCs/>
                <w:color w:val="000000" w:themeColor="text1"/>
                <w:sz w:val="18"/>
                <w:szCs w:val="18"/>
                <w:lang w:val="uk-UA"/>
              </w:rPr>
              <w:t>кожен</w:t>
            </w:r>
            <w:r w:rsidRPr="00F21C81">
              <w:rPr>
                <w:rFonts w:ascii="Avenir Next Cyr" w:hAnsi="Avenir Next Cyr"/>
                <w:bCs/>
                <w:color w:val="000000" w:themeColor="text1"/>
                <w:sz w:val="18"/>
                <w:szCs w:val="18"/>
                <w:lang w:val="uk-UA"/>
              </w:rPr>
              <w:t xml:space="preserve"> </w:t>
            </w:r>
            <w:r w:rsidRPr="00F21C81">
              <w:rPr>
                <w:rFonts w:ascii="Avenir Next Cyr" w:hAnsi="Avenir Next Cyr" w:cs="Calibri"/>
                <w:bCs/>
                <w:color w:val="000000" w:themeColor="text1"/>
                <w:sz w:val="18"/>
                <w:szCs w:val="18"/>
                <w:lang w:val="uk-UA"/>
              </w:rPr>
              <w:t>аспект</w:t>
            </w:r>
            <w:r w:rsidRPr="00F21C81">
              <w:rPr>
                <w:rFonts w:ascii="Avenir Next Cyr" w:hAnsi="Avenir Next Cyr"/>
                <w:bCs/>
                <w:color w:val="000000" w:themeColor="text1"/>
                <w:sz w:val="18"/>
                <w:szCs w:val="18"/>
                <w:lang w:val="uk-UA"/>
              </w:rPr>
              <w:t xml:space="preserve"> </w:t>
            </w:r>
            <w:r w:rsidRPr="00F21C81">
              <w:rPr>
                <w:rFonts w:ascii="Avenir Next Cyr" w:hAnsi="Avenir Next Cyr" w:cs="Calibri"/>
                <w:bCs/>
                <w:color w:val="000000" w:themeColor="text1"/>
                <w:sz w:val="18"/>
                <w:szCs w:val="18"/>
                <w:lang w:val="uk-UA"/>
              </w:rPr>
              <w:t>з</w:t>
            </w:r>
            <w:r w:rsidRPr="00F21C81">
              <w:rPr>
                <w:rFonts w:ascii="Avenir Next Cyr" w:hAnsi="Avenir Next Cyr"/>
                <w:bCs/>
                <w:color w:val="000000" w:themeColor="text1"/>
                <w:sz w:val="18"/>
                <w:szCs w:val="18"/>
                <w:lang w:val="uk-UA"/>
              </w:rPr>
              <w:t xml:space="preserve"> </w:t>
            </w:r>
            <w:r w:rsidRPr="00F21C81">
              <w:rPr>
                <w:rFonts w:ascii="Avenir Next Cyr" w:hAnsi="Avenir Next Cyr" w:cs="Calibri"/>
                <w:bCs/>
                <w:color w:val="000000" w:themeColor="text1"/>
                <w:sz w:val="18"/>
                <w:szCs w:val="18"/>
                <w:lang w:val="uk-UA"/>
              </w:rPr>
              <w:t>основною</w:t>
            </w:r>
            <w:r w:rsidRPr="00F21C81">
              <w:rPr>
                <w:rFonts w:ascii="Avenir Next Cyr" w:hAnsi="Avenir Next Cyr"/>
                <w:bCs/>
                <w:color w:val="000000" w:themeColor="text1"/>
                <w:sz w:val="18"/>
                <w:szCs w:val="18"/>
                <w:lang w:val="uk-UA"/>
              </w:rPr>
              <w:t xml:space="preserve"> </w:t>
            </w:r>
            <w:r w:rsidRPr="00F21C81">
              <w:rPr>
                <w:rFonts w:ascii="Avenir Next Cyr" w:hAnsi="Avenir Next Cyr" w:cs="Calibri"/>
                <w:bCs/>
                <w:color w:val="000000" w:themeColor="text1"/>
                <w:sz w:val="18"/>
                <w:szCs w:val="18"/>
                <w:lang w:val="uk-UA"/>
              </w:rPr>
              <w:t>ідеєю</w:t>
            </w:r>
            <w:r w:rsidRPr="00F21C81">
              <w:rPr>
                <w:rFonts w:ascii="Avenir Next Cyr" w:hAnsi="Avenir Next Cyr"/>
                <w:bCs/>
                <w:color w:val="000000" w:themeColor="text1"/>
                <w:sz w:val="18"/>
                <w:szCs w:val="18"/>
                <w:lang w:val="uk-UA"/>
              </w:rPr>
              <w:t xml:space="preserve"> </w:t>
            </w:r>
            <w:r w:rsidRPr="00F21C81">
              <w:rPr>
                <w:rFonts w:ascii="Avenir Next Cyr" w:hAnsi="Avenir Next Cyr" w:cs="Calibri"/>
                <w:bCs/>
                <w:color w:val="000000" w:themeColor="text1"/>
                <w:sz w:val="18"/>
                <w:szCs w:val="18"/>
                <w:lang w:val="uk-UA"/>
              </w:rPr>
              <w:t>та</w:t>
            </w:r>
            <w:r w:rsidRPr="00F21C81">
              <w:rPr>
                <w:rFonts w:ascii="Avenir Next Cyr" w:hAnsi="Avenir Next Cyr"/>
                <w:bCs/>
                <w:color w:val="000000" w:themeColor="text1"/>
                <w:sz w:val="18"/>
                <w:szCs w:val="18"/>
                <w:lang w:val="uk-UA"/>
              </w:rPr>
              <w:t xml:space="preserve"> </w:t>
            </w:r>
            <w:r w:rsidRPr="00F21C81">
              <w:rPr>
                <w:rFonts w:ascii="Avenir Next Cyr" w:hAnsi="Avenir Next Cyr" w:cs="Calibri"/>
                <w:bCs/>
                <w:color w:val="000000" w:themeColor="text1"/>
                <w:sz w:val="18"/>
                <w:szCs w:val="18"/>
                <w:lang w:val="uk-UA"/>
              </w:rPr>
              <w:t>результатами</w:t>
            </w:r>
            <w:r w:rsidRPr="00F21C81">
              <w:rPr>
                <w:rFonts w:ascii="Avenir Next Cyr" w:hAnsi="Avenir Next Cyr"/>
                <w:bCs/>
                <w:color w:val="000000" w:themeColor="text1"/>
                <w:sz w:val="18"/>
                <w:szCs w:val="18"/>
                <w:lang w:val="uk-UA"/>
              </w:rPr>
              <w:t xml:space="preserve">, </w:t>
            </w:r>
            <w:r w:rsidRPr="00F21C81">
              <w:rPr>
                <w:rFonts w:ascii="Avenir Next Cyr" w:hAnsi="Avenir Next Cyr" w:cs="Calibri"/>
                <w:bCs/>
                <w:color w:val="000000" w:themeColor="text1"/>
                <w:sz w:val="18"/>
                <w:szCs w:val="18"/>
                <w:lang w:val="uk-UA"/>
              </w:rPr>
              <w:t>допоможе</w:t>
            </w:r>
            <w:r w:rsidRPr="00F21C81">
              <w:rPr>
                <w:rFonts w:ascii="Avenir Next Cyr" w:hAnsi="Avenir Next Cyr"/>
                <w:bCs/>
                <w:color w:val="000000" w:themeColor="text1"/>
                <w:sz w:val="18"/>
                <w:szCs w:val="18"/>
                <w:lang w:val="uk-UA"/>
              </w:rPr>
              <w:t xml:space="preserve"> </w:t>
            </w:r>
            <w:r w:rsidRPr="00F21C81">
              <w:rPr>
                <w:rFonts w:ascii="Avenir Next Cyr" w:hAnsi="Avenir Next Cyr" w:cs="Calibri"/>
                <w:bCs/>
                <w:color w:val="000000" w:themeColor="text1"/>
                <w:sz w:val="18"/>
                <w:szCs w:val="18"/>
                <w:lang w:val="uk-UA"/>
              </w:rPr>
              <w:t>вашому</w:t>
            </w:r>
            <w:r w:rsidRPr="00F21C81">
              <w:rPr>
                <w:rFonts w:ascii="Avenir Next Cyr" w:hAnsi="Avenir Next Cyr"/>
                <w:bCs/>
                <w:color w:val="000000" w:themeColor="text1"/>
                <w:sz w:val="18"/>
                <w:szCs w:val="18"/>
                <w:lang w:val="uk-UA"/>
              </w:rPr>
              <w:t xml:space="preserve"> </w:t>
            </w:r>
            <w:r w:rsidRPr="00F21C81">
              <w:rPr>
                <w:rFonts w:ascii="Avenir Next Cyr" w:hAnsi="Avenir Next Cyr" w:cs="Calibri"/>
                <w:bCs/>
                <w:color w:val="000000" w:themeColor="text1"/>
                <w:sz w:val="18"/>
                <w:szCs w:val="18"/>
                <w:lang w:val="uk-UA"/>
              </w:rPr>
              <w:t>кейсу</w:t>
            </w:r>
            <w:r w:rsidRPr="00F21C81">
              <w:rPr>
                <w:rFonts w:ascii="Avenir Next Cyr" w:hAnsi="Avenir Next Cyr"/>
                <w:bCs/>
                <w:color w:val="000000" w:themeColor="text1"/>
                <w:sz w:val="18"/>
                <w:szCs w:val="18"/>
                <w:lang w:val="uk-UA"/>
              </w:rPr>
              <w:t xml:space="preserve"> </w:t>
            </w:r>
            <w:r w:rsidRPr="00F21C81">
              <w:rPr>
                <w:rFonts w:ascii="Avenir Next Cyr" w:hAnsi="Avenir Next Cyr" w:cs="Calibri"/>
                <w:bCs/>
                <w:color w:val="000000" w:themeColor="text1"/>
                <w:sz w:val="18"/>
                <w:szCs w:val="18"/>
                <w:lang w:val="uk-UA"/>
              </w:rPr>
              <w:t>виділятися</w:t>
            </w:r>
            <w:r w:rsidRPr="00F21C81">
              <w:rPr>
                <w:rFonts w:ascii="Avenir Next Cyr" w:hAnsi="Avenir Next Cyr"/>
                <w:bCs/>
                <w:color w:val="000000" w:themeColor="text1"/>
                <w:sz w:val="18"/>
                <w:szCs w:val="18"/>
                <w:lang w:val="uk-UA"/>
              </w:rPr>
              <w:t xml:space="preserve"> </w:t>
            </w:r>
            <w:r w:rsidRPr="00F21C81">
              <w:rPr>
                <w:rFonts w:ascii="Avenir Next Cyr" w:hAnsi="Avenir Next Cyr" w:cs="Calibri"/>
                <w:bCs/>
                <w:color w:val="000000" w:themeColor="text1"/>
                <w:sz w:val="18"/>
                <w:szCs w:val="18"/>
                <w:lang w:val="uk-UA"/>
              </w:rPr>
              <w:t>на</w:t>
            </w:r>
            <w:r w:rsidRPr="00F21C81">
              <w:rPr>
                <w:rFonts w:ascii="Avenir Next Cyr" w:hAnsi="Avenir Next Cyr"/>
                <w:bCs/>
                <w:color w:val="000000" w:themeColor="text1"/>
                <w:sz w:val="18"/>
                <w:szCs w:val="18"/>
                <w:lang w:val="uk-UA"/>
              </w:rPr>
              <w:t xml:space="preserve"> </w:t>
            </w:r>
            <w:r w:rsidRPr="00F21C81">
              <w:rPr>
                <w:rFonts w:ascii="Avenir Next Cyr" w:hAnsi="Avenir Next Cyr" w:cs="Calibri"/>
                <w:bCs/>
                <w:color w:val="000000" w:themeColor="text1"/>
                <w:sz w:val="18"/>
                <w:szCs w:val="18"/>
                <w:lang w:val="uk-UA"/>
              </w:rPr>
              <w:t>фоні</w:t>
            </w:r>
            <w:r w:rsidRPr="00F21C81">
              <w:rPr>
                <w:rFonts w:ascii="Avenir Next Cyr" w:hAnsi="Avenir Next Cyr"/>
                <w:bCs/>
                <w:color w:val="000000" w:themeColor="text1"/>
                <w:sz w:val="18"/>
                <w:szCs w:val="18"/>
                <w:lang w:val="uk-UA"/>
              </w:rPr>
              <w:t xml:space="preserve"> </w:t>
            </w:r>
            <w:r w:rsidRPr="00F21C81">
              <w:rPr>
                <w:rFonts w:ascii="Avenir Next Cyr" w:hAnsi="Avenir Next Cyr" w:cs="Calibri"/>
                <w:bCs/>
                <w:color w:val="000000" w:themeColor="text1"/>
                <w:sz w:val="18"/>
                <w:szCs w:val="18"/>
                <w:lang w:val="uk-UA"/>
              </w:rPr>
              <w:t>інших</w:t>
            </w:r>
            <w:r w:rsidRPr="00F21C81">
              <w:rPr>
                <w:rFonts w:ascii="Avenir Next Cyr" w:hAnsi="Avenir Next Cyr"/>
                <w:bCs/>
                <w:color w:val="000000" w:themeColor="text1"/>
                <w:sz w:val="18"/>
                <w:szCs w:val="18"/>
                <w:lang w:val="uk-UA"/>
              </w:rPr>
              <w:t>.</w:t>
            </w:r>
          </w:p>
          <w:p w14:paraId="425965ED" w14:textId="77777777" w:rsidR="00946DB7" w:rsidRPr="00584574" w:rsidRDefault="00946DB7" w:rsidP="00946DB7">
            <w:pPr>
              <w:numPr>
                <w:ilvl w:val="0"/>
                <w:numId w:val="3"/>
              </w:numPr>
              <w:spacing w:after="120" w:line="240" w:lineRule="auto"/>
              <w:ind w:left="360"/>
              <w:rPr>
                <w:rFonts w:ascii="AvenirNext LT Pro Regular" w:hAnsi="AvenirNext LT Pro Regular"/>
                <w:sz w:val="18"/>
                <w:szCs w:val="18"/>
                <w:lang w:val="uk-UA"/>
              </w:rPr>
            </w:pPr>
            <w:r w:rsidRPr="00584574">
              <w:rPr>
                <w:rFonts w:ascii="Avenir Next Cyr Medium" w:hAnsi="Avenir Next Cyr Medium"/>
                <w:b/>
                <w:color w:val="B4975A"/>
                <w:sz w:val="20"/>
                <w:szCs w:val="20"/>
                <w:lang w:val="uk-UA"/>
              </w:rPr>
              <w:t>КОНТЕКСТ (ОПИС СИТУАЦІЇ) Є КЛЮЧОВИМ</w:t>
            </w:r>
            <w:r w:rsidRPr="00584574">
              <w:rPr>
                <w:rFonts w:ascii="Avenir Next LT Pro" w:hAnsi="Avenir Next LT Pro"/>
                <w:sz w:val="18"/>
                <w:szCs w:val="18"/>
                <w:highlight w:val="yellow"/>
                <w:lang w:val="uk-UA"/>
              </w:rPr>
              <w:br/>
            </w:r>
            <w:r w:rsidRPr="00584574">
              <w:rPr>
                <w:rFonts w:ascii="Avenir Next Cyr" w:hAnsi="Avenir Next Cyr" w:cs="Calibri"/>
                <w:color w:val="auto"/>
                <w:sz w:val="18"/>
                <w:szCs w:val="18"/>
                <w:lang w:val="uk-UA"/>
              </w:rPr>
              <w:t>Судді</w:t>
            </w:r>
            <w:r w:rsidRPr="00584574">
              <w:rPr>
                <w:rFonts w:ascii="Avenir Next Cyr" w:hAnsi="Avenir Next Cyr"/>
                <w:color w:val="auto"/>
                <w:sz w:val="18"/>
                <w:szCs w:val="18"/>
                <w:lang w:val="uk-UA"/>
              </w:rPr>
              <w:t xml:space="preserve"> </w:t>
            </w:r>
            <w:r w:rsidRPr="00584574">
              <w:rPr>
                <w:rFonts w:ascii="Avenir Next Cyr" w:hAnsi="Avenir Next Cyr" w:cs="Calibri"/>
                <w:color w:val="auto"/>
                <w:sz w:val="18"/>
                <w:szCs w:val="18"/>
                <w:lang w:val="uk-UA"/>
              </w:rPr>
              <w:t>зазвичай</w:t>
            </w:r>
            <w:r w:rsidRPr="00584574">
              <w:rPr>
                <w:rFonts w:ascii="Avenir Next Cyr" w:hAnsi="Avenir Next Cyr"/>
                <w:color w:val="auto"/>
                <w:sz w:val="18"/>
                <w:szCs w:val="18"/>
                <w:lang w:val="uk-UA"/>
              </w:rPr>
              <w:t xml:space="preserve"> </w:t>
            </w:r>
            <w:r w:rsidRPr="00584574">
              <w:rPr>
                <w:rFonts w:ascii="Avenir Next Cyr" w:hAnsi="Avenir Next Cyr" w:cs="Calibri"/>
                <w:color w:val="auto"/>
                <w:sz w:val="18"/>
                <w:szCs w:val="18"/>
                <w:lang w:val="uk-UA"/>
              </w:rPr>
              <w:t>не</w:t>
            </w:r>
            <w:r w:rsidRPr="00584574">
              <w:rPr>
                <w:rFonts w:ascii="Avenir Next Cyr" w:hAnsi="Avenir Next Cyr"/>
                <w:color w:val="auto"/>
                <w:sz w:val="18"/>
                <w:szCs w:val="18"/>
                <w:lang w:val="uk-UA"/>
              </w:rPr>
              <w:t xml:space="preserve"> </w:t>
            </w:r>
            <w:r w:rsidRPr="00584574">
              <w:rPr>
                <w:rFonts w:ascii="Avenir Next Cyr" w:hAnsi="Avenir Next Cyr" w:cs="Calibri"/>
                <w:color w:val="auto"/>
                <w:sz w:val="18"/>
                <w:szCs w:val="18"/>
                <w:lang w:val="uk-UA"/>
              </w:rPr>
              <w:t>працюють</w:t>
            </w:r>
            <w:r w:rsidRPr="00584574">
              <w:rPr>
                <w:rFonts w:ascii="Avenir Next Cyr" w:hAnsi="Avenir Next Cyr"/>
                <w:color w:val="auto"/>
                <w:sz w:val="18"/>
                <w:szCs w:val="18"/>
                <w:lang w:val="uk-UA"/>
              </w:rPr>
              <w:t xml:space="preserve"> </w:t>
            </w:r>
            <w:r w:rsidRPr="00584574">
              <w:rPr>
                <w:rFonts w:ascii="Avenir Next Cyr" w:hAnsi="Avenir Next Cyr" w:cs="Calibri"/>
                <w:color w:val="auto"/>
                <w:sz w:val="18"/>
                <w:szCs w:val="18"/>
                <w:lang w:val="uk-UA"/>
              </w:rPr>
              <w:t>у</w:t>
            </w:r>
            <w:r w:rsidRPr="00584574">
              <w:rPr>
                <w:rFonts w:ascii="Avenir Next Cyr" w:hAnsi="Avenir Next Cyr"/>
                <w:color w:val="auto"/>
                <w:sz w:val="18"/>
                <w:szCs w:val="18"/>
                <w:lang w:val="uk-UA"/>
              </w:rPr>
              <w:t xml:space="preserve"> </w:t>
            </w:r>
            <w:r w:rsidRPr="00584574">
              <w:rPr>
                <w:rFonts w:ascii="Avenir Next Cyr" w:hAnsi="Avenir Next Cyr" w:cs="Calibri"/>
                <w:color w:val="auto"/>
                <w:sz w:val="18"/>
                <w:szCs w:val="18"/>
                <w:lang w:val="uk-UA"/>
              </w:rPr>
              <w:t>вашій</w:t>
            </w:r>
            <w:r w:rsidRPr="00584574">
              <w:rPr>
                <w:rFonts w:ascii="Avenir Next Cyr" w:hAnsi="Avenir Next Cyr"/>
                <w:color w:val="auto"/>
                <w:sz w:val="18"/>
                <w:szCs w:val="18"/>
                <w:lang w:val="uk-UA"/>
              </w:rPr>
              <w:t xml:space="preserve"> </w:t>
            </w:r>
            <w:r w:rsidRPr="00584574">
              <w:rPr>
                <w:rFonts w:ascii="Avenir Next Cyr" w:hAnsi="Avenir Next Cyr" w:cs="Calibri"/>
                <w:color w:val="auto"/>
                <w:sz w:val="18"/>
                <w:szCs w:val="18"/>
                <w:lang w:val="uk-UA"/>
              </w:rPr>
              <w:t>категорії</w:t>
            </w:r>
            <w:r w:rsidRPr="00584574">
              <w:rPr>
                <w:rFonts w:ascii="Avenir Next Cyr" w:hAnsi="Avenir Next Cyr"/>
                <w:color w:val="auto"/>
                <w:sz w:val="18"/>
                <w:szCs w:val="18"/>
                <w:lang w:val="uk-UA"/>
              </w:rPr>
              <w:t xml:space="preserve"> </w:t>
            </w:r>
            <w:r w:rsidRPr="00584574">
              <w:rPr>
                <w:rFonts w:ascii="Avenir Next Cyr" w:hAnsi="Avenir Next Cyr" w:cs="Calibri"/>
                <w:color w:val="auto"/>
                <w:sz w:val="18"/>
                <w:szCs w:val="18"/>
                <w:lang w:val="uk-UA"/>
              </w:rPr>
              <w:t>та</w:t>
            </w:r>
            <w:r w:rsidRPr="00584574">
              <w:rPr>
                <w:rFonts w:ascii="Avenir Next Cyr" w:hAnsi="Avenir Next Cyr"/>
                <w:color w:val="auto"/>
                <w:sz w:val="18"/>
                <w:szCs w:val="18"/>
                <w:lang w:val="uk-UA"/>
              </w:rPr>
              <w:t xml:space="preserve"> </w:t>
            </w:r>
            <w:r w:rsidRPr="00584574">
              <w:rPr>
                <w:rFonts w:ascii="Avenir Next Cyr" w:hAnsi="Avenir Next Cyr" w:cs="Calibri"/>
                <w:color w:val="auto"/>
                <w:sz w:val="18"/>
                <w:szCs w:val="18"/>
                <w:lang w:val="uk-UA"/>
              </w:rPr>
              <w:t>можуть</w:t>
            </w:r>
            <w:r w:rsidRPr="00584574">
              <w:rPr>
                <w:rFonts w:ascii="Avenir Next Cyr" w:hAnsi="Avenir Next Cyr"/>
                <w:color w:val="auto"/>
                <w:sz w:val="18"/>
                <w:szCs w:val="18"/>
                <w:lang w:val="uk-UA"/>
              </w:rPr>
              <w:t xml:space="preserve"> </w:t>
            </w:r>
            <w:r w:rsidRPr="00584574">
              <w:rPr>
                <w:rFonts w:ascii="Avenir Next Cyr" w:hAnsi="Avenir Next Cyr" w:cs="Calibri"/>
                <w:color w:val="auto"/>
                <w:sz w:val="18"/>
                <w:szCs w:val="18"/>
                <w:lang w:val="uk-UA"/>
              </w:rPr>
              <w:t xml:space="preserve">бути не знайомі з вашим брендом. </w:t>
            </w:r>
            <w:r w:rsidRPr="00584574">
              <w:rPr>
                <w:rFonts w:ascii="Avenir Next Cyr" w:hAnsi="Avenir Next Cyr"/>
                <w:color w:val="auto"/>
                <w:sz w:val="18"/>
                <w:szCs w:val="18"/>
                <w:lang w:val="uk-UA"/>
              </w:rPr>
              <w:t xml:space="preserve">Опишіть суддям ситуацію так, щоб можна було зрозуміти ступінь складності вашого завдання та важливість </w:t>
            </w:r>
            <w:r w:rsidRPr="00F21C81">
              <w:rPr>
                <w:rFonts w:ascii="Avenir Next Cyr" w:hAnsi="Avenir Next Cyr"/>
                <w:color w:val="000000" w:themeColor="text1"/>
                <w:sz w:val="18"/>
                <w:szCs w:val="18"/>
                <w:lang w:val="uk-UA"/>
              </w:rPr>
              <w:t>отриманих результатів. Обмежте використання галузевого жаргону та дайте визначення галузевим термінам. Роботи мають продемонструвати усвідомлення зовнішніх факторів, які могли вплинути на успіх або невдачу кампанії. Визнання цих факторів свідчить про глибше розуміння середовища та контексту кампанії, що може підвищити довіру до неї.</w:t>
            </w:r>
          </w:p>
          <w:p w14:paraId="7AA80891" w14:textId="77777777" w:rsidR="00946DB7" w:rsidRPr="00584574" w:rsidRDefault="00946DB7" w:rsidP="00946DB7">
            <w:pPr>
              <w:numPr>
                <w:ilvl w:val="0"/>
                <w:numId w:val="3"/>
              </w:numPr>
              <w:spacing w:after="120" w:line="240" w:lineRule="auto"/>
              <w:ind w:left="360"/>
              <w:rPr>
                <w:rFonts w:ascii="Avenir Next Cyr" w:hAnsi="Avenir Next Cyr"/>
                <w:sz w:val="18"/>
                <w:szCs w:val="18"/>
                <w:lang w:val="uk-UA"/>
              </w:rPr>
            </w:pPr>
            <w:r w:rsidRPr="00584574">
              <w:rPr>
                <w:rFonts w:ascii="Avenir Next Cyr Medium" w:hAnsi="Avenir Next Cyr Medium"/>
                <w:b/>
                <w:color w:val="B4975A"/>
                <w:sz w:val="20"/>
                <w:szCs w:val="20"/>
                <w:lang w:val="uk-UA"/>
              </w:rPr>
              <w:t>ВІДПОВІДНІСТЬ КАТЕГОРІЇ</w:t>
            </w:r>
            <w:r w:rsidRPr="00584574">
              <w:rPr>
                <w:rFonts w:ascii="Avenir Next LT Pro" w:hAnsi="Avenir Next LT Pro"/>
                <w:color w:val="auto"/>
                <w:sz w:val="18"/>
                <w:szCs w:val="18"/>
                <w:highlight w:val="yellow"/>
                <w:lang w:val="uk-UA"/>
              </w:rPr>
              <w:br/>
            </w:r>
            <w:r w:rsidRPr="00584574">
              <w:rPr>
                <w:rFonts w:ascii="Avenir Next Cyr" w:hAnsi="Avenir Next Cyr"/>
                <w:color w:val="auto"/>
                <w:sz w:val="18"/>
                <w:szCs w:val="18"/>
                <w:lang w:val="uk-UA"/>
              </w:rPr>
              <w:t xml:space="preserve">Судді оцінюють ефективність </w:t>
            </w:r>
            <w:r w:rsidRPr="00E20E22">
              <w:rPr>
                <w:rStyle w:val="40"/>
                <w:rFonts w:ascii="Avenir Next Cyr Medium" w:hAnsi="Avenir Next Cyr Medium"/>
                <w:b/>
                <w:bCs/>
                <w:sz w:val="18"/>
                <w:szCs w:val="18"/>
                <w:lang w:val="uk-UA"/>
              </w:rPr>
              <w:t>роботи в контексті визначення та суті обраної категорії</w:t>
            </w:r>
            <w:r w:rsidRPr="00E20E22">
              <w:rPr>
                <w:rFonts w:ascii="Avenir Next Cyr Medium" w:hAnsi="Avenir Next Cyr Medium"/>
                <w:color w:val="auto"/>
                <w:sz w:val="18"/>
                <w:szCs w:val="18"/>
                <w:lang w:val="uk-UA"/>
              </w:rPr>
              <w:t>.</w:t>
            </w:r>
            <w:r w:rsidRPr="00584574">
              <w:rPr>
                <w:rFonts w:ascii="Avenir Next Cyr" w:hAnsi="Avenir Next Cyr"/>
                <w:color w:val="auto"/>
                <w:sz w:val="18"/>
                <w:szCs w:val="18"/>
                <w:lang w:val="uk-UA"/>
              </w:rPr>
              <w:t xml:space="preserve"> Переконайтеся, що ваша заявлена </w:t>
            </w:r>
            <w:r w:rsidRPr="00584574">
              <w:rPr>
                <w:rFonts w:ascii="Arial" w:hAnsi="Arial" w:cs="Arial"/>
                <w:color w:val="auto"/>
                <w:sz w:val="18"/>
                <w:szCs w:val="18"/>
                <w:lang w:val="uk-UA"/>
              </w:rPr>
              <w:t>​​</w:t>
            </w:r>
            <w:r w:rsidRPr="00584574">
              <w:rPr>
                <w:rFonts w:ascii="Avenir Next Cyr" w:hAnsi="Avenir Next Cyr" w:cs="Avenir Next Cyr"/>
                <w:color w:val="auto"/>
                <w:sz w:val="18"/>
                <w:szCs w:val="18"/>
                <w:lang w:val="uk-UA"/>
              </w:rPr>
              <w:t>ціль</w:t>
            </w:r>
            <w:r w:rsidRPr="00584574">
              <w:rPr>
                <w:rFonts w:ascii="Avenir Next Cyr" w:hAnsi="Avenir Next Cyr"/>
                <w:color w:val="auto"/>
                <w:sz w:val="18"/>
                <w:szCs w:val="18"/>
                <w:lang w:val="uk-UA"/>
              </w:rPr>
              <w:t xml:space="preserve"> </w:t>
            </w:r>
            <w:r w:rsidRPr="00584574">
              <w:rPr>
                <w:rFonts w:ascii="Avenir Next Cyr" w:hAnsi="Avenir Next Cyr" w:cs="Avenir Next Cyr"/>
                <w:color w:val="auto"/>
                <w:sz w:val="18"/>
                <w:szCs w:val="18"/>
                <w:lang w:val="uk-UA"/>
              </w:rPr>
              <w:t>і</w:t>
            </w:r>
            <w:r w:rsidRPr="00584574">
              <w:rPr>
                <w:rFonts w:ascii="Avenir Next Cyr" w:hAnsi="Avenir Next Cyr"/>
                <w:color w:val="auto"/>
                <w:sz w:val="18"/>
                <w:szCs w:val="18"/>
                <w:lang w:val="uk-UA"/>
              </w:rPr>
              <w:t xml:space="preserve"> </w:t>
            </w:r>
            <w:r w:rsidRPr="00584574">
              <w:rPr>
                <w:rFonts w:ascii="Avenir Next Cyr" w:hAnsi="Avenir Next Cyr" w:cs="Avenir Next Cyr"/>
                <w:color w:val="auto"/>
                <w:sz w:val="18"/>
                <w:szCs w:val="18"/>
                <w:lang w:val="uk-UA"/>
              </w:rPr>
              <w:t>результати</w:t>
            </w:r>
            <w:r w:rsidRPr="00584574">
              <w:rPr>
                <w:rFonts w:ascii="Avenir Next Cyr" w:hAnsi="Avenir Next Cyr"/>
                <w:color w:val="auto"/>
                <w:sz w:val="18"/>
                <w:szCs w:val="18"/>
                <w:lang w:val="uk-UA"/>
              </w:rPr>
              <w:t xml:space="preserve"> </w:t>
            </w:r>
            <w:r w:rsidRPr="00F21C81">
              <w:rPr>
                <w:rFonts w:ascii="Avenir Next Cyr" w:hAnsi="Avenir Next Cyr" w:cs="Avenir Next Cyr"/>
                <w:color w:val="000000" w:themeColor="text1"/>
                <w:sz w:val="18"/>
                <w:szCs w:val="18"/>
                <w:lang w:val="uk-UA"/>
              </w:rPr>
              <w:t>відповідають визначенню категорії.</w:t>
            </w:r>
          </w:p>
          <w:p w14:paraId="1B5D89DB" w14:textId="77777777" w:rsidR="00946DB7" w:rsidRPr="00ED6F73" w:rsidRDefault="00946DB7" w:rsidP="00946DB7">
            <w:pPr>
              <w:numPr>
                <w:ilvl w:val="0"/>
                <w:numId w:val="3"/>
              </w:numPr>
              <w:spacing w:after="120" w:line="240" w:lineRule="auto"/>
              <w:ind w:left="360"/>
              <w:rPr>
                <w:rFonts w:ascii="Avenir Next LT Pro" w:hAnsi="Avenir Next LT Pro"/>
                <w:color w:val="auto"/>
                <w:sz w:val="18"/>
                <w:szCs w:val="18"/>
                <w:lang w:val="uk-UA"/>
              </w:rPr>
            </w:pPr>
            <w:r w:rsidRPr="00584574">
              <w:rPr>
                <w:rFonts w:ascii="Avenir Next Cyr Medium" w:hAnsi="Avenir Next Cyr Medium" w:cs="Calibri"/>
                <w:b/>
                <w:bCs/>
                <w:color w:val="B4975A"/>
                <w:sz w:val="20"/>
                <w:szCs w:val="20"/>
                <w:lang w:val="uk-UA"/>
              </w:rPr>
              <w:t>РОЗКАЖІТЬ</w:t>
            </w:r>
            <w:r w:rsidRPr="00584574">
              <w:rPr>
                <w:rFonts w:ascii="Avenir Next Cyr Medium" w:hAnsi="Avenir Next Cyr Medium"/>
                <w:b/>
                <w:bCs/>
                <w:color w:val="B4975A"/>
                <w:sz w:val="20"/>
                <w:szCs w:val="20"/>
                <w:lang w:val="uk-UA"/>
              </w:rPr>
              <w:t xml:space="preserve"> </w:t>
            </w:r>
            <w:r w:rsidRPr="00584574">
              <w:rPr>
                <w:rFonts w:ascii="Avenir Next Cyr Medium" w:hAnsi="Avenir Next Cyr Medium" w:cs="Calibri"/>
                <w:b/>
                <w:bCs/>
                <w:color w:val="B4975A"/>
                <w:sz w:val="20"/>
                <w:szCs w:val="20"/>
                <w:lang w:val="uk-UA"/>
              </w:rPr>
              <w:t>ЦІКАВУ</w:t>
            </w:r>
            <w:r w:rsidRPr="00584574">
              <w:rPr>
                <w:rFonts w:ascii="Avenir Next Cyr Medium" w:hAnsi="Avenir Next Cyr Medium"/>
                <w:b/>
                <w:bCs/>
                <w:color w:val="B4975A"/>
                <w:sz w:val="20"/>
                <w:szCs w:val="20"/>
                <w:lang w:val="uk-UA"/>
              </w:rPr>
              <w:t xml:space="preserve"> </w:t>
            </w:r>
            <w:r w:rsidRPr="00584574">
              <w:rPr>
                <w:rFonts w:ascii="Avenir Next Cyr Medium" w:hAnsi="Avenir Next Cyr Medium" w:cs="Calibri"/>
                <w:b/>
                <w:bCs/>
                <w:color w:val="B4975A"/>
                <w:sz w:val="20"/>
                <w:szCs w:val="20"/>
                <w:lang w:val="uk-UA"/>
              </w:rPr>
              <w:t>ІСТОРІЮ</w:t>
            </w:r>
            <w:r w:rsidRPr="00584574">
              <w:rPr>
                <w:rFonts w:ascii="Avenir Next LT Pro" w:hAnsi="Avenir Next LT Pro"/>
                <w:color w:val="auto"/>
                <w:sz w:val="18"/>
                <w:szCs w:val="18"/>
                <w:lang w:val="uk-UA"/>
              </w:rPr>
              <w:br/>
            </w:r>
            <w:r w:rsidRPr="00584574">
              <w:rPr>
                <w:rFonts w:ascii="Avenir Next Cyr" w:hAnsi="Avenir Next Cyr"/>
                <w:color w:val="auto"/>
                <w:sz w:val="18"/>
                <w:szCs w:val="18"/>
                <w:lang w:val="uk-UA"/>
              </w:rPr>
              <w:t>Пишіть</w:t>
            </w:r>
            <w:r w:rsidRPr="00584574">
              <w:rPr>
                <w:rFonts w:asciiTheme="minorHAnsi" w:hAnsiTheme="minorHAnsi"/>
                <w:color w:val="auto"/>
                <w:sz w:val="18"/>
                <w:szCs w:val="18"/>
                <w:lang w:val="uk-UA"/>
              </w:rPr>
              <w:t xml:space="preserve"> </w:t>
            </w:r>
            <w:r w:rsidRPr="00584574">
              <w:rPr>
                <w:rFonts w:ascii="Avenir Next Cyr" w:hAnsi="Avenir Next Cyr"/>
                <w:color w:val="auto"/>
                <w:sz w:val="18"/>
                <w:szCs w:val="18"/>
                <w:lang w:val="uk-UA"/>
              </w:rPr>
              <w:t xml:space="preserve">вашу заявку, пам’ятаючи, що ваша цільова аудиторія – це судді </w:t>
            </w:r>
            <w:proofErr w:type="spellStart"/>
            <w:r w:rsidRPr="00584574">
              <w:rPr>
                <w:rFonts w:ascii="Avenir Next Cyr" w:hAnsi="Avenir Next Cyr"/>
                <w:color w:val="auto"/>
                <w:sz w:val="18"/>
                <w:szCs w:val="18"/>
                <w:lang w:val="uk-UA"/>
              </w:rPr>
              <w:t>Effie</w:t>
            </w:r>
            <w:proofErr w:type="spellEnd"/>
            <w:r w:rsidRPr="00584574">
              <w:rPr>
                <w:rFonts w:ascii="Avenir Next Cyr" w:hAnsi="Avenir Next Cyr"/>
                <w:color w:val="auto"/>
                <w:sz w:val="18"/>
                <w:szCs w:val="18"/>
                <w:lang w:val="uk-UA"/>
              </w:rPr>
              <w:t>. Члени журі хочуть побачити захоплюючу, добре написану історію, в якій чітко і послідовно пов’язані між собою всі розділи заявки. Судді будуть оцінювати вашу роботу критично, тому передбачте питання, які в них можуть виникнути.</w:t>
            </w:r>
            <w:r w:rsidRPr="00584574">
              <w:rPr>
                <w:rFonts w:ascii="Avenir Next Cyr" w:hAnsi="Avenir Next Cyr"/>
                <w:sz w:val="18"/>
                <w:szCs w:val="18"/>
                <w:lang w:val="uk-UA"/>
              </w:rPr>
              <w:t xml:space="preserve"> </w:t>
            </w:r>
          </w:p>
          <w:p w14:paraId="6E7E4EAD" w14:textId="77777777" w:rsidR="00946DB7" w:rsidRPr="0009565C" w:rsidRDefault="00946DB7" w:rsidP="00946DB7">
            <w:pPr>
              <w:numPr>
                <w:ilvl w:val="0"/>
                <w:numId w:val="3"/>
              </w:numPr>
              <w:spacing w:after="120" w:line="240" w:lineRule="auto"/>
              <w:ind w:left="360"/>
              <w:rPr>
                <w:rFonts w:ascii="Avenir Next LT Pro" w:hAnsi="Avenir Next LT Pro"/>
                <w:color w:val="auto"/>
                <w:sz w:val="18"/>
                <w:szCs w:val="18"/>
                <w:lang w:val="uk-UA"/>
              </w:rPr>
            </w:pPr>
            <w:r>
              <w:rPr>
                <w:rFonts w:ascii="Avenir Next Cyr Medium" w:hAnsi="Avenir Next Cyr Medium" w:cs="Calibri"/>
                <w:b/>
                <w:bCs/>
                <w:color w:val="B4975A"/>
                <w:sz w:val="20"/>
                <w:szCs w:val="20"/>
                <w:lang w:val="uk-UA"/>
              </w:rPr>
              <w:t>СФОРМУЛЮЙТЕ СТРАТЕГІЧНІ ІНСАЙТИ</w:t>
            </w:r>
            <w:r>
              <w:rPr>
                <w:rFonts w:asciiTheme="minorHAnsi" w:hAnsiTheme="minorHAnsi"/>
                <w:color w:val="auto"/>
                <w:sz w:val="18"/>
                <w:szCs w:val="18"/>
                <w:lang w:val="uk-UA"/>
              </w:rPr>
              <w:br/>
            </w:r>
            <w:r w:rsidRPr="00F21C81">
              <w:rPr>
                <w:rFonts w:ascii="Avenir Next Cyr" w:hAnsi="Avenir Next Cyr"/>
                <w:color w:val="000000" w:themeColor="text1"/>
                <w:sz w:val="18"/>
                <w:szCs w:val="18"/>
                <w:lang w:val="uk-UA"/>
              </w:rPr>
              <w:t xml:space="preserve">Чітко сформулюйте стратегічні </w:t>
            </w:r>
            <w:proofErr w:type="spellStart"/>
            <w:r w:rsidRPr="00F21C81">
              <w:rPr>
                <w:rFonts w:ascii="Avenir Next Cyr" w:hAnsi="Avenir Next Cyr"/>
                <w:color w:val="000000" w:themeColor="text1"/>
                <w:sz w:val="18"/>
                <w:szCs w:val="18"/>
                <w:lang w:val="uk-UA"/>
              </w:rPr>
              <w:t>інсайти</w:t>
            </w:r>
            <w:proofErr w:type="spellEnd"/>
            <w:r w:rsidRPr="00F21C81">
              <w:rPr>
                <w:rFonts w:ascii="Avenir Next Cyr" w:hAnsi="Avenir Next Cyr"/>
                <w:color w:val="000000" w:themeColor="text1"/>
                <w:sz w:val="18"/>
                <w:szCs w:val="18"/>
                <w:lang w:val="uk-UA"/>
              </w:rPr>
              <w:t xml:space="preserve">, що ґрунтуються на реальних потребах бізнесу та аналізі споживчих </w:t>
            </w:r>
            <w:proofErr w:type="spellStart"/>
            <w:r w:rsidRPr="00F21C81">
              <w:rPr>
                <w:rFonts w:ascii="Avenir Next Cyr" w:hAnsi="Avenir Next Cyr"/>
                <w:color w:val="000000" w:themeColor="text1"/>
                <w:sz w:val="18"/>
                <w:szCs w:val="18"/>
                <w:lang w:val="uk-UA"/>
              </w:rPr>
              <w:t>інсайтів</w:t>
            </w:r>
            <w:proofErr w:type="spellEnd"/>
            <w:r w:rsidRPr="00F21C81">
              <w:rPr>
                <w:rFonts w:ascii="Avenir Next Cyr" w:hAnsi="Avenir Next Cyr"/>
                <w:color w:val="000000" w:themeColor="text1"/>
                <w:sz w:val="18"/>
                <w:szCs w:val="18"/>
                <w:lang w:val="uk-UA"/>
              </w:rPr>
              <w:t>. Продемонструйте, чому було обрано саме ці стратегії та як вони безпосередньо відповідають поставленим цілям.</w:t>
            </w:r>
          </w:p>
          <w:p w14:paraId="7E9D44EB" w14:textId="77777777" w:rsidR="00946DB7" w:rsidRPr="00A80B99" w:rsidRDefault="00946DB7" w:rsidP="00946DB7">
            <w:pPr>
              <w:numPr>
                <w:ilvl w:val="0"/>
                <w:numId w:val="3"/>
              </w:numPr>
              <w:spacing w:after="120" w:line="240" w:lineRule="auto"/>
              <w:ind w:left="360"/>
              <w:rPr>
                <w:rFonts w:ascii="Avenir Next LT Pro" w:hAnsi="Avenir Next LT Pro"/>
                <w:color w:val="auto"/>
                <w:sz w:val="18"/>
                <w:szCs w:val="18"/>
                <w:lang w:val="uk-UA"/>
              </w:rPr>
            </w:pPr>
            <w:r w:rsidRPr="0009565C">
              <w:rPr>
                <w:rFonts w:ascii="Avenir Next Cyr Medium" w:hAnsi="Avenir Next Cyr Medium"/>
                <w:b/>
                <w:color w:val="B4975A"/>
                <w:sz w:val="20"/>
                <w:szCs w:val="20"/>
                <w:lang w:val="uk-UA"/>
              </w:rPr>
              <w:t>ЕФЕКТИВНЕ ВИКОРИСТАННЯ ДАНИХ ТА МЕТРИК</w:t>
            </w:r>
          </w:p>
          <w:p w14:paraId="7269F829" w14:textId="77777777" w:rsidR="00946DB7" w:rsidRPr="00F21C81" w:rsidRDefault="00946DB7" w:rsidP="00946DB7">
            <w:pPr>
              <w:spacing w:after="120" w:line="240" w:lineRule="auto"/>
              <w:ind w:left="360"/>
              <w:rPr>
                <w:rFonts w:ascii="Avenir Next Cyr" w:hAnsi="Avenir Next Cyr"/>
                <w:color w:val="000000" w:themeColor="text1"/>
                <w:sz w:val="18"/>
                <w:szCs w:val="18"/>
                <w:lang w:val="ru-RU"/>
              </w:rPr>
            </w:pPr>
            <w:proofErr w:type="spellStart"/>
            <w:r w:rsidRPr="00F21C81">
              <w:rPr>
                <w:rFonts w:ascii="Avenir Next Cyr" w:hAnsi="Avenir Next Cyr" w:cs="Segoe UI"/>
                <w:color w:val="000000" w:themeColor="text1"/>
                <w:sz w:val="18"/>
                <w:szCs w:val="18"/>
                <w:shd w:val="clear" w:color="auto" w:fill="FFFFFF"/>
                <w:lang w:val="ru-RU"/>
              </w:rPr>
              <w:lastRenderedPageBreak/>
              <w:t>Сфокусуйтеся</w:t>
            </w:r>
            <w:proofErr w:type="spellEnd"/>
            <w:r w:rsidRPr="00F21C81">
              <w:rPr>
                <w:rFonts w:ascii="Avenir Next Cyr" w:hAnsi="Avenir Next Cyr" w:cs="Segoe UI"/>
                <w:color w:val="000000" w:themeColor="text1"/>
                <w:sz w:val="18"/>
                <w:szCs w:val="18"/>
                <w:shd w:val="clear" w:color="auto" w:fill="FFFFFF"/>
                <w:lang w:val="ru-RU"/>
              </w:rPr>
              <w:t xml:space="preserve"> на </w:t>
            </w:r>
            <w:proofErr w:type="spellStart"/>
            <w:r w:rsidRPr="00F21C81">
              <w:rPr>
                <w:rFonts w:ascii="Avenir Next Cyr" w:hAnsi="Avenir Next Cyr" w:cs="Segoe UI"/>
                <w:color w:val="000000" w:themeColor="text1"/>
                <w:sz w:val="18"/>
                <w:szCs w:val="18"/>
                <w:shd w:val="clear" w:color="auto" w:fill="FFFFFF"/>
                <w:lang w:val="ru-RU"/>
              </w:rPr>
              <w:t>кількох</w:t>
            </w:r>
            <w:proofErr w:type="spellEnd"/>
            <w:r w:rsidRPr="00F21C81">
              <w:rPr>
                <w:rFonts w:ascii="Avenir Next Cyr" w:hAnsi="Avenir Next Cyr" w:cs="Segoe UI"/>
                <w:color w:val="000000" w:themeColor="text1"/>
                <w:sz w:val="18"/>
                <w:szCs w:val="18"/>
                <w:shd w:val="clear" w:color="auto" w:fill="FFFFFF"/>
                <w:lang w:val="ru-RU"/>
              </w:rPr>
              <w:t xml:space="preserve"> </w:t>
            </w:r>
            <w:proofErr w:type="spellStart"/>
            <w:r w:rsidRPr="00F21C81">
              <w:rPr>
                <w:rFonts w:ascii="Avenir Next Cyr" w:hAnsi="Avenir Next Cyr" w:cs="Segoe UI"/>
                <w:color w:val="000000" w:themeColor="text1"/>
                <w:sz w:val="18"/>
                <w:szCs w:val="18"/>
                <w:shd w:val="clear" w:color="auto" w:fill="FFFFFF"/>
                <w:lang w:val="ru-RU"/>
              </w:rPr>
              <w:t>ключових</w:t>
            </w:r>
            <w:proofErr w:type="spellEnd"/>
            <w:r w:rsidRPr="00F21C81">
              <w:rPr>
                <w:rFonts w:ascii="Avenir Next Cyr" w:hAnsi="Avenir Next Cyr" w:cs="Segoe UI"/>
                <w:color w:val="000000" w:themeColor="text1"/>
                <w:sz w:val="18"/>
                <w:szCs w:val="18"/>
                <w:shd w:val="clear" w:color="auto" w:fill="FFFFFF"/>
                <w:lang w:val="ru-RU"/>
              </w:rPr>
              <w:t xml:space="preserve"> </w:t>
            </w:r>
            <w:proofErr w:type="spellStart"/>
            <w:r w:rsidRPr="00F21C81">
              <w:rPr>
                <w:rFonts w:ascii="Avenir Next Cyr" w:hAnsi="Avenir Next Cyr" w:cs="Segoe UI"/>
                <w:color w:val="000000" w:themeColor="text1"/>
                <w:sz w:val="18"/>
                <w:szCs w:val="18"/>
                <w:shd w:val="clear" w:color="auto" w:fill="FFFFFF"/>
                <w:lang w:val="ru-RU"/>
              </w:rPr>
              <w:t>показниках</w:t>
            </w:r>
            <w:proofErr w:type="spellEnd"/>
            <w:r w:rsidRPr="00F21C81">
              <w:rPr>
                <w:rFonts w:ascii="Avenir Next Cyr" w:hAnsi="Avenir Next Cyr" w:cs="Segoe UI"/>
                <w:color w:val="000000" w:themeColor="text1"/>
                <w:sz w:val="18"/>
                <w:szCs w:val="18"/>
                <w:shd w:val="clear" w:color="auto" w:fill="FFFFFF"/>
                <w:lang w:val="ru-RU"/>
              </w:rPr>
              <w:t xml:space="preserve"> </w:t>
            </w:r>
            <w:proofErr w:type="spellStart"/>
            <w:r w:rsidRPr="00F21C81">
              <w:rPr>
                <w:rFonts w:ascii="Avenir Next Cyr" w:hAnsi="Avenir Next Cyr" w:cs="Segoe UI"/>
                <w:color w:val="000000" w:themeColor="text1"/>
                <w:sz w:val="18"/>
                <w:szCs w:val="18"/>
                <w:shd w:val="clear" w:color="auto" w:fill="FFFFFF"/>
                <w:lang w:val="ru-RU"/>
              </w:rPr>
              <w:t>ефективності</w:t>
            </w:r>
            <w:proofErr w:type="spellEnd"/>
            <w:r w:rsidRPr="00F21C81">
              <w:rPr>
                <w:rFonts w:ascii="Avenir Next Cyr" w:hAnsi="Avenir Next Cyr" w:cs="Segoe UI"/>
                <w:color w:val="000000" w:themeColor="text1"/>
                <w:sz w:val="18"/>
                <w:szCs w:val="18"/>
                <w:shd w:val="clear" w:color="auto" w:fill="FFFFFF"/>
                <w:lang w:val="ru-RU"/>
              </w:rPr>
              <w:t xml:space="preserve">, </w:t>
            </w:r>
            <w:proofErr w:type="spellStart"/>
            <w:r w:rsidRPr="00F21C81">
              <w:rPr>
                <w:rFonts w:ascii="Avenir Next Cyr" w:hAnsi="Avenir Next Cyr" w:cs="Segoe UI"/>
                <w:color w:val="000000" w:themeColor="text1"/>
                <w:sz w:val="18"/>
                <w:szCs w:val="18"/>
                <w:shd w:val="clear" w:color="auto" w:fill="FFFFFF"/>
                <w:lang w:val="ru-RU"/>
              </w:rPr>
              <w:t>безпосередньо</w:t>
            </w:r>
            <w:proofErr w:type="spellEnd"/>
            <w:r w:rsidRPr="00F21C81">
              <w:rPr>
                <w:rFonts w:ascii="Avenir Next Cyr" w:hAnsi="Avenir Next Cyr" w:cs="Segoe UI"/>
                <w:color w:val="000000" w:themeColor="text1"/>
                <w:sz w:val="18"/>
                <w:szCs w:val="18"/>
                <w:shd w:val="clear" w:color="auto" w:fill="FFFFFF"/>
                <w:lang w:val="ru-RU"/>
              </w:rPr>
              <w:t xml:space="preserve"> </w:t>
            </w:r>
            <w:proofErr w:type="spellStart"/>
            <w:r w:rsidRPr="00F21C81">
              <w:rPr>
                <w:rFonts w:ascii="Avenir Next Cyr" w:hAnsi="Avenir Next Cyr" w:cs="Segoe UI"/>
                <w:color w:val="000000" w:themeColor="text1"/>
                <w:sz w:val="18"/>
                <w:szCs w:val="18"/>
                <w:shd w:val="clear" w:color="auto" w:fill="FFFFFF"/>
                <w:lang w:val="ru-RU"/>
              </w:rPr>
              <w:t>пов'язаних</w:t>
            </w:r>
            <w:proofErr w:type="spellEnd"/>
            <w:r w:rsidRPr="00F21C81">
              <w:rPr>
                <w:rFonts w:ascii="Avenir Next Cyr" w:hAnsi="Avenir Next Cyr" w:cs="Segoe UI"/>
                <w:color w:val="000000" w:themeColor="text1"/>
                <w:sz w:val="18"/>
                <w:szCs w:val="18"/>
                <w:shd w:val="clear" w:color="auto" w:fill="FFFFFF"/>
                <w:lang w:val="ru-RU"/>
              </w:rPr>
              <w:t xml:space="preserve"> з результатами </w:t>
            </w:r>
            <w:proofErr w:type="spellStart"/>
            <w:r w:rsidRPr="00F21C81">
              <w:rPr>
                <w:rFonts w:ascii="Avenir Next Cyr" w:hAnsi="Avenir Next Cyr" w:cs="Segoe UI"/>
                <w:color w:val="000000" w:themeColor="text1"/>
                <w:sz w:val="18"/>
                <w:szCs w:val="18"/>
                <w:shd w:val="clear" w:color="auto" w:fill="FFFFFF"/>
                <w:lang w:val="ru-RU"/>
              </w:rPr>
              <w:t>бізнесу</w:t>
            </w:r>
            <w:proofErr w:type="spellEnd"/>
            <w:r w:rsidRPr="00F21C81">
              <w:rPr>
                <w:rFonts w:ascii="Avenir Next Cyr" w:hAnsi="Avenir Next Cyr" w:cs="Segoe UI"/>
                <w:color w:val="000000" w:themeColor="text1"/>
                <w:sz w:val="18"/>
                <w:szCs w:val="18"/>
                <w:shd w:val="clear" w:color="auto" w:fill="FFFFFF"/>
                <w:lang w:val="ru-RU"/>
              </w:rPr>
              <w:t xml:space="preserve">, </w:t>
            </w:r>
            <w:proofErr w:type="spellStart"/>
            <w:r w:rsidRPr="00F21C81">
              <w:rPr>
                <w:rFonts w:ascii="Avenir Next Cyr" w:hAnsi="Avenir Next Cyr" w:cs="Segoe UI"/>
                <w:color w:val="000000" w:themeColor="text1"/>
                <w:sz w:val="18"/>
                <w:szCs w:val="18"/>
                <w:shd w:val="clear" w:color="auto" w:fill="FFFFFF"/>
                <w:lang w:val="ru-RU"/>
              </w:rPr>
              <w:t>замість</w:t>
            </w:r>
            <w:proofErr w:type="spellEnd"/>
            <w:r w:rsidRPr="00F21C81">
              <w:rPr>
                <w:rFonts w:ascii="Avenir Next Cyr" w:hAnsi="Avenir Next Cyr" w:cs="Segoe UI"/>
                <w:color w:val="000000" w:themeColor="text1"/>
                <w:sz w:val="18"/>
                <w:szCs w:val="18"/>
                <w:shd w:val="clear" w:color="auto" w:fill="FFFFFF"/>
                <w:lang w:val="ru-RU"/>
              </w:rPr>
              <w:t xml:space="preserve"> того, </w:t>
            </w:r>
            <w:proofErr w:type="spellStart"/>
            <w:r w:rsidRPr="00F21C81">
              <w:rPr>
                <w:rFonts w:ascii="Avenir Next Cyr" w:hAnsi="Avenir Next Cyr" w:cs="Segoe UI"/>
                <w:color w:val="000000" w:themeColor="text1"/>
                <w:sz w:val="18"/>
                <w:szCs w:val="18"/>
                <w:shd w:val="clear" w:color="auto" w:fill="FFFFFF"/>
                <w:lang w:val="ru-RU"/>
              </w:rPr>
              <w:t>щоб</w:t>
            </w:r>
            <w:proofErr w:type="spellEnd"/>
            <w:r w:rsidRPr="00F21C81">
              <w:rPr>
                <w:rFonts w:ascii="Avenir Next Cyr" w:hAnsi="Avenir Next Cyr" w:cs="Segoe UI"/>
                <w:color w:val="000000" w:themeColor="text1"/>
                <w:sz w:val="18"/>
                <w:szCs w:val="18"/>
                <w:shd w:val="clear" w:color="auto" w:fill="FFFFFF"/>
                <w:lang w:val="ru-RU"/>
              </w:rPr>
              <w:t xml:space="preserve"> </w:t>
            </w:r>
            <w:proofErr w:type="spellStart"/>
            <w:r w:rsidRPr="00F21C81">
              <w:rPr>
                <w:rFonts w:ascii="Avenir Next Cyr" w:hAnsi="Avenir Next Cyr" w:cs="Segoe UI"/>
                <w:color w:val="000000" w:themeColor="text1"/>
                <w:sz w:val="18"/>
                <w:szCs w:val="18"/>
                <w:shd w:val="clear" w:color="auto" w:fill="FFFFFF"/>
                <w:lang w:val="ru-RU"/>
              </w:rPr>
              <w:t>представляти</w:t>
            </w:r>
            <w:proofErr w:type="spellEnd"/>
            <w:r w:rsidRPr="00F21C81">
              <w:rPr>
                <w:rFonts w:ascii="Avenir Next Cyr" w:hAnsi="Avenir Next Cyr" w:cs="Segoe UI"/>
                <w:color w:val="000000" w:themeColor="text1"/>
                <w:sz w:val="18"/>
                <w:szCs w:val="18"/>
                <w:shd w:val="clear" w:color="auto" w:fill="FFFFFF"/>
                <w:lang w:val="ru-RU"/>
              </w:rPr>
              <w:t xml:space="preserve"> широкий спектр метрик без </w:t>
            </w:r>
            <w:proofErr w:type="spellStart"/>
            <w:r w:rsidRPr="00F21C81">
              <w:rPr>
                <w:rFonts w:ascii="Avenir Next Cyr" w:hAnsi="Avenir Next Cyr" w:cs="Segoe UI"/>
                <w:color w:val="000000" w:themeColor="text1"/>
                <w:sz w:val="18"/>
                <w:szCs w:val="18"/>
                <w:shd w:val="clear" w:color="auto" w:fill="FFFFFF"/>
                <w:lang w:val="ru-RU"/>
              </w:rPr>
              <w:t>чіткої</w:t>
            </w:r>
            <w:proofErr w:type="spellEnd"/>
            <w:r w:rsidRPr="00F21C81">
              <w:rPr>
                <w:rFonts w:ascii="Avenir Next Cyr" w:hAnsi="Avenir Next Cyr" w:cs="Segoe UI"/>
                <w:color w:val="000000" w:themeColor="text1"/>
                <w:sz w:val="18"/>
                <w:szCs w:val="18"/>
                <w:shd w:val="clear" w:color="auto" w:fill="FFFFFF"/>
                <w:lang w:val="ru-RU"/>
              </w:rPr>
              <w:t xml:space="preserve"> </w:t>
            </w:r>
            <w:proofErr w:type="spellStart"/>
            <w:r w:rsidRPr="00F21C81">
              <w:rPr>
                <w:rFonts w:ascii="Avenir Next Cyr" w:hAnsi="Avenir Next Cyr" w:cs="Segoe UI"/>
                <w:color w:val="000000" w:themeColor="text1"/>
                <w:sz w:val="18"/>
                <w:szCs w:val="18"/>
                <w:shd w:val="clear" w:color="auto" w:fill="FFFFFF"/>
                <w:lang w:val="ru-RU"/>
              </w:rPr>
              <w:t>релевантності</w:t>
            </w:r>
            <w:proofErr w:type="spellEnd"/>
            <w:r w:rsidRPr="00F21C81">
              <w:rPr>
                <w:rFonts w:ascii="Avenir Next Cyr" w:hAnsi="Avenir Next Cyr" w:cs="Segoe UI"/>
                <w:color w:val="000000" w:themeColor="text1"/>
                <w:sz w:val="18"/>
                <w:szCs w:val="18"/>
                <w:shd w:val="clear" w:color="auto" w:fill="FFFFFF"/>
                <w:lang w:val="ru-RU"/>
              </w:rPr>
              <w:t xml:space="preserve"> до </w:t>
            </w:r>
            <w:proofErr w:type="spellStart"/>
            <w:r w:rsidRPr="00F21C81">
              <w:rPr>
                <w:rFonts w:ascii="Avenir Next Cyr" w:hAnsi="Avenir Next Cyr" w:cs="Segoe UI"/>
                <w:color w:val="000000" w:themeColor="text1"/>
                <w:sz w:val="18"/>
                <w:szCs w:val="18"/>
                <w:shd w:val="clear" w:color="auto" w:fill="FFFFFF"/>
                <w:lang w:val="ru-RU"/>
              </w:rPr>
              <w:t>успіху</w:t>
            </w:r>
            <w:proofErr w:type="spellEnd"/>
            <w:r w:rsidRPr="00F21C81">
              <w:rPr>
                <w:rFonts w:ascii="Avenir Next Cyr" w:hAnsi="Avenir Next Cyr" w:cs="Segoe UI"/>
                <w:color w:val="000000" w:themeColor="text1"/>
                <w:sz w:val="18"/>
                <w:szCs w:val="18"/>
                <w:shd w:val="clear" w:color="auto" w:fill="FFFFFF"/>
                <w:lang w:val="ru-RU"/>
              </w:rPr>
              <w:t xml:space="preserve"> </w:t>
            </w:r>
            <w:proofErr w:type="spellStart"/>
            <w:r w:rsidRPr="00F21C81">
              <w:rPr>
                <w:rFonts w:ascii="Avenir Next Cyr" w:hAnsi="Avenir Next Cyr" w:cs="Segoe UI"/>
                <w:color w:val="000000" w:themeColor="text1"/>
                <w:sz w:val="18"/>
                <w:szCs w:val="18"/>
                <w:shd w:val="clear" w:color="auto" w:fill="FFFFFF"/>
                <w:lang w:val="ru-RU"/>
              </w:rPr>
              <w:t>кампанії</w:t>
            </w:r>
            <w:proofErr w:type="spellEnd"/>
            <w:r w:rsidRPr="00F21C81">
              <w:rPr>
                <w:rFonts w:ascii="Avenir Next Cyr" w:hAnsi="Avenir Next Cyr" w:cs="Segoe UI"/>
                <w:color w:val="000000" w:themeColor="text1"/>
                <w:sz w:val="18"/>
                <w:szCs w:val="18"/>
                <w:shd w:val="clear" w:color="auto" w:fill="FFFFFF"/>
                <w:lang w:val="ru-RU"/>
              </w:rPr>
              <w:t>.</w:t>
            </w:r>
          </w:p>
          <w:p w14:paraId="6662226C" w14:textId="77777777" w:rsidR="00946DB7" w:rsidRPr="003E00B0" w:rsidRDefault="00946DB7" w:rsidP="00946DB7">
            <w:pPr>
              <w:numPr>
                <w:ilvl w:val="0"/>
                <w:numId w:val="3"/>
              </w:numPr>
              <w:spacing w:after="120" w:line="240" w:lineRule="auto"/>
              <w:ind w:left="360"/>
              <w:rPr>
                <w:rFonts w:ascii="Avenir Next LT Pro" w:hAnsi="Avenir Next LT Pro"/>
                <w:color w:val="auto"/>
                <w:sz w:val="18"/>
                <w:szCs w:val="18"/>
                <w:lang w:val="uk-UA"/>
              </w:rPr>
            </w:pPr>
            <w:r w:rsidRPr="00584574">
              <w:rPr>
                <w:rFonts w:ascii="Avenir Next Cyr Medium" w:hAnsi="Avenir Next Cyr Medium"/>
                <w:b/>
                <w:color w:val="B4975A"/>
                <w:sz w:val="20"/>
                <w:szCs w:val="20"/>
                <w:lang w:val="uk-UA"/>
              </w:rPr>
              <w:t>ПОПЕРЕДНІЙ ПЕРЕГЛЯД</w:t>
            </w:r>
            <w:r w:rsidRPr="00584574">
              <w:rPr>
                <w:rFonts w:asciiTheme="minorHAnsi" w:hAnsiTheme="minorHAnsi"/>
                <w:b/>
                <w:color w:val="B4975A"/>
                <w:sz w:val="20"/>
                <w:szCs w:val="20"/>
                <w:lang w:val="uk-UA"/>
              </w:rPr>
              <w:br/>
            </w:r>
            <w:r w:rsidRPr="00584574">
              <w:rPr>
                <w:rFonts w:ascii="Avenir Next Cyr" w:hAnsi="Avenir Next Cyr"/>
                <w:color w:val="auto"/>
                <w:sz w:val="18"/>
                <w:szCs w:val="18"/>
                <w:lang w:val="uk-UA"/>
              </w:rPr>
              <w:t xml:space="preserve">Зверніться до колег, які не працюють з брендом, з проханням переглянути заявку. Дізнайтеся, які питання у них виникли – що було незрозумілим? Де в кейсі прогалини? Зверніться до сильного редактора (коректора) переглянути роботу. </w:t>
            </w:r>
          </w:p>
          <w:p w14:paraId="5DCF67DE" w14:textId="77777777" w:rsidR="00DC2E27" w:rsidRPr="00787639" w:rsidRDefault="00946DB7" w:rsidP="002661C0">
            <w:pPr>
              <w:spacing w:after="120" w:line="240" w:lineRule="auto"/>
              <w:rPr>
                <w:rFonts w:ascii="Avenir Next Cyr" w:hAnsi="Avenir Next Cyr" w:cs="Calibri"/>
                <w:color w:val="auto"/>
                <w:sz w:val="18"/>
                <w:szCs w:val="18"/>
                <w:lang w:val="uk-UA"/>
              </w:rPr>
            </w:pPr>
            <w:r w:rsidRPr="003E00B0">
              <w:rPr>
                <w:rFonts w:ascii="Avenir Next Cyr" w:hAnsi="Avenir Next Cyr" w:cs="Calibri"/>
                <w:color w:val="auto"/>
                <w:sz w:val="18"/>
                <w:szCs w:val="18"/>
                <w:lang w:val="uk-UA"/>
              </w:rPr>
              <w:t>Також можна переглянути додаткові поради від журі  у документі</w:t>
            </w:r>
            <w:r>
              <w:rPr>
                <w:rFonts w:ascii="Avenir Next Cyr" w:hAnsi="Avenir Next Cyr" w:cs="Calibri"/>
                <w:color w:val="auto"/>
                <w:sz w:val="18"/>
                <w:szCs w:val="18"/>
                <w:lang w:val="uk-UA"/>
              </w:rPr>
              <w:t xml:space="preserve"> </w:t>
            </w:r>
            <w:hyperlink r:id="rId12" w:history="1">
              <w:proofErr w:type="spellStart"/>
              <w:r w:rsidR="00B53B9B" w:rsidRPr="00596559">
                <w:rPr>
                  <w:rStyle w:val="ac"/>
                  <w:rFonts w:ascii="Avenir Next Cyr Medium" w:hAnsi="Avenir Next Cyr Medium"/>
                  <w:b/>
                  <w:bCs/>
                  <w:sz w:val="18"/>
                  <w:szCs w:val="18"/>
                  <w:lang w:val="uk-UA"/>
                </w:rPr>
                <w:t>Effective</w:t>
              </w:r>
              <w:proofErr w:type="spellEnd"/>
              <w:r w:rsidR="00B53B9B" w:rsidRPr="00596559">
                <w:rPr>
                  <w:rStyle w:val="ac"/>
                  <w:rFonts w:ascii="Avenir Next Cyr Medium" w:hAnsi="Avenir Next Cyr Medium"/>
                  <w:b/>
                  <w:bCs/>
                  <w:sz w:val="18"/>
                  <w:szCs w:val="18"/>
                  <w:lang w:val="uk-UA"/>
                </w:rPr>
                <w:t xml:space="preserve"> </w:t>
              </w:r>
              <w:proofErr w:type="spellStart"/>
              <w:r w:rsidR="00B53B9B" w:rsidRPr="00596559">
                <w:rPr>
                  <w:rStyle w:val="ac"/>
                  <w:rFonts w:ascii="Avenir Next Cyr Medium" w:hAnsi="Avenir Next Cyr Medium"/>
                  <w:b/>
                  <w:bCs/>
                  <w:sz w:val="18"/>
                  <w:szCs w:val="18"/>
                  <w:lang w:val="uk-UA"/>
                </w:rPr>
                <w:t>Entry</w:t>
              </w:r>
              <w:proofErr w:type="spellEnd"/>
              <w:r w:rsidR="00B53B9B" w:rsidRPr="00596559">
                <w:rPr>
                  <w:rStyle w:val="ac"/>
                  <w:rFonts w:ascii="Avenir Next Cyr Medium" w:hAnsi="Avenir Next Cyr Medium"/>
                  <w:b/>
                  <w:bCs/>
                  <w:sz w:val="18"/>
                  <w:szCs w:val="18"/>
                  <w:lang w:val="uk-UA"/>
                </w:rPr>
                <w:t xml:space="preserve"> </w:t>
              </w:r>
              <w:proofErr w:type="spellStart"/>
              <w:r w:rsidR="00B53B9B" w:rsidRPr="00596559">
                <w:rPr>
                  <w:rStyle w:val="ac"/>
                  <w:rFonts w:ascii="Avenir Next Cyr Medium" w:hAnsi="Avenir Next Cyr Medium"/>
                  <w:b/>
                  <w:bCs/>
                  <w:sz w:val="18"/>
                  <w:szCs w:val="18"/>
                  <w:lang w:val="uk-UA"/>
                </w:rPr>
                <w:t>Guide</w:t>
              </w:r>
              <w:proofErr w:type="spellEnd"/>
              <w:r w:rsidR="00B53B9B" w:rsidRPr="00596559">
                <w:rPr>
                  <w:rStyle w:val="ac"/>
                  <w:rFonts w:ascii="Avenir Next Cyr" w:hAnsi="Avenir Next Cyr"/>
                  <w:b/>
                  <w:bCs/>
                  <w:sz w:val="18"/>
                  <w:szCs w:val="18"/>
                  <w:lang w:val="uk-UA"/>
                </w:rPr>
                <w:t>.</w:t>
              </w:r>
            </w:hyperlink>
          </w:p>
          <w:p w14:paraId="78D0994B" w14:textId="77777777" w:rsidR="00547104" w:rsidRPr="00584574" w:rsidRDefault="00547104" w:rsidP="002661C0">
            <w:pPr>
              <w:spacing w:after="120" w:line="240" w:lineRule="auto"/>
              <w:rPr>
                <w:rFonts w:ascii="Avenir Next LT Pro" w:hAnsi="Avenir Next LT Pro"/>
                <w:color w:val="auto"/>
                <w:sz w:val="18"/>
                <w:szCs w:val="18"/>
                <w:lang w:val="uk-UA"/>
              </w:rPr>
            </w:pPr>
          </w:p>
        </w:tc>
        <w:tc>
          <w:tcPr>
            <w:tcW w:w="5395" w:type="dxa"/>
            <w:tcBorders>
              <w:top w:val="single" w:sz="24" w:space="0" w:color="B4975A"/>
              <w:left w:val="single" w:sz="24" w:space="0" w:color="B4975A"/>
              <w:bottom w:val="single" w:sz="24" w:space="0" w:color="B4975A"/>
              <w:right w:val="single" w:sz="24" w:space="0" w:color="B4975A"/>
            </w:tcBorders>
            <w:shd w:val="clear" w:color="auto" w:fill="auto"/>
          </w:tcPr>
          <w:p w14:paraId="7595D6CB" w14:textId="77777777" w:rsidR="00547104" w:rsidRPr="00584574" w:rsidRDefault="00547104" w:rsidP="00547104">
            <w:pPr>
              <w:spacing w:after="0" w:line="240" w:lineRule="auto"/>
              <w:rPr>
                <w:rFonts w:ascii="Avenir Next LT Pro" w:hAnsi="Avenir Next LT Pro"/>
                <w:b/>
                <w:sz w:val="8"/>
                <w:szCs w:val="8"/>
                <w:lang w:val="uk-UA"/>
              </w:rPr>
            </w:pPr>
          </w:p>
          <w:p w14:paraId="105E1007" w14:textId="77777777" w:rsidR="001E7B69" w:rsidRPr="00584574" w:rsidRDefault="001E7B69" w:rsidP="001E7B69">
            <w:pPr>
              <w:spacing w:after="0" w:line="240" w:lineRule="auto"/>
              <w:rPr>
                <w:rFonts w:ascii="Avenir Next Cyr Medium" w:hAnsi="Avenir Next Cyr Medium"/>
                <w:b/>
                <w:sz w:val="28"/>
                <w:szCs w:val="18"/>
                <w:lang w:val="uk-UA"/>
              </w:rPr>
            </w:pPr>
            <w:r w:rsidRPr="00584574">
              <w:rPr>
                <w:rFonts w:ascii="Avenir Next Cyr Medium" w:hAnsi="Avenir Next Cyr Medium"/>
                <w:b/>
                <w:sz w:val="28"/>
                <w:szCs w:val="18"/>
                <w:lang w:val="uk-UA"/>
              </w:rPr>
              <w:t>ОСНОВНІ ВИМОГИ ДО ЗАЯВКИ</w:t>
            </w:r>
          </w:p>
          <w:p w14:paraId="03998DC6" w14:textId="77777777" w:rsidR="00547104" w:rsidRPr="00584574" w:rsidRDefault="00547104" w:rsidP="00547104">
            <w:pPr>
              <w:spacing w:after="120" w:line="240" w:lineRule="auto"/>
              <w:rPr>
                <w:rFonts w:ascii="Avenir Next LT Pro" w:hAnsi="Avenir Next LT Pro"/>
                <w:color w:val="auto"/>
                <w:sz w:val="2"/>
                <w:szCs w:val="18"/>
                <w:lang w:val="uk-UA"/>
              </w:rPr>
            </w:pPr>
          </w:p>
          <w:p w14:paraId="34E0A55E" w14:textId="77777777" w:rsidR="00CD1E4B" w:rsidRPr="00F84EEB" w:rsidRDefault="00052F98" w:rsidP="00F84EEB">
            <w:pPr>
              <w:numPr>
                <w:ilvl w:val="0"/>
                <w:numId w:val="2"/>
              </w:numPr>
              <w:spacing w:after="120" w:line="240" w:lineRule="auto"/>
              <w:ind w:left="360"/>
              <w:rPr>
                <w:rFonts w:ascii="Avenir Next LT Pro" w:hAnsi="Avenir Next LT Pro"/>
                <w:sz w:val="18"/>
                <w:szCs w:val="18"/>
                <w:lang w:val="uk-UA"/>
              </w:rPr>
            </w:pPr>
            <w:r w:rsidRPr="00052F98">
              <w:rPr>
                <w:rFonts w:ascii="Avenir Next Cyr Medium" w:hAnsi="Avenir Next Cyr Medium"/>
                <w:b/>
                <w:color w:val="B4975A"/>
                <w:sz w:val="20"/>
                <w:szCs w:val="18"/>
                <w:lang w:val="uk-UA"/>
              </w:rPr>
              <w:t>SUSTAINED SUCCESS</w:t>
            </w:r>
            <w:r>
              <w:rPr>
                <w:rFonts w:ascii="Avenir Next Cyr Medium" w:hAnsi="Avenir Next Cyr Medium"/>
                <w:b/>
                <w:color w:val="B4975A"/>
                <w:sz w:val="20"/>
                <w:szCs w:val="18"/>
                <w:lang w:val="uk-UA"/>
              </w:rPr>
              <w:t>:</w:t>
            </w:r>
            <w:r w:rsidRPr="00052F98">
              <w:rPr>
                <w:rFonts w:ascii="Avenir Next Cyr Medium" w:hAnsi="Avenir Next Cyr Medium"/>
                <w:b/>
                <w:color w:val="B4975A"/>
                <w:sz w:val="20"/>
                <w:szCs w:val="18"/>
                <w:lang w:val="uk-UA"/>
              </w:rPr>
              <w:t xml:space="preserve"> </w:t>
            </w:r>
            <w:r w:rsidR="00282E8C" w:rsidRPr="00584574">
              <w:rPr>
                <w:rFonts w:ascii="Avenir Next Cyr Medium" w:hAnsi="Avenir Next Cyr Medium"/>
                <w:b/>
                <w:color w:val="B4975A"/>
                <w:sz w:val="20"/>
                <w:szCs w:val="18"/>
                <w:lang w:val="uk-UA"/>
              </w:rPr>
              <w:t>ВИМОГИ ЩОДО УЧАСТІ</w:t>
            </w:r>
            <w:r w:rsidR="00CD1E4B" w:rsidRPr="00584574">
              <w:rPr>
                <w:rFonts w:ascii="Avenir Next LT Pro" w:hAnsi="Avenir Next LT Pro"/>
                <w:color w:val="B4975A"/>
                <w:sz w:val="18"/>
                <w:szCs w:val="18"/>
                <w:lang w:val="uk-UA"/>
              </w:rPr>
              <w:t xml:space="preserve"> </w:t>
            </w:r>
            <w:r w:rsidR="00CD1E4B" w:rsidRPr="00584574">
              <w:rPr>
                <w:rFonts w:ascii="Avenir Next LT Pro" w:hAnsi="Avenir Next LT Pro"/>
                <w:color w:val="auto"/>
                <w:sz w:val="18"/>
                <w:szCs w:val="18"/>
                <w:lang w:val="uk-UA"/>
              </w:rPr>
              <w:br/>
            </w:r>
            <w:r w:rsidRPr="00F84EEB">
              <w:rPr>
                <w:rFonts w:ascii="Avenir Next Cyr" w:hAnsi="Avenir Next Cyr"/>
                <w:sz w:val="18"/>
                <w:szCs w:val="18"/>
                <w:lang w:val="uk-UA"/>
              </w:rPr>
              <w:t xml:space="preserve">Нагороди в категорії </w:t>
            </w:r>
            <w:proofErr w:type="spellStart"/>
            <w:r w:rsidRPr="00F84EEB">
              <w:rPr>
                <w:rFonts w:ascii="Avenir Next Cyr" w:hAnsi="Avenir Next Cyr"/>
                <w:sz w:val="18"/>
                <w:szCs w:val="18"/>
                <w:lang w:val="uk-UA"/>
              </w:rPr>
              <w:t>Sustained</w:t>
            </w:r>
            <w:proofErr w:type="spellEnd"/>
            <w:r w:rsidRPr="00F84EEB">
              <w:rPr>
                <w:rFonts w:ascii="Avenir Next Cyr" w:hAnsi="Avenir Next Cyr"/>
                <w:sz w:val="18"/>
                <w:szCs w:val="18"/>
                <w:lang w:val="uk-UA"/>
              </w:rPr>
              <w:t xml:space="preserve"> </w:t>
            </w:r>
            <w:proofErr w:type="spellStart"/>
            <w:r w:rsidRPr="00F84EEB">
              <w:rPr>
                <w:rFonts w:ascii="Avenir Next Cyr" w:hAnsi="Avenir Next Cyr"/>
                <w:sz w:val="18"/>
                <w:szCs w:val="18"/>
                <w:lang w:val="uk-UA"/>
              </w:rPr>
              <w:t>Success</w:t>
            </w:r>
            <w:proofErr w:type="spellEnd"/>
            <w:r w:rsidRPr="00F84EEB">
              <w:rPr>
                <w:rFonts w:ascii="Avenir Next Cyr" w:hAnsi="Avenir Next Cyr"/>
                <w:sz w:val="18"/>
                <w:szCs w:val="18"/>
                <w:lang w:val="uk-UA"/>
              </w:rPr>
              <w:t xml:space="preserve"> присуджуються кампаніям, реалізованим в</w:t>
            </w:r>
            <w:r w:rsidRPr="00F84EEB">
              <w:rPr>
                <w:rFonts w:ascii="Avenir Next Cyr" w:hAnsi="Avenir Next Cyr"/>
                <w:color w:val="FF0000"/>
                <w:sz w:val="18"/>
                <w:szCs w:val="18"/>
                <w:lang w:val="uk-UA"/>
              </w:rPr>
              <w:t xml:space="preserve"> </w:t>
            </w:r>
            <w:r w:rsidRPr="00F21C81">
              <w:rPr>
                <w:rFonts w:ascii="Avenir Next Cyr" w:hAnsi="Avenir Next Cyr"/>
                <w:color w:val="000000" w:themeColor="text1"/>
                <w:sz w:val="18"/>
                <w:szCs w:val="18"/>
                <w:lang w:val="uk-UA"/>
              </w:rPr>
              <w:t>Україні, що мали стійкий успіх протягом трьох і більше років</w:t>
            </w:r>
            <w:r w:rsidR="00F84EEB" w:rsidRPr="00F21C81">
              <w:rPr>
                <w:rFonts w:ascii="Avenir Next Cyr" w:hAnsi="Avenir Next Cyr"/>
                <w:color w:val="000000" w:themeColor="text1"/>
                <w:sz w:val="18"/>
                <w:szCs w:val="18"/>
                <w:lang w:val="uk-UA"/>
              </w:rPr>
              <w:t>, включаючи встановлений поточний конкурсний період.</w:t>
            </w:r>
          </w:p>
          <w:p w14:paraId="2934E915" w14:textId="77777777" w:rsidR="00052F98" w:rsidRPr="004560E6" w:rsidRDefault="00052F98" w:rsidP="007003CD">
            <w:pPr>
              <w:spacing w:after="120" w:line="240" w:lineRule="auto"/>
              <w:ind w:left="360"/>
              <w:rPr>
                <w:rFonts w:ascii="Avenir Next Cyr Medium" w:hAnsi="Avenir Next Cyr Medium" w:cs="Calibri"/>
                <w:sz w:val="18"/>
                <w:szCs w:val="18"/>
                <w:lang w:val="uk-UA"/>
              </w:rPr>
            </w:pPr>
            <w:r>
              <w:rPr>
                <w:rFonts w:ascii="Avenir Next Cyr" w:hAnsi="Avenir Next Cyr" w:cs="Calibri"/>
                <w:sz w:val="18"/>
                <w:szCs w:val="18"/>
                <w:lang w:val="uk-UA"/>
              </w:rPr>
              <w:t>З</w:t>
            </w:r>
            <w:r w:rsidRPr="00052F98">
              <w:rPr>
                <w:rFonts w:ascii="Avenir Next Cyr" w:hAnsi="Avenir Next Cyr" w:cs="Calibri"/>
                <w:sz w:val="18"/>
                <w:szCs w:val="18"/>
                <w:lang w:val="uk-UA"/>
              </w:rPr>
              <w:t xml:space="preserve">апуск кампанії та її результати повинні датуватися, </w:t>
            </w:r>
            <w:r w:rsidRPr="004560E6">
              <w:rPr>
                <w:rFonts w:ascii="Avenir Next Cyr Medium" w:hAnsi="Avenir Next Cyr Medium" w:cs="Calibri"/>
                <w:b/>
                <w:bCs/>
                <w:sz w:val="18"/>
                <w:szCs w:val="18"/>
                <w:lang w:val="uk-UA"/>
              </w:rPr>
              <w:t>починаючи з 202</w:t>
            </w:r>
            <w:r w:rsidR="00D57967">
              <w:rPr>
                <w:rFonts w:ascii="Avenir Next Cyr Medium" w:hAnsi="Avenir Next Cyr Medium" w:cs="Calibri"/>
                <w:b/>
                <w:bCs/>
                <w:sz w:val="18"/>
                <w:szCs w:val="18"/>
                <w:lang w:val="uk-UA"/>
              </w:rPr>
              <w:t>2</w:t>
            </w:r>
            <w:r w:rsidRPr="004560E6">
              <w:rPr>
                <w:rFonts w:ascii="Avenir Next Cyr Medium" w:hAnsi="Avenir Next Cyr Medium" w:cs="Calibri"/>
                <w:b/>
                <w:bCs/>
                <w:sz w:val="18"/>
                <w:szCs w:val="18"/>
                <w:lang w:val="uk-UA"/>
              </w:rPr>
              <w:t xml:space="preserve"> року або раніше</w:t>
            </w:r>
            <w:r>
              <w:rPr>
                <w:rFonts w:ascii="Avenir Next Cyr" w:hAnsi="Avenir Next Cyr" w:cs="Calibri"/>
                <w:sz w:val="18"/>
                <w:szCs w:val="18"/>
                <w:lang w:val="uk-UA"/>
              </w:rPr>
              <w:t xml:space="preserve">, </w:t>
            </w:r>
            <w:r w:rsidRPr="00052F98">
              <w:rPr>
                <w:rFonts w:ascii="Avenir Next Cyr" w:hAnsi="Avenir Next Cyr" w:cs="Calibri"/>
                <w:sz w:val="18"/>
                <w:szCs w:val="18"/>
                <w:lang w:val="uk-UA"/>
              </w:rPr>
              <w:t>і повинні включати результати поточного конкурсного періоду:</w:t>
            </w:r>
            <w:r>
              <w:rPr>
                <w:rFonts w:ascii="Avenir Next Cyr" w:hAnsi="Avenir Next Cyr" w:cs="Calibri"/>
                <w:sz w:val="18"/>
                <w:szCs w:val="18"/>
                <w:lang w:val="uk-UA"/>
              </w:rPr>
              <w:t xml:space="preserve"> </w:t>
            </w:r>
            <w:bookmarkStart w:id="0" w:name="_Hlk136529107"/>
            <w:r w:rsidR="004560E6" w:rsidRPr="004560E6">
              <w:rPr>
                <w:rFonts w:ascii="Avenir Next Cyr Medium" w:hAnsi="Avenir Next Cyr Medium" w:cs="Calibri"/>
                <w:b/>
                <w:bCs/>
                <w:sz w:val="18"/>
                <w:szCs w:val="18"/>
                <w:lang w:val="uk-UA"/>
              </w:rPr>
              <w:t>1</w:t>
            </w:r>
            <w:r w:rsidRPr="004560E6">
              <w:rPr>
                <w:rFonts w:ascii="Avenir Next Cyr Medium" w:hAnsi="Avenir Next Cyr Medium" w:cs="Calibri"/>
                <w:b/>
                <w:bCs/>
                <w:sz w:val="18"/>
                <w:szCs w:val="18"/>
                <w:lang w:val="uk-UA"/>
              </w:rPr>
              <w:t xml:space="preserve"> </w:t>
            </w:r>
            <w:r w:rsidR="004560E6" w:rsidRPr="004560E6">
              <w:rPr>
                <w:rFonts w:ascii="Avenir Next Cyr Medium" w:hAnsi="Avenir Next Cyr Medium" w:cs="Calibri"/>
                <w:b/>
                <w:bCs/>
                <w:sz w:val="18"/>
                <w:szCs w:val="18"/>
                <w:lang w:val="uk-UA"/>
              </w:rPr>
              <w:t>січня</w:t>
            </w:r>
            <w:r w:rsidRPr="004560E6">
              <w:rPr>
                <w:rFonts w:ascii="Avenir Next Cyr Medium" w:hAnsi="Avenir Next Cyr Medium" w:cs="Calibri"/>
                <w:b/>
                <w:bCs/>
                <w:sz w:val="18"/>
                <w:szCs w:val="18"/>
                <w:lang w:val="uk-UA"/>
              </w:rPr>
              <w:t xml:space="preserve"> 202</w:t>
            </w:r>
            <w:r w:rsidR="00D57967">
              <w:rPr>
                <w:rFonts w:ascii="Avenir Next Cyr Medium" w:hAnsi="Avenir Next Cyr Medium" w:cs="Calibri"/>
                <w:b/>
                <w:bCs/>
                <w:sz w:val="18"/>
                <w:szCs w:val="18"/>
                <w:lang w:val="uk-UA"/>
              </w:rPr>
              <w:t>4</w:t>
            </w:r>
            <w:r w:rsidRPr="004560E6">
              <w:rPr>
                <w:rFonts w:ascii="Avenir Next Cyr Medium" w:hAnsi="Avenir Next Cyr Medium" w:cs="Calibri"/>
                <w:b/>
                <w:bCs/>
                <w:sz w:val="18"/>
                <w:szCs w:val="18"/>
                <w:lang w:val="uk-UA"/>
              </w:rPr>
              <w:t xml:space="preserve"> – </w:t>
            </w:r>
            <w:r w:rsidR="004560E6" w:rsidRPr="004560E6">
              <w:rPr>
                <w:rFonts w:ascii="Avenir Next Cyr Medium" w:hAnsi="Avenir Next Cyr Medium" w:cs="Calibri"/>
                <w:b/>
                <w:bCs/>
                <w:sz w:val="18"/>
                <w:szCs w:val="18"/>
                <w:lang w:val="uk-UA"/>
              </w:rPr>
              <w:t>1 жовтня</w:t>
            </w:r>
            <w:r w:rsidRPr="004560E6">
              <w:rPr>
                <w:rFonts w:ascii="Avenir Next Cyr Medium" w:hAnsi="Avenir Next Cyr Medium" w:cs="Calibri"/>
                <w:b/>
                <w:bCs/>
                <w:sz w:val="18"/>
                <w:szCs w:val="18"/>
                <w:lang w:val="uk-UA"/>
              </w:rPr>
              <w:t xml:space="preserve"> 202</w:t>
            </w:r>
            <w:bookmarkEnd w:id="0"/>
            <w:r w:rsidR="00D57967">
              <w:rPr>
                <w:rFonts w:ascii="Avenir Next Cyr Medium" w:hAnsi="Avenir Next Cyr Medium" w:cs="Calibri"/>
                <w:b/>
                <w:bCs/>
                <w:sz w:val="18"/>
                <w:szCs w:val="18"/>
                <w:lang w:val="uk-UA"/>
              </w:rPr>
              <w:t>5</w:t>
            </w:r>
            <w:r w:rsidRPr="004560E6">
              <w:rPr>
                <w:rFonts w:ascii="Avenir Next Cyr Medium" w:hAnsi="Avenir Next Cyr Medium" w:cs="Calibri"/>
                <w:b/>
                <w:bCs/>
                <w:sz w:val="18"/>
                <w:szCs w:val="18"/>
                <w:lang w:val="uk-UA"/>
              </w:rPr>
              <w:t>.</w:t>
            </w:r>
            <w:r w:rsidRPr="004560E6">
              <w:rPr>
                <w:rFonts w:ascii="Avenir Next Cyr Medium" w:hAnsi="Avenir Next Cyr Medium" w:cs="Calibri"/>
                <w:sz w:val="18"/>
                <w:szCs w:val="18"/>
                <w:lang w:val="uk-UA"/>
              </w:rPr>
              <w:t xml:space="preserve"> </w:t>
            </w:r>
          </w:p>
          <w:p w14:paraId="6DDE8D9D" w14:textId="77777777" w:rsidR="007003CD" w:rsidRPr="00F21C81" w:rsidRDefault="000A1D88" w:rsidP="007003CD">
            <w:pPr>
              <w:spacing w:line="240" w:lineRule="auto"/>
              <w:ind w:left="360"/>
              <w:rPr>
                <w:rFonts w:ascii="Avenir Next Cyr" w:hAnsi="Avenir Next Cyr"/>
                <w:color w:val="000000" w:themeColor="text1"/>
                <w:sz w:val="18"/>
                <w:szCs w:val="18"/>
                <w:lang w:val="uk-UA"/>
              </w:rPr>
            </w:pPr>
            <w:r w:rsidRPr="0069651D">
              <w:rPr>
                <w:rFonts w:ascii="Avenir Next Cyr" w:hAnsi="Avenir Next Cyr"/>
                <w:color w:val="auto"/>
                <w:sz w:val="18"/>
                <w:szCs w:val="18"/>
                <w:lang w:val="uk-UA"/>
              </w:rPr>
              <w:t xml:space="preserve">Надані результати кампанії повинні стосуватися саме українського ринку, тобто кампанія має бути реалізована на території України протягом вказаного </w:t>
            </w:r>
            <w:r w:rsidRPr="00F21C81">
              <w:rPr>
                <w:rFonts w:ascii="Avenir Next Cyr" w:hAnsi="Avenir Next Cyr"/>
                <w:color w:val="000000" w:themeColor="text1"/>
                <w:sz w:val="18"/>
                <w:szCs w:val="18"/>
                <w:lang w:val="uk-UA"/>
              </w:rPr>
              <w:t xml:space="preserve">періоду. </w:t>
            </w:r>
          </w:p>
          <w:p w14:paraId="0DEBA8B7" w14:textId="77777777" w:rsidR="00D57967" w:rsidRPr="00F21C81" w:rsidRDefault="00D57967" w:rsidP="00D57967">
            <w:pPr>
              <w:spacing w:line="240" w:lineRule="auto"/>
              <w:ind w:left="360"/>
              <w:rPr>
                <w:rFonts w:ascii="Avenir Next Cyr" w:hAnsi="Avenir Next Cyr"/>
                <w:color w:val="000000" w:themeColor="text1"/>
                <w:sz w:val="18"/>
                <w:szCs w:val="18"/>
                <w:lang w:val="uk-UA"/>
              </w:rPr>
            </w:pPr>
            <w:r w:rsidRPr="00F21C81">
              <w:rPr>
                <w:rFonts w:ascii="Avenir Next Cyr" w:hAnsi="Avenir Next Cyr"/>
                <w:color w:val="000000" w:themeColor="text1"/>
                <w:sz w:val="18"/>
                <w:szCs w:val="18"/>
                <w:lang w:val="uk-UA"/>
              </w:rPr>
              <w:t>Результати, які ви надаєте на розгляд, можуть виходити за межі встановленого конкурсного періоду. Складові роботи можуть бути представлені раніше і можуть ще тривати, але ваша історія має ґрунтуватися саме на тій роботі, яка виконувалася протягом допустимого конкурсного періоду.</w:t>
            </w:r>
          </w:p>
          <w:p w14:paraId="24B41E84" w14:textId="77777777" w:rsidR="00D57967" w:rsidRPr="00F21C81" w:rsidRDefault="00D57967" w:rsidP="00D57967">
            <w:pPr>
              <w:spacing w:line="240" w:lineRule="auto"/>
              <w:ind w:left="360"/>
              <w:rPr>
                <w:rFonts w:ascii="Avenir Next Cyr" w:hAnsi="Avenir Next Cyr"/>
                <w:color w:val="000000" w:themeColor="text1"/>
                <w:sz w:val="18"/>
                <w:szCs w:val="18"/>
                <w:lang w:val="uk-UA"/>
              </w:rPr>
            </w:pPr>
            <w:r w:rsidRPr="00F21C81">
              <w:rPr>
                <w:rFonts w:ascii="Avenir Next Cyr" w:hAnsi="Avenir Next Cyr"/>
                <w:color w:val="000000" w:themeColor="text1"/>
                <w:sz w:val="18"/>
                <w:szCs w:val="18"/>
                <w:lang w:val="uk-UA"/>
              </w:rPr>
              <w:t>Письмовий текст наданої заявки має бути оригінальною роботою компаній та авторів, що реєструють заявки до конкурсної програми.</w:t>
            </w:r>
          </w:p>
          <w:p w14:paraId="2D0383F9" w14:textId="77777777" w:rsidR="004034EF" w:rsidRPr="005C104A" w:rsidRDefault="00675D89" w:rsidP="007003CD">
            <w:pPr>
              <w:spacing w:line="240" w:lineRule="auto"/>
              <w:ind w:left="360"/>
              <w:rPr>
                <w:rFonts w:asciiTheme="minorHAnsi" w:hAnsiTheme="minorHAnsi"/>
                <w:color w:val="auto"/>
                <w:sz w:val="18"/>
                <w:szCs w:val="18"/>
                <w:lang w:val="uk-UA"/>
              </w:rPr>
            </w:pPr>
            <w:r w:rsidRPr="00584574">
              <w:rPr>
                <w:rFonts w:ascii="Avenir Next Cyr" w:hAnsi="Avenir Next Cyr"/>
                <w:sz w:val="18"/>
                <w:szCs w:val="18"/>
                <w:lang w:val="uk-UA"/>
              </w:rPr>
              <w:t xml:space="preserve">Перевірте дотримання </w:t>
            </w:r>
            <w:r w:rsidR="000C6062" w:rsidRPr="00584574">
              <w:rPr>
                <w:rFonts w:ascii="Avenir Next Cyr" w:hAnsi="Avenir Next Cyr"/>
                <w:sz w:val="18"/>
                <w:szCs w:val="18"/>
                <w:lang w:val="uk-UA"/>
              </w:rPr>
              <w:t>основних</w:t>
            </w:r>
            <w:r w:rsidRPr="00584574">
              <w:rPr>
                <w:rFonts w:ascii="Avenir Next Cyr" w:hAnsi="Avenir Next Cyr"/>
                <w:sz w:val="18"/>
                <w:szCs w:val="18"/>
                <w:lang w:val="uk-UA"/>
              </w:rPr>
              <w:t xml:space="preserve"> умов</w:t>
            </w:r>
            <w:r w:rsidR="00112B13" w:rsidRPr="00584574">
              <w:rPr>
                <w:rFonts w:ascii="Avenir Next Cyr" w:hAnsi="Avenir Next Cyr"/>
                <w:sz w:val="18"/>
                <w:szCs w:val="18"/>
                <w:lang w:val="uk-UA"/>
              </w:rPr>
              <w:t xml:space="preserve"> участі</w:t>
            </w:r>
            <w:r w:rsidR="007003CD">
              <w:rPr>
                <w:rFonts w:ascii="Avenir Next Cyr" w:hAnsi="Avenir Next Cyr"/>
                <w:sz w:val="18"/>
                <w:szCs w:val="18"/>
                <w:lang w:val="uk-UA"/>
              </w:rPr>
              <w:t xml:space="preserve"> </w:t>
            </w:r>
            <w:r w:rsidRPr="00584574">
              <w:rPr>
                <w:rFonts w:ascii="Avenir Next Cyr" w:hAnsi="Avenir Next Cyr"/>
                <w:sz w:val="18"/>
                <w:szCs w:val="18"/>
                <w:lang w:val="uk-UA"/>
              </w:rPr>
              <w:t xml:space="preserve">відповідно </w:t>
            </w:r>
            <w:hyperlink r:id="rId13" w:history="1">
              <w:r w:rsidRPr="00584574">
                <w:rPr>
                  <w:rStyle w:val="ac"/>
                  <w:rFonts w:ascii="Avenir Next Cyr" w:hAnsi="Avenir Next Cyr"/>
                  <w:b/>
                  <w:bCs/>
                  <w:sz w:val="18"/>
                  <w:szCs w:val="18"/>
                  <w:lang w:val="uk-UA"/>
                </w:rPr>
                <w:t>Правил участі</w:t>
              </w:r>
            </w:hyperlink>
            <w:r w:rsidRPr="00584574">
              <w:rPr>
                <w:rFonts w:ascii="Avenir Next Cyr" w:hAnsi="Avenir Next Cyr"/>
                <w:b/>
                <w:bCs/>
                <w:color w:val="auto"/>
                <w:sz w:val="18"/>
                <w:szCs w:val="18"/>
                <w:lang w:val="uk-UA"/>
              </w:rPr>
              <w:t>.</w:t>
            </w:r>
          </w:p>
          <w:p w14:paraId="7AEAAF03" w14:textId="77777777" w:rsidR="00F21C81" w:rsidRPr="004317FE" w:rsidRDefault="00F21C81" w:rsidP="00F21C81">
            <w:pPr>
              <w:pStyle w:val="af7"/>
              <w:numPr>
                <w:ilvl w:val="0"/>
                <w:numId w:val="2"/>
              </w:numPr>
              <w:spacing w:line="240" w:lineRule="auto"/>
              <w:ind w:left="314"/>
              <w:rPr>
                <w:rFonts w:ascii="Avenir Next Cyr" w:hAnsi="Avenir Next Cyr"/>
                <w:color w:val="B4975A"/>
                <w:sz w:val="18"/>
                <w:szCs w:val="18"/>
                <w:lang w:val="uk-UA"/>
              </w:rPr>
            </w:pPr>
            <w:r w:rsidRPr="004317FE">
              <w:rPr>
                <w:rFonts w:ascii="Avenir Next Cyr Medium" w:hAnsi="Avenir Next Cyr Medium"/>
                <w:b/>
                <w:color w:val="B4975A"/>
                <w:sz w:val="20"/>
                <w:szCs w:val="18"/>
                <w:lang w:val="uk-UA"/>
              </w:rPr>
              <w:t>ВІДСУТНІСТЬ НАЗВ АГЕНТСТВ ТА ЇХ ЛОГОТИПІВ</w:t>
            </w:r>
            <w:r w:rsidRPr="004317FE">
              <w:rPr>
                <w:rFonts w:ascii="Avenir Next LT Pro" w:hAnsi="Avenir Next LT Pro"/>
                <w:color w:val="auto"/>
                <w:sz w:val="18"/>
                <w:szCs w:val="18"/>
                <w:highlight w:val="yellow"/>
                <w:lang w:val="uk-UA"/>
              </w:rPr>
              <w:br/>
            </w:r>
            <w:r w:rsidRPr="004317FE">
              <w:rPr>
                <w:rFonts w:ascii="Avenir Next Cyr" w:hAnsi="Avenir Next Cyr" w:cs="Calibri"/>
                <w:color w:val="auto"/>
                <w:sz w:val="18"/>
                <w:szCs w:val="18"/>
                <w:lang w:val="uk-UA"/>
              </w:rPr>
              <w:t>Не</w:t>
            </w:r>
            <w:r w:rsidRPr="004317FE">
              <w:rPr>
                <w:rFonts w:ascii="Avenir Next Cyr" w:hAnsi="Avenir Next Cyr"/>
                <w:color w:val="auto"/>
                <w:sz w:val="18"/>
                <w:szCs w:val="18"/>
                <w:lang w:val="uk-UA"/>
              </w:rPr>
              <w:t xml:space="preserve"> </w:t>
            </w:r>
            <w:r w:rsidRPr="004317FE">
              <w:rPr>
                <w:rFonts w:ascii="Avenir Next Cyr" w:hAnsi="Avenir Next Cyr" w:cs="Calibri"/>
                <w:color w:val="auto"/>
                <w:sz w:val="18"/>
                <w:szCs w:val="18"/>
                <w:lang w:val="uk-UA"/>
              </w:rPr>
              <w:t>включайте</w:t>
            </w:r>
            <w:r w:rsidRPr="004317FE">
              <w:rPr>
                <w:rFonts w:ascii="Avenir Next Cyr" w:hAnsi="Avenir Next Cyr"/>
                <w:color w:val="auto"/>
                <w:sz w:val="18"/>
                <w:szCs w:val="18"/>
                <w:lang w:val="uk-UA"/>
              </w:rPr>
              <w:t xml:space="preserve"> </w:t>
            </w:r>
            <w:r w:rsidRPr="004317FE">
              <w:rPr>
                <w:rFonts w:ascii="Avenir Next Cyr" w:hAnsi="Avenir Next Cyr" w:cs="Calibri"/>
                <w:color w:val="auto"/>
                <w:sz w:val="18"/>
                <w:szCs w:val="18"/>
                <w:lang w:val="uk-UA"/>
              </w:rPr>
              <w:t xml:space="preserve">назв агентств до </w:t>
            </w:r>
            <w:r w:rsidRPr="004317FE">
              <w:rPr>
                <w:rFonts w:ascii="Avenir Next Cyr" w:hAnsi="Avenir Next Cyr"/>
                <w:color w:val="auto"/>
                <w:sz w:val="18"/>
                <w:szCs w:val="18"/>
                <w:lang w:val="uk-UA"/>
              </w:rPr>
              <w:t xml:space="preserve">текстової </w:t>
            </w:r>
            <w:r w:rsidRPr="004317FE">
              <w:rPr>
                <w:rFonts w:ascii="Avenir Next Cyr" w:hAnsi="Avenir Next Cyr" w:cs="Calibri"/>
                <w:color w:val="auto"/>
                <w:sz w:val="18"/>
                <w:szCs w:val="18"/>
                <w:lang w:val="uk-UA"/>
              </w:rPr>
              <w:t>форми заявки</w:t>
            </w:r>
            <w:r w:rsidRPr="004317FE">
              <w:rPr>
                <w:rFonts w:ascii="Avenir Next Cyr" w:hAnsi="Avenir Next Cyr"/>
                <w:color w:val="auto"/>
                <w:sz w:val="18"/>
                <w:szCs w:val="18"/>
                <w:lang w:val="uk-UA"/>
              </w:rPr>
              <w:t xml:space="preserve">, </w:t>
            </w:r>
            <w:r w:rsidRPr="004317FE">
              <w:rPr>
                <w:rFonts w:ascii="Avenir Next Cyr" w:hAnsi="Avenir Next Cyr" w:cs="Calibri"/>
                <w:color w:val="auto"/>
                <w:sz w:val="18"/>
                <w:szCs w:val="18"/>
                <w:lang w:val="uk-UA"/>
              </w:rPr>
              <w:t>креативних матеріалів</w:t>
            </w:r>
            <w:r w:rsidRPr="004317FE">
              <w:rPr>
                <w:rFonts w:ascii="Avenir Next Cyr" w:hAnsi="Avenir Next Cyr"/>
                <w:color w:val="auto"/>
                <w:sz w:val="18"/>
                <w:szCs w:val="18"/>
                <w:lang w:val="uk-UA"/>
              </w:rPr>
              <w:t xml:space="preserve"> (</w:t>
            </w:r>
            <w:r w:rsidRPr="004317FE">
              <w:rPr>
                <w:rFonts w:ascii="Avenir Next Cyr" w:hAnsi="Avenir Next Cyr" w:cs="Calibri"/>
                <w:color w:val="auto"/>
                <w:sz w:val="18"/>
                <w:szCs w:val="18"/>
                <w:lang w:val="uk-UA"/>
              </w:rPr>
              <w:t>включно</w:t>
            </w:r>
            <w:r w:rsidRPr="004317FE">
              <w:rPr>
                <w:rFonts w:ascii="Avenir Next Cyr" w:hAnsi="Avenir Next Cyr"/>
                <w:color w:val="auto"/>
                <w:sz w:val="18"/>
                <w:szCs w:val="18"/>
                <w:lang w:val="uk-UA"/>
              </w:rPr>
              <w:t xml:space="preserve"> </w:t>
            </w:r>
            <w:r w:rsidRPr="004317FE">
              <w:rPr>
                <w:rFonts w:ascii="Avenir Next Cyr" w:hAnsi="Avenir Next Cyr" w:cs="Calibri"/>
                <w:color w:val="auto"/>
                <w:sz w:val="18"/>
                <w:szCs w:val="18"/>
                <w:lang w:val="uk-UA"/>
              </w:rPr>
              <w:t>з</w:t>
            </w:r>
            <w:r w:rsidRPr="004317FE">
              <w:rPr>
                <w:rFonts w:ascii="Avenir Next Cyr" w:hAnsi="Avenir Next Cyr"/>
                <w:color w:val="auto"/>
                <w:sz w:val="18"/>
                <w:szCs w:val="18"/>
                <w:lang w:val="uk-UA"/>
              </w:rPr>
              <w:t xml:space="preserve"> </w:t>
            </w:r>
            <w:r w:rsidRPr="004317FE">
              <w:rPr>
                <w:rFonts w:ascii="Avenir Next Cyr" w:hAnsi="Avenir Next Cyr" w:cs="Calibri"/>
                <w:color w:val="auto"/>
                <w:sz w:val="18"/>
                <w:szCs w:val="18"/>
                <w:lang w:val="uk-UA"/>
              </w:rPr>
              <w:t>іменами</w:t>
            </w:r>
            <w:r w:rsidRPr="004317FE">
              <w:rPr>
                <w:rFonts w:ascii="Avenir Next Cyr" w:hAnsi="Avenir Next Cyr"/>
                <w:color w:val="auto"/>
                <w:sz w:val="18"/>
                <w:szCs w:val="18"/>
                <w:lang w:val="uk-UA"/>
              </w:rPr>
              <w:t xml:space="preserve"> </w:t>
            </w:r>
            <w:r w:rsidRPr="004317FE">
              <w:rPr>
                <w:rFonts w:ascii="Avenir Next Cyr" w:hAnsi="Avenir Next Cyr" w:cs="Calibri"/>
                <w:color w:val="auto"/>
                <w:sz w:val="18"/>
                <w:szCs w:val="18"/>
                <w:lang w:val="uk-UA"/>
              </w:rPr>
              <w:t>файлів</w:t>
            </w:r>
            <w:r w:rsidRPr="004317FE">
              <w:rPr>
                <w:rFonts w:ascii="Avenir Next Cyr" w:hAnsi="Avenir Next Cyr"/>
                <w:color w:val="auto"/>
                <w:sz w:val="18"/>
                <w:szCs w:val="18"/>
                <w:lang w:val="uk-UA"/>
              </w:rPr>
              <w:t xml:space="preserve">) </w:t>
            </w:r>
            <w:r w:rsidRPr="004317FE">
              <w:rPr>
                <w:rFonts w:ascii="Avenir Next Cyr" w:hAnsi="Avenir Next Cyr" w:cs="Calibri"/>
                <w:color w:val="auto"/>
                <w:sz w:val="18"/>
                <w:szCs w:val="18"/>
                <w:lang w:val="uk-UA"/>
              </w:rPr>
              <w:t>або</w:t>
            </w:r>
            <w:r w:rsidRPr="004317FE">
              <w:rPr>
                <w:rFonts w:ascii="Avenir Next Cyr" w:hAnsi="Avenir Next Cyr"/>
                <w:color w:val="auto"/>
                <w:sz w:val="18"/>
                <w:szCs w:val="18"/>
                <w:lang w:val="uk-UA"/>
              </w:rPr>
              <w:t xml:space="preserve"> </w:t>
            </w:r>
            <w:r w:rsidRPr="004317FE">
              <w:rPr>
                <w:rFonts w:ascii="Avenir Next Cyr" w:hAnsi="Avenir Next Cyr" w:cs="Calibri"/>
                <w:color w:val="auto"/>
                <w:sz w:val="18"/>
                <w:szCs w:val="18"/>
                <w:lang w:val="uk-UA"/>
              </w:rPr>
              <w:t>джерел даних</w:t>
            </w:r>
            <w:r w:rsidRPr="004317FE">
              <w:rPr>
                <w:rFonts w:ascii="Avenir Next Cyr" w:hAnsi="Avenir Next Cyr"/>
                <w:color w:val="auto"/>
                <w:sz w:val="18"/>
                <w:szCs w:val="18"/>
                <w:lang w:val="uk-UA"/>
              </w:rPr>
              <w:t>. Посилаючись на дослідження агентства (крім незалежної дослідницької компанії) в джерелах, слід назвати джерело як “дослідження агентства,” “дослідження медіа агентства,” “дослідження стороннього агентства” тощо, поруч з іншими джерелами даних (дані від клієнта та від незалежних дослідницьких компаній).  Це стосується всіх агентств, а не тільки агентства, що реєструє заявку.</w:t>
            </w:r>
          </w:p>
          <w:p w14:paraId="1848F1D7" w14:textId="77777777" w:rsidR="00F21C81" w:rsidRPr="004317FE" w:rsidRDefault="00F21C81" w:rsidP="00F21C81">
            <w:pPr>
              <w:numPr>
                <w:ilvl w:val="0"/>
                <w:numId w:val="2"/>
              </w:numPr>
              <w:spacing w:after="120" w:line="240" w:lineRule="auto"/>
              <w:ind w:left="360"/>
              <w:rPr>
                <w:rFonts w:ascii="Avenir Next Cyr" w:hAnsi="Avenir Next Cyr"/>
                <w:sz w:val="18"/>
                <w:szCs w:val="18"/>
                <w:lang w:val="uk-UA"/>
              </w:rPr>
            </w:pPr>
            <w:r w:rsidRPr="004317FE">
              <w:rPr>
                <w:rFonts w:ascii="Avenir Next Cyr Medium" w:hAnsi="Avenir Next Cyr Medium"/>
                <w:b/>
                <w:color w:val="B4975A"/>
                <w:sz w:val="20"/>
                <w:szCs w:val="18"/>
                <w:lang w:val="uk-UA"/>
              </w:rPr>
              <w:t xml:space="preserve">ГРАФІКИ, ТАБЛИЦІ ТА ДІАГРАМИ </w:t>
            </w:r>
            <w:r w:rsidRPr="004317FE">
              <w:rPr>
                <w:rFonts w:ascii="Avenir Next Cyr Medium" w:hAnsi="Avenir Next Cyr Medium"/>
                <w:b/>
                <w:color w:val="B4975A"/>
                <w:sz w:val="20"/>
                <w:szCs w:val="18"/>
                <w:lang w:val="uk-UA"/>
              </w:rPr>
              <w:br/>
            </w:r>
            <w:r w:rsidRPr="004317FE">
              <w:rPr>
                <w:rFonts w:ascii="Avenir Next Cyr" w:hAnsi="Avenir Next Cyr"/>
                <w:bCs/>
                <w:color w:val="auto"/>
                <w:sz w:val="18"/>
                <w:szCs w:val="18"/>
                <w:lang w:val="uk-UA"/>
              </w:rPr>
              <w:t xml:space="preserve">Застосовуйте графіки, таблиці та діаграми для представлення різних даних. Дотримуйтесь обмежень </w:t>
            </w:r>
            <w:r w:rsidRPr="004317FE">
              <w:rPr>
                <w:rFonts w:ascii="Avenir Next Cyr" w:hAnsi="Avenir Next Cyr"/>
                <w:bCs/>
                <w:color w:val="auto"/>
                <w:sz w:val="18"/>
                <w:szCs w:val="18"/>
                <w:lang w:val="uk-UA"/>
              </w:rPr>
              <w:lastRenderedPageBreak/>
              <w:t>за кількістю таблиць/графіків, що передбачено та вказано для кожного розділу.</w:t>
            </w:r>
          </w:p>
          <w:p w14:paraId="41728060" w14:textId="77777777" w:rsidR="00F21C81" w:rsidRPr="004317FE" w:rsidRDefault="00F21C81" w:rsidP="00F21C81">
            <w:pPr>
              <w:pStyle w:val="af7"/>
              <w:numPr>
                <w:ilvl w:val="0"/>
                <w:numId w:val="2"/>
              </w:numPr>
              <w:spacing w:line="240" w:lineRule="auto"/>
              <w:ind w:left="314"/>
              <w:rPr>
                <w:rFonts w:ascii="Avenir Next Cyr" w:hAnsi="Avenir Next Cyr"/>
                <w:color w:val="auto"/>
                <w:sz w:val="18"/>
                <w:szCs w:val="18"/>
                <w:lang w:val="uk-UA"/>
              </w:rPr>
            </w:pPr>
            <w:r w:rsidRPr="004317FE">
              <w:rPr>
                <w:rFonts w:ascii="Avenir Next Cyr Medium" w:hAnsi="Avenir Next Cyr Medium"/>
                <w:b/>
                <w:color w:val="B4975A"/>
                <w:sz w:val="20"/>
                <w:szCs w:val="18"/>
                <w:lang w:val="uk-UA"/>
              </w:rPr>
              <w:t>ЗАБОРОНА ЩОДО ЗОВНІШНІХ ПОСИЛАНЬ</w:t>
            </w:r>
            <w:r w:rsidRPr="004317FE">
              <w:rPr>
                <w:rFonts w:ascii="Avenir Next Cyr Medium" w:hAnsi="Avenir Next Cyr Medium"/>
                <w:b/>
                <w:color w:val="auto"/>
                <w:sz w:val="20"/>
                <w:szCs w:val="18"/>
                <w:lang w:val="uk-UA"/>
              </w:rPr>
              <w:br/>
            </w:r>
            <w:r w:rsidRPr="004317FE">
              <w:rPr>
                <w:rFonts w:ascii="Avenir Next Cyr" w:hAnsi="Avenir Next Cyr"/>
                <w:color w:val="auto"/>
                <w:sz w:val="18"/>
                <w:szCs w:val="18"/>
                <w:lang w:val="uk-UA"/>
              </w:rPr>
              <w:t>Не спрямовуйте суддів переходити на зовнішні веб-сторінки. Судді можуть лише переглядати надані вами опис та креативні матеріали заявки.</w:t>
            </w:r>
          </w:p>
          <w:p w14:paraId="60B3B059" w14:textId="77777777" w:rsidR="00F21C81" w:rsidRPr="004317FE" w:rsidRDefault="00F21C81" w:rsidP="00F21C81">
            <w:pPr>
              <w:numPr>
                <w:ilvl w:val="0"/>
                <w:numId w:val="2"/>
              </w:numPr>
              <w:spacing w:after="120" w:line="240" w:lineRule="auto"/>
              <w:ind w:left="360"/>
              <w:rPr>
                <w:rFonts w:ascii="Avenir Next LT Pro" w:hAnsi="Avenir Next LT Pro"/>
                <w:color w:val="auto"/>
                <w:sz w:val="18"/>
                <w:szCs w:val="18"/>
                <w:lang w:val="uk-UA"/>
              </w:rPr>
            </w:pPr>
            <w:r w:rsidRPr="004317FE">
              <w:rPr>
                <w:rFonts w:ascii="Avenir Next Cyr Medium" w:hAnsi="Avenir Next Cyr Medium"/>
                <w:b/>
                <w:color w:val="B4975A"/>
                <w:sz w:val="20"/>
                <w:szCs w:val="18"/>
                <w:lang w:val="uk-UA"/>
              </w:rPr>
              <w:t>ДЖЕРЕЛА ДАНИХ</w:t>
            </w:r>
          </w:p>
          <w:p w14:paraId="68813F7D" w14:textId="77777777" w:rsidR="00F21C81" w:rsidRPr="004317FE" w:rsidRDefault="00F21C81" w:rsidP="00F21C81">
            <w:pPr>
              <w:pStyle w:val="af7"/>
              <w:spacing w:line="240" w:lineRule="auto"/>
              <w:ind w:left="314"/>
              <w:rPr>
                <w:rFonts w:ascii="Avenir Next Cyr" w:hAnsi="Avenir Next Cyr"/>
                <w:color w:val="auto"/>
                <w:sz w:val="18"/>
                <w:szCs w:val="18"/>
                <w:lang w:val="uk-UA"/>
              </w:rPr>
            </w:pPr>
            <w:r w:rsidRPr="004317FE">
              <w:rPr>
                <w:rFonts w:ascii="Avenir Next Cyr" w:hAnsi="Avenir Next Cyr"/>
                <w:color w:val="auto"/>
                <w:sz w:val="18"/>
                <w:szCs w:val="18"/>
                <w:lang w:val="uk-UA"/>
              </w:rPr>
              <w:t xml:space="preserve">Вся інформація і особливо результати, що представлені в заявці, повинні підтверджуватися конкретними, перевіреними джерелами даних. Будь-які дані без джерела не будуть враховані і призведуть до дискваліфікації. Відсутність джерела підтвердження даних є приводом для дискваліфікації. Оргкомітет </w:t>
            </w:r>
            <w:proofErr w:type="spellStart"/>
            <w:r w:rsidRPr="004317FE">
              <w:rPr>
                <w:rFonts w:ascii="Avenir Next Cyr" w:hAnsi="Avenir Next Cyr"/>
                <w:color w:val="auto"/>
                <w:sz w:val="18"/>
                <w:szCs w:val="18"/>
                <w:lang w:val="uk-UA"/>
              </w:rPr>
              <w:t>Effie</w:t>
            </w:r>
            <w:proofErr w:type="spellEnd"/>
            <w:r w:rsidRPr="004317FE">
              <w:rPr>
                <w:rFonts w:ascii="Avenir Next Cyr" w:hAnsi="Avenir Next Cyr"/>
                <w:color w:val="auto"/>
                <w:sz w:val="18"/>
                <w:szCs w:val="18"/>
                <w:lang w:val="uk-UA"/>
              </w:rPr>
              <w:t xml:space="preserve"> Awards Ukraine залишає за собою право перевірки достовірності даних. Джерела підтвердження даних мають включати задіяний період часу, тип досліджень тощо.</w:t>
            </w:r>
            <w:r w:rsidRPr="004317FE">
              <w:rPr>
                <w:rFonts w:ascii="Avenir Next Cyr" w:hAnsi="Avenir Next Cyr"/>
                <w:color w:val="auto"/>
                <w:sz w:val="18"/>
                <w:szCs w:val="18"/>
                <w:lang w:val="uk-UA"/>
              </w:rPr>
              <w:br/>
            </w:r>
          </w:p>
          <w:p w14:paraId="416D9399" w14:textId="77777777" w:rsidR="00547104" w:rsidRPr="00584574" w:rsidRDefault="00F21C81" w:rsidP="00F21C81">
            <w:pPr>
              <w:spacing w:after="120" w:line="240" w:lineRule="auto"/>
              <w:rPr>
                <w:rFonts w:ascii="Avenir Next Cyr" w:hAnsi="Avenir Next Cyr"/>
                <w:b/>
                <w:color w:val="auto"/>
                <w:sz w:val="18"/>
                <w:szCs w:val="18"/>
                <w:lang w:val="uk-UA"/>
              </w:rPr>
            </w:pPr>
            <w:r w:rsidRPr="004317FE">
              <w:rPr>
                <w:rStyle w:val="ac"/>
                <w:rFonts w:ascii="Avenir Next Cyr" w:hAnsi="Avenir Next Cyr"/>
                <w:b/>
                <w:color w:val="000000" w:themeColor="text1"/>
                <w:sz w:val="18"/>
                <w:szCs w:val="18"/>
                <w:u w:val="none"/>
                <w:lang w:val="uk-UA"/>
              </w:rPr>
              <w:t xml:space="preserve">Вивчіть всі </w:t>
            </w:r>
            <w:hyperlink r:id="rId14" w:history="1">
              <w:r w:rsidRPr="004317FE">
                <w:rPr>
                  <w:rStyle w:val="ac"/>
                  <w:rFonts w:ascii="Avenir Next Cyr" w:hAnsi="Avenir Next Cyr"/>
                  <w:b/>
                  <w:sz w:val="18"/>
                  <w:szCs w:val="18"/>
                  <w:lang w:val="uk-UA"/>
                </w:rPr>
                <w:t>вимоги та правила</w:t>
              </w:r>
            </w:hyperlink>
            <w:r w:rsidRPr="004317FE">
              <w:rPr>
                <w:rStyle w:val="ac"/>
                <w:rFonts w:ascii="Avenir Next Cyr" w:hAnsi="Avenir Next Cyr"/>
                <w:b/>
                <w:color w:val="808080"/>
                <w:sz w:val="18"/>
                <w:szCs w:val="18"/>
                <w:u w:val="none"/>
                <w:lang w:val="uk-UA"/>
              </w:rPr>
              <w:t xml:space="preserve">, </w:t>
            </w:r>
            <w:r w:rsidRPr="004317FE">
              <w:rPr>
                <w:rStyle w:val="ac"/>
                <w:rFonts w:ascii="Avenir Next Cyr" w:hAnsi="Avenir Next Cyr"/>
                <w:b/>
                <w:color w:val="000000" w:themeColor="text1"/>
                <w:sz w:val="18"/>
                <w:szCs w:val="18"/>
                <w:u w:val="none"/>
                <w:lang w:val="uk-UA"/>
              </w:rPr>
              <w:t xml:space="preserve">а також </w:t>
            </w:r>
            <w:hyperlink r:id="rId15" w:history="1">
              <w:r w:rsidRPr="004317FE">
                <w:rPr>
                  <w:rStyle w:val="ac"/>
                  <w:rFonts w:ascii="Avenir Next Cyr" w:hAnsi="Avenir Next Cyr"/>
                  <w:b/>
                  <w:sz w:val="18"/>
                  <w:szCs w:val="18"/>
                  <w:lang w:val="uk-UA"/>
                </w:rPr>
                <w:t>причини дискваліфікації</w:t>
              </w:r>
            </w:hyperlink>
          </w:p>
        </w:tc>
      </w:tr>
    </w:tbl>
    <w:p w14:paraId="38B43137" w14:textId="77777777" w:rsidR="009E47C8" w:rsidRPr="00584574" w:rsidRDefault="005F520F">
      <w:pPr>
        <w:pStyle w:val="MediumShading1-Accent11"/>
        <w:rPr>
          <w:rFonts w:ascii="Verdana" w:hAnsi="Verdana"/>
          <w:b/>
          <w:sz w:val="28"/>
          <w:lang w:val="uk-UA"/>
        </w:rPr>
      </w:pPr>
      <w:r w:rsidRPr="00584574">
        <w:rPr>
          <w:rFonts w:ascii="Verdana" w:hAnsi="Verdana"/>
          <w:b/>
          <w:sz w:val="28"/>
          <w:lang w:val="uk-UA"/>
        </w:rPr>
        <w:lastRenderedPageBreak/>
        <w:br/>
      </w:r>
    </w:p>
    <w:p w14:paraId="73D0EEDB" w14:textId="77777777" w:rsidR="005F520F" w:rsidRPr="00584574" w:rsidRDefault="00BC700D" w:rsidP="005F520F">
      <w:pPr>
        <w:pStyle w:val="MediumShading1-Accent11"/>
        <w:rPr>
          <w:rFonts w:ascii="Avenir Next Cyr Medium" w:hAnsi="Avenir Next Cyr Medium"/>
          <w:b/>
          <w:sz w:val="28"/>
          <w:lang w:val="uk-UA"/>
        </w:rPr>
      </w:pPr>
      <w:r w:rsidRPr="00BC700D">
        <w:rPr>
          <w:rFonts w:ascii="Avenir Next Cyr Medium" w:hAnsi="Avenir Next Cyr Medium"/>
          <w:b/>
          <w:sz w:val="28"/>
          <w:szCs w:val="18"/>
          <w:lang w:val="uk-UA"/>
        </w:rPr>
        <w:t xml:space="preserve">SUSTAINED SUCCESS: </w:t>
      </w:r>
      <w:r w:rsidR="005F520F" w:rsidRPr="00584574">
        <w:rPr>
          <w:rFonts w:ascii="Avenir Next Cyr Medium" w:hAnsi="Avenir Next Cyr Medium"/>
          <w:b/>
          <w:sz w:val="28"/>
          <w:szCs w:val="18"/>
          <w:lang w:val="uk-UA"/>
        </w:rPr>
        <w:t>ВИМОГИ ДО КРЕАТИВНИХ МАТЕРІАЛІВ</w:t>
      </w:r>
    </w:p>
    <w:p w14:paraId="31684CA2" w14:textId="77777777" w:rsidR="009E47C8" w:rsidRPr="00584574" w:rsidRDefault="009E47C8">
      <w:pPr>
        <w:pStyle w:val="MediumShading1-Accent11"/>
        <w:rPr>
          <w:rFonts w:ascii="Avenir Next LT Pro" w:hAnsi="Avenir Next LT Pro"/>
          <w:b/>
          <w:sz w:val="28"/>
          <w:lang w:val="uk-UA"/>
        </w:rPr>
      </w:pPr>
    </w:p>
    <w:p w14:paraId="0950AD1C" w14:textId="77777777" w:rsidR="009E47C8" w:rsidRPr="00584574" w:rsidRDefault="004C40F3">
      <w:pPr>
        <w:pStyle w:val="MediumShading1-Accent11"/>
        <w:rPr>
          <w:rFonts w:ascii="Verdana" w:hAnsi="Verdana"/>
          <w:b/>
          <w:sz w:val="28"/>
          <w:lang w:val="uk-UA"/>
        </w:rPr>
      </w:pPr>
      <w:r w:rsidRPr="00584574">
        <w:rPr>
          <w:rFonts w:ascii="Avenir Next Cyr" w:hAnsi="Avenir Next Cyr"/>
          <w:color w:val="auto"/>
          <w:sz w:val="18"/>
          <w:szCs w:val="18"/>
          <w:lang w:val="uk-UA"/>
        </w:rPr>
        <w:t>Креативна частина роботи оцінюється як складова розділу оцінювання заявки SECTION 3: ВТІЛЕННЯ СТРАТЕГІЇ ТА ІДЕЇ В ЖИТТЯ</w:t>
      </w:r>
      <w:r w:rsidR="00EA3381">
        <w:rPr>
          <w:rFonts w:ascii="Avenir Next Cyr" w:hAnsi="Avenir Next Cyr"/>
          <w:color w:val="auto"/>
          <w:sz w:val="18"/>
          <w:szCs w:val="18"/>
          <w:lang w:val="uk-UA"/>
        </w:rPr>
        <w:t>,</w:t>
      </w:r>
      <w:r w:rsidRPr="003401EF">
        <w:rPr>
          <w:rFonts w:ascii="Avenir Next Cyr" w:hAnsi="Avenir Next Cyr"/>
          <w:color w:val="FF0000"/>
          <w:sz w:val="18"/>
          <w:szCs w:val="18"/>
          <w:lang w:val="uk-UA"/>
        </w:rPr>
        <w:t xml:space="preserve"> </w:t>
      </w:r>
      <w:r w:rsidRPr="00584574">
        <w:rPr>
          <w:rFonts w:ascii="Avenir Next Cyr" w:hAnsi="Avenir Next Cyr"/>
          <w:color w:val="auto"/>
          <w:sz w:val="18"/>
          <w:szCs w:val="18"/>
          <w:lang w:val="uk-UA"/>
        </w:rPr>
        <w:t>що включає питання 3 та медіа додаток INVESTMENT OVERVIEW</w:t>
      </w:r>
      <w:r w:rsidRPr="00584574">
        <w:rPr>
          <w:rFonts w:asciiTheme="minorHAnsi" w:hAnsiTheme="minorHAnsi"/>
          <w:color w:val="auto"/>
          <w:sz w:val="18"/>
          <w:szCs w:val="18"/>
          <w:lang w:val="uk-UA"/>
        </w:rPr>
        <w:t>.</w:t>
      </w:r>
      <w:r w:rsidR="0079609C" w:rsidRPr="00584574">
        <w:rPr>
          <w:rFonts w:ascii="Avenir Next LT Pro" w:hAnsi="Avenir Next LT Pro"/>
          <w:color w:val="auto"/>
          <w:sz w:val="18"/>
          <w:szCs w:val="18"/>
          <w:lang w:val="uk-UA"/>
        </w:rPr>
        <w:t xml:space="preserve"> </w:t>
      </w:r>
      <w:r w:rsidRPr="00584574">
        <w:rPr>
          <w:rFonts w:ascii="Avenir Next Cyr" w:hAnsi="Avenir Next Cyr"/>
          <w:color w:val="auto"/>
          <w:sz w:val="18"/>
          <w:szCs w:val="18"/>
          <w:lang w:val="uk-UA"/>
        </w:rPr>
        <w:t>Оскільки судді</w:t>
      </w:r>
      <w:r w:rsidRPr="00584574">
        <w:rPr>
          <w:rStyle w:val="40"/>
          <w:rFonts w:ascii="Avenir Next Cyr" w:hAnsi="Avenir Next Cyr"/>
          <w:b/>
          <w:bCs/>
          <w:sz w:val="18"/>
          <w:szCs w:val="18"/>
          <w:lang w:val="uk-UA"/>
        </w:rPr>
        <w:t xml:space="preserve"> </w:t>
      </w:r>
      <w:r w:rsidR="00415B39">
        <w:rPr>
          <w:rStyle w:val="40"/>
          <w:rFonts w:ascii="Avenir Next Cyr" w:hAnsi="Avenir Next Cyr"/>
          <w:b/>
          <w:bCs/>
          <w:sz w:val="18"/>
          <w:szCs w:val="18"/>
          <w:lang w:val="uk-UA"/>
        </w:rPr>
        <w:t>мають</w:t>
      </w:r>
      <w:r w:rsidRPr="00584574">
        <w:rPr>
          <w:rStyle w:val="40"/>
          <w:rFonts w:ascii="Avenir Next Cyr" w:hAnsi="Avenir Next Cyr"/>
          <w:b/>
          <w:bCs/>
          <w:sz w:val="18"/>
          <w:szCs w:val="18"/>
          <w:lang w:val="uk-UA"/>
        </w:rPr>
        <w:t xml:space="preserve"> прочитати письмову заявку до перегляду креативних матеріалів</w:t>
      </w:r>
      <w:r w:rsidRPr="00584574">
        <w:rPr>
          <w:rFonts w:ascii="Avenir Next Cyr" w:hAnsi="Avenir Next Cyr"/>
          <w:color w:val="auto"/>
          <w:sz w:val="18"/>
          <w:szCs w:val="18"/>
          <w:lang w:val="uk-UA"/>
        </w:rPr>
        <w:t xml:space="preserve">, </w:t>
      </w:r>
      <w:proofErr w:type="spellStart"/>
      <w:r w:rsidRPr="00584574">
        <w:rPr>
          <w:rFonts w:ascii="Avenir Next Cyr" w:hAnsi="Avenir Next Cyr"/>
          <w:color w:val="auto"/>
          <w:sz w:val="18"/>
          <w:szCs w:val="18"/>
          <w:lang w:val="uk-UA"/>
        </w:rPr>
        <w:t>відеокейс</w:t>
      </w:r>
      <w:proofErr w:type="spellEnd"/>
      <w:r w:rsidRPr="00584574">
        <w:rPr>
          <w:rFonts w:ascii="Avenir Next Cyr" w:hAnsi="Avenir Next Cyr"/>
          <w:color w:val="auto"/>
          <w:sz w:val="18"/>
          <w:szCs w:val="18"/>
          <w:lang w:val="uk-UA"/>
        </w:rPr>
        <w:t xml:space="preserve"> роботи має показати конкретні приклади креативної реалізації. Креативний матеріал не має бути відео версією змісту письмової заявки – члени журі відразу переглядають роботу після прочитання заявки.</w:t>
      </w:r>
      <w:r w:rsidR="0079609C" w:rsidRPr="00584574">
        <w:rPr>
          <w:rFonts w:ascii="AvenirNext LT Pro Regular" w:hAnsi="AvenirNext LT Pro Regular"/>
          <w:sz w:val="18"/>
          <w:szCs w:val="18"/>
          <w:lang w:val="uk-UA"/>
        </w:rPr>
        <w:br/>
      </w:r>
    </w:p>
    <w:p w14:paraId="770DBEDF" w14:textId="77777777" w:rsidR="00266E81" w:rsidRPr="00BC700D" w:rsidRDefault="00266E81" w:rsidP="00266E81">
      <w:pPr>
        <w:pStyle w:val="MediumShading1-Accent11"/>
        <w:numPr>
          <w:ilvl w:val="0"/>
          <w:numId w:val="21"/>
        </w:numPr>
        <w:spacing w:after="120"/>
        <w:rPr>
          <w:rFonts w:ascii="AvenirNext LT Pro Regular" w:hAnsi="AvenirNext LT Pro Regular"/>
          <w:sz w:val="18"/>
          <w:szCs w:val="18"/>
          <w:lang w:val="uk-UA"/>
        </w:rPr>
      </w:pPr>
      <w:r w:rsidRPr="00584574">
        <w:rPr>
          <w:rFonts w:ascii="Avenir Next Cyr Medium" w:hAnsi="Avenir Next Cyr Medium"/>
          <w:b/>
          <w:color w:val="000000" w:themeColor="text1"/>
          <w:sz w:val="20"/>
          <w:lang w:val="uk-UA"/>
        </w:rPr>
        <w:t>ВІДЕОКЕЙС:</w:t>
      </w:r>
      <w:r w:rsidR="00AD48DD">
        <w:rPr>
          <w:rFonts w:ascii="Avenir Next Cyr" w:hAnsi="Avenir Next Cyr"/>
          <w:color w:val="auto"/>
          <w:sz w:val="20"/>
          <w:lang w:val="uk-UA"/>
        </w:rPr>
        <w:t xml:space="preserve"> </w:t>
      </w:r>
      <w:r w:rsidRPr="00584574">
        <w:rPr>
          <w:rFonts w:ascii="Avenir Next Cyr" w:hAnsi="Avenir Next Cyr"/>
          <w:sz w:val="18"/>
          <w:szCs w:val="18"/>
          <w:lang w:val="uk-UA"/>
        </w:rPr>
        <w:t xml:space="preserve">У </w:t>
      </w:r>
      <w:proofErr w:type="spellStart"/>
      <w:r w:rsidRPr="00584574">
        <w:rPr>
          <w:rFonts w:ascii="Avenir Next Cyr" w:hAnsi="Avenir Next Cyr"/>
          <w:sz w:val="18"/>
          <w:szCs w:val="18"/>
          <w:lang w:val="uk-UA"/>
        </w:rPr>
        <w:t>відеокейсі</w:t>
      </w:r>
      <w:proofErr w:type="spellEnd"/>
      <w:r w:rsidRPr="00584574">
        <w:rPr>
          <w:rFonts w:ascii="Avenir Next Cyr" w:hAnsi="Avenir Next Cyr"/>
          <w:sz w:val="18"/>
          <w:szCs w:val="18"/>
          <w:lang w:val="uk-UA"/>
        </w:rPr>
        <w:t xml:space="preserve"> потрібно показати конкретні приклади креативної реалізації. Мінімум 70% всього </w:t>
      </w:r>
      <w:proofErr w:type="spellStart"/>
      <w:r w:rsidRPr="00584574">
        <w:rPr>
          <w:rFonts w:ascii="Avenir Next Cyr" w:hAnsi="Avenir Next Cyr"/>
          <w:sz w:val="18"/>
          <w:szCs w:val="18"/>
          <w:lang w:val="uk-UA"/>
        </w:rPr>
        <w:t>відеокейсу</w:t>
      </w:r>
      <w:proofErr w:type="spellEnd"/>
      <w:r w:rsidRPr="00584574">
        <w:rPr>
          <w:rFonts w:ascii="Avenir Next Cyr" w:hAnsi="Avenir Next Cyr"/>
          <w:sz w:val="18"/>
          <w:szCs w:val="18"/>
          <w:lang w:val="uk-UA"/>
        </w:rPr>
        <w:t xml:space="preserve"> мають займати приклади креативної роботи</w:t>
      </w:r>
      <w:r w:rsidR="00A04D88">
        <w:rPr>
          <w:rFonts w:ascii="Avenir Next Cyr" w:hAnsi="Avenir Next Cyr"/>
          <w:sz w:val="18"/>
          <w:szCs w:val="18"/>
          <w:lang w:val="uk-UA"/>
        </w:rPr>
        <w:t>,</w:t>
      </w:r>
      <w:r w:rsidRPr="00584574">
        <w:rPr>
          <w:rFonts w:ascii="Avenir Next Cyr" w:hAnsi="Avenir Next Cyr"/>
          <w:sz w:val="18"/>
          <w:szCs w:val="18"/>
          <w:lang w:val="uk-UA"/>
        </w:rPr>
        <w:t xml:space="preserve"> на основі яких відбулася взаємодія з вашою аудиторією, чи інші матеріали, що були створені для втілення вашої ідеї в життя в рамках чи поза рамками компанії. При цьому не потрібно включати до </w:t>
      </w:r>
      <w:proofErr w:type="spellStart"/>
      <w:r w:rsidRPr="00584574">
        <w:rPr>
          <w:rFonts w:ascii="Avenir Next Cyr" w:hAnsi="Avenir Next Cyr"/>
          <w:sz w:val="18"/>
          <w:szCs w:val="18"/>
          <w:lang w:val="uk-UA"/>
        </w:rPr>
        <w:t>відеокейсу</w:t>
      </w:r>
      <w:proofErr w:type="spellEnd"/>
      <w:r w:rsidRPr="00584574">
        <w:rPr>
          <w:rFonts w:ascii="Avenir Next Cyr" w:hAnsi="Avenir Next Cyr"/>
          <w:sz w:val="18"/>
          <w:szCs w:val="18"/>
          <w:lang w:val="uk-UA"/>
        </w:rPr>
        <w:t xml:space="preserve"> всі пункти, які ви позначили в </w:t>
      </w:r>
      <w:proofErr w:type="spellStart"/>
      <w:r w:rsidRPr="00584574">
        <w:rPr>
          <w:rFonts w:ascii="Avenir Next Cyr" w:hAnsi="Avenir Next Cyr"/>
          <w:sz w:val="18"/>
          <w:szCs w:val="18"/>
          <w:lang w:val="uk-UA"/>
        </w:rPr>
        <w:t>Investment</w:t>
      </w:r>
      <w:proofErr w:type="spellEnd"/>
      <w:r w:rsidRPr="00584574">
        <w:rPr>
          <w:rFonts w:ascii="Avenir Next Cyr" w:hAnsi="Avenir Next Cyr"/>
          <w:sz w:val="18"/>
          <w:szCs w:val="18"/>
          <w:lang w:val="uk-UA"/>
        </w:rPr>
        <w:t xml:space="preserve"> </w:t>
      </w:r>
      <w:proofErr w:type="spellStart"/>
      <w:r w:rsidRPr="00584574">
        <w:rPr>
          <w:rFonts w:ascii="Avenir Next Cyr" w:hAnsi="Avenir Next Cyr"/>
          <w:sz w:val="18"/>
          <w:szCs w:val="18"/>
          <w:lang w:val="uk-UA"/>
        </w:rPr>
        <w:t>Overview</w:t>
      </w:r>
      <w:proofErr w:type="spellEnd"/>
      <w:r w:rsidRPr="00584574">
        <w:rPr>
          <w:rFonts w:ascii="Avenir Next Cyr" w:hAnsi="Avenir Next Cyr"/>
          <w:sz w:val="18"/>
          <w:szCs w:val="18"/>
          <w:lang w:val="uk-UA"/>
        </w:rPr>
        <w:t>, варто додати лише ті, що стали невід’ємною частиною успіху кейсу, що пояснюються у вашій текстовій формі заявки. Будь-яка додаткова інформація (опис ситуації, виклик) не повинні перешкоджати можливості суддів оцінити саме креативні матеріали.</w:t>
      </w:r>
    </w:p>
    <w:p w14:paraId="65605796" w14:textId="77777777" w:rsidR="00BC700D" w:rsidRPr="00EA3381" w:rsidRDefault="00BC700D" w:rsidP="00BC700D">
      <w:pPr>
        <w:pStyle w:val="MediumShading1-Accent11"/>
        <w:numPr>
          <w:ilvl w:val="0"/>
          <w:numId w:val="21"/>
        </w:numPr>
        <w:spacing w:after="120"/>
        <w:ind w:left="567" w:hanging="283"/>
        <w:rPr>
          <w:rStyle w:val="ac"/>
          <w:rFonts w:ascii="Avenir Next Cyr" w:hAnsi="Avenir Next Cyr"/>
          <w:b/>
          <w:bCs/>
          <w:color w:val="000000" w:themeColor="text1"/>
          <w:sz w:val="18"/>
          <w:szCs w:val="18"/>
          <w:u w:val="none"/>
          <w:lang w:val="uk-UA"/>
        </w:rPr>
      </w:pPr>
      <w:r w:rsidRPr="00913A06">
        <w:rPr>
          <w:rStyle w:val="ac"/>
          <w:rFonts w:ascii="Avenir Next Cyr" w:hAnsi="Avenir Next Cyr"/>
          <w:color w:val="auto"/>
          <w:sz w:val="18"/>
          <w:szCs w:val="18"/>
          <w:u w:val="none"/>
          <w:lang w:val="uk-UA"/>
        </w:rPr>
        <w:t xml:space="preserve">В креативні матеріали кейсів </w:t>
      </w:r>
      <w:proofErr w:type="spellStart"/>
      <w:r w:rsidRPr="00913A06">
        <w:rPr>
          <w:rStyle w:val="ac"/>
          <w:rFonts w:ascii="Avenir Next Cyr" w:hAnsi="Avenir Next Cyr"/>
          <w:color w:val="auto"/>
          <w:sz w:val="18"/>
          <w:szCs w:val="18"/>
          <w:u w:val="none"/>
          <w:lang w:val="uk-UA"/>
        </w:rPr>
        <w:t>Sustained</w:t>
      </w:r>
      <w:proofErr w:type="spellEnd"/>
      <w:r w:rsidRPr="00913A06">
        <w:rPr>
          <w:rStyle w:val="ac"/>
          <w:rFonts w:ascii="Avenir Next Cyr" w:hAnsi="Avenir Next Cyr"/>
          <w:color w:val="auto"/>
          <w:sz w:val="18"/>
          <w:szCs w:val="18"/>
          <w:u w:val="none"/>
          <w:lang w:val="uk-UA"/>
        </w:rPr>
        <w:t xml:space="preserve"> </w:t>
      </w:r>
      <w:proofErr w:type="spellStart"/>
      <w:r w:rsidRPr="00913A06">
        <w:rPr>
          <w:rStyle w:val="ac"/>
          <w:rFonts w:ascii="Avenir Next Cyr" w:hAnsi="Avenir Next Cyr"/>
          <w:color w:val="auto"/>
          <w:sz w:val="18"/>
          <w:szCs w:val="18"/>
          <w:u w:val="none"/>
          <w:lang w:val="uk-UA"/>
        </w:rPr>
        <w:t>Success</w:t>
      </w:r>
      <w:proofErr w:type="spellEnd"/>
      <w:r w:rsidRPr="00913A06">
        <w:rPr>
          <w:rStyle w:val="ac"/>
          <w:rFonts w:ascii="Avenir Next Cyr" w:hAnsi="Avenir Next Cyr"/>
          <w:color w:val="auto"/>
          <w:sz w:val="18"/>
          <w:szCs w:val="18"/>
          <w:u w:val="none"/>
          <w:lang w:val="uk-UA"/>
        </w:rPr>
        <w:t xml:space="preserve"> повинні бути включені приклади креативної роботи, що були  проведені</w:t>
      </w:r>
      <w:r w:rsidR="003C6E6F" w:rsidRPr="003C6E6F">
        <w:rPr>
          <w:rStyle w:val="ac"/>
          <w:rFonts w:ascii="Avenir Next Cyr" w:hAnsi="Avenir Next Cyr"/>
          <w:color w:val="auto"/>
          <w:sz w:val="18"/>
          <w:szCs w:val="18"/>
          <w:u w:val="none"/>
          <w:lang w:val="uk-UA"/>
        </w:rPr>
        <w:t>:</w:t>
      </w:r>
      <w:r w:rsidRPr="00913A06">
        <w:rPr>
          <w:rStyle w:val="ac"/>
          <w:rFonts w:ascii="Avenir Next Cyr" w:hAnsi="Avenir Next Cyr"/>
          <w:color w:val="auto"/>
          <w:sz w:val="18"/>
          <w:szCs w:val="18"/>
          <w:u w:val="none"/>
          <w:lang w:val="uk-UA"/>
        </w:rPr>
        <w:t xml:space="preserve"> </w:t>
      </w:r>
      <w:r w:rsidR="00DB62FF">
        <w:rPr>
          <w:rStyle w:val="ac"/>
          <w:rFonts w:ascii="Avenir Next Cyr" w:hAnsi="Avenir Next Cyr"/>
          <w:color w:val="auto"/>
          <w:sz w:val="18"/>
          <w:szCs w:val="18"/>
          <w:u w:val="none"/>
        </w:rPr>
        <w:t>A</w:t>
      </w:r>
      <w:r w:rsidR="00DB62FF" w:rsidRPr="00DB62FF">
        <w:rPr>
          <w:rStyle w:val="ac"/>
          <w:rFonts w:ascii="Avenir Next Cyr" w:hAnsi="Avenir Next Cyr"/>
          <w:color w:val="auto"/>
          <w:sz w:val="18"/>
          <w:szCs w:val="18"/>
          <w:u w:val="none"/>
          <w:lang w:val="uk-UA"/>
        </w:rPr>
        <w:t>)</w:t>
      </w:r>
      <w:r w:rsidR="003C6E6F" w:rsidRPr="003C6E6F">
        <w:rPr>
          <w:rStyle w:val="ac"/>
          <w:rFonts w:ascii="Avenir Next Cyr" w:hAnsi="Avenir Next Cyr"/>
          <w:color w:val="auto"/>
          <w:sz w:val="18"/>
          <w:szCs w:val="18"/>
          <w:u w:val="none"/>
          <w:lang w:val="uk-UA"/>
        </w:rPr>
        <w:t xml:space="preserve"> </w:t>
      </w:r>
      <w:r w:rsidR="003C6E6F">
        <w:rPr>
          <w:rStyle w:val="ac"/>
          <w:rFonts w:ascii="Avenir Next Cyr" w:hAnsi="Avenir Next Cyr"/>
          <w:color w:val="auto"/>
          <w:sz w:val="18"/>
          <w:szCs w:val="18"/>
          <w:u w:val="none"/>
          <w:lang w:val="uk-UA"/>
        </w:rPr>
        <w:t>ще</w:t>
      </w:r>
      <w:r w:rsidR="00DB62FF" w:rsidRPr="00DB62FF">
        <w:rPr>
          <w:rStyle w:val="ac"/>
          <w:rFonts w:ascii="Avenir Next Cyr" w:hAnsi="Avenir Next Cyr"/>
          <w:color w:val="auto"/>
          <w:sz w:val="18"/>
          <w:szCs w:val="18"/>
          <w:u w:val="none"/>
          <w:lang w:val="uk-UA"/>
        </w:rPr>
        <w:t xml:space="preserve"> </w:t>
      </w:r>
      <w:r w:rsidRPr="00913A06">
        <w:rPr>
          <w:rStyle w:val="40"/>
          <w:rFonts w:ascii="Avenir Next Cyr" w:hAnsi="Avenir Next Cyr"/>
          <w:b/>
          <w:bCs/>
          <w:color w:val="auto"/>
          <w:sz w:val="18"/>
          <w:szCs w:val="18"/>
          <w:lang w:val="uk-UA"/>
        </w:rPr>
        <w:t>на початку кампанії/часовому періоді</w:t>
      </w:r>
      <w:r w:rsidR="00DB62FF" w:rsidRPr="00DB62FF">
        <w:rPr>
          <w:rStyle w:val="ac"/>
          <w:rFonts w:ascii="Avenir Next Cyr" w:hAnsi="Avenir Next Cyr"/>
          <w:color w:val="auto"/>
          <w:sz w:val="18"/>
          <w:szCs w:val="18"/>
          <w:u w:val="none"/>
          <w:lang w:val="uk-UA"/>
        </w:rPr>
        <w:t xml:space="preserve">, </w:t>
      </w:r>
      <w:r w:rsidR="00890526">
        <w:rPr>
          <w:rStyle w:val="ac"/>
          <w:rFonts w:ascii="Avenir Next Cyr" w:hAnsi="Avenir Next Cyr"/>
          <w:color w:val="auto"/>
          <w:sz w:val="18"/>
          <w:szCs w:val="18"/>
          <w:u w:val="none"/>
        </w:rPr>
        <w:t>B</w:t>
      </w:r>
      <w:r w:rsidR="00890526" w:rsidRPr="00890526">
        <w:rPr>
          <w:rStyle w:val="ac"/>
          <w:rFonts w:ascii="Avenir Next Cyr" w:hAnsi="Avenir Next Cyr"/>
          <w:color w:val="auto"/>
          <w:sz w:val="18"/>
          <w:szCs w:val="18"/>
          <w:u w:val="none"/>
          <w:lang w:val="uk-UA"/>
        </w:rPr>
        <w:t xml:space="preserve">) </w:t>
      </w:r>
      <w:r w:rsidRPr="00913A06">
        <w:rPr>
          <w:rStyle w:val="ac"/>
          <w:rFonts w:ascii="Avenir Next Cyr" w:hAnsi="Avenir Next Cyr"/>
          <w:color w:val="auto"/>
          <w:sz w:val="18"/>
          <w:szCs w:val="18"/>
          <w:u w:val="none"/>
          <w:lang w:val="uk-UA"/>
        </w:rPr>
        <w:t xml:space="preserve">хоча б </w:t>
      </w:r>
      <w:r w:rsidRPr="00913A06">
        <w:rPr>
          <w:rStyle w:val="40"/>
          <w:rFonts w:ascii="Avenir Next Cyr" w:hAnsi="Avenir Next Cyr"/>
          <w:b/>
          <w:bCs/>
          <w:color w:val="auto"/>
          <w:sz w:val="18"/>
          <w:szCs w:val="18"/>
          <w:lang w:val="uk-UA"/>
        </w:rPr>
        <w:t>один проміжний рік/часовий період</w:t>
      </w:r>
      <w:r w:rsidRPr="00913A06">
        <w:rPr>
          <w:rStyle w:val="ac"/>
          <w:rFonts w:ascii="Avenir Next Cyr" w:hAnsi="Avenir Next Cyr"/>
          <w:color w:val="auto"/>
          <w:sz w:val="18"/>
          <w:szCs w:val="18"/>
          <w:u w:val="none"/>
          <w:lang w:val="uk-UA"/>
        </w:rPr>
        <w:t xml:space="preserve">  та </w:t>
      </w:r>
      <w:r w:rsidR="00890526">
        <w:rPr>
          <w:rStyle w:val="ac"/>
          <w:rFonts w:ascii="Avenir Next Cyr" w:hAnsi="Avenir Next Cyr"/>
          <w:color w:val="auto"/>
          <w:sz w:val="18"/>
          <w:szCs w:val="18"/>
          <w:u w:val="none"/>
        </w:rPr>
        <w:t>C</w:t>
      </w:r>
      <w:r w:rsidR="00890526" w:rsidRPr="00890526">
        <w:rPr>
          <w:rStyle w:val="ac"/>
          <w:rFonts w:ascii="Avenir Next Cyr" w:hAnsi="Avenir Next Cyr"/>
          <w:color w:val="auto"/>
          <w:sz w:val="18"/>
          <w:szCs w:val="18"/>
          <w:u w:val="none"/>
          <w:lang w:val="uk-UA"/>
        </w:rPr>
        <w:t xml:space="preserve">) </w:t>
      </w:r>
      <w:r w:rsidRPr="00913A06">
        <w:rPr>
          <w:rStyle w:val="40"/>
          <w:rFonts w:ascii="Avenir Next Cyr" w:hAnsi="Avenir Next Cyr"/>
          <w:b/>
          <w:bCs/>
          <w:color w:val="auto"/>
          <w:sz w:val="18"/>
          <w:szCs w:val="18"/>
          <w:lang w:val="uk-UA"/>
        </w:rPr>
        <w:t xml:space="preserve">рік з поточного конкурсного періоду/часовий </w:t>
      </w:r>
      <w:r w:rsidRPr="00EA3381">
        <w:rPr>
          <w:rStyle w:val="40"/>
          <w:rFonts w:ascii="Avenir Next Cyr" w:hAnsi="Avenir Next Cyr"/>
          <w:b/>
          <w:bCs/>
          <w:color w:val="000000" w:themeColor="text1"/>
          <w:sz w:val="18"/>
          <w:szCs w:val="18"/>
          <w:lang w:val="uk-UA"/>
        </w:rPr>
        <w:t>період</w:t>
      </w:r>
      <w:r w:rsidRPr="00EA3381">
        <w:rPr>
          <w:rStyle w:val="ac"/>
          <w:rFonts w:ascii="Avenir Next Cyr" w:hAnsi="Avenir Next Cyr"/>
          <w:b/>
          <w:bCs/>
          <w:color w:val="000000" w:themeColor="text1"/>
          <w:sz w:val="18"/>
          <w:szCs w:val="18"/>
          <w:u w:val="none"/>
          <w:lang w:val="uk-UA"/>
        </w:rPr>
        <w:t xml:space="preserve"> (</w:t>
      </w:r>
      <w:r w:rsidR="004560E6" w:rsidRPr="00EA3381">
        <w:rPr>
          <w:rStyle w:val="ac"/>
          <w:rFonts w:ascii="Avenir Next Cyr" w:hAnsi="Avenir Next Cyr"/>
          <w:b/>
          <w:bCs/>
          <w:color w:val="000000" w:themeColor="text1"/>
          <w:sz w:val="18"/>
          <w:szCs w:val="18"/>
          <w:u w:val="none"/>
          <w:lang w:val="uk-UA"/>
        </w:rPr>
        <w:t>1 січня 202</w:t>
      </w:r>
      <w:r w:rsidR="000832E1" w:rsidRPr="00EA3381">
        <w:rPr>
          <w:rStyle w:val="ac"/>
          <w:rFonts w:ascii="Avenir Next Cyr" w:hAnsi="Avenir Next Cyr"/>
          <w:b/>
          <w:bCs/>
          <w:color w:val="000000" w:themeColor="text1"/>
          <w:sz w:val="18"/>
          <w:szCs w:val="18"/>
          <w:u w:val="none"/>
          <w:lang w:val="uk-UA"/>
        </w:rPr>
        <w:t>4</w:t>
      </w:r>
      <w:r w:rsidR="004560E6" w:rsidRPr="00EA3381">
        <w:rPr>
          <w:rStyle w:val="ac"/>
          <w:rFonts w:ascii="Avenir Next Cyr" w:hAnsi="Avenir Next Cyr"/>
          <w:b/>
          <w:bCs/>
          <w:color w:val="000000" w:themeColor="text1"/>
          <w:sz w:val="18"/>
          <w:szCs w:val="18"/>
          <w:u w:val="none"/>
          <w:lang w:val="uk-UA"/>
        </w:rPr>
        <w:t xml:space="preserve"> – 1 жовтня 202</w:t>
      </w:r>
      <w:r w:rsidR="000832E1" w:rsidRPr="00EA3381">
        <w:rPr>
          <w:rStyle w:val="ac"/>
          <w:rFonts w:ascii="Avenir Next Cyr" w:hAnsi="Avenir Next Cyr"/>
          <w:b/>
          <w:bCs/>
          <w:color w:val="000000" w:themeColor="text1"/>
          <w:sz w:val="18"/>
          <w:szCs w:val="18"/>
          <w:u w:val="none"/>
          <w:lang w:val="uk-UA"/>
        </w:rPr>
        <w:t>5</w:t>
      </w:r>
      <w:r w:rsidRPr="00EA3381">
        <w:rPr>
          <w:rStyle w:val="ac"/>
          <w:rFonts w:ascii="Avenir Next Cyr" w:hAnsi="Avenir Next Cyr"/>
          <w:b/>
          <w:bCs/>
          <w:color w:val="000000" w:themeColor="text1"/>
          <w:sz w:val="18"/>
          <w:szCs w:val="18"/>
          <w:u w:val="none"/>
          <w:lang w:val="uk-UA"/>
        </w:rPr>
        <w:t>).</w:t>
      </w:r>
    </w:p>
    <w:p w14:paraId="3C0D08F5" w14:textId="77777777" w:rsidR="00BC700D" w:rsidRPr="00913A06" w:rsidRDefault="00BC700D" w:rsidP="00BC700D">
      <w:pPr>
        <w:pStyle w:val="MediumShading1-Accent11"/>
        <w:numPr>
          <w:ilvl w:val="0"/>
          <w:numId w:val="21"/>
        </w:numPr>
        <w:spacing w:after="120"/>
        <w:ind w:left="567" w:hanging="283"/>
        <w:rPr>
          <w:rStyle w:val="ac"/>
          <w:rFonts w:ascii="Avenir Next Cyr" w:hAnsi="Avenir Next Cyr"/>
          <w:color w:val="auto"/>
          <w:sz w:val="18"/>
          <w:szCs w:val="18"/>
          <w:u w:val="none"/>
          <w:lang w:val="uk-UA"/>
        </w:rPr>
      </w:pPr>
      <w:r w:rsidRPr="00951BAD">
        <w:rPr>
          <w:rStyle w:val="ac"/>
          <w:rFonts w:ascii="Avenir Next Cyr" w:hAnsi="Avenir Next Cyr"/>
          <w:color w:val="auto"/>
          <w:sz w:val="18"/>
          <w:szCs w:val="18"/>
          <w:u w:val="none"/>
          <w:lang w:val="uk-UA"/>
        </w:rPr>
        <w:t xml:space="preserve">Кожен приклад креативної роботи  - у </w:t>
      </w:r>
      <w:proofErr w:type="spellStart"/>
      <w:r w:rsidRPr="00951BAD">
        <w:rPr>
          <w:rStyle w:val="ac"/>
          <w:rFonts w:ascii="Avenir Next Cyr" w:hAnsi="Avenir Next Cyr"/>
          <w:color w:val="auto"/>
          <w:sz w:val="18"/>
          <w:szCs w:val="18"/>
          <w:u w:val="none"/>
          <w:lang w:val="uk-UA"/>
        </w:rPr>
        <w:t>відеокейсі</w:t>
      </w:r>
      <w:proofErr w:type="spellEnd"/>
      <w:r w:rsidRPr="00951BAD">
        <w:rPr>
          <w:rStyle w:val="ac"/>
          <w:rFonts w:ascii="Avenir Next Cyr" w:hAnsi="Avenir Next Cyr"/>
          <w:color w:val="auto"/>
          <w:sz w:val="18"/>
          <w:szCs w:val="18"/>
          <w:u w:val="none"/>
          <w:lang w:val="uk-UA"/>
        </w:rPr>
        <w:t xml:space="preserve"> та креативних зображеннях</w:t>
      </w:r>
      <w:r w:rsidRPr="00913A06">
        <w:rPr>
          <w:rStyle w:val="ac"/>
          <w:rFonts w:ascii="Avenir Next Cyr" w:hAnsi="Avenir Next Cyr"/>
          <w:color w:val="auto"/>
          <w:sz w:val="18"/>
          <w:szCs w:val="18"/>
          <w:u w:val="none"/>
          <w:lang w:val="uk-UA"/>
        </w:rPr>
        <w:t xml:space="preserve"> -</w:t>
      </w:r>
      <w:r w:rsidRPr="00913A06">
        <w:rPr>
          <w:rStyle w:val="ac"/>
          <w:rFonts w:ascii="Avenir Next Cyr" w:hAnsi="Avenir Next Cyr"/>
          <w:color w:val="auto"/>
          <w:sz w:val="18"/>
          <w:szCs w:val="18"/>
          <w:lang w:val="uk-UA"/>
        </w:rPr>
        <w:t xml:space="preserve"> </w:t>
      </w:r>
      <w:r w:rsidRPr="00913A06">
        <w:rPr>
          <w:rStyle w:val="40"/>
          <w:rFonts w:ascii="Avenir Next Cyr" w:hAnsi="Avenir Next Cyr"/>
          <w:b/>
          <w:bCs/>
          <w:color w:val="auto"/>
          <w:sz w:val="18"/>
          <w:szCs w:val="18"/>
          <w:lang w:val="uk-UA"/>
        </w:rPr>
        <w:t xml:space="preserve">повинен бути позначений роком проведення даної креативної реалізації. </w:t>
      </w:r>
    </w:p>
    <w:p w14:paraId="5B1D7552" w14:textId="77777777" w:rsidR="00913A06" w:rsidRDefault="00BC700D" w:rsidP="00687186">
      <w:pPr>
        <w:pStyle w:val="MediumShading1-Accent11"/>
        <w:numPr>
          <w:ilvl w:val="0"/>
          <w:numId w:val="21"/>
        </w:numPr>
        <w:spacing w:after="120"/>
        <w:ind w:left="567" w:hanging="283"/>
        <w:rPr>
          <w:rFonts w:ascii="Avenir Next Cyr" w:hAnsi="Avenir Next Cyr"/>
          <w:color w:val="auto"/>
          <w:sz w:val="18"/>
          <w:szCs w:val="18"/>
          <w:lang w:val="uk-UA"/>
        </w:rPr>
      </w:pPr>
      <w:r w:rsidRPr="00BC700D">
        <w:rPr>
          <w:rStyle w:val="ac"/>
          <w:rFonts w:ascii="Avenir Next Cyr" w:hAnsi="Avenir Next Cyr"/>
          <w:color w:val="auto"/>
          <w:sz w:val="18"/>
          <w:szCs w:val="18"/>
          <w:u w:val="none"/>
          <w:lang w:val="uk-UA"/>
        </w:rPr>
        <w:t xml:space="preserve">Хронометраж для </w:t>
      </w:r>
      <w:proofErr w:type="spellStart"/>
      <w:r w:rsidRPr="00BC700D">
        <w:rPr>
          <w:rStyle w:val="ac"/>
          <w:rFonts w:ascii="Avenir Next Cyr" w:hAnsi="Avenir Next Cyr"/>
          <w:color w:val="auto"/>
          <w:sz w:val="18"/>
          <w:szCs w:val="18"/>
          <w:u w:val="none"/>
          <w:lang w:val="uk-UA"/>
        </w:rPr>
        <w:t>відеокейсів</w:t>
      </w:r>
      <w:proofErr w:type="spellEnd"/>
      <w:r w:rsidRPr="00BC700D">
        <w:rPr>
          <w:rStyle w:val="ac"/>
          <w:rFonts w:ascii="Avenir Next Cyr" w:hAnsi="Avenir Next Cyr"/>
          <w:color w:val="auto"/>
          <w:sz w:val="18"/>
          <w:szCs w:val="18"/>
          <w:u w:val="none"/>
          <w:lang w:val="uk-UA"/>
        </w:rPr>
        <w:t xml:space="preserve"> в категорії </w:t>
      </w:r>
      <w:proofErr w:type="spellStart"/>
      <w:r w:rsidRPr="00BC700D">
        <w:rPr>
          <w:rStyle w:val="ac"/>
          <w:rFonts w:ascii="Avenir Next Cyr" w:hAnsi="Avenir Next Cyr"/>
          <w:color w:val="auto"/>
          <w:sz w:val="18"/>
          <w:szCs w:val="18"/>
          <w:u w:val="none"/>
          <w:lang w:val="uk-UA"/>
        </w:rPr>
        <w:t>Sustained</w:t>
      </w:r>
      <w:proofErr w:type="spellEnd"/>
      <w:r w:rsidRPr="00BC700D">
        <w:rPr>
          <w:rStyle w:val="ac"/>
          <w:rFonts w:ascii="Avenir Next Cyr" w:hAnsi="Avenir Next Cyr"/>
          <w:color w:val="auto"/>
          <w:sz w:val="18"/>
          <w:szCs w:val="18"/>
          <w:u w:val="none"/>
          <w:lang w:val="uk-UA"/>
        </w:rPr>
        <w:t xml:space="preserve"> </w:t>
      </w:r>
      <w:proofErr w:type="spellStart"/>
      <w:r w:rsidRPr="00BC700D">
        <w:rPr>
          <w:rStyle w:val="ac"/>
          <w:rFonts w:ascii="Avenir Next Cyr" w:hAnsi="Avenir Next Cyr"/>
          <w:color w:val="auto"/>
          <w:sz w:val="18"/>
          <w:szCs w:val="18"/>
          <w:u w:val="none"/>
          <w:lang w:val="uk-UA"/>
        </w:rPr>
        <w:t>Success</w:t>
      </w:r>
      <w:proofErr w:type="spellEnd"/>
      <w:r w:rsidRPr="00BC700D">
        <w:rPr>
          <w:rStyle w:val="ac"/>
          <w:rFonts w:ascii="Avenir Next Cyr" w:hAnsi="Avenir Next Cyr"/>
          <w:color w:val="auto"/>
          <w:sz w:val="18"/>
          <w:szCs w:val="18"/>
          <w:u w:val="none"/>
          <w:lang w:val="uk-UA"/>
        </w:rPr>
        <w:t xml:space="preserve"> може бути до 4 хвилин (для інших категорій – до 3 хвилин).</w:t>
      </w:r>
    </w:p>
    <w:p w14:paraId="142AAE39" w14:textId="77777777" w:rsidR="00687186" w:rsidRPr="00687186" w:rsidRDefault="00687186" w:rsidP="00687186">
      <w:pPr>
        <w:pStyle w:val="MediumShading1-Accent11"/>
        <w:spacing w:after="120"/>
        <w:ind w:left="567"/>
        <w:rPr>
          <w:rFonts w:ascii="Avenir Next Cyr" w:hAnsi="Avenir Next Cyr"/>
          <w:color w:val="auto"/>
          <w:sz w:val="18"/>
          <w:szCs w:val="18"/>
          <w:lang w:val="uk-UA"/>
        </w:rPr>
      </w:pPr>
    </w:p>
    <w:p w14:paraId="446A759B" w14:textId="77777777" w:rsidR="0009591A" w:rsidRPr="00584574" w:rsidRDefault="00266E81" w:rsidP="00266E81">
      <w:pPr>
        <w:pStyle w:val="MediumShading1-Accent11"/>
        <w:spacing w:after="120"/>
        <w:ind w:left="360"/>
        <w:rPr>
          <w:rFonts w:ascii="Avenir Next Cyr Medium" w:hAnsi="Avenir Next Cyr Medium" w:cs="Calibri"/>
          <w:b/>
          <w:color w:val="000000" w:themeColor="text1"/>
          <w:sz w:val="20"/>
          <w:lang w:val="uk-UA"/>
        </w:rPr>
      </w:pPr>
      <w:r w:rsidRPr="00584574">
        <w:rPr>
          <w:rFonts w:ascii="Avenir Next Cyr Medium" w:hAnsi="Avenir Next Cyr Medium" w:cs="Calibri"/>
          <w:b/>
          <w:bCs/>
          <w:color w:val="000000" w:themeColor="text1"/>
          <w:sz w:val="20"/>
          <w:lang w:val="uk-UA"/>
        </w:rPr>
        <w:t>необхідно включити</w:t>
      </w:r>
      <w:r w:rsidRPr="00584574">
        <w:rPr>
          <w:rFonts w:ascii="Avenir Next Cyr Medium" w:hAnsi="Avenir Next Cyr Medium" w:cs="Calibri"/>
          <w:b/>
          <w:color w:val="000000" w:themeColor="text1"/>
          <w:sz w:val="20"/>
          <w:lang w:val="uk-UA"/>
        </w:rPr>
        <w:t xml:space="preserve">: </w:t>
      </w:r>
    </w:p>
    <w:p w14:paraId="432E9E4A" w14:textId="77777777" w:rsidR="00266E81" w:rsidRPr="00EA3381" w:rsidRDefault="00266E81" w:rsidP="00266E81">
      <w:pPr>
        <w:pStyle w:val="MediumShading1-Accent11"/>
        <w:numPr>
          <w:ilvl w:val="0"/>
          <w:numId w:val="26"/>
        </w:numPr>
        <w:spacing w:after="120"/>
        <w:ind w:left="567" w:hanging="283"/>
        <w:rPr>
          <w:rFonts w:ascii="Avenir Next Cyr" w:hAnsi="Avenir Next Cyr"/>
          <w:bCs/>
          <w:color w:val="000000" w:themeColor="text1"/>
          <w:sz w:val="18"/>
          <w:szCs w:val="18"/>
          <w:lang w:val="uk-UA"/>
        </w:rPr>
      </w:pPr>
      <w:r w:rsidRPr="00EA3381">
        <w:rPr>
          <w:rFonts w:ascii="Avenir Next Cyr" w:hAnsi="Avenir Next Cyr"/>
          <w:bCs/>
          <w:color w:val="000000" w:themeColor="text1"/>
          <w:sz w:val="18"/>
          <w:szCs w:val="18"/>
          <w:lang w:val="uk-UA"/>
        </w:rPr>
        <w:t>Включіть як мінімум по одному прикладу кожного задіяного каналу комунікації, зазначеного в текстовій частині вашої заявки. Кожний елемент креативної роботи можна позначати типом медіа (ТВ ролик, Радіо ролик тощо).</w:t>
      </w:r>
    </w:p>
    <w:p w14:paraId="6E7B54B2" w14:textId="77777777" w:rsidR="00266E81" w:rsidRPr="00EA3381" w:rsidRDefault="00266E81" w:rsidP="00266E81">
      <w:pPr>
        <w:pStyle w:val="MediumShading1-Accent11"/>
        <w:numPr>
          <w:ilvl w:val="0"/>
          <w:numId w:val="26"/>
        </w:numPr>
        <w:spacing w:after="120"/>
        <w:ind w:left="567" w:hanging="283"/>
        <w:rPr>
          <w:rFonts w:ascii="Avenir Next Cyr" w:hAnsi="Avenir Next Cyr"/>
          <w:bCs/>
          <w:color w:val="000000" w:themeColor="text1"/>
          <w:sz w:val="18"/>
          <w:szCs w:val="18"/>
          <w:lang w:val="uk-UA"/>
        </w:rPr>
      </w:pPr>
      <w:r w:rsidRPr="00EA3381">
        <w:rPr>
          <w:rFonts w:ascii="Avenir Next Cyr" w:hAnsi="Avenir Next Cyr" w:cs="Calibri"/>
          <w:bCs/>
          <w:color w:val="000000" w:themeColor="text1"/>
          <w:sz w:val="18"/>
          <w:szCs w:val="18"/>
          <w:lang w:val="uk-UA"/>
        </w:rPr>
        <w:t>Ролики</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тривалістю</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понад</w:t>
      </w:r>
      <w:r w:rsidRPr="00EA3381">
        <w:rPr>
          <w:rFonts w:ascii="Avenir Next Cyr" w:hAnsi="Avenir Next Cyr"/>
          <w:bCs/>
          <w:color w:val="000000" w:themeColor="text1"/>
          <w:sz w:val="18"/>
          <w:szCs w:val="18"/>
          <w:lang w:val="uk-UA"/>
        </w:rPr>
        <w:t xml:space="preserve"> 60 </w:t>
      </w:r>
      <w:r w:rsidRPr="00EA3381">
        <w:rPr>
          <w:rFonts w:ascii="Avenir Next Cyr" w:hAnsi="Avenir Next Cyr" w:cs="Calibri"/>
          <w:bCs/>
          <w:color w:val="000000" w:themeColor="text1"/>
          <w:sz w:val="18"/>
          <w:szCs w:val="18"/>
          <w:lang w:val="uk-UA"/>
        </w:rPr>
        <w:t>секунд</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можна</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відредагувати</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по</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часу</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але</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рекомендується</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бути</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максимально</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наближеними</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до</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оригіналу</w:t>
      </w:r>
      <w:r w:rsidRPr="00EA3381">
        <w:rPr>
          <w:rFonts w:ascii="Avenir Next Cyr" w:hAnsi="Avenir Next Cyr"/>
          <w:bCs/>
          <w:color w:val="000000" w:themeColor="text1"/>
          <w:sz w:val="18"/>
          <w:szCs w:val="18"/>
          <w:lang w:val="uk-UA"/>
        </w:rPr>
        <w:t>.</w:t>
      </w:r>
    </w:p>
    <w:p w14:paraId="0C6D2C60" w14:textId="77777777" w:rsidR="00266E81" w:rsidRPr="00EA3381" w:rsidRDefault="00266E81" w:rsidP="00266E81">
      <w:pPr>
        <w:pStyle w:val="MediumShading1-Accent11"/>
        <w:numPr>
          <w:ilvl w:val="0"/>
          <w:numId w:val="26"/>
        </w:numPr>
        <w:spacing w:after="120"/>
        <w:ind w:left="567" w:hanging="283"/>
        <w:rPr>
          <w:rFonts w:ascii="Avenir Next Cyr" w:hAnsi="Avenir Next Cyr"/>
          <w:bCs/>
          <w:color w:val="000000" w:themeColor="text1"/>
          <w:sz w:val="18"/>
          <w:szCs w:val="18"/>
          <w:lang w:val="uk-UA"/>
        </w:rPr>
      </w:pPr>
      <w:r w:rsidRPr="00EA3381">
        <w:rPr>
          <w:rFonts w:ascii="Avenir Next Cyr" w:hAnsi="Avenir Next Cyr" w:cs="Calibri"/>
          <w:bCs/>
          <w:color w:val="000000" w:themeColor="text1"/>
          <w:sz w:val="18"/>
          <w:szCs w:val="18"/>
          <w:lang w:val="uk-UA"/>
        </w:rPr>
        <w:lastRenderedPageBreak/>
        <w:t>Якщо</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ви</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показуєте</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декілька</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прикладів</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задіяного</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каналу</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комунікації</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наприклад</w:t>
      </w:r>
      <w:r w:rsidRPr="00EA3381">
        <w:rPr>
          <w:rFonts w:ascii="Avenir Next Cyr" w:hAnsi="Avenir Next Cyr"/>
          <w:bCs/>
          <w:color w:val="000000" w:themeColor="text1"/>
          <w:sz w:val="18"/>
          <w:szCs w:val="18"/>
          <w:lang w:val="uk-UA"/>
        </w:rPr>
        <w:t xml:space="preserve">, 3 </w:t>
      </w:r>
      <w:r w:rsidRPr="00EA3381">
        <w:rPr>
          <w:rFonts w:ascii="Avenir Next Cyr" w:hAnsi="Avenir Next Cyr" w:cs="Calibri"/>
          <w:bCs/>
          <w:color w:val="000000" w:themeColor="text1"/>
          <w:sz w:val="18"/>
          <w:szCs w:val="18"/>
          <w:lang w:val="uk-UA"/>
        </w:rPr>
        <w:t>телевізійні</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ролики</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після</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показу</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першого</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ролику</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повністю</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інші</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додаткові</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приклади</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можна</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відредагувати</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по</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часу</w:t>
      </w:r>
      <w:r w:rsidRPr="00EA3381">
        <w:rPr>
          <w:rFonts w:ascii="Avenir Next Cyr" w:hAnsi="Avenir Next Cyr"/>
          <w:bCs/>
          <w:color w:val="000000" w:themeColor="text1"/>
          <w:sz w:val="18"/>
          <w:szCs w:val="18"/>
          <w:lang w:val="uk-UA"/>
        </w:rPr>
        <w:t>.</w:t>
      </w:r>
    </w:p>
    <w:p w14:paraId="534C0E27" w14:textId="77777777" w:rsidR="0009591A" w:rsidRPr="00584574" w:rsidRDefault="00266E81" w:rsidP="0009591A">
      <w:pPr>
        <w:pStyle w:val="MediumShading1-Accent11"/>
        <w:spacing w:after="120"/>
        <w:ind w:left="360"/>
        <w:rPr>
          <w:rFonts w:ascii="Avenir Next Cyr Medium" w:hAnsi="Avenir Next Cyr Medium" w:cs="Calibri"/>
          <w:b/>
          <w:color w:val="000000" w:themeColor="text1"/>
          <w:sz w:val="20"/>
          <w:lang w:val="uk-UA"/>
        </w:rPr>
      </w:pPr>
      <w:r w:rsidRPr="00584574">
        <w:rPr>
          <w:rFonts w:ascii="Avenir Next Cyr Medium" w:hAnsi="Avenir Next Cyr Medium" w:cs="Calibri"/>
          <w:b/>
          <w:color w:val="000000" w:themeColor="text1"/>
          <w:sz w:val="20"/>
          <w:lang w:val="uk-UA"/>
        </w:rPr>
        <w:t>не включати</w:t>
      </w:r>
      <w:r w:rsidR="0009591A" w:rsidRPr="00584574">
        <w:rPr>
          <w:rFonts w:ascii="Avenir Next Cyr Medium" w:hAnsi="Avenir Next Cyr Medium" w:cs="Calibri"/>
          <w:b/>
          <w:color w:val="000000" w:themeColor="text1"/>
          <w:sz w:val="20"/>
          <w:lang w:val="uk-UA"/>
        </w:rPr>
        <w:t xml:space="preserve">: </w:t>
      </w:r>
    </w:p>
    <w:p w14:paraId="27C7DF9C" w14:textId="77777777" w:rsidR="003401EF" w:rsidRPr="00EA3381" w:rsidRDefault="003401EF" w:rsidP="003401EF">
      <w:pPr>
        <w:pStyle w:val="MediumShading1-Accent11"/>
        <w:numPr>
          <w:ilvl w:val="0"/>
          <w:numId w:val="27"/>
        </w:numPr>
        <w:spacing w:after="120"/>
        <w:ind w:left="567" w:hanging="283"/>
        <w:rPr>
          <w:rFonts w:ascii="Avenir Next Cyr" w:hAnsi="Avenir Next Cyr"/>
          <w:bCs/>
          <w:color w:val="000000" w:themeColor="text1"/>
          <w:sz w:val="18"/>
          <w:szCs w:val="18"/>
          <w:lang w:val="uk-UA"/>
        </w:rPr>
      </w:pPr>
      <w:r w:rsidRPr="00EA3381">
        <w:rPr>
          <w:rFonts w:ascii="Avenir Next Cyr" w:hAnsi="Avenir Next Cyr" w:cs="Calibri"/>
          <w:bCs/>
          <w:color w:val="000000" w:themeColor="text1"/>
          <w:sz w:val="18"/>
          <w:szCs w:val="18"/>
          <w:lang w:val="uk-UA"/>
        </w:rPr>
        <w:t>Конкретні, кількісно вимірювані результати</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кампанії.</w:t>
      </w:r>
    </w:p>
    <w:p w14:paraId="39DA3DA9" w14:textId="77777777" w:rsidR="00266E81" w:rsidRPr="00EA3381" w:rsidRDefault="00266E81" w:rsidP="00266E81">
      <w:pPr>
        <w:pStyle w:val="MediumShading1-Accent11"/>
        <w:numPr>
          <w:ilvl w:val="0"/>
          <w:numId w:val="27"/>
        </w:numPr>
        <w:spacing w:after="120"/>
        <w:ind w:left="567" w:hanging="283"/>
        <w:rPr>
          <w:rFonts w:ascii="Avenir Next Cyr" w:hAnsi="Avenir Next Cyr"/>
          <w:bCs/>
          <w:color w:val="000000" w:themeColor="text1"/>
          <w:sz w:val="18"/>
          <w:szCs w:val="18"/>
          <w:lang w:val="uk-UA"/>
        </w:rPr>
      </w:pPr>
      <w:r w:rsidRPr="00EA3381">
        <w:rPr>
          <w:rFonts w:ascii="Avenir Next Cyr" w:hAnsi="Avenir Next Cyr" w:cs="Calibri"/>
          <w:bCs/>
          <w:color w:val="000000" w:themeColor="text1"/>
          <w:sz w:val="18"/>
          <w:szCs w:val="18"/>
          <w:lang w:val="uk-UA"/>
        </w:rPr>
        <w:t>Назви</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логотипи</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та</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зображення</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агенцій</w:t>
      </w:r>
      <w:r w:rsidR="00C95DE4" w:rsidRPr="00EA3381">
        <w:rPr>
          <w:rFonts w:ascii="Avenir Next Cyr" w:hAnsi="Avenir Next Cyr" w:cs="Calibri"/>
          <w:bCs/>
          <w:color w:val="000000" w:themeColor="text1"/>
          <w:sz w:val="18"/>
          <w:szCs w:val="18"/>
          <w:lang w:val="uk-UA"/>
        </w:rPr>
        <w:t>.</w:t>
      </w:r>
    </w:p>
    <w:p w14:paraId="047C5C02" w14:textId="77777777" w:rsidR="00266E81" w:rsidRPr="00EA3381" w:rsidRDefault="00266E81" w:rsidP="00266E81">
      <w:pPr>
        <w:pStyle w:val="MediumShading1-Accent11"/>
        <w:numPr>
          <w:ilvl w:val="0"/>
          <w:numId w:val="27"/>
        </w:numPr>
        <w:spacing w:after="120"/>
        <w:ind w:left="567" w:hanging="283"/>
        <w:rPr>
          <w:rFonts w:ascii="Avenir Next Cyr" w:hAnsi="Avenir Next Cyr"/>
          <w:bCs/>
          <w:color w:val="000000" w:themeColor="text1"/>
          <w:sz w:val="18"/>
          <w:szCs w:val="18"/>
          <w:lang w:val="uk-UA"/>
        </w:rPr>
      </w:pPr>
      <w:r w:rsidRPr="00EA3381">
        <w:rPr>
          <w:rFonts w:ascii="Avenir Next Cyr" w:hAnsi="Avenir Next Cyr" w:cs="Calibri"/>
          <w:bCs/>
          <w:color w:val="000000" w:themeColor="text1"/>
          <w:sz w:val="18"/>
          <w:szCs w:val="18"/>
          <w:lang w:val="uk-UA"/>
        </w:rPr>
        <w:t>Логотипи</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або</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креативний</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матеріал</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конкурентів</w:t>
      </w:r>
      <w:r w:rsidRPr="00EA3381">
        <w:rPr>
          <w:rFonts w:ascii="Avenir Next Cyr" w:hAnsi="Avenir Next Cyr"/>
          <w:bCs/>
          <w:color w:val="000000" w:themeColor="text1"/>
          <w:sz w:val="18"/>
          <w:szCs w:val="18"/>
          <w:lang w:val="uk-UA"/>
        </w:rPr>
        <w:t>.  (</w:t>
      </w:r>
      <w:r w:rsidRPr="00EA3381">
        <w:rPr>
          <w:rFonts w:ascii="Avenir Next Cyr" w:hAnsi="Avenir Next Cyr" w:cs="Calibri"/>
          <w:bCs/>
          <w:color w:val="000000" w:themeColor="text1"/>
          <w:sz w:val="18"/>
          <w:szCs w:val="18"/>
          <w:lang w:val="uk-UA"/>
        </w:rPr>
        <w:t>Виняток</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дозволено</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якщо</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логотипи</w:t>
      </w:r>
      <w:r w:rsidRPr="00EA3381">
        <w:rPr>
          <w:rFonts w:ascii="Avenir Next Cyr" w:hAnsi="Avenir Next Cyr"/>
          <w:bCs/>
          <w:color w:val="000000" w:themeColor="text1"/>
          <w:sz w:val="18"/>
          <w:szCs w:val="18"/>
          <w:lang w:val="uk-UA"/>
        </w:rPr>
        <w:t>/</w:t>
      </w:r>
      <w:r w:rsidRPr="00EA3381">
        <w:rPr>
          <w:rFonts w:ascii="Avenir Next Cyr" w:hAnsi="Avenir Next Cyr" w:cs="Calibri"/>
          <w:bCs/>
          <w:color w:val="000000" w:themeColor="text1"/>
          <w:sz w:val="18"/>
          <w:szCs w:val="18"/>
          <w:lang w:val="uk-UA"/>
        </w:rPr>
        <w:t>роботи</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конкурентів</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були</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включені</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безпосередньо</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до</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матеріалів</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вашої</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кампанії</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Конкурентів</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можна</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згадувати</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усно</w:t>
      </w:r>
      <w:r w:rsidRPr="00EA3381">
        <w:rPr>
          <w:rFonts w:ascii="Avenir Next Cyr" w:hAnsi="Avenir Next Cyr"/>
          <w:bCs/>
          <w:color w:val="000000" w:themeColor="text1"/>
          <w:sz w:val="18"/>
          <w:szCs w:val="18"/>
          <w:lang w:val="uk-UA"/>
        </w:rPr>
        <w:t>).</w:t>
      </w:r>
    </w:p>
    <w:p w14:paraId="31E26383" w14:textId="77777777" w:rsidR="00266E81" w:rsidRPr="00EA3381" w:rsidRDefault="00266E81" w:rsidP="00266E81">
      <w:pPr>
        <w:pStyle w:val="MediumShading1-Accent11"/>
        <w:numPr>
          <w:ilvl w:val="0"/>
          <w:numId w:val="27"/>
        </w:numPr>
        <w:spacing w:after="120"/>
        <w:ind w:left="567" w:hanging="283"/>
        <w:rPr>
          <w:rFonts w:ascii="Avenir Next Cyr" w:hAnsi="Avenir Next Cyr"/>
          <w:bCs/>
          <w:color w:val="000000" w:themeColor="text1"/>
          <w:sz w:val="18"/>
          <w:szCs w:val="18"/>
          <w:lang w:val="uk-UA"/>
        </w:rPr>
      </w:pPr>
      <w:r w:rsidRPr="00EA3381">
        <w:rPr>
          <w:rFonts w:ascii="Avenir Next Cyr" w:hAnsi="Avenir Next Cyr" w:cs="Calibri"/>
          <w:bCs/>
          <w:color w:val="000000" w:themeColor="text1"/>
          <w:sz w:val="18"/>
          <w:szCs w:val="18"/>
          <w:lang w:val="uk-UA"/>
        </w:rPr>
        <w:t>Редагування</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креативних</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матеріалів</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яке</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неправильно</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тлумачить</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те</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що</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переглядала</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ваша</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аудиторія</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наприклад</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зміна</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звуку</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під</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час</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телевізійного</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ролика</w:t>
      </w:r>
      <w:r w:rsidRPr="00EA3381">
        <w:rPr>
          <w:rFonts w:ascii="Avenir Next Cyr" w:hAnsi="Avenir Next Cyr"/>
          <w:bCs/>
          <w:color w:val="000000" w:themeColor="text1"/>
          <w:sz w:val="18"/>
          <w:szCs w:val="18"/>
          <w:lang w:val="uk-UA"/>
        </w:rPr>
        <w:t>)</w:t>
      </w:r>
      <w:r w:rsidR="0001728E" w:rsidRPr="00EA3381">
        <w:rPr>
          <w:rFonts w:ascii="Avenir Next Cyr" w:hAnsi="Avenir Next Cyr"/>
          <w:bCs/>
          <w:color w:val="000000" w:themeColor="text1"/>
          <w:sz w:val="18"/>
          <w:szCs w:val="18"/>
          <w:lang w:val="uk-UA"/>
        </w:rPr>
        <w:t>.</w:t>
      </w:r>
    </w:p>
    <w:p w14:paraId="55106790" w14:textId="77777777" w:rsidR="0001728E" w:rsidRPr="00EA3381" w:rsidRDefault="00C95DE4" w:rsidP="00AB6922">
      <w:pPr>
        <w:pStyle w:val="MediumShading1-Accent11"/>
        <w:numPr>
          <w:ilvl w:val="0"/>
          <w:numId w:val="27"/>
        </w:numPr>
        <w:spacing w:after="120"/>
        <w:ind w:left="567" w:hanging="283"/>
        <w:rPr>
          <w:rFonts w:ascii="Avenir Next LT Pro" w:hAnsi="Avenir Next LT Pro"/>
          <w:bCs/>
          <w:color w:val="000000" w:themeColor="text1"/>
          <w:sz w:val="18"/>
          <w:szCs w:val="18"/>
          <w:lang w:val="uk-UA"/>
        </w:rPr>
      </w:pPr>
      <w:r w:rsidRPr="00EA3381">
        <w:rPr>
          <w:rFonts w:ascii="Avenir Next Cyr" w:hAnsi="Avenir Next Cyr" w:cs="Calibri"/>
          <w:bCs/>
          <w:color w:val="000000" w:themeColor="text1"/>
          <w:sz w:val="18"/>
          <w:szCs w:val="18"/>
          <w:lang w:val="uk-UA"/>
        </w:rPr>
        <w:t>Будь</w:t>
      </w:r>
      <w:r w:rsidRPr="00EA3381">
        <w:rPr>
          <w:rFonts w:ascii="Avenir Next Cyr" w:hAnsi="Avenir Next Cyr"/>
          <w:bCs/>
          <w:color w:val="000000" w:themeColor="text1"/>
          <w:sz w:val="18"/>
          <w:szCs w:val="18"/>
          <w:lang w:val="uk-UA"/>
        </w:rPr>
        <w:t>-</w:t>
      </w:r>
      <w:r w:rsidRPr="00EA3381">
        <w:rPr>
          <w:rFonts w:ascii="Avenir Next Cyr" w:hAnsi="Avenir Next Cyr" w:cs="Calibri"/>
          <w:bCs/>
          <w:color w:val="000000" w:themeColor="text1"/>
          <w:sz w:val="18"/>
          <w:szCs w:val="18"/>
          <w:lang w:val="uk-UA"/>
        </w:rPr>
        <w:t>яку</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конфіденційну</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інформацію</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оскільки</w:t>
      </w:r>
      <w:r w:rsidRPr="00EA3381">
        <w:rPr>
          <w:rFonts w:ascii="Avenir Next Cyr" w:hAnsi="Avenir Next Cyr"/>
          <w:bCs/>
          <w:color w:val="000000" w:themeColor="text1"/>
          <w:sz w:val="18"/>
          <w:szCs w:val="18"/>
          <w:lang w:val="uk-UA"/>
        </w:rPr>
        <w:t xml:space="preserve"> </w:t>
      </w:r>
      <w:proofErr w:type="spellStart"/>
      <w:r w:rsidRPr="00EA3381">
        <w:rPr>
          <w:rFonts w:ascii="Avenir Next Cyr" w:hAnsi="Avenir Next Cyr" w:cs="Calibri"/>
          <w:bCs/>
          <w:color w:val="000000" w:themeColor="text1"/>
          <w:sz w:val="18"/>
          <w:szCs w:val="18"/>
          <w:lang w:val="uk-UA"/>
        </w:rPr>
        <w:t>відеокейс</w:t>
      </w:r>
      <w:proofErr w:type="spellEnd"/>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буде</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використаний</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публічно</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якщо</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ваша</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заявка</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стане</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фіналістом</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або</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переможцем</w:t>
      </w:r>
      <w:r w:rsidRPr="00EA3381">
        <w:rPr>
          <w:rFonts w:ascii="Avenir Next Cyr" w:hAnsi="Avenir Next Cyr"/>
          <w:bCs/>
          <w:color w:val="000000" w:themeColor="text1"/>
          <w:sz w:val="18"/>
          <w:szCs w:val="18"/>
          <w:lang w:val="uk-UA"/>
        </w:rPr>
        <w:t>.</w:t>
      </w:r>
    </w:p>
    <w:p w14:paraId="7161EA62" w14:textId="77777777" w:rsidR="00946DB7" w:rsidRPr="00EA3381" w:rsidRDefault="00946DB7" w:rsidP="00946DB7">
      <w:pPr>
        <w:pStyle w:val="MediumShading1-Accent11"/>
        <w:spacing w:after="120"/>
        <w:rPr>
          <w:rFonts w:ascii="Avenir Next Cyr" w:hAnsi="Avenir Next Cyr"/>
          <w:b/>
          <w:color w:val="000000" w:themeColor="text1"/>
          <w:sz w:val="18"/>
          <w:szCs w:val="18"/>
          <w:lang w:val="uk-UA"/>
        </w:rPr>
      </w:pPr>
      <w:proofErr w:type="spellStart"/>
      <w:r w:rsidRPr="00EA3381">
        <w:rPr>
          <w:rFonts w:ascii="Avenir Next Cyr" w:hAnsi="Avenir Next Cyr" w:cs="Calibri"/>
          <w:b/>
          <w:color w:val="000000" w:themeColor="text1"/>
          <w:sz w:val="18"/>
          <w:szCs w:val="18"/>
          <w:lang w:val="uk-UA"/>
        </w:rPr>
        <w:t>Відеокейс</w:t>
      </w:r>
      <w:proofErr w:type="spellEnd"/>
      <w:r w:rsidRPr="00EA3381">
        <w:rPr>
          <w:rFonts w:ascii="Avenir Next Cyr" w:hAnsi="Avenir Next Cyr"/>
          <w:b/>
          <w:color w:val="000000" w:themeColor="text1"/>
          <w:sz w:val="18"/>
          <w:szCs w:val="18"/>
          <w:lang w:val="uk-UA"/>
        </w:rPr>
        <w:t xml:space="preserve"> </w:t>
      </w:r>
      <w:r w:rsidRPr="00EA3381">
        <w:rPr>
          <w:rFonts w:ascii="Avenir Next Cyr" w:hAnsi="Avenir Next Cyr" w:cs="Calibri"/>
          <w:b/>
          <w:color w:val="000000" w:themeColor="text1"/>
          <w:sz w:val="18"/>
          <w:szCs w:val="18"/>
          <w:lang w:val="uk-UA"/>
        </w:rPr>
        <w:t>оцінюється</w:t>
      </w:r>
      <w:r w:rsidRPr="00EA3381">
        <w:rPr>
          <w:rFonts w:ascii="Avenir Next Cyr" w:hAnsi="Avenir Next Cyr"/>
          <w:b/>
          <w:color w:val="000000" w:themeColor="text1"/>
          <w:sz w:val="18"/>
          <w:szCs w:val="18"/>
          <w:lang w:val="uk-UA"/>
        </w:rPr>
        <w:t xml:space="preserve"> </w:t>
      </w:r>
      <w:r w:rsidRPr="00EA3381">
        <w:rPr>
          <w:rFonts w:ascii="Avenir Next Cyr" w:hAnsi="Avenir Next Cyr" w:cs="Calibri"/>
          <w:b/>
          <w:color w:val="000000" w:themeColor="text1"/>
          <w:sz w:val="18"/>
          <w:szCs w:val="18"/>
          <w:lang w:val="uk-UA"/>
        </w:rPr>
        <w:t>не</w:t>
      </w:r>
      <w:r w:rsidRPr="00EA3381">
        <w:rPr>
          <w:rFonts w:ascii="Avenir Next Cyr" w:hAnsi="Avenir Next Cyr"/>
          <w:b/>
          <w:color w:val="000000" w:themeColor="text1"/>
          <w:sz w:val="18"/>
          <w:szCs w:val="18"/>
          <w:lang w:val="uk-UA"/>
        </w:rPr>
        <w:t xml:space="preserve"> </w:t>
      </w:r>
      <w:r w:rsidRPr="00EA3381">
        <w:rPr>
          <w:rFonts w:ascii="Avenir Next Cyr" w:hAnsi="Avenir Next Cyr" w:cs="Calibri"/>
          <w:b/>
          <w:color w:val="000000" w:themeColor="text1"/>
          <w:sz w:val="18"/>
          <w:szCs w:val="18"/>
          <w:lang w:val="uk-UA"/>
        </w:rPr>
        <w:t>за</w:t>
      </w:r>
      <w:r w:rsidRPr="00EA3381">
        <w:rPr>
          <w:rFonts w:ascii="Avenir Next Cyr" w:hAnsi="Avenir Next Cyr"/>
          <w:b/>
          <w:color w:val="000000" w:themeColor="text1"/>
          <w:sz w:val="18"/>
          <w:szCs w:val="18"/>
          <w:lang w:val="uk-UA"/>
        </w:rPr>
        <w:t xml:space="preserve"> </w:t>
      </w:r>
      <w:r w:rsidRPr="00EA3381">
        <w:rPr>
          <w:rFonts w:ascii="Avenir Next Cyr" w:hAnsi="Avenir Next Cyr" w:cs="Calibri"/>
          <w:b/>
          <w:color w:val="000000" w:themeColor="text1"/>
          <w:sz w:val="18"/>
          <w:szCs w:val="18"/>
          <w:lang w:val="uk-UA"/>
        </w:rPr>
        <w:t>якістю</w:t>
      </w:r>
      <w:r w:rsidRPr="00EA3381">
        <w:rPr>
          <w:rFonts w:ascii="Avenir Next Cyr" w:hAnsi="Avenir Next Cyr"/>
          <w:b/>
          <w:color w:val="000000" w:themeColor="text1"/>
          <w:sz w:val="18"/>
          <w:szCs w:val="18"/>
          <w:lang w:val="uk-UA"/>
        </w:rPr>
        <w:t xml:space="preserve"> </w:t>
      </w:r>
      <w:r w:rsidRPr="00EA3381">
        <w:rPr>
          <w:rFonts w:ascii="Avenir Next Cyr" w:hAnsi="Avenir Next Cyr" w:cs="Calibri"/>
          <w:b/>
          <w:color w:val="000000" w:themeColor="text1"/>
          <w:sz w:val="18"/>
          <w:szCs w:val="18"/>
          <w:lang w:val="uk-UA"/>
        </w:rPr>
        <w:t>його</w:t>
      </w:r>
      <w:r w:rsidRPr="00EA3381">
        <w:rPr>
          <w:rFonts w:ascii="Avenir Next Cyr" w:hAnsi="Avenir Next Cyr"/>
          <w:b/>
          <w:color w:val="000000" w:themeColor="text1"/>
          <w:sz w:val="18"/>
          <w:szCs w:val="18"/>
          <w:lang w:val="uk-UA"/>
        </w:rPr>
        <w:t xml:space="preserve"> </w:t>
      </w:r>
      <w:r w:rsidRPr="00EA3381">
        <w:rPr>
          <w:rFonts w:ascii="Avenir Next Cyr" w:hAnsi="Avenir Next Cyr" w:cs="Calibri"/>
          <w:b/>
          <w:color w:val="000000" w:themeColor="text1"/>
          <w:sz w:val="18"/>
          <w:szCs w:val="18"/>
          <w:lang w:val="uk-UA"/>
        </w:rPr>
        <w:t>виробництва (</w:t>
      </w:r>
      <w:proofErr w:type="spellStart"/>
      <w:r w:rsidRPr="00EA3381">
        <w:rPr>
          <w:rFonts w:ascii="Avenir Next Cyr" w:hAnsi="Avenir Next Cyr" w:cs="Calibri"/>
          <w:b/>
          <w:color w:val="000000" w:themeColor="text1"/>
          <w:sz w:val="18"/>
          <w:szCs w:val="18"/>
          <w:lang w:val="uk-UA"/>
        </w:rPr>
        <w:t>продакшену</w:t>
      </w:r>
      <w:proofErr w:type="spellEnd"/>
      <w:r w:rsidRPr="00EA3381">
        <w:rPr>
          <w:rFonts w:ascii="Avenir Next Cyr" w:hAnsi="Avenir Next Cyr" w:cs="Calibri"/>
          <w:b/>
          <w:color w:val="000000" w:themeColor="text1"/>
          <w:sz w:val="18"/>
          <w:szCs w:val="18"/>
          <w:lang w:val="uk-UA"/>
        </w:rPr>
        <w:t>)</w:t>
      </w:r>
      <w:r w:rsidRPr="00EA3381">
        <w:rPr>
          <w:rFonts w:ascii="Avenir Next Cyr" w:hAnsi="Avenir Next Cyr"/>
          <w:b/>
          <w:color w:val="000000" w:themeColor="text1"/>
          <w:sz w:val="18"/>
          <w:szCs w:val="18"/>
          <w:lang w:val="uk-UA"/>
        </w:rPr>
        <w:t xml:space="preserve">; </w:t>
      </w:r>
      <w:r w:rsidRPr="00EA3381">
        <w:rPr>
          <w:rFonts w:ascii="Avenir Next Cyr" w:hAnsi="Avenir Next Cyr" w:cs="Calibri"/>
          <w:b/>
          <w:color w:val="000000" w:themeColor="text1"/>
          <w:sz w:val="18"/>
          <w:szCs w:val="18"/>
          <w:lang w:val="uk-UA"/>
        </w:rPr>
        <w:t>судді</w:t>
      </w:r>
      <w:r w:rsidRPr="00EA3381">
        <w:rPr>
          <w:rFonts w:ascii="Avenir Next Cyr" w:hAnsi="Avenir Next Cyr"/>
          <w:b/>
          <w:color w:val="000000" w:themeColor="text1"/>
          <w:sz w:val="18"/>
          <w:szCs w:val="18"/>
          <w:lang w:val="uk-UA"/>
        </w:rPr>
        <w:t xml:space="preserve"> </w:t>
      </w:r>
      <w:r w:rsidRPr="00EA3381">
        <w:rPr>
          <w:rFonts w:ascii="Avenir Next Cyr" w:hAnsi="Avenir Next Cyr" w:cs="Calibri"/>
          <w:b/>
          <w:color w:val="000000" w:themeColor="text1"/>
          <w:sz w:val="18"/>
          <w:szCs w:val="18"/>
          <w:lang w:val="uk-UA"/>
        </w:rPr>
        <w:t>оцінюють</w:t>
      </w:r>
      <w:r w:rsidRPr="00EA3381">
        <w:rPr>
          <w:rFonts w:ascii="Avenir Next Cyr" w:hAnsi="Avenir Next Cyr"/>
          <w:b/>
          <w:color w:val="000000" w:themeColor="text1"/>
          <w:sz w:val="18"/>
          <w:szCs w:val="18"/>
          <w:lang w:val="uk-UA"/>
        </w:rPr>
        <w:t xml:space="preserve"> </w:t>
      </w:r>
      <w:r w:rsidRPr="00EA3381">
        <w:rPr>
          <w:rFonts w:ascii="Avenir Next Cyr" w:hAnsi="Avenir Next Cyr" w:cs="Calibri"/>
          <w:b/>
          <w:color w:val="000000" w:themeColor="text1"/>
          <w:sz w:val="18"/>
          <w:szCs w:val="18"/>
          <w:lang w:val="uk-UA"/>
        </w:rPr>
        <w:t>лише</w:t>
      </w:r>
      <w:r w:rsidRPr="00EA3381">
        <w:rPr>
          <w:rFonts w:ascii="Avenir Next Cyr" w:hAnsi="Avenir Next Cyr"/>
          <w:b/>
          <w:color w:val="000000" w:themeColor="text1"/>
          <w:sz w:val="18"/>
          <w:szCs w:val="18"/>
          <w:lang w:val="uk-UA"/>
        </w:rPr>
        <w:t xml:space="preserve"> </w:t>
      </w:r>
      <w:r w:rsidRPr="00EA3381">
        <w:rPr>
          <w:rFonts w:ascii="Avenir Next Cyr" w:hAnsi="Avenir Next Cyr" w:cs="Calibri"/>
          <w:b/>
          <w:color w:val="000000" w:themeColor="text1"/>
          <w:sz w:val="18"/>
          <w:szCs w:val="18"/>
          <w:lang w:val="uk-UA"/>
        </w:rPr>
        <w:t>креативну</w:t>
      </w:r>
      <w:r w:rsidRPr="00EA3381">
        <w:rPr>
          <w:rFonts w:ascii="Avenir Next Cyr" w:hAnsi="Avenir Next Cyr"/>
          <w:b/>
          <w:color w:val="000000" w:themeColor="text1"/>
          <w:sz w:val="18"/>
          <w:szCs w:val="18"/>
          <w:lang w:val="uk-UA"/>
        </w:rPr>
        <w:t xml:space="preserve"> </w:t>
      </w:r>
      <w:r w:rsidRPr="00EA3381">
        <w:rPr>
          <w:rFonts w:ascii="Avenir Next Cyr" w:hAnsi="Avenir Next Cyr" w:cs="Calibri"/>
          <w:b/>
          <w:color w:val="000000" w:themeColor="text1"/>
          <w:sz w:val="18"/>
          <w:szCs w:val="18"/>
          <w:lang w:val="uk-UA"/>
        </w:rPr>
        <w:t>роботу</w:t>
      </w:r>
      <w:r w:rsidRPr="00EA3381">
        <w:rPr>
          <w:rFonts w:ascii="Avenir Next Cyr" w:hAnsi="Avenir Next Cyr"/>
          <w:b/>
          <w:color w:val="000000" w:themeColor="text1"/>
          <w:sz w:val="18"/>
          <w:szCs w:val="18"/>
          <w:lang w:val="uk-UA"/>
        </w:rPr>
        <w:t xml:space="preserve">, </w:t>
      </w:r>
      <w:r w:rsidRPr="00EA3381">
        <w:rPr>
          <w:rFonts w:ascii="Avenir Next Cyr" w:hAnsi="Avenir Next Cyr" w:cs="Calibri"/>
          <w:b/>
          <w:color w:val="000000" w:themeColor="text1"/>
          <w:sz w:val="18"/>
          <w:szCs w:val="18"/>
          <w:lang w:val="uk-UA"/>
        </w:rPr>
        <w:t>яка</w:t>
      </w:r>
      <w:r w:rsidRPr="00EA3381">
        <w:rPr>
          <w:rFonts w:ascii="Avenir Next Cyr" w:hAnsi="Avenir Next Cyr"/>
          <w:b/>
          <w:color w:val="000000" w:themeColor="text1"/>
          <w:sz w:val="18"/>
          <w:szCs w:val="18"/>
          <w:lang w:val="uk-UA"/>
        </w:rPr>
        <w:t xml:space="preserve"> </w:t>
      </w:r>
      <w:r w:rsidRPr="00EA3381">
        <w:rPr>
          <w:rFonts w:ascii="Avenir Next Cyr" w:hAnsi="Avenir Next Cyr" w:cs="Calibri"/>
          <w:b/>
          <w:color w:val="000000" w:themeColor="text1"/>
          <w:sz w:val="18"/>
          <w:szCs w:val="18"/>
          <w:lang w:val="uk-UA"/>
        </w:rPr>
        <w:t>була</w:t>
      </w:r>
      <w:r w:rsidRPr="00EA3381">
        <w:rPr>
          <w:rFonts w:ascii="Avenir Next Cyr" w:hAnsi="Avenir Next Cyr"/>
          <w:b/>
          <w:color w:val="000000" w:themeColor="text1"/>
          <w:sz w:val="18"/>
          <w:szCs w:val="18"/>
          <w:lang w:val="uk-UA"/>
        </w:rPr>
        <w:t xml:space="preserve"> </w:t>
      </w:r>
      <w:r w:rsidRPr="00EA3381">
        <w:rPr>
          <w:rFonts w:ascii="Avenir Next Cyr" w:hAnsi="Avenir Next Cyr" w:cs="Calibri"/>
          <w:b/>
          <w:color w:val="000000" w:themeColor="text1"/>
          <w:sz w:val="18"/>
          <w:szCs w:val="18"/>
          <w:lang w:val="uk-UA"/>
        </w:rPr>
        <w:t>представлена</w:t>
      </w:r>
      <w:r w:rsidRPr="00EA3381">
        <w:rPr>
          <w:rFonts w:ascii="Avenir Next Cyr" w:hAnsi="Avenir Next Cyr"/>
          <w:b/>
          <w:color w:val="000000" w:themeColor="text1"/>
          <w:sz w:val="18"/>
          <w:szCs w:val="18"/>
          <w:lang w:val="uk-UA"/>
        </w:rPr>
        <w:t xml:space="preserve"> </w:t>
      </w:r>
      <w:r w:rsidRPr="00EA3381">
        <w:rPr>
          <w:rFonts w:ascii="Avenir Next Cyr" w:hAnsi="Avenir Next Cyr" w:cs="Calibri"/>
          <w:b/>
          <w:color w:val="000000" w:themeColor="text1"/>
          <w:sz w:val="18"/>
          <w:szCs w:val="18"/>
          <w:lang w:val="uk-UA"/>
        </w:rPr>
        <w:t>на</w:t>
      </w:r>
      <w:r w:rsidRPr="00EA3381">
        <w:rPr>
          <w:rFonts w:ascii="Avenir Next Cyr" w:hAnsi="Avenir Next Cyr"/>
          <w:b/>
          <w:color w:val="000000" w:themeColor="text1"/>
          <w:sz w:val="18"/>
          <w:szCs w:val="18"/>
          <w:lang w:val="uk-UA"/>
        </w:rPr>
        <w:t xml:space="preserve"> </w:t>
      </w:r>
      <w:r w:rsidRPr="00EA3381">
        <w:rPr>
          <w:rFonts w:ascii="Avenir Next Cyr" w:hAnsi="Avenir Next Cyr" w:cs="Calibri"/>
          <w:b/>
          <w:color w:val="000000" w:themeColor="text1"/>
          <w:sz w:val="18"/>
          <w:szCs w:val="18"/>
          <w:lang w:val="uk-UA"/>
        </w:rPr>
        <w:t>ринку</w:t>
      </w:r>
      <w:r w:rsidRPr="00EA3381">
        <w:rPr>
          <w:rFonts w:ascii="Avenir Next Cyr" w:hAnsi="Avenir Next Cyr"/>
          <w:b/>
          <w:color w:val="000000" w:themeColor="text1"/>
          <w:sz w:val="18"/>
          <w:szCs w:val="18"/>
          <w:lang w:val="uk-UA"/>
        </w:rPr>
        <w:t xml:space="preserve">, </w:t>
      </w:r>
      <w:r w:rsidRPr="00EA3381">
        <w:rPr>
          <w:rFonts w:ascii="Avenir Next Cyr" w:hAnsi="Avenir Next Cyr" w:cs="Calibri"/>
          <w:b/>
          <w:color w:val="000000" w:themeColor="text1"/>
          <w:sz w:val="18"/>
          <w:szCs w:val="18"/>
          <w:lang w:val="uk-UA"/>
        </w:rPr>
        <w:t>у</w:t>
      </w:r>
      <w:r w:rsidRPr="00EA3381">
        <w:rPr>
          <w:rFonts w:ascii="Avenir Next Cyr" w:hAnsi="Avenir Next Cyr"/>
          <w:b/>
          <w:color w:val="000000" w:themeColor="text1"/>
          <w:sz w:val="18"/>
          <w:szCs w:val="18"/>
          <w:lang w:val="uk-UA"/>
        </w:rPr>
        <w:t xml:space="preserve"> </w:t>
      </w:r>
      <w:r w:rsidRPr="00EA3381">
        <w:rPr>
          <w:rFonts w:ascii="Avenir Next Cyr" w:hAnsi="Avenir Next Cyr" w:cs="Calibri"/>
          <w:b/>
          <w:color w:val="000000" w:themeColor="text1"/>
          <w:sz w:val="18"/>
          <w:szCs w:val="18"/>
          <w:lang w:val="uk-UA"/>
        </w:rPr>
        <w:t>контексті</w:t>
      </w:r>
      <w:r w:rsidRPr="00EA3381">
        <w:rPr>
          <w:rFonts w:ascii="Avenir Next Cyr" w:hAnsi="Avenir Next Cyr"/>
          <w:b/>
          <w:color w:val="000000" w:themeColor="text1"/>
          <w:sz w:val="18"/>
          <w:szCs w:val="18"/>
          <w:lang w:val="uk-UA"/>
        </w:rPr>
        <w:t xml:space="preserve"> </w:t>
      </w:r>
      <w:r w:rsidRPr="00EA3381">
        <w:rPr>
          <w:rFonts w:ascii="Avenir Next Cyr" w:hAnsi="Avenir Next Cyr" w:cs="Calibri"/>
          <w:b/>
          <w:color w:val="000000" w:themeColor="text1"/>
          <w:sz w:val="18"/>
          <w:szCs w:val="18"/>
          <w:lang w:val="uk-UA"/>
        </w:rPr>
        <w:t>завдання</w:t>
      </w:r>
      <w:r w:rsidRPr="00EA3381">
        <w:rPr>
          <w:rFonts w:ascii="Avenir Next Cyr" w:hAnsi="Avenir Next Cyr"/>
          <w:b/>
          <w:color w:val="000000" w:themeColor="text1"/>
          <w:sz w:val="18"/>
          <w:szCs w:val="18"/>
          <w:lang w:val="uk-UA"/>
        </w:rPr>
        <w:t xml:space="preserve">, </w:t>
      </w:r>
      <w:proofErr w:type="spellStart"/>
      <w:r w:rsidRPr="00EA3381">
        <w:rPr>
          <w:rFonts w:ascii="Avenir Next Cyr" w:hAnsi="Avenir Next Cyr" w:cs="Calibri"/>
          <w:b/>
          <w:color w:val="000000" w:themeColor="text1"/>
          <w:sz w:val="18"/>
          <w:szCs w:val="18"/>
          <w:lang w:val="uk-UA"/>
        </w:rPr>
        <w:t>інсайтів</w:t>
      </w:r>
      <w:proofErr w:type="spellEnd"/>
      <w:r w:rsidRPr="00EA3381">
        <w:rPr>
          <w:rFonts w:ascii="Avenir Next Cyr" w:hAnsi="Avenir Next Cyr"/>
          <w:b/>
          <w:color w:val="000000" w:themeColor="text1"/>
          <w:sz w:val="18"/>
          <w:szCs w:val="18"/>
          <w:lang w:val="uk-UA"/>
        </w:rPr>
        <w:t xml:space="preserve">, </w:t>
      </w:r>
      <w:r w:rsidRPr="00EA3381">
        <w:rPr>
          <w:rFonts w:ascii="Avenir Next Cyr" w:hAnsi="Avenir Next Cyr" w:cs="Calibri"/>
          <w:b/>
          <w:color w:val="000000" w:themeColor="text1"/>
          <w:sz w:val="18"/>
          <w:szCs w:val="18"/>
          <w:lang w:val="uk-UA"/>
        </w:rPr>
        <w:t>аудиторії</w:t>
      </w:r>
      <w:r w:rsidRPr="00EA3381">
        <w:rPr>
          <w:rFonts w:ascii="Avenir Next Cyr" w:hAnsi="Avenir Next Cyr"/>
          <w:b/>
          <w:color w:val="000000" w:themeColor="text1"/>
          <w:sz w:val="18"/>
          <w:szCs w:val="18"/>
          <w:lang w:val="uk-UA"/>
        </w:rPr>
        <w:t xml:space="preserve"> </w:t>
      </w:r>
      <w:r w:rsidRPr="00EA3381">
        <w:rPr>
          <w:rFonts w:ascii="Avenir Next Cyr" w:hAnsi="Avenir Next Cyr" w:cs="Calibri"/>
          <w:b/>
          <w:color w:val="000000" w:themeColor="text1"/>
          <w:sz w:val="18"/>
          <w:szCs w:val="18"/>
          <w:lang w:val="uk-UA"/>
        </w:rPr>
        <w:t>та</w:t>
      </w:r>
      <w:r w:rsidRPr="00EA3381">
        <w:rPr>
          <w:rFonts w:ascii="Avenir Next Cyr" w:hAnsi="Avenir Next Cyr"/>
          <w:b/>
          <w:color w:val="000000" w:themeColor="text1"/>
          <w:sz w:val="18"/>
          <w:szCs w:val="18"/>
          <w:lang w:val="uk-UA"/>
        </w:rPr>
        <w:t xml:space="preserve"> </w:t>
      </w:r>
      <w:r w:rsidRPr="00EA3381">
        <w:rPr>
          <w:rFonts w:ascii="Avenir Next Cyr" w:hAnsi="Avenir Next Cyr" w:cs="Calibri"/>
          <w:b/>
          <w:color w:val="000000" w:themeColor="text1"/>
          <w:sz w:val="18"/>
          <w:szCs w:val="18"/>
          <w:lang w:val="uk-UA"/>
        </w:rPr>
        <w:t>стратегії</w:t>
      </w:r>
      <w:r w:rsidRPr="00EA3381">
        <w:rPr>
          <w:rFonts w:ascii="Avenir Next Cyr" w:hAnsi="Avenir Next Cyr"/>
          <w:b/>
          <w:color w:val="000000" w:themeColor="text1"/>
          <w:sz w:val="18"/>
          <w:szCs w:val="18"/>
          <w:lang w:val="uk-UA"/>
        </w:rPr>
        <w:t>.</w:t>
      </w:r>
    </w:p>
    <w:p w14:paraId="5469A118" w14:textId="77777777" w:rsidR="00946DB7" w:rsidRPr="00EA3381" w:rsidRDefault="00946DB7" w:rsidP="00946DB7">
      <w:pPr>
        <w:pStyle w:val="MediumShading1-Accent11"/>
        <w:spacing w:after="120"/>
        <w:rPr>
          <w:rFonts w:ascii="Avenir Next Cyr" w:hAnsi="Avenir Next Cyr"/>
          <w:b/>
          <w:color w:val="000000" w:themeColor="text1"/>
          <w:sz w:val="18"/>
          <w:szCs w:val="18"/>
          <w:lang w:val="uk-UA"/>
        </w:rPr>
      </w:pPr>
      <w:r w:rsidRPr="00EA3381">
        <w:rPr>
          <w:rFonts w:ascii="Avenir Next Cyr" w:hAnsi="Avenir Next Cyr" w:cs="Calibri"/>
          <w:b/>
          <w:color w:val="000000" w:themeColor="text1"/>
          <w:sz w:val="18"/>
          <w:szCs w:val="18"/>
          <w:lang w:val="uk-UA"/>
        </w:rPr>
        <w:t>Креативні матеріали переглядаються</w:t>
      </w:r>
      <w:r w:rsidRPr="00EA3381">
        <w:rPr>
          <w:rFonts w:ascii="Avenir Next Cyr" w:hAnsi="Avenir Next Cyr"/>
          <w:b/>
          <w:color w:val="000000" w:themeColor="text1"/>
          <w:sz w:val="18"/>
          <w:szCs w:val="18"/>
          <w:lang w:val="uk-UA"/>
        </w:rPr>
        <w:t xml:space="preserve"> </w:t>
      </w:r>
      <w:r w:rsidRPr="00EA3381">
        <w:rPr>
          <w:rFonts w:ascii="Avenir Next Cyr" w:hAnsi="Avenir Next Cyr" w:cs="Calibri"/>
          <w:b/>
          <w:color w:val="000000" w:themeColor="text1"/>
          <w:sz w:val="18"/>
          <w:szCs w:val="18"/>
          <w:lang w:val="uk-UA"/>
        </w:rPr>
        <w:t>після</w:t>
      </w:r>
      <w:r w:rsidRPr="00EA3381">
        <w:rPr>
          <w:rFonts w:ascii="Avenir Next Cyr" w:hAnsi="Avenir Next Cyr"/>
          <w:b/>
          <w:color w:val="000000" w:themeColor="text1"/>
          <w:sz w:val="18"/>
          <w:szCs w:val="18"/>
          <w:lang w:val="uk-UA"/>
        </w:rPr>
        <w:t xml:space="preserve"> </w:t>
      </w:r>
      <w:r w:rsidRPr="00EA3381">
        <w:rPr>
          <w:rFonts w:ascii="Avenir Next Cyr" w:hAnsi="Avenir Next Cyr" w:cs="Calibri"/>
          <w:b/>
          <w:color w:val="000000" w:themeColor="text1"/>
          <w:sz w:val="18"/>
          <w:szCs w:val="18"/>
          <w:lang w:val="uk-UA"/>
        </w:rPr>
        <w:t>прочитання текстової форми заявки</w:t>
      </w:r>
      <w:r w:rsidRPr="00EA3381">
        <w:rPr>
          <w:rFonts w:ascii="Avenir Next Cyr" w:hAnsi="Avenir Next Cyr"/>
          <w:b/>
          <w:color w:val="000000" w:themeColor="text1"/>
          <w:sz w:val="18"/>
          <w:szCs w:val="18"/>
          <w:lang w:val="uk-UA"/>
        </w:rPr>
        <w:t>.</w:t>
      </w:r>
    </w:p>
    <w:p w14:paraId="7355FA58" w14:textId="77777777" w:rsidR="0001728E" w:rsidRPr="00584574" w:rsidRDefault="0001728E" w:rsidP="00C95DE4">
      <w:pPr>
        <w:pStyle w:val="MediumShading1-Accent11"/>
        <w:spacing w:after="120"/>
        <w:ind w:left="567"/>
        <w:rPr>
          <w:rFonts w:asciiTheme="minorHAnsi" w:hAnsiTheme="minorHAnsi"/>
          <w:bCs/>
          <w:color w:val="000000" w:themeColor="text1"/>
          <w:sz w:val="16"/>
          <w:szCs w:val="16"/>
          <w:highlight w:val="yellow"/>
          <w:lang w:val="uk-UA"/>
        </w:rPr>
      </w:pPr>
    </w:p>
    <w:p w14:paraId="44720000" w14:textId="77777777" w:rsidR="003401EF" w:rsidRPr="005C104A" w:rsidRDefault="003401EF" w:rsidP="003401EF">
      <w:pPr>
        <w:pStyle w:val="MediumShading1-Accent11"/>
        <w:numPr>
          <w:ilvl w:val="0"/>
          <w:numId w:val="21"/>
        </w:numPr>
        <w:spacing w:after="120"/>
        <w:rPr>
          <w:rFonts w:ascii="Avenir Next Cyr Medium" w:hAnsi="Avenir Next Cyr Medium"/>
          <w:b/>
          <w:bCs/>
          <w:sz w:val="18"/>
          <w:szCs w:val="18"/>
          <w:lang w:val="uk-UA"/>
        </w:rPr>
      </w:pPr>
      <w:r w:rsidRPr="00584574">
        <w:rPr>
          <w:rFonts w:ascii="Avenir Next Cyr Medium" w:hAnsi="Avenir Next Cyr Medium"/>
          <w:b/>
          <w:color w:val="000000" w:themeColor="text1"/>
          <w:sz w:val="20"/>
          <w:lang w:val="uk-UA"/>
        </w:rPr>
        <w:t>ЗОБРАЖЕННЯ:</w:t>
      </w:r>
      <w:r w:rsidRPr="00584574">
        <w:rPr>
          <w:rFonts w:ascii="Avenir Next LT Pro" w:hAnsi="Avenir Next LT Pro"/>
          <w:b/>
          <w:color w:val="000000" w:themeColor="text1"/>
          <w:sz w:val="20"/>
          <w:szCs w:val="18"/>
          <w:lang w:val="uk-UA"/>
        </w:rPr>
        <w:t xml:space="preserve">  </w:t>
      </w:r>
      <w:r w:rsidRPr="00584574">
        <w:rPr>
          <w:rFonts w:ascii="Avenir Next LT Pro" w:hAnsi="Avenir Next LT Pro"/>
          <w:b/>
          <w:color w:val="000000" w:themeColor="text1"/>
          <w:sz w:val="20"/>
          <w:szCs w:val="18"/>
          <w:lang w:val="uk-UA"/>
        </w:rPr>
        <w:br/>
      </w:r>
      <w:r w:rsidRPr="005C104A">
        <w:rPr>
          <w:rFonts w:ascii="Avenir Next Cyr Medium" w:hAnsi="Avenir Next Cyr Medium" w:cs="Calibri"/>
          <w:b/>
          <w:bCs/>
          <w:sz w:val="18"/>
          <w:szCs w:val="18"/>
          <w:lang w:val="uk-UA"/>
        </w:rPr>
        <w:t>Зображення</w:t>
      </w:r>
      <w:r w:rsidRPr="005C104A">
        <w:rPr>
          <w:rFonts w:ascii="Avenir Next Cyr Medium" w:hAnsi="Avenir Next Cyr Medium"/>
          <w:b/>
          <w:bCs/>
          <w:sz w:val="18"/>
          <w:szCs w:val="18"/>
          <w:lang w:val="uk-UA"/>
        </w:rPr>
        <w:t xml:space="preserve"> </w:t>
      </w:r>
      <w:r w:rsidRPr="005C104A">
        <w:rPr>
          <w:rFonts w:ascii="Avenir Next Cyr Medium" w:hAnsi="Avenir Next Cyr Medium" w:cs="Calibri"/>
          <w:b/>
          <w:bCs/>
          <w:sz w:val="18"/>
          <w:szCs w:val="18"/>
          <w:lang w:val="uk-UA"/>
        </w:rPr>
        <w:t>креативної</w:t>
      </w:r>
      <w:r w:rsidRPr="005C104A">
        <w:rPr>
          <w:rFonts w:ascii="Avenir Next Cyr Medium" w:hAnsi="Avenir Next Cyr Medium"/>
          <w:b/>
          <w:bCs/>
          <w:sz w:val="18"/>
          <w:szCs w:val="18"/>
          <w:lang w:val="uk-UA"/>
        </w:rPr>
        <w:t xml:space="preserve"> </w:t>
      </w:r>
      <w:r w:rsidRPr="005C104A">
        <w:rPr>
          <w:rFonts w:ascii="Avenir Next Cyr Medium" w:hAnsi="Avenir Next Cyr Medium" w:cs="Calibri"/>
          <w:b/>
          <w:bCs/>
          <w:sz w:val="18"/>
          <w:szCs w:val="18"/>
          <w:lang w:val="uk-UA"/>
        </w:rPr>
        <w:t>роботи</w:t>
      </w:r>
      <w:r w:rsidRPr="005C104A">
        <w:rPr>
          <w:rFonts w:ascii="Avenir Next Cyr Medium" w:hAnsi="Avenir Next Cyr Medium"/>
          <w:b/>
          <w:bCs/>
          <w:sz w:val="18"/>
          <w:szCs w:val="18"/>
          <w:lang w:val="uk-UA"/>
        </w:rPr>
        <w:t xml:space="preserve">:  2 </w:t>
      </w:r>
      <w:r w:rsidRPr="005C104A">
        <w:rPr>
          <w:rFonts w:ascii="Avenir Next Cyr Medium" w:hAnsi="Avenir Next Cyr Medium" w:cs="Calibri"/>
          <w:b/>
          <w:bCs/>
          <w:sz w:val="18"/>
          <w:szCs w:val="18"/>
          <w:lang w:val="uk-UA"/>
        </w:rPr>
        <w:t>зображення</w:t>
      </w:r>
      <w:r w:rsidRPr="005C104A">
        <w:rPr>
          <w:rFonts w:ascii="Avenir Next Cyr Medium" w:hAnsi="Avenir Next Cyr Medium"/>
          <w:b/>
          <w:bCs/>
          <w:sz w:val="18"/>
          <w:szCs w:val="18"/>
          <w:lang w:val="uk-UA"/>
        </w:rPr>
        <w:t xml:space="preserve"> </w:t>
      </w:r>
      <w:r w:rsidRPr="005C104A">
        <w:rPr>
          <w:rFonts w:ascii="Avenir Next Cyr Medium" w:hAnsi="Avenir Next Cyr Medium" w:cs="Calibri"/>
          <w:b/>
          <w:bCs/>
          <w:sz w:val="18"/>
          <w:szCs w:val="18"/>
          <w:lang w:val="uk-UA"/>
        </w:rPr>
        <w:t>обов</w:t>
      </w:r>
      <w:r w:rsidRPr="005C104A">
        <w:rPr>
          <w:rFonts w:ascii="Avenir Next Cyr Medium" w:hAnsi="Avenir Next Cyr Medium" w:cs="Avenir Next LT Pro"/>
          <w:b/>
          <w:bCs/>
          <w:sz w:val="18"/>
          <w:szCs w:val="18"/>
          <w:lang w:val="uk-UA"/>
        </w:rPr>
        <w:t>’</w:t>
      </w:r>
      <w:r w:rsidRPr="005C104A">
        <w:rPr>
          <w:rFonts w:ascii="Avenir Next Cyr Medium" w:hAnsi="Avenir Next Cyr Medium" w:cs="Calibri"/>
          <w:b/>
          <w:bCs/>
          <w:sz w:val="18"/>
          <w:szCs w:val="18"/>
          <w:lang w:val="uk-UA"/>
        </w:rPr>
        <w:t>язково</w:t>
      </w:r>
      <w:r w:rsidRPr="005C104A">
        <w:rPr>
          <w:rFonts w:ascii="Avenir Next Cyr Medium" w:hAnsi="Avenir Next Cyr Medium"/>
          <w:b/>
          <w:bCs/>
          <w:sz w:val="18"/>
          <w:szCs w:val="18"/>
          <w:lang w:val="uk-UA"/>
        </w:rPr>
        <w:t xml:space="preserve">; 6 </w:t>
      </w:r>
      <w:r w:rsidRPr="005C104A">
        <w:rPr>
          <w:rFonts w:ascii="Avenir Next Cyr Medium" w:hAnsi="Avenir Next Cyr Medium" w:cs="Calibri"/>
          <w:b/>
          <w:bCs/>
          <w:sz w:val="18"/>
          <w:szCs w:val="18"/>
          <w:lang w:val="uk-UA"/>
        </w:rPr>
        <w:t>зображень</w:t>
      </w:r>
      <w:r w:rsidRPr="005C104A">
        <w:rPr>
          <w:rFonts w:ascii="Avenir Next Cyr Medium" w:hAnsi="Avenir Next Cyr Medium"/>
          <w:b/>
          <w:bCs/>
          <w:sz w:val="18"/>
          <w:szCs w:val="18"/>
          <w:lang w:val="uk-UA"/>
        </w:rPr>
        <w:t xml:space="preserve"> </w:t>
      </w:r>
      <w:r w:rsidRPr="005C104A">
        <w:rPr>
          <w:rFonts w:ascii="Avenir Next Cyr Medium" w:hAnsi="Avenir Next Cyr Medium" w:cs="Calibri"/>
          <w:b/>
          <w:bCs/>
          <w:sz w:val="18"/>
          <w:szCs w:val="18"/>
          <w:lang w:val="uk-UA"/>
        </w:rPr>
        <w:t>максимум</w:t>
      </w:r>
    </w:p>
    <w:p w14:paraId="6476C78E" w14:textId="77777777" w:rsidR="003401EF" w:rsidRDefault="003401EF" w:rsidP="003401EF">
      <w:pPr>
        <w:pStyle w:val="MediumShading1-Accent11"/>
        <w:spacing w:after="120"/>
        <w:rPr>
          <w:rFonts w:ascii="Avenir Next Cyr" w:hAnsi="Avenir Next Cyr"/>
          <w:sz w:val="18"/>
          <w:szCs w:val="18"/>
          <w:lang w:val="uk-UA"/>
        </w:rPr>
      </w:pPr>
      <w:r w:rsidRPr="00584574">
        <w:rPr>
          <w:rFonts w:ascii="Avenir Next Cyr" w:hAnsi="Avenir Next Cyr" w:cs="Calibri"/>
          <w:sz w:val="18"/>
          <w:szCs w:val="18"/>
          <w:lang w:val="uk-UA"/>
        </w:rPr>
        <w:t>Після</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перегляду</w:t>
      </w:r>
      <w:r w:rsidRPr="00584574">
        <w:rPr>
          <w:rFonts w:ascii="Avenir Next Cyr" w:hAnsi="Avenir Next Cyr"/>
          <w:sz w:val="18"/>
          <w:szCs w:val="18"/>
          <w:lang w:val="uk-UA"/>
        </w:rPr>
        <w:t xml:space="preserve"> </w:t>
      </w:r>
      <w:proofErr w:type="spellStart"/>
      <w:r w:rsidRPr="00584574">
        <w:rPr>
          <w:rFonts w:ascii="Avenir Next Cyr" w:hAnsi="Avenir Next Cyr" w:cs="Calibri"/>
          <w:sz w:val="18"/>
          <w:szCs w:val="18"/>
          <w:lang w:val="uk-UA"/>
        </w:rPr>
        <w:t>відеокейсу</w:t>
      </w:r>
      <w:proofErr w:type="spellEnd"/>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членам</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журі</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будуть</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показані</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зображення</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Вони</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мають</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доповнювати</w:t>
      </w:r>
      <w:r w:rsidRPr="00584574">
        <w:rPr>
          <w:rFonts w:ascii="Avenir Next Cyr" w:hAnsi="Avenir Next Cyr"/>
          <w:sz w:val="18"/>
          <w:szCs w:val="18"/>
          <w:lang w:val="uk-UA"/>
        </w:rPr>
        <w:t xml:space="preserve"> </w:t>
      </w:r>
      <w:proofErr w:type="spellStart"/>
      <w:r w:rsidRPr="00584574">
        <w:rPr>
          <w:rFonts w:ascii="Avenir Next Cyr" w:hAnsi="Avenir Next Cyr" w:cs="Calibri"/>
          <w:sz w:val="18"/>
          <w:szCs w:val="18"/>
          <w:lang w:val="uk-UA"/>
        </w:rPr>
        <w:t>відеокейс</w:t>
      </w:r>
      <w:proofErr w:type="spellEnd"/>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та</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допомогти</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членам</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журі</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краще</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оцінити</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креативні</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елементи</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рекламної</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кампанії</w:t>
      </w:r>
      <w:r w:rsidRPr="00584574">
        <w:rPr>
          <w:rFonts w:ascii="Avenir Next Cyr" w:hAnsi="Avenir Next Cyr"/>
          <w:sz w:val="18"/>
          <w:szCs w:val="18"/>
          <w:lang w:val="uk-UA"/>
        </w:rPr>
        <w:t xml:space="preserve">. </w:t>
      </w:r>
    </w:p>
    <w:p w14:paraId="3BD27E55" w14:textId="77777777" w:rsidR="003401EF" w:rsidRDefault="003401EF" w:rsidP="003401EF">
      <w:pPr>
        <w:pStyle w:val="MediumShading1-Accent11"/>
        <w:spacing w:after="120"/>
        <w:rPr>
          <w:rFonts w:ascii="Avenir Next Cyr" w:hAnsi="Avenir Next Cyr" w:cs="Calibri"/>
          <w:sz w:val="18"/>
          <w:szCs w:val="18"/>
          <w:lang w:val="uk-UA"/>
        </w:rPr>
      </w:pPr>
      <w:r w:rsidRPr="00584574">
        <w:rPr>
          <w:rFonts w:asciiTheme="minorHAnsi" w:hAnsiTheme="minorHAnsi"/>
          <w:sz w:val="18"/>
          <w:szCs w:val="18"/>
          <w:lang w:val="uk-UA"/>
        </w:rPr>
        <w:br/>
      </w:r>
      <w:r w:rsidRPr="00584574">
        <w:rPr>
          <w:rFonts w:ascii="Avenir Next Cyr" w:hAnsi="Avenir Next Cyr" w:cs="Calibri"/>
          <w:sz w:val="18"/>
          <w:szCs w:val="18"/>
          <w:lang w:val="uk-UA"/>
        </w:rPr>
        <w:t>Добре</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коли</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такі</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файли</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включають</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статичні</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зображення</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веб</w:t>
      </w:r>
      <w:r w:rsidRPr="00584574">
        <w:rPr>
          <w:rFonts w:ascii="Avenir Next Cyr" w:hAnsi="Avenir Next Cyr"/>
          <w:sz w:val="18"/>
          <w:szCs w:val="18"/>
          <w:lang w:val="uk-UA"/>
        </w:rPr>
        <w:t>-</w:t>
      </w:r>
      <w:r w:rsidRPr="00584574">
        <w:rPr>
          <w:rFonts w:ascii="Avenir Next Cyr" w:hAnsi="Avenir Next Cyr" w:cs="Calibri"/>
          <w:sz w:val="18"/>
          <w:szCs w:val="18"/>
          <w:lang w:val="uk-UA"/>
        </w:rPr>
        <w:t>сайт</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друкована</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реклама</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тощо</w:t>
      </w:r>
      <w:r w:rsidRPr="00584574">
        <w:rPr>
          <w:rFonts w:ascii="Avenir Next Cyr" w:hAnsi="Avenir Next Cyr"/>
          <w:sz w:val="18"/>
          <w:szCs w:val="18"/>
          <w:lang w:val="uk-UA"/>
        </w:rPr>
        <w:t xml:space="preserve">). Або ж можна показати в зображенні той приклад роботи, на який судді повинні ще раз поглянути після перегляду </w:t>
      </w:r>
      <w:proofErr w:type="spellStart"/>
      <w:r w:rsidRPr="00584574">
        <w:rPr>
          <w:rFonts w:ascii="Avenir Next Cyr" w:hAnsi="Avenir Next Cyr"/>
          <w:sz w:val="18"/>
          <w:szCs w:val="18"/>
          <w:lang w:val="uk-UA"/>
        </w:rPr>
        <w:t>відеокейсу</w:t>
      </w:r>
      <w:proofErr w:type="spellEnd"/>
      <w:r w:rsidRPr="00584574">
        <w:rPr>
          <w:rFonts w:ascii="Avenir Next Cyr" w:hAnsi="Avenir Next Cyr"/>
          <w:sz w:val="18"/>
          <w:szCs w:val="18"/>
          <w:lang w:val="uk-UA"/>
        </w:rPr>
        <w:t>.</w:t>
      </w:r>
      <w:r w:rsidRPr="00584574">
        <w:rPr>
          <w:rFonts w:asciiTheme="minorHAnsi" w:hAnsiTheme="minorHAnsi"/>
          <w:sz w:val="18"/>
          <w:szCs w:val="18"/>
          <w:lang w:val="uk-UA"/>
        </w:rPr>
        <w:br/>
      </w:r>
    </w:p>
    <w:p w14:paraId="1545645D" w14:textId="77777777" w:rsidR="003401EF" w:rsidRPr="00EA3381" w:rsidRDefault="003401EF" w:rsidP="003401EF">
      <w:pPr>
        <w:pStyle w:val="MediumShading1-Accent11"/>
        <w:spacing w:after="120"/>
        <w:rPr>
          <w:rFonts w:ascii="Avenir Next Cyr" w:hAnsi="Avenir Next Cyr" w:cs="Calibri"/>
          <w:b/>
          <w:bCs/>
          <w:color w:val="000000" w:themeColor="text1"/>
          <w:sz w:val="18"/>
          <w:szCs w:val="18"/>
          <w:lang w:val="uk-UA"/>
        </w:rPr>
      </w:pPr>
      <w:r w:rsidRPr="00EA3381">
        <w:rPr>
          <w:rFonts w:ascii="Avenir Next Cyr" w:hAnsi="Avenir Next Cyr" w:cs="Calibri"/>
          <w:b/>
          <w:bCs/>
          <w:color w:val="000000" w:themeColor="text1"/>
          <w:sz w:val="18"/>
          <w:szCs w:val="18"/>
          <w:lang w:val="uk-UA"/>
        </w:rPr>
        <w:t>Зображення для суддівства - це можливість:</w:t>
      </w:r>
    </w:p>
    <w:p w14:paraId="22280354" w14:textId="77777777" w:rsidR="003401EF" w:rsidRPr="00EA3381" w:rsidRDefault="003401EF" w:rsidP="003401EF">
      <w:pPr>
        <w:pStyle w:val="MediumShading1-Accent11"/>
        <w:numPr>
          <w:ilvl w:val="0"/>
          <w:numId w:val="41"/>
        </w:numPr>
        <w:spacing w:after="120"/>
        <w:rPr>
          <w:rFonts w:ascii="Avenir Next Cyr" w:hAnsi="Avenir Next Cyr" w:cs="Calibri"/>
          <w:b/>
          <w:bCs/>
          <w:color w:val="000000" w:themeColor="text1"/>
          <w:sz w:val="18"/>
          <w:szCs w:val="18"/>
          <w:lang w:val="uk-UA"/>
        </w:rPr>
      </w:pPr>
      <w:r w:rsidRPr="00EA3381">
        <w:rPr>
          <w:rFonts w:ascii="Avenir Next Cyr" w:hAnsi="Avenir Next Cyr" w:cs="Calibri"/>
          <w:color w:val="000000" w:themeColor="text1"/>
          <w:sz w:val="18"/>
          <w:szCs w:val="18"/>
          <w:lang w:val="uk-UA"/>
        </w:rPr>
        <w:t>Виділити елементи, які краще сприймаються у вигляді статичного зображення, а не у форматі відео.</w:t>
      </w:r>
    </w:p>
    <w:p w14:paraId="74146230" w14:textId="77777777" w:rsidR="003401EF" w:rsidRPr="00EA3381" w:rsidRDefault="003401EF" w:rsidP="003401EF">
      <w:pPr>
        <w:pStyle w:val="MediumShading1-Accent11"/>
        <w:numPr>
          <w:ilvl w:val="0"/>
          <w:numId w:val="41"/>
        </w:numPr>
        <w:spacing w:after="120"/>
        <w:rPr>
          <w:rFonts w:ascii="Avenir Next Cyr" w:hAnsi="Avenir Next Cyr" w:cs="Calibri"/>
          <w:b/>
          <w:bCs/>
          <w:color w:val="000000" w:themeColor="text1"/>
          <w:sz w:val="18"/>
          <w:szCs w:val="18"/>
          <w:lang w:val="uk-UA"/>
        </w:rPr>
      </w:pPr>
      <w:r w:rsidRPr="00EA3381">
        <w:rPr>
          <w:rFonts w:ascii="Avenir Next Cyr" w:hAnsi="Avenir Next Cyr" w:cs="Calibri"/>
          <w:color w:val="000000" w:themeColor="text1"/>
          <w:sz w:val="18"/>
          <w:szCs w:val="18"/>
          <w:lang w:val="uk-UA"/>
        </w:rPr>
        <w:t>Привернути додаткову увагу до ключових елементів креативної роботи, які ви хотіли б підкреслити.</w:t>
      </w:r>
      <w:r w:rsidRPr="00EA3381">
        <w:rPr>
          <w:rFonts w:ascii="Avenir Next Cyr" w:hAnsi="Avenir Next Cyr"/>
          <w:color w:val="000000" w:themeColor="text1"/>
          <w:sz w:val="18"/>
          <w:szCs w:val="18"/>
          <w:lang w:val="uk-UA"/>
        </w:rPr>
        <w:br/>
      </w:r>
    </w:p>
    <w:p w14:paraId="4D07BFE0" w14:textId="77777777" w:rsidR="003401EF" w:rsidRPr="00EA3381" w:rsidRDefault="003401EF" w:rsidP="003401EF">
      <w:pPr>
        <w:pStyle w:val="MediumShading1-Accent11"/>
        <w:rPr>
          <w:rFonts w:ascii="Avenir Next LT Pro" w:hAnsi="Avenir Next LT Pro"/>
          <w:color w:val="000000" w:themeColor="text1"/>
          <w:sz w:val="16"/>
          <w:szCs w:val="16"/>
          <w:lang w:val="uk-UA"/>
        </w:rPr>
      </w:pPr>
    </w:p>
    <w:p w14:paraId="3D58D8B4" w14:textId="77777777" w:rsidR="003401EF" w:rsidRPr="00EA3381" w:rsidRDefault="003401EF" w:rsidP="003401EF">
      <w:pPr>
        <w:pStyle w:val="MediumShading1-Accent11"/>
        <w:numPr>
          <w:ilvl w:val="0"/>
          <w:numId w:val="33"/>
        </w:numPr>
        <w:ind w:left="426" w:hanging="426"/>
        <w:rPr>
          <w:rFonts w:ascii="Avenir Next Cyr Medium" w:hAnsi="Avenir Next Cyr Medium"/>
          <w:b/>
          <w:color w:val="000000" w:themeColor="text1"/>
          <w:sz w:val="20"/>
          <w:lang w:val="uk-UA"/>
        </w:rPr>
      </w:pPr>
      <w:r w:rsidRPr="00EA3381">
        <w:rPr>
          <w:rFonts w:ascii="Avenir Next Cyr Medium" w:hAnsi="Avenir Next Cyr Medium"/>
          <w:b/>
          <w:bCs/>
          <w:color w:val="000000" w:themeColor="text1"/>
          <w:sz w:val="20"/>
          <w:lang w:val="uk-UA"/>
        </w:rPr>
        <w:t>ОСНОВНЕ ЗОБРАЖЕННЯ ДЛЯ ПУБЛІКАЦІЇ (PRIMARY PUBLICITY IMAGE):</w:t>
      </w:r>
    </w:p>
    <w:p w14:paraId="147E538D" w14:textId="77777777" w:rsidR="003401EF" w:rsidRPr="00EA3381" w:rsidRDefault="003401EF" w:rsidP="003401EF">
      <w:pPr>
        <w:pStyle w:val="MediumShading1-Accent11"/>
        <w:rPr>
          <w:rFonts w:ascii="Avenir Next Cyr" w:hAnsi="Avenir Next Cyr"/>
          <w:bCs/>
          <w:color w:val="000000" w:themeColor="text1"/>
          <w:sz w:val="18"/>
          <w:szCs w:val="18"/>
          <w:lang w:val="uk-UA"/>
        </w:rPr>
      </w:pPr>
      <w:r w:rsidRPr="00EA3381">
        <w:rPr>
          <w:rFonts w:ascii="Avenir Next Cyr" w:hAnsi="Avenir Next Cyr"/>
          <w:bCs/>
          <w:color w:val="000000" w:themeColor="text1"/>
          <w:sz w:val="18"/>
          <w:szCs w:val="18"/>
          <w:lang w:val="uk-UA"/>
        </w:rPr>
        <w:t>Це зображення, яка найкраще відображає заявлену на конкурс кампанію. Дане зображення буде основним зображенням вашої роботи та використаним для рекламних, навчальних цілей та для церемонії нагородження, якщо ваша заявка стане фіналістом або переможцем.</w:t>
      </w:r>
    </w:p>
    <w:p w14:paraId="4D57F9C0" w14:textId="77777777" w:rsidR="00B22ED0" w:rsidRPr="00584574" w:rsidRDefault="00B22ED0">
      <w:pPr>
        <w:pStyle w:val="MediumShading1-Accent11"/>
        <w:rPr>
          <w:rFonts w:asciiTheme="minorHAnsi" w:hAnsiTheme="minorHAnsi"/>
          <w:color w:val="auto"/>
          <w:sz w:val="18"/>
          <w:szCs w:val="18"/>
          <w:lang w:val="uk-UA"/>
        </w:rPr>
      </w:pPr>
    </w:p>
    <w:p w14:paraId="43151710" w14:textId="77777777" w:rsidR="00B22ED0" w:rsidRPr="00584574" w:rsidRDefault="00B22ED0" w:rsidP="00B22ED0">
      <w:pPr>
        <w:pStyle w:val="MediumShading1-Accent11"/>
        <w:rPr>
          <w:rStyle w:val="ac"/>
          <w:rFonts w:ascii="Avenir Next Cyr" w:hAnsi="Avenir Next Cyr"/>
          <w:b/>
          <w:color w:val="B4975A"/>
          <w:sz w:val="28"/>
          <w:u w:val="none"/>
          <w:lang w:val="uk-UA"/>
        </w:rPr>
      </w:pPr>
      <w:r w:rsidRPr="00584574">
        <w:rPr>
          <w:rFonts w:ascii="Avenir Next Cyr" w:hAnsi="Avenir Next Cyr"/>
          <w:color w:val="auto"/>
          <w:sz w:val="18"/>
          <w:szCs w:val="18"/>
          <w:lang w:val="uk-UA"/>
        </w:rPr>
        <w:t xml:space="preserve">Перегляньте додаткові вказівки у розділі </w:t>
      </w:r>
      <w:r w:rsidRPr="00584574">
        <w:rPr>
          <w:rFonts w:ascii="Avenir Next Cyr" w:hAnsi="Avenir Next Cyr"/>
          <w:b/>
          <w:color w:val="B4975A"/>
          <w:sz w:val="18"/>
          <w:lang w:val="uk-UA"/>
        </w:rPr>
        <w:fldChar w:fldCharType="begin"/>
      </w:r>
      <w:r w:rsidRPr="00584574">
        <w:rPr>
          <w:rFonts w:ascii="Avenir Next Cyr" w:hAnsi="Avenir Next Cyr"/>
          <w:b/>
          <w:color w:val="B4975A"/>
          <w:sz w:val="18"/>
          <w:lang w:val="uk-UA"/>
        </w:rPr>
        <w:instrText xml:space="preserve"> HYPERLINK "https://effie.org.ua/contest/creative-materials/" </w:instrText>
      </w:r>
      <w:r w:rsidRPr="00584574">
        <w:rPr>
          <w:rFonts w:ascii="Avenir Next Cyr" w:hAnsi="Avenir Next Cyr"/>
          <w:b/>
          <w:color w:val="B4975A"/>
          <w:sz w:val="18"/>
          <w:lang w:val="uk-UA"/>
        </w:rPr>
        <w:fldChar w:fldCharType="separate"/>
      </w:r>
      <w:r w:rsidRPr="00584574">
        <w:rPr>
          <w:rStyle w:val="ac"/>
          <w:rFonts w:ascii="Avenir Next Cyr" w:hAnsi="Avenir Next Cyr"/>
          <w:b/>
          <w:color w:val="B4975A"/>
          <w:sz w:val="18"/>
          <w:lang w:val="uk-UA"/>
        </w:rPr>
        <w:t>Вимог до креативних матеріалів.</w:t>
      </w:r>
    </w:p>
    <w:p w14:paraId="1B229243" w14:textId="77777777" w:rsidR="002F6F96" w:rsidRDefault="00B22ED0">
      <w:pPr>
        <w:pStyle w:val="MediumShading1-Accent11"/>
        <w:rPr>
          <w:rFonts w:ascii="Avenir Next Cyr" w:hAnsi="Avenir Next Cyr"/>
          <w:b/>
          <w:color w:val="B4975A"/>
          <w:sz w:val="18"/>
          <w:lang w:val="uk-UA"/>
        </w:rPr>
      </w:pPr>
      <w:r w:rsidRPr="00584574">
        <w:rPr>
          <w:rFonts w:ascii="Avenir Next Cyr" w:hAnsi="Avenir Next Cyr"/>
          <w:b/>
          <w:color w:val="B4975A"/>
          <w:sz w:val="18"/>
          <w:lang w:val="uk-UA"/>
        </w:rPr>
        <w:fldChar w:fldCharType="end"/>
      </w:r>
    </w:p>
    <w:p w14:paraId="1851D8D4" w14:textId="77777777" w:rsidR="00F21C81" w:rsidRDefault="00F21C81">
      <w:pPr>
        <w:pStyle w:val="MediumShading1-Accent11"/>
        <w:rPr>
          <w:rFonts w:ascii="Avenir Next Cyr" w:hAnsi="Avenir Next Cyr"/>
          <w:b/>
          <w:color w:val="B4975A"/>
          <w:sz w:val="18"/>
          <w:lang w:val="uk-UA"/>
        </w:rPr>
      </w:pPr>
    </w:p>
    <w:p w14:paraId="16F7F13E" w14:textId="77777777" w:rsidR="00F21C81" w:rsidRDefault="00F21C81">
      <w:pPr>
        <w:pStyle w:val="MediumShading1-Accent11"/>
        <w:rPr>
          <w:rFonts w:ascii="Avenir Next Cyr" w:hAnsi="Avenir Next Cyr"/>
          <w:b/>
          <w:color w:val="B4975A"/>
          <w:sz w:val="18"/>
          <w:lang w:val="uk-UA"/>
        </w:rPr>
      </w:pPr>
    </w:p>
    <w:tbl>
      <w:tblPr>
        <w:tblStyle w:val="a3"/>
        <w:tblpPr w:leftFromText="187" w:rightFromText="187" w:vertAnchor="text" w:horzAnchor="margin" w:tblpY="-49"/>
        <w:tblW w:w="0" w:type="auto"/>
        <w:tblLook w:val="04A0" w:firstRow="1" w:lastRow="0" w:firstColumn="1" w:lastColumn="0" w:noHBand="0" w:noVBand="1"/>
      </w:tblPr>
      <w:tblGrid>
        <w:gridCol w:w="5395"/>
        <w:gridCol w:w="5395"/>
      </w:tblGrid>
      <w:tr w:rsidR="00F21C81" w:rsidRPr="00584574" w14:paraId="1DCF88B6" w14:textId="77777777" w:rsidTr="00B945D5">
        <w:trPr>
          <w:trHeight w:val="590"/>
        </w:trPr>
        <w:tc>
          <w:tcPr>
            <w:tcW w:w="10790" w:type="dxa"/>
            <w:gridSpan w:val="2"/>
            <w:tcBorders>
              <w:top w:val="nil"/>
              <w:left w:val="nil"/>
              <w:bottom w:val="nil"/>
              <w:right w:val="nil"/>
            </w:tcBorders>
            <w:shd w:val="clear" w:color="auto" w:fill="000000" w:themeFill="text1"/>
            <w:vAlign w:val="center"/>
          </w:tcPr>
          <w:p w14:paraId="40EEA227" w14:textId="77777777" w:rsidR="00F21C81" w:rsidRPr="00584574" w:rsidRDefault="00F21C81" w:rsidP="00B945D5">
            <w:pPr>
              <w:spacing w:after="0" w:line="240" w:lineRule="auto"/>
              <w:rPr>
                <w:rFonts w:ascii="Avenir Next LT Pro" w:hAnsi="Avenir Next LT Pro"/>
                <w:b/>
                <w:color w:val="FFFFFF"/>
                <w:sz w:val="28"/>
                <w:szCs w:val="18"/>
                <w:lang w:val="uk-UA"/>
              </w:rPr>
            </w:pPr>
            <w:r w:rsidRPr="00584574">
              <w:rPr>
                <w:rFonts w:ascii="Avenir Next Cyr Medium" w:eastAsia="Calibri" w:hAnsi="Avenir Next Cyr Medium" w:cs="Calibri"/>
                <w:b/>
                <w:color w:val="FFFFFF"/>
                <w:sz w:val="28"/>
                <w:szCs w:val="28"/>
                <w:lang w:val="uk-UA"/>
              </w:rPr>
              <w:lastRenderedPageBreak/>
              <w:t>ДЕТАЛІ ЗАЯВКИ</w:t>
            </w:r>
          </w:p>
        </w:tc>
      </w:tr>
      <w:tr w:rsidR="00F21C81" w:rsidRPr="00584574" w14:paraId="7D24BEB7" w14:textId="77777777" w:rsidTr="00B945D5">
        <w:trPr>
          <w:trHeight w:val="67"/>
        </w:trPr>
        <w:tc>
          <w:tcPr>
            <w:tcW w:w="10790" w:type="dxa"/>
            <w:gridSpan w:val="2"/>
            <w:tcBorders>
              <w:top w:val="nil"/>
              <w:left w:val="nil"/>
              <w:bottom w:val="single" w:sz="4" w:space="0" w:color="auto"/>
              <w:right w:val="nil"/>
            </w:tcBorders>
            <w:shd w:val="clear" w:color="auto" w:fill="auto"/>
          </w:tcPr>
          <w:p w14:paraId="3DBC8017" w14:textId="77777777" w:rsidR="00F21C81" w:rsidRPr="00584574" w:rsidRDefault="00F21C81" w:rsidP="00B945D5">
            <w:pPr>
              <w:spacing w:after="0" w:line="240" w:lineRule="auto"/>
              <w:rPr>
                <w:rFonts w:ascii="AvenirNext LT Pro Bold" w:hAnsi="AvenirNext LT Pro Bold"/>
                <w:b/>
                <w:color w:val="FFFFFF"/>
                <w:sz w:val="2"/>
                <w:szCs w:val="2"/>
                <w:lang w:val="uk-UA"/>
              </w:rPr>
            </w:pPr>
          </w:p>
          <w:p w14:paraId="038AC142" w14:textId="77777777" w:rsidR="00F21C81" w:rsidRPr="00584574" w:rsidRDefault="00F21C81" w:rsidP="00B945D5">
            <w:pPr>
              <w:spacing w:after="0" w:line="240" w:lineRule="auto"/>
              <w:rPr>
                <w:rFonts w:ascii="AvenirNext LT Pro Bold" w:hAnsi="AvenirNext LT Pro Bold"/>
                <w:b/>
                <w:color w:val="FFFFFF"/>
                <w:sz w:val="2"/>
                <w:szCs w:val="2"/>
                <w:lang w:val="uk-UA"/>
              </w:rPr>
            </w:pPr>
          </w:p>
        </w:tc>
      </w:tr>
      <w:tr w:rsidR="00F21C81" w:rsidRPr="00943BD3" w14:paraId="7BDB6B5E" w14:textId="77777777" w:rsidTr="00B945D5">
        <w:trPr>
          <w:trHeight w:val="545"/>
        </w:trPr>
        <w:tc>
          <w:tcPr>
            <w:tcW w:w="5395" w:type="dxa"/>
            <w:tcBorders>
              <w:top w:val="single" w:sz="4" w:space="0" w:color="auto"/>
            </w:tcBorders>
            <w:shd w:val="clear" w:color="auto" w:fill="D9D9D9" w:themeFill="background1" w:themeFillShade="D9"/>
          </w:tcPr>
          <w:p w14:paraId="05B56619" w14:textId="77777777" w:rsidR="00F21C81" w:rsidRPr="004317FE" w:rsidRDefault="00F21C81" w:rsidP="00B945D5">
            <w:pPr>
              <w:spacing w:after="0" w:line="240" w:lineRule="auto"/>
              <w:rPr>
                <w:rFonts w:ascii="Avenir Next Cyr" w:hAnsi="Avenir Next Cyr"/>
                <w:iCs/>
                <w:sz w:val="16"/>
                <w:szCs w:val="16"/>
                <w:lang w:val="uk-UA"/>
              </w:rPr>
            </w:pPr>
            <w:r w:rsidRPr="004317FE">
              <w:rPr>
                <w:rFonts w:ascii="Avenir Next Cyr Medium" w:hAnsi="Avenir Next Cyr Medium"/>
                <w:b/>
                <w:color w:val="auto"/>
                <w:sz w:val="28"/>
                <w:szCs w:val="28"/>
                <w:lang w:val="uk-UA"/>
              </w:rPr>
              <w:t>КАТЕГОРІЯ</w:t>
            </w:r>
            <w:r w:rsidRPr="004317FE">
              <w:rPr>
                <w:rFonts w:ascii="Avenir Next Cyr Medium" w:hAnsi="Avenir Next Cyr Medium"/>
                <w:color w:val="auto"/>
                <w:sz w:val="20"/>
                <w:lang w:val="uk-UA"/>
              </w:rPr>
              <w:br/>
            </w:r>
            <w:r>
              <w:rPr>
                <w:rFonts w:ascii="Avenir Next Cyr" w:hAnsi="Avenir Next Cyr" w:cs="Calibri"/>
                <w:b/>
                <w:bCs/>
                <w:iCs/>
                <w:sz w:val="16"/>
                <w:szCs w:val="16"/>
                <w:lang w:val="uk-UA"/>
              </w:rPr>
              <w:t>Повний с</w:t>
            </w:r>
            <w:r w:rsidRPr="004317FE">
              <w:rPr>
                <w:rFonts w:ascii="Avenir Next Cyr" w:hAnsi="Avenir Next Cyr" w:cs="Calibri"/>
                <w:b/>
                <w:bCs/>
                <w:iCs/>
                <w:sz w:val="16"/>
                <w:szCs w:val="16"/>
                <w:lang w:val="uk-UA"/>
              </w:rPr>
              <w:t xml:space="preserve">писок категорій та їх визначення можна переглянути </w:t>
            </w:r>
            <w:hyperlink r:id="rId16" w:history="1">
              <w:r w:rsidRPr="004317FE">
                <w:rPr>
                  <w:rStyle w:val="ac"/>
                  <w:rFonts w:ascii="Avenir Next Cyr" w:hAnsi="Avenir Next Cyr" w:cs="Calibri"/>
                  <w:b/>
                  <w:bCs/>
                  <w:iCs/>
                  <w:sz w:val="16"/>
                  <w:szCs w:val="16"/>
                  <w:lang w:val="uk-UA"/>
                </w:rPr>
                <w:t>тут</w:t>
              </w:r>
            </w:hyperlink>
            <w:r w:rsidRPr="004317FE">
              <w:rPr>
                <w:rFonts w:ascii="Avenir Next Cyr" w:hAnsi="Avenir Next Cyr" w:cs="Calibri"/>
                <w:b/>
                <w:bCs/>
                <w:iCs/>
                <w:sz w:val="16"/>
                <w:szCs w:val="16"/>
                <w:lang w:val="uk-UA"/>
              </w:rPr>
              <w:t xml:space="preserve">. </w:t>
            </w:r>
            <w:r w:rsidRPr="004317FE">
              <w:rPr>
                <w:iCs/>
                <w:sz w:val="16"/>
                <w:szCs w:val="16"/>
                <w:lang w:val="uk-UA"/>
              </w:rPr>
              <w:t xml:space="preserve"> </w:t>
            </w:r>
            <w:r w:rsidRPr="004317FE">
              <w:rPr>
                <w:rFonts w:ascii="Avenir Next Cyr" w:hAnsi="Avenir Next Cyr" w:cs="Calibri"/>
                <w:iCs/>
                <w:sz w:val="16"/>
                <w:szCs w:val="16"/>
                <w:lang w:val="uk-UA"/>
              </w:rPr>
              <w:t>Якщо ви реєструєте роботу до декількох категорій, пам’ятайте про обмеження певних категорій.</w:t>
            </w:r>
            <w:r w:rsidRPr="004317FE">
              <w:rPr>
                <w:rFonts w:ascii="Avenir Next Cyr" w:hAnsi="Avenir Next Cyr"/>
                <w:iCs/>
                <w:sz w:val="16"/>
                <w:szCs w:val="16"/>
                <w:lang w:val="uk-UA"/>
              </w:rPr>
              <w:br/>
            </w:r>
            <w:r w:rsidRPr="004317FE">
              <w:rPr>
                <w:rFonts w:ascii="Avenir Next Cyr" w:hAnsi="Avenir Next Cyr" w:cs="Calibri"/>
                <w:b/>
                <w:bCs/>
                <w:iCs/>
                <w:sz w:val="16"/>
                <w:szCs w:val="16"/>
                <w:lang w:val="uk-UA"/>
              </w:rPr>
              <w:t>Можна</w:t>
            </w:r>
            <w:r w:rsidRPr="004317FE">
              <w:rPr>
                <w:rFonts w:ascii="Avenir Next Cyr" w:hAnsi="Avenir Next Cyr"/>
                <w:b/>
                <w:bCs/>
                <w:iCs/>
                <w:sz w:val="16"/>
                <w:szCs w:val="16"/>
                <w:lang w:val="uk-UA"/>
              </w:rPr>
              <w:t xml:space="preserve"> </w:t>
            </w:r>
            <w:r w:rsidRPr="004317FE">
              <w:rPr>
                <w:rFonts w:ascii="Avenir Next Cyr" w:hAnsi="Avenir Next Cyr" w:cs="Calibri"/>
                <w:b/>
                <w:bCs/>
                <w:iCs/>
                <w:sz w:val="16"/>
                <w:szCs w:val="16"/>
                <w:lang w:val="uk-UA"/>
              </w:rPr>
              <w:t xml:space="preserve">обрати максимум </w:t>
            </w:r>
            <w:r w:rsidRPr="004317FE">
              <w:rPr>
                <w:rFonts w:ascii="Avenir Next Cyr" w:hAnsi="Avenir Next Cyr"/>
                <w:b/>
                <w:bCs/>
                <w:iCs/>
                <w:sz w:val="16"/>
                <w:szCs w:val="16"/>
                <w:lang w:val="uk-UA"/>
              </w:rPr>
              <w:t xml:space="preserve">4 </w:t>
            </w:r>
            <w:r w:rsidRPr="004317FE">
              <w:rPr>
                <w:rFonts w:ascii="Avenir Next Cyr" w:hAnsi="Avenir Next Cyr" w:cs="Calibri"/>
                <w:b/>
                <w:bCs/>
                <w:iCs/>
                <w:sz w:val="16"/>
                <w:szCs w:val="16"/>
                <w:lang w:val="uk-UA"/>
              </w:rPr>
              <w:t>категорії</w:t>
            </w:r>
            <w:r w:rsidRPr="004317FE">
              <w:rPr>
                <w:rFonts w:ascii="Avenir Next Cyr" w:hAnsi="Avenir Next Cyr"/>
                <w:iCs/>
                <w:sz w:val="16"/>
                <w:szCs w:val="16"/>
                <w:lang w:val="uk-UA"/>
              </w:rPr>
              <w:t xml:space="preserve"> </w:t>
            </w:r>
            <w:r w:rsidRPr="004317FE">
              <w:rPr>
                <w:rFonts w:ascii="Avenir Next Cyr" w:hAnsi="Avenir Next Cyr" w:cs="Calibri"/>
                <w:iCs/>
                <w:sz w:val="16"/>
                <w:szCs w:val="16"/>
                <w:lang w:val="uk-UA"/>
              </w:rPr>
              <w:t>для</w:t>
            </w:r>
            <w:r w:rsidRPr="004317FE">
              <w:rPr>
                <w:rFonts w:ascii="Avenir Next Cyr" w:hAnsi="Avenir Next Cyr"/>
                <w:iCs/>
                <w:sz w:val="16"/>
                <w:szCs w:val="16"/>
                <w:lang w:val="uk-UA"/>
              </w:rPr>
              <w:t xml:space="preserve"> </w:t>
            </w:r>
            <w:r w:rsidRPr="004317FE">
              <w:rPr>
                <w:rFonts w:ascii="Avenir Next Cyr" w:hAnsi="Avenir Next Cyr" w:cs="Calibri"/>
                <w:iCs/>
                <w:sz w:val="16"/>
                <w:szCs w:val="16"/>
                <w:lang w:val="uk-UA"/>
              </w:rPr>
              <w:t>участі</w:t>
            </w:r>
            <w:r w:rsidRPr="004317FE">
              <w:rPr>
                <w:rFonts w:ascii="Avenir Next Cyr" w:hAnsi="Avenir Next Cyr"/>
                <w:iCs/>
                <w:sz w:val="16"/>
                <w:szCs w:val="16"/>
                <w:lang w:val="uk-UA"/>
              </w:rPr>
              <w:t xml:space="preserve"> </w:t>
            </w:r>
            <w:r w:rsidRPr="004317FE">
              <w:rPr>
                <w:rFonts w:ascii="Avenir Next Cyr" w:hAnsi="Avenir Next Cyr" w:cs="Calibri"/>
                <w:iCs/>
                <w:sz w:val="16"/>
                <w:szCs w:val="16"/>
                <w:lang w:val="uk-UA"/>
              </w:rPr>
              <w:t>однієї</w:t>
            </w:r>
            <w:r w:rsidRPr="004317FE">
              <w:rPr>
                <w:rFonts w:ascii="Avenir Next Cyr" w:hAnsi="Avenir Next Cyr"/>
                <w:iCs/>
                <w:sz w:val="16"/>
                <w:szCs w:val="16"/>
                <w:lang w:val="uk-UA"/>
              </w:rPr>
              <w:t xml:space="preserve"> </w:t>
            </w:r>
            <w:r w:rsidRPr="004317FE">
              <w:rPr>
                <w:rFonts w:ascii="Avenir Next Cyr" w:hAnsi="Avenir Next Cyr" w:cs="Calibri"/>
                <w:iCs/>
                <w:sz w:val="16"/>
                <w:szCs w:val="16"/>
                <w:lang w:val="uk-UA"/>
              </w:rPr>
              <w:t>рекламної</w:t>
            </w:r>
            <w:r w:rsidRPr="004317FE">
              <w:rPr>
                <w:rFonts w:ascii="Avenir Next Cyr" w:hAnsi="Avenir Next Cyr"/>
                <w:iCs/>
                <w:sz w:val="16"/>
                <w:szCs w:val="16"/>
                <w:lang w:val="uk-UA"/>
              </w:rPr>
              <w:t xml:space="preserve"> </w:t>
            </w:r>
            <w:r w:rsidRPr="004317FE">
              <w:rPr>
                <w:rFonts w:ascii="Avenir Next Cyr" w:hAnsi="Avenir Next Cyr" w:cs="Calibri"/>
                <w:iCs/>
                <w:sz w:val="16"/>
                <w:szCs w:val="16"/>
                <w:lang w:val="uk-UA"/>
              </w:rPr>
              <w:t>кампанії.</w:t>
            </w:r>
          </w:p>
          <w:p w14:paraId="1B1A8B0D" w14:textId="77777777" w:rsidR="00F21C81" w:rsidRPr="004317FE" w:rsidRDefault="00F21C81" w:rsidP="00B945D5">
            <w:pPr>
              <w:spacing w:after="0" w:line="240" w:lineRule="auto"/>
              <w:rPr>
                <w:rFonts w:ascii="Avenir Next Cyr" w:hAnsi="Avenir Next Cyr"/>
                <w:iCs/>
                <w:sz w:val="16"/>
                <w:szCs w:val="16"/>
                <w:lang w:val="uk-UA"/>
              </w:rPr>
            </w:pPr>
            <w:r w:rsidRPr="004317FE">
              <w:rPr>
                <w:rFonts w:ascii="Avenir Next Cyr" w:hAnsi="Avenir Next Cyr"/>
                <w:iCs/>
                <w:sz w:val="16"/>
                <w:szCs w:val="16"/>
                <w:lang w:val="uk-UA"/>
              </w:rPr>
              <w:t xml:space="preserve">При цьому зверніть увагу, що з </w:t>
            </w:r>
            <w:r w:rsidRPr="004317FE">
              <w:rPr>
                <w:rFonts w:ascii="Avenir Next Cyr" w:hAnsi="Avenir Next Cyr"/>
                <w:b/>
                <w:bCs/>
                <w:iCs/>
                <w:sz w:val="16"/>
                <w:szCs w:val="16"/>
                <w:lang w:val="uk-UA"/>
              </w:rPr>
              <w:t>переліку Індустріальних категорій може бути обрана лише 1 (одна) продуктова категорія</w:t>
            </w:r>
            <w:r w:rsidRPr="004317FE">
              <w:rPr>
                <w:rFonts w:ascii="Avenir Next Cyr" w:hAnsi="Avenir Next Cyr"/>
                <w:iCs/>
                <w:sz w:val="16"/>
                <w:szCs w:val="16"/>
                <w:lang w:val="uk-UA"/>
              </w:rPr>
              <w:t xml:space="preserve"> та </w:t>
            </w:r>
            <w:r w:rsidRPr="004317FE">
              <w:rPr>
                <w:rFonts w:ascii="Avenir Next Cyr" w:hAnsi="Avenir Next Cyr"/>
                <w:b/>
                <w:bCs/>
                <w:iCs/>
                <w:sz w:val="16"/>
                <w:szCs w:val="16"/>
                <w:lang w:val="uk-UA"/>
              </w:rPr>
              <w:t xml:space="preserve">не більше 2 (двох) категорій з блоку </w:t>
            </w:r>
            <w:proofErr w:type="spellStart"/>
            <w:r w:rsidRPr="004317FE">
              <w:rPr>
                <w:rFonts w:ascii="Avenir Next Cyr" w:hAnsi="Avenir Next Cyr"/>
                <w:b/>
                <w:bCs/>
                <w:iCs/>
                <w:sz w:val="16"/>
                <w:szCs w:val="16"/>
                <w:lang w:val="uk-UA"/>
              </w:rPr>
              <w:t>Commerce</w:t>
            </w:r>
            <w:proofErr w:type="spellEnd"/>
            <w:r w:rsidRPr="004317FE">
              <w:rPr>
                <w:rFonts w:ascii="Avenir Next Cyr" w:hAnsi="Avenir Next Cyr"/>
                <w:b/>
                <w:bCs/>
                <w:iCs/>
                <w:sz w:val="16"/>
                <w:szCs w:val="16"/>
                <w:lang w:val="uk-UA"/>
              </w:rPr>
              <w:t xml:space="preserve"> &amp; </w:t>
            </w:r>
            <w:proofErr w:type="spellStart"/>
            <w:r w:rsidRPr="004317FE">
              <w:rPr>
                <w:rFonts w:ascii="Avenir Next Cyr" w:hAnsi="Avenir Next Cyr"/>
                <w:b/>
                <w:bCs/>
                <w:iCs/>
                <w:sz w:val="16"/>
                <w:szCs w:val="16"/>
                <w:lang w:val="uk-UA"/>
              </w:rPr>
              <w:t>Shopper</w:t>
            </w:r>
            <w:proofErr w:type="spellEnd"/>
            <w:r w:rsidRPr="004317FE">
              <w:rPr>
                <w:rFonts w:ascii="Avenir Next Cyr" w:hAnsi="Avenir Next Cyr"/>
                <w:iCs/>
                <w:sz w:val="16"/>
                <w:szCs w:val="16"/>
                <w:lang w:val="uk-UA"/>
              </w:rPr>
              <w:t xml:space="preserve">, а також </w:t>
            </w:r>
            <w:r w:rsidRPr="004317FE">
              <w:rPr>
                <w:rFonts w:ascii="Avenir Next Cyr" w:hAnsi="Avenir Next Cyr"/>
                <w:b/>
                <w:bCs/>
                <w:iCs/>
                <w:sz w:val="16"/>
                <w:szCs w:val="16"/>
                <w:lang w:val="uk-UA"/>
              </w:rPr>
              <w:t xml:space="preserve">лише одна категорія з блоку  </w:t>
            </w:r>
            <w:proofErr w:type="spellStart"/>
            <w:r w:rsidRPr="004317FE">
              <w:rPr>
                <w:rFonts w:ascii="Avenir Next Cyr" w:hAnsi="Avenir Next Cyr"/>
                <w:b/>
                <w:bCs/>
                <w:iCs/>
                <w:sz w:val="16"/>
                <w:szCs w:val="16"/>
                <w:lang w:val="uk-UA"/>
              </w:rPr>
              <w:t>Topical</w:t>
            </w:r>
            <w:proofErr w:type="spellEnd"/>
            <w:r w:rsidRPr="004317FE">
              <w:rPr>
                <w:rFonts w:ascii="Avenir Next Cyr" w:hAnsi="Avenir Next Cyr"/>
                <w:b/>
                <w:bCs/>
                <w:iCs/>
                <w:sz w:val="16"/>
                <w:szCs w:val="16"/>
                <w:lang w:val="uk-UA"/>
              </w:rPr>
              <w:t xml:space="preserve"> &amp; </w:t>
            </w:r>
            <w:proofErr w:type="spellStart"/>
            <w:r w:rsidRPr="004317FE">
              <w:rPr>
                <w:rFonts w:ascii="Avenir Next Cyr" w:hAnsi="Avenir Next Cyr"/>
                <w:b/>
                <w:bCs/>
                <w:iCs/>
                <w:sz w:val="16"/>
                <w:szCs w:val="16"/>
                <w:lang w:val="uk-UA"/>
              </w:rPr>
              <w:t>Annual</w:t>
            </w:r>
            <w:proofErr w:type="spellEnd"/>
            <w:r w:rsidRPr="004317FE">
              <w:rPr>
                <w:rFonts w:ascii="Avenir Next Cyr" w:hAnsi="Avenir Next Cyr"/>
                <w:b/>
                <w:bCs/>
                <w:iCs/>
                <w:sz w:val="16"/>
                <w:szCs w:val="16"/>
                <w:lang w:val="uk-UA"/>
              </w:rPr>
              <w:t xml:space="preserve"> </w:t>
            </w:r>
            <w:proofErr w:type="spellStart"/>
            <w:r w:rsidRPr="004317FE">
              <w:rPr>
                <w:rFonts w:ascii="Avenir Next Cyr" w:hAnsi="Avenir Next Cyr"/>
                <w:b/>
                <w:bCs/>
                <w:iCs/>
                <w:sz w:val="16"/>
                <w:szCs w:val="16"/>
                <w:lang w:val="uk-UA"/>
              </w:rPr>
              <w:t>Events</w:t>
            </w:r>
            <w:proofErr w:type="spellEnd"/>
            <w:r w:rsidRPr="004317FE">
              <w:rPr>
                <w:rFonts w:ascii="Avenir Next Cyr" w:hAnsi="Avenir Next Cyr"/>
                <w:b/>
                <w:bCs/>
                <w:iCs/>
                <w:sz w:val="16"/>
                <w:szCs w:val="16"/>
                <w:lang w:val="uk-UA"/>
              </w:rPr>
              <w:t>.</w:t>
            </w:r>
            <w:r w:rsidRPr="004317FE">
              <w:rPr>
                <w:rFonts w:ascii="Avenir Next Cyr" w:hAnsi="Avenir Next Cyr"/>
                <w:b/>
                <w:bCs/>
                <w:iCs/>
                <w:sz w:val="16"/>
                <w:szCs w:val="16"/>
                <w:lang w:val="uk-UA"/>
              </w:rPr>
              <w:br/>
            </w:r>
          </w:p>
          <w:p w14:paraId="64552D83" w14:textId="77777777" w:rsidR="00F21C81" w:rsidRPr="00F21C81" w:rsidRDefault="00F21C81" w:rsidP="00B945D5">
            <w:pPr>
              <w:spacing w:after="0" w:line="240" w:lineRule="auto"/>
              <w:rPr>
                <w:rFonts w:ascii="Avenir Next Cyr" w:hAnsi="Avenir Next Cyr"/>
                <w:iCs/>
                <w:sz w:val="18"/>
                <w:szCs w:val="18"/>
                <w:u w:val="single"/>
                <w:lang w:val="ru-RU"/>
              </w:rPr>
            </w:pPr>
            <w:r w:rsidRPr="004317FE">
              <w:rPr>
                <w:rFonts w:ascii="Avenir Next Cyr" w:hAnsi="Avenir Next Cyr"/>
                <w:iCs/>
                <w:sz w:val="16"/>
                <w:szCs w:val="16"/>
                <w:u w:val="single"/>
                <w:lang w:val="uk-UA"/>
              </w:rPr>
              <w:t>На кожну категорію заявка оформлюється окремо.</w:t>
            </w:r>
            <w:r w:rsidRPr="004317FE">
              <w:rPr>
                <w:rFonts w:ascii="Avenir Next Cyr" w:hAnsi="Avenir Next Cyr"/>
                <w:iCs/>
                <w:sz w:val="16"/>
                <w:szCs w:val="16"/>
                <w:u w:val="single"/>
                <w:lang w:val="uk-UA"/>
              </w:rPr>
              <w:br/>
            </w:r>
          </w:p>
        </w:tc>
        <w:tc>
          <w:tcPr>
            <w:tcW w:w="5395" w:type="dxa"/>
            <w:tcBorders>
              <w:top w:val="single" w:sz="4" w:space="0" w:color="auto"/>
            </w:tcBorders>
          </w:tcPr>
          <w:p w14:paraId="32BFF8D8" w14:textId="77777777" w:rsidR="00F21C81" w:rsidRDefault="00C54CDD" w:rsidP="00B945D5">
            <w:pPr>
              <w:pStyle w:val="MediumShading1-Accent11"/>
              <w:spacing w:line="276" w:lineRule="auto"/>
              <w:rPr>
                <w:rStyle w:val="31"/>
                <w:rFonts w:ascii="Avenir Next Cyr Medium" w:hAnsi="Avenir Next Cyr Medium"/>
                <w:bCs/>
                <w:color w:val="000000" w:themeColor="text1"/>
                <w:u w:val="single"/>
                <w:lang w:val="ru-RU"/>
              </w:rPr>
            </w:pPr>
            <w:sdt>
              <w:sdtPr>
                <w:rPr>
                  <w:rStyle w:val="31"/>
                  <w:rFonts w:ascii="Avenir Next Cyr Medium" w:hAnsi="Avenir Next Cyr Medium"/>
                  <w:bCs/>
                  <w:color w:val="000000" w:themeColor="text1"/>
                  <w:highlight w:val="lightGray"/>
                  <w:u w:val="single"/>
                  <w:lang w:val="ru-RU"/>
                </w:rPr>
                <w:alias w:val="List of categories"/>
                <w:tag w:val="List of categories"/>
                <w:id w:val="-919250731"/>
                <w:placeholder>
                  <w:docPart w:val="6D33DA701465465693A05CB0387BB76A"/>
                </w:placeholder>
                <w:comboBox>
                  <w:listItem w:displayText="Оберіть одну категорію зі списку" w:value="Оберіть одну категорію зі списку"/>
                  <w:listItem w:displayText="D-54. Sustained Success: Products / Services" w:value="D-54. Sustained Success: Products / Services"/>
                  <w:listItem w:displayText="D-55. Sustained Success: Non-Profit" w:value="D-55. Sustained Success: Non-Profit"/>
                </w:comboBox>
              </w:sdtPr>
              <w:sdtEndPr>
                <w:rPr>
                  <w:rStyle w:val="31"/>
                </w:rPr>
              </w:sdtEndPr>
              <w:sdtContent>
                <w:proofErr w:type="spellStart"/>
                <w:r w:rsidR="00F21C81" w:rsidRPr="0028208B">
                  <w:rPr>
                    <w:rStyle w:val="31"/>
                    <w:rFonts w:ascii="Avenir Next Cyr Medium" w:hAnsi="Avenir Next Cyr Medium" w:cs="Calibri"/>
                    <w:bCs/>
                    <w:color w:val="000000" w:themeColor="text1"/>
                    <w:highlight w:val="lightGray"/>
                    <w:u w:val="single"/>
                    <w:lang w:val="ru-RU"/>
                  </w:rPr>
                  <w:t>Оберіть</w:t>
                </w:r>
                <w:proofErr w:type="spellEnd"/>
                <w:r w:rsidR="00F21C81" w:rsidRPr="0028208B">
                  <w:rPr>
                    <w:rStyle w:val="31"/>
                    <w:rFonts w:ascii="Avenir Next Cyr Medium" w:hAnsi="Avenir Next Cyr Medium"/>
                    <w:bCs/>
                    <w:color w:val="000000" w:themeColor="text1"/>
                    <w:highlight w:val="lightGray"/>
                    <w:u w:val="single"/>
                    <w:lang w:val="ru-RU"/>
                  </w:rPr>
                  <w:t xml:space="preserve"> </w:t>
                </w:r>
                <w:r w:rsidR="00F21C81" w:rsidRPr="0028208B">
                  <w:rPr>
                    <w:rStyle w:val="31"/>
                    <w:rFonts w:ascii="Avenir Next Cyr Medium" w:hAnsi="Avenir Next Cyr Medium" w:cs="Calibri"/>
                    <w:bCs/>
                    <w:color w:val="000000" w:themeColor="text1"/>
                    <w:highlight w:val="lightGray"/>
                    <w:u w:val="single"/>
                    <w:lang w:val="ru-RU"/>
                  </w:rPr>
                  <w:t>одну</w:t>
                </w:r>
                <w:r w:rsidR="00F21C81" w:rsidRPr="0028208B">
                  <w:rPr>
                    <w:rStyle w:val="31"/>
                    <w:rFonts w:ascii="Avenir Next Cyr Medium" w:hAnsi="Avenir Next Cyr Medium"/>
                    <w:bCs/>
                    <w:color w:val="000000" w:themeColor="text1"/>
                    <w:highlight w:val="lightGray"/>
                    <w:u w:val="single"/>
                    <w:lang w:val="ru-RU"/>
                  </w:rPr>
                  <w:t xml:space="preserve"> </w:t>
                </w:r>
                <w:proofErr w:type="spellStart"/>
                <w:r w:rsidR="00F21C81" w:rsidRPr="0028208B">
                  <w:rPr>
                    <w:rStyle w:val="31"/>
                    <w:rFonts w:ascii="Avenir Next Cyr Medium" w:hAnsi="Avenir Next Cyr Medium" w:cs="Calibri"/>
                    <w:bCs/>
                    <w:color w:val="000000" w:themeColor="text1"/>
                    <w:highlight w:val="lightGray"/>
                    <w:u w:val="single"/>
                    <w:lang w:val="ru-RU"/>
                  </w:rPr>
                  <w:t>категорію</w:t>
                </w:r>
                <w:proofErr w:type="spellEnd"/>
                <w:r w:rsidR="00F21C81" w:rsidRPr="0028208B">
                  <w:rPr>
                    <w:rStyle w:val="31"/>
                    <w:rFonts w:ascii="Avenir Next Cyr Medium" w:hAnsi="Avenir Next Cyr Medium"/>
                    <w:bCs/>
                    <w:color w:val="000000" w:themeColor="text1"/>
                    <w:highlight w:val="lightGray"/>
                    <w:u w:val="single"/>
                    <w:lang w:val="ru-RU"/>
                  </w:rPr>
                  <w:t xml:space="preserve"> </w:t>
                </w:r>
                <w:proofErr w:type="spellStart"/>
                <w:r w:rsidR="00F21C81" w:rsidRPr="0028208B">
                  <w:rPr>
                    <w:rStyle w:val="31"/>
                    <w:rFonts w:ascii="Avenir Next Cyr Medium" w:hAnsi="Avenir Next Cyr Medium" w:cs="Calibri"/>
                    <w:bCs/>
                    <w:color w:val="000000" w:themeColor="text1"/>
                    <w:highlight w:val="lightGray"/>
                    <w:u w:val="single"/>
                    <w:lang w:val="ru-RU"/>
                  </w:rPr>
                  <w:t>зі</w:t>
                </w:r>
                <w:proofErr w:type="spellEnd"/>
                <w:r w:rsidR="00F21C81" w:rsidRPr="0028208B">
                  <w:rPr>
                    <w:rStyle w:val="31"/>
                    <w:rFonts w:ascii="Avenir Next Cyr Medium" w:hAnsi="Avenir Next Cyr Medium"/>
                    <w:bCs/>
                    <w:color w:val="000000" w:themeColor="text1"/>
                    <w:highlight w:val="lightGray"/>
                    <w:u w:val="single"/>
                    <w:lang w:val="ru-RU"/>
                  </w:rPr>
                  <w:t xml:space="preserve"> </w:t>
                </w:r>
                <w:r w:rsidR="00F21C81" w:rsidRPr="0028208B">
                  <w:rPr>
                    <w:rStyle w:val="31"/>
                    <w:rFonts w:ascii="Avenir Next Cyr Medium" w:hAnsi="Avenir Next Cyr Medium" w:cs="Calibri"/>
                    <w:bCs/>
                    <w:color w:val="000000" w:themeColor="text1"/>
                    <w:highlight w:val="lightGray"/>
                    <w:u w:val="single"/>
                    <w:lang w:val="ru-RU"/>
                  </w:rPr>
                  <w:t>списку</w:t>
                </w:r>
              </w:sdtContent>
            </w:sdt>
          </w:p>
          <w:p w14:paraId="09BA52C9" w14:textId="77777777" w:rsidR="00F21C81" w:rsidRPr="00C06D73" w:rsidRDefault="00F21C81" w:rsidP="00B945D5">
            <w:pPr>
              <w:pStyle w:val="MediumShading1-Accent11"/>
              <w:spacing w:line="276" w:lineRule="auto"/>
              <w:rPr>
                <w:rStyle w:val="31"/>
                <w:rFonts w:ascii="Avenir Next Cyr Medium" w:hAnsi="Avenir Next Cyr Medium"/>
                <w:bCs/>
                <w:color w:val="000000" w:themeColor="text1"/>
                <w:sz w:val="18"/>
                <w:szCs w:val="18"/>
                <w:u w:val="single"/>
              </w:rPr>
            </w:pPr>
            <w:r w:rsidRPr="00C06D73">
              <w:rPr>
                <w:rStyle w:val="31"/>
                <w:rFonts w:ascii="Avenir Next Cyr Medium" w:hAnsi="Avenir Next Cyr Medium"/>
                <w:bCs/>
                <w:color w:val="000000" w:themeColor="text1"/>
                <w:sz w:val="18"/>
                <w:szCs w:val="18"/>
                <w:u w:val="single"/>
              </w:rPr>
              <w:t>D-58. Sustained Success: Non-Profit</w:t>
            </w:r>
          </w:p>
          <w:p w14:paraId="4C06941A" w14:textId="77777777" w:rsidR="00F21C81" w:rsidRPr="00F21C81" w:rsidRDefault="00F21C81" w:rsidP="00B945D5">
            <w:pPr>
              <w:pStyle w:val="MediumShading1-Accent11"/>
              <w:spacing w:line="276" w:lineRule="auto"/>
              <w:rPr>
                <w:rStyle w:val="31"/>
                <w:rFonts w:ascii="Avenir Next Cyr Medium" w:hAnsi="Avenir Next Cyr Medium"/>
                <w:bCs/>
                <w:color w:val="000000" w:themeColor="text1"/>
                <w:sz w:val="18"/>
                <w:szCs w:val="18"/>
                <w:u w:val="single"/>
              </w:rPr>
            </w:pPr>
            <w:r w:rsidRPr="00C06D73">
              <w:rPr>
                <w:rStyle w:val="31"/>
                <w:rFonts w:ascii="Avenir Next Cyr Medium" w:hAnsi="Avenir Next Cyr Medium"/>
                <w:bCs/>
                <w:color w:val="000000" w:themeColor="text1"/>
                <w:sz w:val="18"/>
                <w:szCs w:val="18"/>
                <w:u w:val="single"/>
              </w:rPr>
              <w:t xml:space="preserve">D-59. </w:t>
            </w:r>
            <w:r w:rsidRPr="00F21C81">
              <w:rPr>
                <w:rStyle w:val="31"/>
                <w:rFonts w:ascii="Avenir Next Cyr Medium" w:hAnsi="Avenir Next Cyr Medium"/>
                <w:bCs/>
                <w:color w:val="000000" w:themeColor="text1"/>
                <w:sz w:val="18"/>
                <w:szCs w:val="18"/>
                <w:u w:val="single"/>
              </w:rPr>
              <w:t>Sustained Success: Products/Services</w:t>
            </w:r>
          </w:p>
          <w:p w14:paraId="336C944B" w14:textId="77777777" w:rsidR="00F21C81" w:rsidRPr="0028208B" w:rsidRDefault="00F21C81" w:rsidP="00B945D5">
            <w:pPr>
              <w:pStyle w:val="MediumShading1-Accent11"/>
              <w:spacing w:line="276" w:lineRule="auto"/>
              <w:rPr>
                <w:rFonts w:ascii="Avenir Next Cyr" w:hAnsi="Avenir Next Cyr" w:cs="Arial"/>
                <w:color w:val="000000"/>
                <w:sz w:val="18"/>
                <w:szCs w:val="18"/>
                <w:shd w:val="clear" w:color="auto" w:fill="FFFFFF"/>
                <w:lang w:val="ru-RU"/>
              </w:rPr>
            </w:pPr>
            <w:r>
              <w:rPr>
                <w:rFonts w:ascii="Avenir Next Cyr" w:hAnsi="Avenir Next Cyr" w:cs="Arial"/>
                <w:b/>
                <w:bCs/>
                <w:color w:val="000000"/>
                <w:sz w:val="20"/>
                <w:szCs w:val="20"/>
                <w:shd w:val="clear" w:color="auto" w:fill="FFFFFF"/>
                <w:lang w:val="uk-UA"/>
              </w:rPr>
              <w:br/>
            </w:r>
            <w:r w:rsidRPr="0028208B">
              <w:rPr>
                <w:rFonts w:ascii="Avenir Next Cyr" w:hAnsi="Avenir Next Cyr" w:cs="Arial"/>
                <w:b/>
                <w:bCs/>
                <w:color w:val="000000"/>
                <w:sz w:val="18"/>
                <w:szCs w:val="18"/>
                <w:shd w:val="clear" w:color="auto" w:fill="FFFFFF"/>
                <w:lang w:val="uk-UA"/>
              </w:rPr>
              <w:t>Опис категорії:</w:t>
            </w:r>
            <w:r w:rsidRPr="0028208B">
              <w:rPr>
                <w:rFonts w:ascii="Avenir Next Cyr" w:hAnsi="Avenir Next Cyr" w:cs="Arial"/>
                <w:color w:val="000000"/>
                <w:sz w:val="18"/>
                <w:szCs w:val="18"/>
                <w:shd w:val="clear" w:color="auto" w:fill="FFFFFF"/>
                <w:lang w:val="uk-UA"/>
              </w:rPr>
              <w:t xml:space="preserve"> </w:t>
            </w:r>
            <w:r w:rsidRPr="0028208B">
              <w:rPr>
                <w:rFonts w:ascii="Arial" w:hAnsi="Arial" w:cs="Arial"/>
                <w:i/>
                <w:iCs/>
                <w:color w:val="000000"/>
                <w:sz w:val="18"/>
                <w:szCs w:val="18"/>
                <w:shd w:val="clear" w:color="auto" w:fill="FFFFFF"/>
                <w:lang w:val="uk-UA"/>
              </w:rPr>
              <w:t xml:space="preserve"> </w:t>
            </w:r>
            <w:r w:rsidRPr="0028208B">
              <w:rPr>
                <w:rFonts w:ascii="Avenir Next Cyr" w:hAnsi="Avenir Next Cyr" w:cs="Arial"/>
                <w:color w:val="000000"/>
                <w:sz w:val="18"/>
                <w:szCs w:val="18"/>
                <w:shd w:val="clear" w:color="auto" w:fill="FFFFFF"/>
                <w:lang w:val="uk-UA"/>
              </w:rPr>
              <w:t xml:space="preserve">Кампанії тривалістю мінімум 3 роки. </w:t>
            </w:r>
            <w:proofErr w:type="spellStart"/>
            <w:r w:rsidRPr="0028208B">
              <w:rPr>
                <w:rFonts w:ascii="Avenir Next Cyr" w:hAnsi="Avenir Next Cyr" w:cs="Arial"/>
                <w:color w:val="000000"/>
                <w:sz w:val="18"/>
                <w:szCs w:val="18"/>
                <w:shd w:val="clear" w:color="auto" w:fill="FFFFFF"/>
                <w:lang w:val="ru-RU"/>
              </w:rPr>
              <w:t>Необхідно</w:t>
            </w:r>
            <w:proofErr w:type="spellEnd"/>
            <w:r w:rsidRPr="0028208B">
              <w:rPr>
                <w:rFonts w:ascii="Avenir Next Cyr" w:hAnsi="Avenir Next Cyr" w:cs="Arial"/>
                <w:color w:val="000000"/>
                <w:sz w:val="18"/>
                <w:szCs w:val="18"/>
                <w:shd w:val="clear" w:color="auto" w:fill="FFFFFF"/>
                <w:lang w:val="ru-RU"/>
              </w:rPr>
              <w:t xml:space="preserve"> навести </w:t>
            </w:r>
            <w:proofErr w:type="spellStart"/>
            <w:r w:rsidRPr="0028208B">
              <w:rPr>
                <w:rFonts w:ascii="Avenir Next Cyr" w:hAnsi="Avenir Next Cyr" w:cs="Arial"/>
                <w:color w:val="000000"/>
                <w:sz w:val="18"/>
                <w:szCs w:val="18"/>
                <w:shd w:val="clear" w:color="auto" w:fill="FFFFFF"/>
                <w:lang w:val="ru-RU"/>
              </w:rPr>
              <w:t>докази</w:t>
            </w:r>
            <w:proofErr w:type="spellEnd"/>
            <w:r w:rsidRPr="0028208B">
              <w:rPr>
                <w:rFonts w:ascii="Avenir Next Cyr" w:hAnsi="Avenir Next Cyr" w:cs="Arial"/>
                <w:color w:val="000000"/>
                <w:sz w:val="18"/>
                <w:szCs w:val="18"/>
                <w:shd w:val="clear" w:color="auto" w:fill="FFFFFF"/>
                <w:lang w:val="ru-RU"/>
              </w:rPr>
              <w:t xml:space="preserve"> того, </w:t>
            </w:r>
            <w:proofErr w:type="spellStart"/>
            <w:r w:rsidRPr="0028208B">
              <w:rPr>
                <w:rFonts w:ascii="Avenir Next Cyr" w:hAnsi="Avenir Next Cyr" w:cs="Arial"/>
                <w:color w:val="000000"/>
                <w:sz w:val="18"/>
                <w:szCs w:val="18"/>
                <w:shd w:val="clear" w:color="auto" w:fill="FFFFFF"/>
                <w:lang w:val="ru-RU"/>
              </w:rPr>
              <w:t>що</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саме</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термін</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тривалості</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кампанії</w:t>
            </w:r>
            <w:proofErr w:type="spellEnd"/>
            <w:r w:rsidRPr="0028208B">
              <w:rPr>
                <w:rFonts w:ascii="Avenir Next Cyr" w:hAnsi="Avenir Next Cyr" w:cs="Arial"/>
                <w:color w:val="000000"/>
                <w:sz w:val="18"/>
                <w:szCs w:val="18"/>
                <w:shd w:val="clear" w:color="auto" w:fill="FFFFFF"/>
                <w:lang w:val="ru-RU"/>
              </w:rPr>
              <w:t xml:space="preserve"> став </w:t>
            </w:r>
            <w:proofErr w:type="spellStart"/>
            <w:r w:rsidRPr="0028208B">
              <w:rPr>
                <w:rFonts w:ascii="Avenir Next Cyr" w:hAnsi="Avenir Next Cyr" w:cs="Arial"/>
                <w:color w:val="000000"/>
                <w:sz w:val="18"/>
                <w:szCs w:val="18"/>
                <w:shd w:val="clear" w:color="auto" w:fill="FFFFFF"/>
                <w:lang w:val="ru-RU"/>
              </w:rPr>
              <w:t>запорукою</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її</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успіху</w:t>
            </w:r>
            <w:proofErr w:type="spellEnd"/>
            <w:r w:rsidRPr="0028208B">
              <w:rPr>
                <w:rFonts w:ascii="Avenir Next Cyr" w:hAnsi="Avenir Next Cyr" w:cs="Arial"/>
                <w:color w:val="000000"/>
                <w:sz w:val="18"/>
                <w:szCs w:val="18"/>
                <w:shd w:val="clear" w:color="auto" w:fill="FFFFFF"/>
                <w:lang w:val="ru-RU"/>
              </w:rPr>
              <w:t>.</w:t>
            </w:r>
          </w:p>
          <w:p w14:paraId="6781DBD5" w14:textId="77777777" w:rsidR="00F21C81" w:rsidRPr="0071702D" w:rsidRDefault="00F21C81" w:rsidP="00B945D5">
            <w:pPr>
              <w:pStyle w:val="MediumShading1-Accent11"/>
              <w:spacing w:line="276" w:lineRule="auto"/>
              <w:rPr>
                <w:rFonts w:ascii="Avenir Next Cyr" w:hAnsi="Avenir Next Cyr" w:cs="Arial"/>
                <w:color w:val="000000"/>
                <w:sz w:val="20"/>
                <w:szCs w:val="20"/>
                <w:shd w:val="clear" w:color="auto" w:fill="FFFFFF"/>
                <w:lang w:val="uk-UA"/>
              </w:rPr>
            </w:pPr>
            <w:r w:rsidRPr="0028208B">
              <w:rPr>
                <w:rFonts w:ascii="Avenir Next Cyr" w:hAnsi="Avenir Next Cyr" w:cs="Arial"/>
                <w:color w:val="000000"/>
                <w:sz w:val="18"/>
                <w:szCs w:val="18"/>
                <w:shd w:val="clear" w:color="auto" w:fill="FFFFFF"/>
                <w:lang w:val="ru-RU"/>
              </w:rPr>
              <w:t xml:space="preserve">• Ви </w:t>
            </w:r>
            <w:proofErr w:type="spellStart"/>
            <w:r w:rsidRPr="0028208B">
              <w:rPr>
                <w:rFonts w:ascii="Avenir Next Cyr" w:hAnsi="Avenir Next Cyr" w:cs="Arial"/>
                <w:color w:val="000000"/>
                <w:sz w:val="18"/>
                <w:szCs w:val="18"/>
                <w:shd w:val="clear" w:color="auto" w:fill="FFFFFF"/>
                <w:lang w:val="ru-RU"/>
              </w:rPr>
              <w:t>повинні</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продемонструвати</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креативні</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матеріали</w:t>
            </w:r>
            <w:proofErr w:type="spellEnd"/>
            <w:r w:rsidRPr="0028208B">
              <w:rPr>
                <w:rFonts w:ascii="Avenir Next Cyr" w:hAnsi="Avenir Next Cyr" w:cs="Arial"/>
                <w:color w:val="000000"/>
                <w:sz w:val="18"/>
                <w:szCs w:val="18"/>
                <w:shd w:val="clear" w:color="auto" w:fill="FFFFFF"/>
                <w:lang w:val="ru-RU"/>
              </w:rPr>
              <w:t xml:space="preserve"> та </w:t>
            </w:r>
            <w:proofErr w:type="spellStart"/>
            <w:r w:rsidRPr="0028208B">
              <w:rPr>
                <w:rFonts w:ascii="Avenir Next Cyr" w:hAnsi="Avenir Next Cyr" w:cs="Arial"/>
                <w:color w:val="000000"/>
                <w:sz w:val="18"/>
                <w:szCs w:val="18"/>
                <w:shd w:val="clear" w:color="auto" w:fill="FFFFFF"/>
                <w:lang w:val="ru-RU"/>
              </w:rPr>
              <w:t>результати</w:t>
            </w:r>
            <w:proofErr w:type="spellEnd"/>
            <w:r w:rsidRPr="0028208B">
              <w:rPr>
                <w:rFonts w:ascii="Avenir Next Cyr" w:hAnsi="Avenir Next Cyr" w:cs="Arial"/>
                <w:color w:val="000000"/>
                <w:sz w:val="18"/>
                <w:szCs w:val="18"/>
                <w:shd w:val="clear" w:color="auto" w:fill="FFFFFF"/>
                <w:lang w:val="ru-RU"/>
              </w:rPr>
              <w:t xml:space="preserve"> кейсу, як </w:t>
            </w:r>
            <w:proofErr w:type="spellStart"/>
            <w:r w:rsidRPr="0028208B">
              <w:rPr>
                <w:rFonts w:ascii="Avenir Next Cyr" w:hAnsi="Avenir Next Cyr" w:cs="Arial"/>
                <w:color w:val="000000"/>
                <w:sz w:val="18"/>
                <w:szCs w:val="18"/>
                <w:shd w:val="clear" w:color="auto" w:fill="FFFFFF"/>
                <w:lang w:val="ru-RU"/>
              </w:rPr>
              <w:t>мінімум</w:t>
            </w:r>
            <w:proofErr w:type="spellEnd"/>
            <w:r w:rsidRPr="0028208B">
              <w:rPr>
                <w:rFonts w:ascii="Avenir Next Cyr" w:hAnsi="Avenir Next Cyr" w:cs="Arial"/>
                <w:color w:val="000000"/>
                <w:sz w:val="18"/>
                <w:szCs w:val="18"/>
                <w:shd w:val="clear" w:color="auto" w:fill="FFFFFF"/>
                <w:lang w:val="ru-RU"/>
              </w:rPr>
              <w:t xml:space="preserve"> за 3 роки, </w:t>
            </w:r>
            <w:proofErr w:type="spellStart"/>
            <w:r w:rsidRPr="0028208B">
              <w:rPr>
                <w:rFonts w:ascii="Avenir Next Cyr" w:hAnsi="Avenir Next Cyr" w:cs="Arial"/>
                <w:color w:val="000000"/>
                <w:sz w:val="18"/>
                <w:szCs w:val="18"/>
                <w:shd w:val="clear" w:color="auto" w:fill="FFFFFF"/>
                <w:lang w:val="ru-RU"/>
              </w:rPr>
              <w:t>включаючи</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дані</w:t>
            </w:r>
            <w:proofErr w:type="spellEnd"/>
            <w:r w:rsidRPr="0028208B">
              <w:rPr>
                <w:rFonts w:ascii="Avenir Next Cyr" w:hAnsi="Avenir Next Cyr" w:cs="Arial"/>
                <w:color w:val="000000"/>
                <w:sz w:val="18"/>
                <w:szCs w:val="18"/>
                <w:shd w:val="clear" w:color="auto" w:fill="FFFFFF"/>
                <w:lang w:val="ru-RU"/>
              </w:rPr>
              <w:t xml:space="preserve"> в рамках </w:t>
            </w:r>
            <w:proofErr w:type="spellStart"/>
            <w:r w:rsidRPr="0028208B">
              <w:rPr>
                <w:rFonts w:ascii="Avenir Next Cyr" w:hAnsi="Avenir Next Cyr" w:cs="Arial"/>
                <w:color w:val="000000"/>
                <w:sz w:val="18"/>
                <w:szCs w:val="18"/>
                <w:shd w:val="clear" w:color="auto" w:fill="FFFFFF"/>
                <w:lang w:val="ru-RU"/>
              </w:rPr>
              <w:t>встановленого</w:t>
            </w:r>
            <w:proofErr w:type="spellEnd"/>
            <w:r w:rsidRPr="0028208B">
              <w:rPr>
                <w:rFonts w:ascii="Avenir Next Cyr" w:hAnsi="Avenir Next Cyr" w:cs="Arial"/>
                <w:color w:val="000000"/>
                <w:sz w:val="18"/>
                <w:szCs w:val="18"/>
                <w:shd w:val="clear" w:color="auto" w:fill="FFFFFF"/>
                <w:lang w:val="ru-RU"/>
              </w:rPr>
              <w:t xml:space="preserve"> поточного конкурсного </w:t>
            </w:r>
            <w:proofErr w:type="spellStart"/>
            <w:r w:rsidRPr="0028208B">
              <w:rPr>
                <w:rFonts w:ascii="Avenir Next Cyr" w:hAnsi="Avenir Next Cyr" w:cs="Arial"/>
                <w:color w:val="000000"/>
                <w:sz w:val="18"/>
                <w:szCs w:val="18"/>
                <w:shd w:val="clear" w:color="auto" w:fill="FFFFFF"/>
                <w:lang w:val="ru-RU"/>
              </w:rPr>
              <w:t>періоду</w:t>
            </w:r>
            <w:proofErr w:type="spellEnd"/>
            <w:r w:rsidRPr="0028208B">
              <w:rPr>
                <w:rFonts w:ascii="Avenir Next Cyr" w:hAnsi="Avenir Next Cyr" w:cs="Arial"/>
                <w:color w:val="000000"/>
                <w:sz w:val="18"/>
                <w:szCs w:val="18"/>
                <w:shd w:val="clear" w:color="auto" w:fill="FFFFFF"/>
                <w:lang w:val="ru-RU"/>
              </w:rPr>
              <w:t xml:space="preserve">. </w:t>
            </w:r>
            <w:r w:rsidRPr="0028208B">
              <w:rPr>
                <w:rFonts w:ascii="Avenir Next Cyr" w:hAnsi="Avenir Next Cyr" w:cs="Arial"/>
                <w:color w:val="000000"/>
                <w:sz w:val="18"/>
                <w:szCs w:val="18"/>
                <w:shd w:val="clear" w:color="auto" w:fill="FFFFFF"/>
                <w:lang w:val="ru-RU"/>
              </w:rPr>
              <w:br/>
              <w:t xml:space="preserve">• Робота повинна </w:t>
            </w:r>
            <w:proofErr w:type="spellStart"/>
            <w:r w:rsidRPr="0028208B">
              <w:rPr>
                <w:rFonts w:ascii="Avenir Next Cyr" w:hAnsi="Avenir Next Cyr" w:cs="Arial"/>
                <w:color w:val="000000"/>
                <w:sz w:val="18"/>
                <w:szCs w:val="18"/>
                <w:shd w:val="clear" w:color="auto" w:fill="FFFFFF"/>
                <w:lang w:val="ru-RU"/>
              </w:rPr>
              <w:t>мати</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спільну</w:t>
            </w:r>
            <w:proofErr w:type="spellEnd"/>
            <w:r w:rsidRPr="0028208B">
              <w:rPr>
                <w:rFonts w:ascii="Avenir Next Cyr" w:hAnsi="Avenir Next Cyr" w:cs="Arial"/>
                <w:color w:val="000000"/>
                <w:sz w:val="18"/>
                <w:szCs w:val="18"/>
                <w:shd w:val="clear" w:color="auto" w:fill="FFFFFF"/>
                <w:lang w:val="ru-RU"/>
              </w:rPr>
              <w:t xml:space="preserve"> мету як у </w:t>
            </w:r>
            <w:proofErr w:type="spellStart"/>
            <w:r w:rsidRPr="0028208B">
              <w:rPr>
                <w:rFonts w:ascii="Avenir Next Cyr" w:hAnsi="Avenir Next Cyr" w:cs="Arial"/>
                <w:color w:val="000000"/>
                <w:sz w:val="18"/>
                <w:szCs w:val="18"/>
                <w:shd w:val="clear" w:color="auto" w:fill="FFFFFF"/>
                <w:lang w:val="ru-RU"/>
              </w:rPr>
              <w:t>стратегії</w:t>
            </w:r>
            <w:proofErr w:type="spellEnd"/>
            <w:r w:rsidRPr="0028208B">
              <w:rPr>
                <w:rFonts w:ascii="Avenir Next Cyr" w:hAnsi="Avenir Next Cyr" w:cs="Arial"/>
                <w:color w:val="000000"/>
                <w:sz w:val="18"/>
                <w:szCs w:val="18"/>
                <w:shd w:val="clear" w:color="auto" w:fill="FFFFFF"/>
                <w:lang w:val="ru-RU"/>
              </w:rPr>
              <w:t xml:space="preserve">, так і в </w:t>
            </w:r>
            <w:proofErr w:type="spellStart"/>
            <w:r w:rsidRPr="0028208B">
              <w:rPr>
                <w:rFonts w:ascii="Avenir Next Cyr" w:hAnsi="Avenir Next Cyr" w:cs="Arial"/>
                <w:color w:val="000000"/>
                <w:sz w:val="18"/>
                <w:szCs w:val="18"/>
                <w:shd w:val="clear" w:color="auto" w:fill="FFFFFF"/>
                <w:lang w:val="ru-RU"/>
              </w:rPr>
              <w:t>креативі</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зі</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збереженням</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основних</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елементів</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стратегічного</w:t>
            </w:r>
            <w:proofErr w:type="spellEnd"/>
            <w:r w:rsidRPr="0028208B">
              <w:rPr>
                <w:rFonts w:ascii="Avenir Next Cyr" w:hAnsi="Avenir Next Cyr" w:cs="Arial"/>
                <w:color w:val="000000"/>
                <w:sz w:val="18"/>
                <w:szCs w:val="18"/>
                <w:shd w:val="clear" w:color="auto" w:fill="FFFFFF"/>
                <w:lang w:val="ru-RU"/>
              </w:rPr>
              <w:t xml:space="preserve"> характеру (</w:t>
            </w:r>
            <w:proofErr w:type="spellStart"/>
            <w:r w:rsidRPr="0028208B">
              <w:rPr>
                <w:rFonts w:ascii="Avenir Next Cyr" w:hAnsi="Avenir Next Cyr" w:cs="Arial"/>
                <w:color w:val="000000"/>
                <w:sz w:val="18"/>
                <w:szCs w:val="18"/>
                <w:shd w:val="clear" w:color="auto" w:fill="FFFFFF"/>
                <w:lang w:val="ru-RU"/>
              </w:rPr>
              <w:t>наприклад</w:t>
            </w:r>
            <w:proofErr w:type="spellEnd"/>
            <w:r w:rsidRPr="0028208B">
              <w:rPr>
                <w:rFonts w:ascii="Avenir Next Cyr" w:hAnsi="Avenir Next Cyr" w:cs="Arial"/>
                <w:color w:val="000000"/>
                <w:sz w:val="18"/>
                <w:szCs w:val="18"/>
                <w:shd w:val="clear" w:color="auto" w:fill="FFFFFF"/>
                <w:lang w:val="ru-RU"/>
              </w:rPr>
              <w:t xml:space="preserve">, «голос» </w:t>
            </w:r>
            <w:proofErr w:type="spellStart"/>
            <w:r w:rsidRPr="0028208B">
              <w:rPr>
                <w:rFonts w:ascii="Avenir Next Cyr" w:hAnsi="Avenir Next Cyr" w:cs="Arial"/>
                <w:color w:val="000000"/>
                <w:sz w:val="18"/>
                <w:szCs w:val="18"/>
                <w:shd w:val="clear" w:color="auto" w:fill="FFFFFF"/>
                <w:lang w:val="ru-RU"/>
              </w:rPr>
              <w:t>реклами</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пісня</w:t>
            </w:r>
            <w:proofErr w:type="spellEnd"/>
            <w:r w:rsidRPr="0028208B">
              <w:rPr>
                <w:rFonts w:ascii="Avenir Next Cyr" w:hAnsi="Avenir Next Cyr" w:cs="Arial"/>
                <w:color w:val="000000"/>
                <w:sz w:val="18"/>
                <w:szCs w:val="18"/>
                <w:shd w:val="clear" w:color="auto" w:fill="FFFFFF"/>
                <w:lang w:val="ru-RU"/>
              </w:rPr>
              <w:t xml:space="preserve">, тема, </w:t>
            </w:r>
            <w:proofErr w:type="spellStart"/>
            <w:r w:rsidRPr="0028208B">
              <w:rPr>
                <w:rFonts w:ascii="Avenir Next Cyr" w:hAnsi="Avenir Next Cyr" w:cs="Arial"/>
                <w:color w:val="000000"/>
                <w:sz w:val="18"/>
                <w:szCs w:val="18"/>
                <w:shd w:val="clear" w:color="auto" w:fill="FFFFFF"/>
                <w:lang w:val="ru-RU"/>
              </w:rPr>
              <w:t>девіз</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тощо</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що</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демонструє</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ефективність</w:t>
            </w:r>
            <w:proofErr w:type="spellEnd"/>
            <w:r w:rsidRPr="0028208B">
              <w:rPr>
                <w:rFonts w:ascii="Avenir Next Cyr" w:hAnsi="Avenir Next Cyr" w:cs="Arial"/>
                <w:color w:val="000000"/>
                <w:sz w:val="18"/>
                <w:szCs w:val="18"/>
                <w:shd w:val="clear" w:color="auto" w:fill="FFFFFF"/>
                <w:lang w:val="ru-RU"/>
              </w:rPr>
              <w:t xml:space="preserve"> з часом. </w:t>
            </w:r>
            <w:r w:rsidRPr="0028208B">
              <w:rPr>
                <w:rFonts w:ascii="Avenir Next Cyr" w:hAnsi="Avenir Next Cyr" w:cs="Arial"/>
                <w:color w:val="000000"/>
                <w:sz w:val="18"/>
                <w:szCs w:val="18"/>
                <w:shd w:val="clear" w:color="auto" w:fill="FFFFFF"/>
                <w:lang w:val="ru-RU"/>
              </w:rPr>
              <w:br/>
              <w:t xml:space="preserve">• Конкретно </w:t>
            </w:r>
            <w:proofErr w:type="spellStart"/>
            <w:r w:rsidRPr="0028208B">
              <w:rPr>
                <w:rFonts w:ascii="Avenir Next Cyr" w:hAnsi="Avenir Next Cyr" w:cs="Arial"/>
                <w:color w:val="000000"/>
                <w:sz w:val="18"/>
                <w:szCs w:val="18"/>
                <w:shd w:val="clear" w:color="auto" w:fill="FFFFFF"/>
                <w:lang w:val="ru-RU"/>
              </w:rPr>
              <w:t>вкажіть</w:t>
            </w:r>
            <w:proofErr w:type="spellEnd"/>
            <w:r w:rsidRPr="0028208B">
              <w:rPr>
                <w:rFonts w:ascii="Avenir Next Cyr" w:hAnsi="Avenir Next Cyr" w:cs="Arial"/>
                <w:color w:val="000000"/>
                <w:sz w:val="18"/>
                <w:szCs w:val="18"/>
                <w:shd w:val="clear" w:color="auto" w:fill="FFFFFF"/>
                <w:lang w:val="ru-RU"/>
              </w:rPr>
              <w:t xml:space="preserve">, як </w:t>
            </w:r>
            <w:proofErr w:type="spellStart"/>
            <w:r w:rsidRPr="0028208B">
              <w:rPr>
                <w:rFonts w:ascii="Avenir Next Cyr" w:hAnsi="Avenir Next Cyr" w:cs="Arial"/>
                <w:color w:val="000000"/>
                <w:sz w:val="18"/>
                <w:szCs w:val="18"/>
                <w:shd w:val="clear" w:color="auto" w:fill="FFFFFF"/>
                <w:lang w:val="ru-RU"/>
              </w:rPr>
              <w:t>ці</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зусилля</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розвивалися</w:t>
            </w:r>
            <w:proofErr w:type="spellEnd"/>
            <w:r w:rsidRPr="0028208B">
              <w:rPr>
                <w:rFonts w:ascii="Avenir Next Cyr" w:hAnsi="Avenir Next Cyr" w:cs="Arial"/>
                <w:color w:val="000000"/>
                <w:sz w:val="18"/>
                <w:szCs w:val="18"/>
                <w:shd w:val="clear" w:color="auto" w:fill="FFFFFF"/>
                <w:lang w:val="ru-RU"/>
              </w:rPr>
              <w:t xml:space="preserve"> з часом (</w:t>
            </w:r>
            <w:proofErr w:type="spellStart"/>
            <w:r w:rsidRPr="0028208B">
              <w:rPr>
                <w:rFonts w:ascii="Avenir Next Cyr" w:hAnsi="Avenir Next Cyr" w:cs="Arial"/>
                <w:color w:val="000000"/>
                <w:sz w:val="18"/>
                <w:szCs w:val="18"/>
                <w:shd w:val="clear" w:color="auto" w:fill="FFFFFF"/>
                <w:lang w:val="ru-RU"/>
              </w:rPr>
              <w:t>наприклад</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вибір</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медіа</w:t>
            </w:r>
            <w:proofErr w:type="spellEnd"/>
            <w:r w:rsidRPr="0028208B">
              <w:rPr>
                <w:rFonts w:ascii="Avenir Next Cyr" w:hAnsi="Avenir Next Cyr" w:cs="Arial"/>
                <w:color w:val="000000"/>
                <w:sz w:val="18"/>
                <w:szCs w:val="18"/>
                <w:shd w:val="clear" w:color="auto" w:fill="FFFFFF"/>
                <w:lang w:val="ru-RU"/>
              </w:rPr>
              <w:t xml:space="preserve">, таргетинг, </w:t>
            </w:r>
            <w:proofErr w:type="spellStart"/>
            <w:r w:rsidRPr="0028208B">
              <w:rPr>
                <w:rFonts w:ascii="Avenir Next Cyr" w:hAnsi="Avenir Next Cyr" w:cs="Arial"/>
                <w:color w:val="000000"/>
                <w:sz w:val="18"/>
                <w:szCs w:val="18"/>
                <w:shd w:val="clear" w:color="auto" w:fill="FFFFFF"/>
                <w:lang w:val="ru-RU"/>
              </w:rPr>
              <w:t>інсайти</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нові</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продукти</w:t>
            </w:r>
            <w:proofErr w:type="spellEnd"/>
            <w:r w:rsidRPr="0028208B">
              <w:rPr>
                <w:rFonts w:ascii="Avenir Next Cyr" w:hAnsi="Avenir Next Cyr" w:cs="Arial"/>
                <w:color w:val="000000"/>
                <w:sz w:val="18"/>
                <w:szCs w:val="18"/>
                <w:shd w:val="clear" w:color="auto" w:fill="FFFFFF"/>
                <w:lang w:val="ru-RU"/>
              </w:rPr>
              <w:t>/</w:t>
            </w:r>
            <w:proofErr w:type="spellStart"/>
            <w:r w:rsidRPr="0028208B">
              <w:rPr>
                <w:rFonts w:ascii="Avenir Next Cyr" w:hAnsi="Avenir Next Cyr" w:cs="Arial"/>
                <w:color w:val="000000"/>
                <w:sz w:val="18"/>
                <w:szCs w:val="18"/>
                <w:shd w:val="clear" w:color="auto" w:fill="FFFFFF"/>
                <w:lang w:val="ru-RU"/>
              </w:rPr>
              <w:t>послуги</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тощо</w:t>
            </w:r>
            <w:proofErr w:type="spellEnd"/>
            <w:r w:rsidRPr="0028208B">
              <w:rPr>
                <w:rFonts w:ascii="Avenir Next Cyr" w:hAnsi="Avenir Next Cyr" w:cs="Arial"/>
                <w:color w:val="000000"/>
                <w:sz w:val="18"/>
                <w:szCs w:val="18"/>
                <w:shd w:val="clear" w:color="auto" w:fill="FFFFFF"/>
                <w:lang w:val="ru-RU"/>
              </w:rPr>
              <w:t xml:space="preserve">). Дайте </w:t>
            </w:r>
            <w:proofErr w:type="spellStart"/>
            <w:r w:rsidRPr="0028208B">
              <w:rPr>
                <w:rFonts w:ascii="Avenir Next Cyr" w:hAnsi="Avenir Next Cyr" w:cs="Arial"/>
                <w:color w:val="000000"/>
                <w:sz w:val="18"/>
                <w:szCs w:val="18"/>
                <w:shd w:val="clear" w:color="auto" w:fill="FFFFFF"/>
                <w:lang w:val="ru-RU"/>
              </w:rPr>
              <w:t>відповіді</w:t>
            </w:r>
            <w:proofErr w:type="spellEnd"/>
            <w:r w:rsidRPr="0028208B">
              <w:rPr>
                <w:rFonts w:ascii="Avenir Next Cyr" w:hAnsi="Avenir Next Cyr" w:cs="Arial"/>
                <w:color w:val="000000"/>
                <w:sz w:val="18"/>
                <w:szCs w:val="18"/>
                <w:shd w:val="clear" w:color="auto" w:fill="FFFFFF"/>
                <w:lang w:val="ru-RU"/>
              </w:rPr>
              <w:t xml:space="preserve"> на </w:t>
            </w:r>
            <w:proofErr w:type="spellStart"/>
            <w:r w:rsidRPr="0028208B">
              <w:rPr>
                <w:rFonts w:ascii="Avenir Next Cyr" w:hAnsi="Avenir Next Cyr" w:cs="Arial"/>
                <w:color w:val="000000"/>
                <w:sz w:val="18"/>
                <w:szCs w:val="18"/>
                <w:shd w:val="clear" w:color="auto" w:fill="FFFFFF"/>
                <w:lang w:val="ru-RU"/>
              </w:rPr>
              <w:t>всі</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запитання</w:t>
            </w:r>
            <w:proofErr w:type="spellEnd"/>
            <w:r w:rsidRPr="0028208B">
              <w:rPr>
                <w:rFonts w:ascii="Avenir Next Cyr" w:hAnsi="Avenir Next Cyr" w:cs="Arial"/>
                <w:color w:val="000000"/>
                <w:sz w:val="18"/>
                <w:szCs w:val="18"/>
                <w:shd w:val="clear" w:color="auto" w:fill="FFFFFF"/>
                <w:lang w:val="ru-RU"/>
              </w:rPr>
              <w:t xml:space="preserve"> в межах </w:t>
            </w:r>
            <w:proofErr w:type="spellStart"/>
            <w:r w:rsidRPr="0028208B">
              <w:rPr>
                <w:rFonts w:ascii="Avenir Next Cyr" w:hAnsi="Avenir Next Cyr" w:cs="Arial"/>
                <w:color w:val="000000"/>
                <w:sz w:val="18"/>
                <w:szCs w:val="18"/>
                <w:shd w:val="clear" w:color="auto" w:fill="FFFFFF"/>
                <w:lang w:val="ru-RU"/>
              </w:rPr>
              <w:t>першого</w:t>
            </w:r>
            <w:proofErr w:type="spellEnd"/>
            <w:r w:rsidRPr="0028208B">
              <w:rPr>
                <w:rFonts w:ascii="Avenir Next Cyr" w:hAnsi="Avenir Next Cyr" w:cs="Arial"/>
                <w:color w:val="000000"/>
                <w:sz w:val="18"/>
                <w:szCs w:val="18"/>
                <w:shd w:val="clear" w:color="auto" w:fill="FFFFFF"/>
                <w:lang w:val="ru-RU"/>
              </w:rPr>
              <w:t xml:space="preserve"> року і </w:t>
            </w:r>
            <w:proofErr w:type="spellStart"/>
            <w:r w:rsidRPr="0028208B">
              <w:rPr>
                <w:rFonts w:ascii="Avenir Next Cyr" w:hAnsi="Avenir Next Cyr" w:cs="Arial"/>
                <w:color w:val="000000"/>
                <w:sz w:val="18"/>
                <w:szCs w:val="18"/>
                <w:shd w:val="clear" w:color="auto" w:fill="FFFFFF"/>
                <w:lang w:val="ru-RU"/>
              </w:rPr>
              <w:t>опишіть</w:t>
            </w:r>
            <w:proofErr w:type="spellEnd"/>
            <w:r w:rsidRPr="0028208B">
              <w:rPr>
                <w:rFonts w:ascii="Avenir Next Cyr" w:hAnsi="Avenir Next Cyr" w:cs="Arial"/>
                <w:color w:val="000000"/>
                <w:sz w:val="18"/>
                <w:szCs w:val="18"/>
                <w:shd w:val="clear" w:color="auto" w:fill="FFFFFF"/>
                <w:lang w:val="ru-RU"/>
              </w:rPr>
              <w:t>, як/</w:t>
            </w:r>
            <w:proofErr w:type="spellStart"/>
            <w:r w:rsidRPr="0028208B">
              <w:rPr>
                <w:rFonts w:ascii="Avenir Next Cyr" w:hAnsi="Avenir Next Cyr" w:cs="Arial"/>
                <w:color w:val="000000"/>
                <w:sz w:val="18"/>
                <w:szCs w:val="18"/>
                <w:shd w:val="clear" w:color="auto" w:fill="FFFFFF"/>
                <w:lang w:val="ru-RU"/>
              </w:rPr>
              <w:t>чому</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зміни</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відбулися</w:t>
            </w:r>
            <w:proofErr w:type="spellEnd"/>
            <w:r w:rsidRPr="0028208B">
              <w:rPr>
                <w:rFonts w:ascii="Avenir Next Cyr" w:hAnsi="Avenir Next Cyr" w:cs="Arial"/>
                <w:color w:val="000000"/>
                <w:sz w:val="18"/>
                <w:szCs w:val="18"/>
                <w:shd w:val="clear" w:color="auto" w:fill="FFFFFF"/>
                <w:lang w:val="ru-RU"/>
              </w:rPr>
              <w:t xml:space="preserve"> з часом. </w:t>
            </w:r>
            <w:r w:rsidRPr="0028208B">
              <w:rPr>
                <w:rFonts w:ascii="Avenir Next Cyr" w:hAnsi="Avenir Next Cyr" w:cs="Arial"/>
                <w:color w:val="000000"/>
                <w:sz w:val="18"/>
                <w:szCs w:val="18"/>
                <w:shd w:val="clear" w:color="auto" w:fill="FFFFFF"/>
                <w:lang w:val="ru-RU"/>
              </w:rPr>
              <w:br/>
            </w:r>
            <w:proofErr w:type="spellStart"/>
            <w:r w:rsidRPr="0028208B">
              <w:rPr>
                <w:rFonts w:ascii="Avenir Next Cyr" w:hAnsi="Avenir Next Cyr" w:cs="Arial"/>
                <w:i/>
                <w:iCs/>
                <w:color w:val="000000"/>
                <w:sz w:val="16"/>
                <w:szCs w:val="16"/>
                <w:shd w:val="clear" w:color="auto" w:fill="FFFFFF"/>
                <w:lang w:val="ru-RU"/>
              </w:rPr>
              <w:t>Зверніть</w:t>
            </w:r>
            <w:proofErr w:type="spellEnd"/>
            <w:r w:rsidRPr="0028208B">
              <w:rPr>
                <w:rFonts w:ascii="Avenir Next Cyr" w:hAnsi="Avenir Next Cyr" w:cs="Arial"/>
                <w:i/>
                <w:iCs/>
                <w:color w:val="000000"/>
                <w:sz w:val="16"/>
                <w:szCs w:val="16"/>
                <w:shd w:val="clear" w:color="auto" w:fill="FFFFFF"/>
                <w:lang w:val="ru-RU"/>
              </w:rPr>
              <w:t xml:space="preserve"> </w:t>
            </w:r>
            <w:proofErr w:type="spellStart"/>
            <w:proofErr w:type="gramStart"/>
            <w:r w:rsidRPr="0028208B">
              <w:rPr>
                <w:rFonts w:ascii="Avenir Next Cyr" w:hAnsi="Avenir Next Cyr" w:cs="Arial"/>
                <w:i/>
                <w:iCs/>
                <w:color w:val="000000"/>
                <w:sz w:val="16"/>
                <w:szCs w:val="16"/>
                <w:shd w:val="clear" w:color="auto" w:fill="FFFFFF"/>
                <w:lang w:val="ru-RU"/>
              </w:rPr>
              <w:t>увагу</w:t>
            </w:r>
            <w:proofErr w:type="spellEnd"/>
            <w:r w:rsidRPr="0028208B">
              <w:rPr>
                <w:rFonts w:ascii="Avenir Next Cyr" w:hAnsi="Avenir Next Cyr" w:cs="Arial"/>
                <w:i/>
                <w:iCs/>
                <w:color w:val="000000"/>
                <w:sz w:val="16"/>
                <w:szCs w:val="16"/>
                <w:shd w:val="clear" w:color="auto" w:fill="FFFFFF"/>
                <w:lang w:val="ru-RU"/>
              </w:rPr>
              <w:t xml:space="preserve">: </w:t>
            </w:r>
            <w:r w:rsidRPr="0028208B">
              <w:rPr>
                <w:i/>
                <w:iCs/>
                <w:sz w:val="16"/>
                <w:szCs w:val="16"/>
                <w:lang w:val="ru-RU"/>
              </w:rPr>
              <w:t xml:space="preserve"> </w:t>
            </w:r>
            <w:r w:rsidRPr="0028208B">
              <w:rPr>
                <w:rFonts w:ascii="Avenir Next Cyr" w:hAnsi="Avenir Next Cyr" w:cs="Arial"/>
                <w:i/>
                <w:iCs/>
                <w:color w:val="000000"/>
                <w:sz w:val="16"/>
                <w:szCs w:val="16"/>
                <w:shd w:val="clear" w:color="auto" w:fill="FFFFFF"/>
                <w:lang w:val="ru-RU"/>
              </w:rPr>
              <w:t>Для</w:t>
            </w:r>
            <w:proofErr w:type="gramEnd"/>
            <w:r w:rsidRPr="0028208B">
              <w:rPr>
                <w:rFonts w:ascii="Avenir Next Cyr" w:hAnsi="Avenir Next Cyr" w:cs="Arial"/>
                <w:i/>
                <w:iCs/>
                <w:color w:val="000000"/>
                <w:sz w:val="16"/>
                <w:szCs w:val="16"/>
                <w:shd w:val="clear" w:color="auto" w:fill="FFFFFF"/>
                <w:lang w:val="ru-RU"/>
              </w:rPr>
              <w:t xml:space="preserve"> ц</w:t>
            </w:r>
            <w:proofErr w:type="spellStart"/>
            <w:r w:rsidRPr="0028208B">
              <w:rPr>
                <w:rFonts w:ascii="Avenir Next Cyr" w:hAnsi="Avenir Next Cyr" w:cs="Arial"/>
                <w:i/>
                <w:iCs/>
                <w:color w:val="000000"/>
                <w:sz w:val="16"/>
                <w:szCs w:val="16"/>
                <w:shd w:val="clear" w:color="auto" w:fill="FFFFFF"/>
                <w:lang w:val="uk-UA"/>
              </w:rPr>
              <w:t>ієї</w:t>
            </w:r>
            <w:proofErr w:type="spellEnd"/>
            <w:r w:rsidRPr="0028208B">
              <w:rPr>
                <w:rFonts w:ascii="Avenir Next Cyr" w:hAnsi="Avenir Next Cyr" w:cs="Arial"/>
                <w:i/>
                <w:iCs/>
                <w:color w:val="000000"/>
                <w:sz w:val="16"/>
                <w:szCs w:val="16"/>
                <w:shd w:val="clear" w:color="auto" w:fill="FFFFFF"/>
                <w:lang w:val="uk-UA"/>
              </w:rPr>
              <w:t xml:space="preserve"> </w:t>
            </w:r>
            <w:proofErr w:type="spellStart"/>
            <w:r w:rsidRPr="0028208B">
              <w:rPr>
                <w:rFonts w:ascii="Avenir Next Cyr" w:hAnsi="Avenir Next Cyr" w:cs="Arial"/>
                <w:i/>
                <w:iCs/>
                <w:color w:val="000000"/>
                <w:sz w:val="16"/>
                <w:szCs w:val="16"/>
                <w:shd w:val="clear" w:color="auto" w:fill="FFFFFF"/>
                <w:lang w:val="ru-RU"/>
              </w:rPr>
              <w:t>категорії</w:t>
            </w:r>
            <w:proofErr w:type="spellEnd"/>
            <w:r w:rsidRPr="0028208B">
              <w:rPr>
                <w:rFonts w:ascii="Avenir Next Cyr" w:hAnsi="Avenir Next Cyr" w:cs="Arial"/>
                <w:i/>
                <w:iCs/>
                <w:color w:val="000000"/>
                <w:sz w:val="16"/>
                <w:szCs w:val="16"/>
                <w:shd w:val="clear" w:color="auto" w:fill="FFFFFF"/>
                <w:lang w:val="ru-RU"/>
              </w:rPr>
              <w:t xml:space="preserve"> </w:t>
            </w:r>
            <w:proofErr w:type="spellStart"/>
            <w:r w:rsidRPr="0028208B">
              <w:rPr>
                <w:rFonts w:ascii="Avenir Next Cyr" w:hAnsi="Avenir Next Cyr" w:cs="Arial"/>
                <w:i/>
                <w:iCs/>
                <w:color w:val="000000"/>
                <w:sz w:val="16"/>
                <w:szCs w:val="16"/>
                <w:shd w:val="clear" w:color="auto" w:fill="FFFFFF"/>
                <w:lang w:val="ru-RU"/>
              </w:rPr>
              <w:t>заповнюється</w:t>
            </w:r>
            <w:proofErr w:type="spellEnd"/>
            <w:r w:rsidRPr="0028208B">
              <w:rPr>
                <w:rFonts w:ascii="Avenir Next Cyr" w:hAnsi="Avenir Next Cyr" w:cs="Arial"/>
                <w:i/>
                <w:iCs/>
                <w:color w:val="000000"/>
                <w:sz w:val="16"/>
                <w:szCs w:val="16"/>
                <w:shd w:val="clear" w:color="auto" w:fill="FFFFFF"/>
                <w:lang w:val="ru-RU"/>
              </w:rPr>
              <w:t xml:space="preserve"> </w:t>
            </w:r>
            <w:proofErr w:type="spellStart"/>
            <w:r>
              <w:rPr>
                <w:rFonts w:ascii="Avenir Next Cyr" w:hAnsi="Avenir Next Cyr" w:cs="Arial"/>
                <w:i/>
                <w:iCs/>
                <w:color w:val="000000"/>
                <w:sz w:val="16"/>
                <w:szCs w:val="16"/>
                <w:shd w:val="clear" w:color="auto" w:fill="FFFFFF"/>
                <w:lang w:val="ru-RU"/>
              </w:rPr>
              <w:t>саме</w:t>
            </w:r>
            <w:proofErr w:type="spellEnd"/>
            <w:r w:rsidRPr="0028208B">
              <w:rPr>
                <w:rFonts w:ascii="Avenir Next Cyr" w:hAnsi="Avenir Next Cyr" w:cs="Arial"/>
                <w:i/>
                <w:iCs/>
                <w:color w:val="000000"/>
                <w:sz w:val="16"/>
                <w:szCs w:val="16"/>
                <w:shd w:val="clear" w:color="auto" w:fill="FFFFFF"/>
                <w:lang w:val="ru-RU"/>
              </w:rPr>
              <w:t xml:space="preserve"> </w:t>
            </w:r>
            <w:proofErr w:type="spellStart"/>
            <w:r w:rsidRPr="0028208B">
              <w:rPr>
                <w:rFonts w:ascii="Avenir Next Cyr" w:hAnsi="Avenir Next Cyr" w:cs="Arial"/>
                <w:i/>
                <w:iCs/>
                <w:color w:val="000000"/>
                <w:sz w:val="16"/>
                <w:szCs w:val="16"/>
                <w:shd w:val="clear" w:color="auto" w:fill="FFFFFF"/>
                <w:lang w:val="ru-RU"/>
              </w:rPr>
              <w:t>Sustained</w:t>
            </w:r>
            <w:proofErr w:type="spellEnd"/>
            <w:r w:rsidRPr="0028208B">
              <w:rPr>
                <w:rFonts w:ascii="Avenir Next Cyr" w:hAnsi="Avenir Next Cyr" w:cs="Arial"/>
                <w:i/>
                <w:iCs/>
                <w:color w:val="000000"/>
                <w:sz w:val="16"/>
                <w:szCs w:val="16"/>
                <w:shd w:val="clear" w:color="auto" w:fill="FFFFFF"/>
                <w:lang w:val="ru-RU"/>
              </w:rPr>
              <w:t xml:space="preserve"> </w:t>
            </w:r>
            <w:proofErr w:type="spellStart"/>
            <w:r w:rsidRPr="0028208B">
              <w:rPr>
                <w:rFonts w:ascii="Avenir Next Cyr" w:hAnsi="Avenir Next Cyr" w:cs="Arial"/>
                <w:i/>
                <w:iCs/>
                <w:color w:val="000000"/>
                <w:sz w:val="16"/>
                <w:szCs w:val="16"/>
                <w:shd w:val="clear" w:color="auto" w:fill="FFFFFF"/>
                <w:lang w:val="ru-RU"/>
              </w:rPr>
              <w:t>Success</w:t>
            </w:r>
            <w:proofErr w:type="spellEnd"/>
            <w:r w:rsidRPr="0028208B">
              <w:rPr>
                <w:rFonts w:ascii="Avenir Next Cyr" w:hAnsi="Avenir Next Cyr" w:cs="Arial"/>
                <w:i/>
                <w:iCs/>
                <w:color w:val="000000"/>
                <w:sz w:val="16"/>
                <w:szCs w:val="16"/>
                <w:shd w:val="clear" w:color="auto" w:fill="FFFFFF"/>
                <w:lang w:val="ru-RU"/>
              </w:rPr>
              <w:t xml:space="preserve"> форма заявки, а </w:t>
            </w:r>
            <w:proofErr w:type="spellStart"/>
            <w:r w:rsidRPr="0028208B">
              <w:rPr>
                <w:rFonts w:ascii="Avenir Next Cyr" w:hAnsi="Avenir Next Cyr" w:cs="Arial"/>
                <w:i/>
                <w:iCs/>
                <w:color w:val="000000"/>
                <w:sz w:val="16"/>
                <w:szCs w:val="16"/>
                <w:shd w:val="clear" w:color="auto" w:fill="FFFFFF"/>
                <w:lang w:val="ru-RU"/>
              </w:rPr>
              <w:t>також</w:t>
            </w:r>
            <w:proofErr w:type="spellEnd"/>
            <w:r w:rsidRPr="0028208B">
              <w:rPr>
                <w:rFonts w:ascii="Avenir Next Cyr" w:hAnsi="Avenir Next Cyr" w:cs="Arial"/>
                <w:i/>
                <w:iCs/>
                <w:color w:val="000000"/>
                <w:sz w:val="16"/>
                <w:szCs w:val="16"/>
                <w:shd w:val="clear" w:color="auto" w:fill="FFFFFF"/>
                <w:lang w:val="ru-RU"/>
              </w:rPr>
              <w:t xml:space="preserve"> </w:t>
            </w:r>
            <w:proofErr w:type="spellStart"/>
            <w:r w:rsidRPr="0028208B">
              <w:rPr>
                <w:rFonts w:ascii="Avenir Next Cyr" w:hAnsi="Avenir Next Cyr" w:cs="Arial"/>
                <w:i/>
                <w:iCs/>
                <w:color w:val="000000"/>
                <w:sz w:val="16"/>
                <w:szCs w:val="16"/>
                <w:shd w:val="clear" w:color="auto" w:fill="FFFFFF"/>
                <w:lang w:val="ru-RU"/>
              </w:rPr>
              <w:t>застосовуються</w:t>
            </w:r>
            <w:proofErr w:type="spellEnd"/>
            <w:r w:rsidRPr="0028208B">
              <w:rPr>
                <w:rFonts w:ascii="Avenir Next Cyr" w:hAnsi="Avenir Next Cyr" w:cs="Arial"/>
                <w:i/>
                <w:iCs/>
                <w:color w:val="000000"/>
                <w:sz w:val="16"/>
                <w:szCs w:val="16"/>
                <w:shd w:val="clear" w:color="auto" w:fill="FFFFFF"/>
                <w:lang w:val="ru-RU"/>
              </w:rPr>
              <w:t xml:space="preserve"> </w:t>
            </w:r>
            <w:proofErr w:type="spellStart"/>
            <w:r w:rsidRPr="0028208B">
              <w:rPr>
                <w:rFonts w:ascii="Avenir Next Cyr" w:hAnsi="Avenir Next Cyr" w:cs="Arial"/>
                <w:i/>
                <w:iCs/>
                <w:color w:val="000000"/>
                <w:sz w:val="16"/>
                <w:szCs w:val="16"/>
                <w:shd w:val="clear" w:color="auto" w:fill="FFFFFF"/>
                <w:lang w:val="ru-RU"/>
              </w:rPr>
              <w:t>дещо</w:t>
            </w:r>
            <w:proofErr w:type="spellEnd"/>
            <w:r w:rsidRPr="0028208B">
              <w:rPr>
                <w:rFonts w:ascii="Avenir Next Cyr" w:hAnsi="Avenir Next Cyr" w:cs="Arial"/>
                <w:i/>
                <w:iCs/>
                <w:color w:val="000000"/>
                <w:sz w:val="16"/>
                <w:szCs w:val="16"/>
                <w:shd w:val="clear" w:color="auto" w:fill="FFFFFF"/>
                <w:lang w:val="ru-RU"/>
              </w:rPr>
              <w:t xml:space="preserve"> </w:t>
            </w:r>
            <w:proofErr w:type="spellStart"/>
            <w:r w:rsidRPr="0028208B">
              <w:rPr>
                <w:rFonts w:ascii="Avenir Next Cyr" w:hAnsi="Avenir Next Cyr" w:cs="Arial"/>
                <w:i/>
                <w:iCs/>
                <w:color w:val="000000"/>
                <w:sz w:val="16"/>
                <w:szCs w:val="16"/>
                <w:shd w:val="clear" w:color="auto" w:fill="FFFFFF"/>
                <w:lang w:val="ru-RU"/>
              </w:rPr>
              <w:t>інші</w:t>
            </w:r>
            <w:proofErr w:type="spellEnd"/>
            <w:r w:rsidRPr="0028208B">
              <w:rPr>
                <w:rFonts w:ascii="Avenir Next Cyr" w:hAnsi="Avenir Next Cyr" w:cs="Arial"/>
                <w:i/>
                <w:iCs/>
                <w:color w:val="000000"/>
                <w:sz w:val="16"/>
                <w:szCs w:val="16"/>
                <w:shd w:val="clear" w:color="auto" w:fill="FFFFFF"/>
                <w:lang w:val="ru-RU"/>
              </w:rPr>
              <w:t xml:space="preserve"> </w:t>
            </w:r>
            <w:proofErr w:type="spellStart"/>
            <w:r w:rsidRPr="0028208B">
              <w:rPr>
                <w:rFonts w:ascii="Avenir Next Cyr" w:hAnsi="Avenir Next Cyr" w:cs="Arial"/>
                <w:i/>
                <w:iCs/>
                <w:color w:val="000000"/>
                <w:sz w:val="16"/>
                <w:szCs w:val="16"/>
                <w:shd w:val="clear" w:color="auto" w:fill="FFFFFF"/>
                <w:lang w:val="ru-RU"/>
              </w:rPr>
              <w:t>вимоги</w:t>
            </w:r>
            <w:proofErr w:type="spellEnd"/>
            <w:r w:rsidRPr="0028208B">
              <w:rPr>
                <w:rFonts w:ascii="Avenir Next Cyr" w:hAnsi="Avenir Next Cyr" w:cs="Arial"/>
                <w:i/>
                <w:iCs/>
                <w:color w:val="000000"/>
                <w:sz w:val="16"/>
                <w:szCs w:val="16"/>
                <w:shd w:val="clear" w:color="auto" w:fill="FFFFFF"/>
                <w:lang w:val="ru-RU"/>
              </w:rPr>
              <w:t xml:space="preserve"> до </w:t>
            </w:r>
            <w:proofErr w:type="spellStart"/>
            <w:r w:rsidRPr="0028208B">
              <w:rPr>
                <w:rFonts w:ascii="Avenir Next Cyr" w:hAnsi="Avenir Next Cyr" w:cs="Arial"/>
                <w:i/>
                <w:iCs/>
                <w:color w:val="000000"/>
                <w:sz w:val="16"/>
                <w:szCs w:val="16"/>
                <w:shd w:val="clear" w:color="auto" w:fill="FFFFFF"/>
                <w:lang w:val="ru-RU"/>
              </w:rPr>
              <w:t>креативних</w:t>
            </w:r>
            <w:proofErr w:type="spellEnd"/>
            <w:r w:rsidRPr="0028208B">
              <w:rPr>
                <w:rFonts w:ascii="Avenir Next Cyr" w:hAnsi="Avenir Next Cyr" w:cs="Arial"/>
                <w:i/>
                <w:iCs/>
                <w:color w:val="000000"/>
                <w:sz w:val="16"/>
                <w:szCs w:val="16"/>
                <w:shd w:val="clear" w:color="auto" w:fill="FFFFFF"/>
                <w:lang w:val="ru-RU"/>
              </w:rPr>
              <w:t xml:space="preserve"> </w:t>
            </w:r>
            <w:proofErr w:type="spellStart"/>
            <w:r w:rsidRPr="0028208B">
              <w:rPr>
                <w:rFonts w:ascii="Avenir Next Cyr" w:hAnsi="Avenir Next Cyr" w:cs="Arial"/>
                <w:i/>
                <w:iCs/>
                <w:color w:val="000000"/>
                <w:sz w:val="16"/>
                <w:szCs w:val="16"/>
                <w:shd w:val="clear" w:color="auto" w:fill="FFFFFF"/>
                <w:lang w:val="ru-RU"/>
              </w:rPr>
              <w:t>матеріалів</w:t>
            </w:r>
            <w:proofErr w:type="spellEnd"/>
            <w:r w:rsidRPr="0028208B">
              <w:rPr>
                <w:rFonts w:ascii="Avenir Next Cyr" w:hAnsi="Avenir Next Cyr" w:cs="Arial"/>
                <w:i/>
                <w:iCs/>
                <w:color w:val="000000"/>
                <w:sz w:val="16"/>
                <w:szCs w:val="16"/>
                <w:shd w:val="clear" w:color="auto" w:fill="FFFFFF"/>
                <w:lang w:val="ru-RU"/>
              </w:rPr>
              <w:t>.</w:t>
            </w:r>
          </w:p>
        </w:tc>
      </w:tr>
      <w:tr w:rsidR="00F21C81" w:rsidRPr="00584574" w14:paraId="4EB0F754" w14:textId="77777777" w:rsidTr="00B945D5">
        <w:trPr>
          <w:trHeight w:val="725"/>
        </w:trPr>
        <w:tc>
          <w:tcPr>
            <w:tcW w:w="5395" w:type="dxa"/>
            <w:shd w:val="clear" w:color="auto" w:fill="D9D9D9" w:themeFill="background1" w:themeFillShade="D9"/>
          </w:tcPr>
          <w:p w14:paraId="2BB2F20E" w14:textId="77777777" w:rsidR="00F21C81" w:rsidRPr="00584574" w:rsidRDefault="00F21C81" w:rsidP="00B945D5">
            <w:pPr>
              <w:spacing w:after="0" w:line="240" w:lineRule="auto"/>
              <w:rPr>
                <w:rFonts w:asciiTheme="minorHAnsi" w:hAnsiTheme="minorHAnsi"/>
                <w:color w:val="auto"/>
                <w:sz w:val="20"/>
                <w:lang w:val="uk-UA"/>
              </w:rPr>
            </w:pPr>
            <w:r w:rsidRPr="00584574">
              <w:rPr>
                <w:rFonts w:ascii="Avenir Next Cyr Medium" w:hAnsi="Avenir Next Cyr Medium" w:cs="Calibri"/>
                <w:b/>
                <w:color w:val="auto"/>
                <w:sz w:val="28"/>
                <w:szCs w:val="28"/>
                <w:lang w:val="uk-UA"/>
              </w:rPr>
              <w:t>НАЗВА</w:t>
            </w:r>
            <w:r w:rsidRPr="00584574">
              <w:rPr>
                <w:rFonts w:ascii="Avenir Next Cyr Medium" w:hAnsi="Avenir Next Cyr Medium"/>
                <w:b/>
                <w:color w:val="auto"/>
                <w:sz w:val="28"/>
                <w:szCs w:val="28"/>
                <w:lang w:val="uk-UA"/>
              </w:rPr>
              <w:t xml:space="preserve"> </w:t>
            </w:r>
            <w:r w:rsidRPr="00584574">
              <w:rPr>
                <w:rFonts w:ascii="Avenir Next Cyr Medium" w:hAnsi="Avenir Next Cyr Medium" w:cs="Calibri"/>
                <w:b/>
                <w:color w:val="auto"/>
                <w:sz w:val="28"/>
                <w:szCs w:val="28"/>
                <w:lang w:val="uk-UA"/>
              </w:rPr>
              <w:t>БРЕНДУ</w:t>
            </w:r>
            <w:r w:rsidRPr="00584574">
              <w:rPr>
                <w:rFonts w:ascii="AvenirNext LT Pro Bold" w:hAnsi="AvenirNext LT Pro Bold"/>
                <w:b/>
                <w:color w:val="auto"/>
                <w:sz w:val="28"/>
                <w:szCs w:val="28"/>
                <w:lang w:val="uk-UA"/>
              </w:rPr>
              <w:t xml:space="preserve"> </w:t>
            </w:r>
            <w:r w:rsidRPr="00584574">
              <w:rPr>
                <w:rFonts w:ascii="AvenirNext LT Pro Bold" w:hAnsi="AvenirNext LT Pro Bold"/>
                <w:color w:val="auto"/>
                <w:sz w:val="28"/>
                <w:szCs w:val="28"/>
                <w:lang w:val="uk-UA"/>
              </w:rPr>
              <w:br/>
            </w:r>
            <w:r w:rsidRPr="00584574">
              <w:rPr>
                <w:rFonts w:ascii="Avenir Next Cyr" w:hAnsi="Avenir Next Cyr"/>
                <w:iCs/>
                <w:sz w:val="16"/>
                <w:szCs w:val="16"/>
                <w:lang w:val="uk-UA"/>
              </w:rPr>
              <w:t>Вкажіть назву саме бренду (не назву головної (материнської) компанії бренду)</w:t>
            </w:r>
            <w:r w:rsidRPr="00584574">
              <w:rPr>
                <w:rFonts w:ascii="AvenirNext LT Pro Regular" w:hAnsi="AvenirNext LT Pro Regular"/>
                <w:iCs/>
                <w:sz w:val="16"/>
                <w:szCs w:val="16"/>
                <w:lang w:val="uk-UA"/>
              </w:rPr>
              <w:t>.</w:t>
            </w:r>
          </w:p>
        </w:tc>
        <w:tc>
          <w:tcPr>
            <w:tcW w:w="5395" w:type="dxa"/>
          </w:tcPr>
          <w:p w14:paraId="0AFCD523" w14:textId="77777777" w:rsidR="00F21C81" w:rsidRPr="00584574" w:rsidRDefault="00F21C81" w:rsidP="00B945D5">
            <w:pPr>
              <w:spacing w:after="0" w:line="240" w:lineRule="auto"/>
              <w:rPr>
                <w:rFonts w:ascii="Avenir Next LT Pro" w:hAnsi="Avenir Next LT Pro"/>
                <w:bCs/>
                <w:sz w:val="18"/>
                <w:szCs w:val="18"/>
                <w:lang w:val="uk-UA"/>
              </w:rPr>
            </w:pPr>
          </w:p>
          <w:p w14:paraId="20894F39" w14:textId="77777777" w:rsidR="00F21C81" w:rsidRPr="00584574" w:rsidRDefault="00F21C81" w:rsidP="00B945D5">
            <w:pPr>
              <w:spacing w:after="0" w:line="240" w:lineRule="auto"/>
              <w:rPr>
                <w:rFonts w:ascii="Avenir Next LT Pro" w:hAnsi="Avenir Next LT Pro"/>
                <w:bCs/>
                <w:sz w:val="20"/>
                <w:szCs w:val="20"/>
                <w:lang w:val="uk-UA"/>
              </w:rPr>
            </w:pPr>
            <w:r w:rsidRPr="00584574">
              <w:rPr>
                <w:rFonts w:ascii="Avenir Next Cyr" w:hAnsi="Avenir Next Cyr"/>
                <w:bCs/>
                <w:sz w:val="20"/>
                <w:szCs w:val="20"/>
                <w:lang w:val="uk-UA"/>
              </w:rPr>
              <w:t>Заповніть тут</w:t>
            </w:r>
          </w:p>
        </w:tc>
      </w:tr>
      <w:tr w:rsidR="00F21C81" w:rsidRPr="00584574" w14:paraId="2446799C" w14:textId="77777777" w:rsidTr="00B945D5">
        <w:trPr>
          <w:trHeight w:val="1085"/>
        </w:trPr>
        <w:tc>
          <w:tcPr>
            <w:tcW w:w="5395" w:type="dxa"/>
            <w:shd w:val="clear" w:color="auto" w:fill="D9D9D9" w:themeFill="background1" w:themeFillShade="D9"/>
          </w:tcPr>
          <w:p w14:paraId="760D1F23" w14:textId="77777777" w:rsidR="00F21C81" w:rsidRPr="00584574" w:rsidRDefault="00F21C81" w:rsidP="00B945D5">
            <w:pPr>
              <w:spacing w:after="0" w:line="240" w:lineRule="auto"/>
              <w:rPr>
                <w:rFonts w:ascii="Avenir Next Cyr" w:hAnsi="Avenir Next Cyr"/>
                <w:iCs/>
                <w:sz w:val="16"/>
                <w:szCs w:val="16"/>
                <w:lang w:val="uk-UA"/>
              </w:rPr>
            </w:pPr>
            <w:r w:rsidRPr="00584574">
              <w:rPr>
                <w:rFonts w:ascii="Avenir Next Cyr Medium" w:hAnsi="Avenir Next Cyr Medium"/>
                <w:b/>
                <w:color w:val="auto"/>
                <w:sz w:val="28"/>
                <w:szCs w:val="28"/>
                <w:lang w:val="uk-UA"/>
              </w:rPr>
              <w:t xml:space="preserve">НАЗВА ЗАЯВКИ </w:t>
            </w:r>
            <w:r w:rsidRPr="00584574">
              <w:rPr>
                <w:rFonts w:ascii="AvenirNext LT Pro Bold" w:hAnsi="AvenirNext LT Pro Bold"/>
                <w:sz w:val="28"/>
                <w:szCs w:val="28"/>
                <w:lang w:val="uk-UA"/>
              </w:rPr>
              <w:br/>
            </w:r>
            <w:r w:rsidRPr="00584574">
              <w:rPr>
                <w:rFonts w:ascii="Avenir Next Cyr" w:hAnsi="Avenir Next Cyr"/>
                <w:iCs/>
                <w:sz w:val="16"/>
                <w:szCs w:val="16"/>
                <w:lang w:val="uk-UA"/>
              </w:rPr>
              <w:t xml:space="preserve">Назва вашої заявки має бути короткою назвою кейсу (в межах 1-8 слів). Саме ця назва буде відображена в нагородах, дипломах та всіх публічних та медіа матеріалах  (якщо робота стане фіналістом чи переможцем). </w:t>
            </w:r>
          </w:p>
          <w:p w14:paraId="707088CF" w14:textId="77777777" w:rsidR="00F21C81" w:rsidRPr="00584574" w:rsidRDefault="00F21C81" w:rsidP="00B945D5">
            <w:pPr>
              <w:spacing w:after="0" w:line="240" w:lineRule="auto"/>
              <w:rPr>
                <w:rFonts w:ascii="Avenir Next LT Pro" w:hAnsi="Avenir Next LT Pro"/>
                <w:i/>
                <w:sz w:val="16"/>
                <w:szCs w:val="18"/>
                <w:lang w:val="uk-UA"/>
              </w:rPr>
            </w:pPr>
            <w:r w:rsidRPr="00584574">
              <w:rPr>
                <w:rFonts w:ascii="Avenir Next Cyr" w:hAnsi="Avenir Next Cyr"/>
                <w:iCs/>
                <w:sz w:val="16"/>
                <w:szCs w:val="16"/>
                <w:lang w:val="uk-UA"/>
              </w:rPr>
              <w:t>Назва бренду завжди розташована поряд з назвою заявки, тому не обов’язково її включати до назви заявки.</w:t>
            </w:r>
          </w:p>
        </w:tc>
        <w:tc>
          <w:tcPr>
            <w:tcW w:w="5395" w:type="dxa"/>
          </w:tcPr>
          <w:p w14:paraId="283D5A39" w14:textId="77777777" w:rsidR="00F21C81" w:rsidRPr="00584574" w:rsidRDefault="00F21C81" w:rsidP="00B945D5">
            <w:pPr>
              <w:spacing w:after="0" w:line="240" w:lineRule="auto"/>
              <w:rPr>
                <w:rFonts w:ascii="Avenir Next LT Pro" w:hAnsi="Avenir Next LT Pro"/>
                <w:bCs/>
                <w:sz w:val="18"/>
                <w:szCs w:val="18"/>
                <w:lang w:val="uk-UA"/>
              </w:rPr>
            </w:pPr>
          </w:p>
          <w:p w14:paraId="54BAFB45" w14:textId="77777777" w:rsidR="00F21C81" w:rsidRPr="00584574" w:rsidRDefault="00F21C81" w:rsidP="00B945D5">
            <w:pPr>
              <w:spacing w:after="0" w:line="240" w:lineRule="auto"/>
              <w:rPr>
                <w:rFonts w:ascii="Avenir Next LT Pro" w:hAnsi="Avenir Next LT Pro"/>
                <w:bCs/>
                <w:sz w:val="18"/>
                <w:szCs w:val="18"/>
                <w:lang w:val="uk-UA"/>
              </w:rPr>
            </w:pPr>
            <w:r w:rsidRPr="00584574">
              <w:rPr>
                <w:rFonts w:ascii="Avenir Next Cyr" w:hAnsi="Avenir Next Cyr"/>
                <w:bCs/>
                <w:sz w:val="20"/>
                <w:szCs w:val="20"/>
                <w:lang w:val="uk-UA"/>
              </w:rPr>
              <w:t>Заповніть тут</w:t>
            </w:r>
          </w:p>
        </w:tc>
      </w:tr>
      <w:tr w:rsidR="00F21C81" w:rsidRPr="00943BD3" w14:paraId="39A4C3B2" w14:textId="77777777" w:rsidTr="00B945D5">
        <w:trPr>
          <w:trHeight w:val="725"/>
        </w:trPr>
        <w:tc>
          <w:tcPr>
            <w:tcW w:w="5395" w:type="dxa"/>
            <w:shd w:val="clear" w:color="auto" w:fill="D9D9D9" w:themeFill="background1" w:themeFillShade="D9"/>
          </w:tcPr>
          <w:p w14:paraId="3EB40C98" w14:textId="77777777" w:rsidR="00F21C81" w:rsidRPr="00584574" w:rsidRDefault="00F21C81" w:rsidP="00B945D5">
            <w:pPr>
              <w:spacing w:after="0" w:line="240" w:lineRule="auto"/>
              <w:rPr>
                <w:rFonts w:ascii="Avenir Next Cyr Medium" w:hAnsi="Avenir Next Cyr Medium"/>
                <w:b/>
                <w:color w:val="auto"/>
                <w:sz w:val="28"/>
                <w:szCs w:val="28"/>
                <w:lang w:val="uk-UA"/>
              </w:rPr>
            </w:pPr>
            <w:r w:rsidRPr="00584574">
              <w:rPr>
                <w:rFonts w:ascii="Avenir Next Cyr Medium" w:hAnsi="Avenir Next Cyr Medium"/>
                <w:b/>
                <w:color w:val="auto"/>
                <w:sz w:val="28"/>
                <w:szCs w:val="28"/>
                <w:lang w:val="uk-UA"/>
              </w:rPr>
              <w:t>ДАТИ КАМПАНІЇ</w:t>
            </w:r>
          </w:p>
          <w:p w14:paraId="1C540288" w14:textId="77777777" w:rsidR="00F21C81" w:rsidRPr="00584574" w:rsidRDefault="00F21C81" w:rsidP="00B945D5">
            <w:pPr>
              <w:spacing w:after="0" w:line="240" w:lineRule="auto"/>
              <w:rPr>
                <w:rFonts w:ascii="Avenir Next LT Pro" w:hAnsi="Avenir Next LT Pro"/>
                <w:b/>
                <w:iCs/>
                <w:sz w:val="16"/>
                <w:szCs w:val="16"/>
                <w:lang w:val="uk-UA"/>
              </w:rPr>
            </w:pPr>
            <w:r w:rsidRPr="00584574">
              <w:rPr>
                <w:rFonts w:ascii="Avenir Next Cyr" w:hAnsi="Avenir Next Cyr"/>
                <w:iCs/>
                <w:sz w:val="16"/>
                <w:szCs w:val="16"/>
                <w:lang w:val="uk-UA"/>
              </w:rPr>
              <w:t xml:space="preserve">Вкажіть дати початку та закінчення кампанії, навіть якщо вони виходять за межі  вказаного в правилах </w:t>
            </w:r>
            <w:proofErr w:type="spellStart"/>
            <w:r w:rsidRPr="00584574">
              <w:rPr>
                <w:rFonts w:ascii="Avenir Next Cyr" w:hAnsi="Avenir Next Cyr"/>
                <w:iCs/>
                <w:sz w:val="16"/>
                <w:szCs w:val="16"/>
                <w:lang w:val="uk-UA"/>
              </w:rPr>
              <w:t>Effie</w:t>
            </w:r>
            <w:proofErr w:type="spellEnd"/>
            <w:r w:rsidRPr="00584574">
              <w:rPr>
                <w:rFonts w:ascii="Avenir Next Cyr" w:hAnsi="Avenir Next Cyr"/>
                <w:iCs/>
                <w:sz w:val="16"/>
                <w:szCs w:val="16"/>
                <w:lang w:val="uk-UA"/>
              </w:rPr>
              <w:t xml:space="preserve"> Ukraine періоду часу, щоб надати суддям повне та чітке розуміння щодо тривалості кампанії. </w:t>
            </w:r>
          </w:p>
        </w:tc>
        <w:tc>
          <w:tcPr>
            <w:tcW w:w="5395" w:type="dxa"/>
          </w:tcPr>
          <w:p w14:paraId="5DF1D0AE" w14:textId="77777777" w:rsidR="00F21C81" w:rsidRPr="00584574" w:rsidRDefault="00F21C81" w:rsidP="00B945D5">
            <w:pPr>
              <w:spacing w:after="0" w:line="240" w:lineRule="auto"/>
              <w:rPr>
                <w:rFonts w:ascii="Avenir Next Cyr" w:hAnsi="Avenir Next Cyr"/>
                <w:sz w:val="20"/>
                <w:szCs w:val="20"/>
                <w:lang w:val="uk-UA"/>
              </w:rPr>
            </w:pPr>
            <w:r w:rsidRPr="00584574">
              <w:rPr>
                <w:rFonts w:ascii="Avenir Next Cyr" w:hAnsi="Avenir Next Cyr"/>
                <w:sz w:val="20"/>
                <w:szCs w:val="20"/>
                <w:lang w:val="uk-UA"/>
              </w:rPr>
              <w:t xml:space="preserve">ДД/ММ/РР –  ДД/ММ/РР або продовжується </w:t>
            </w:r>
          </w:p>
          <w:p w14:paraId="20DF82AC" w14:textId="77777777" w:rsidR="00F21C81" w:rsidRPr="00584574" w:rsidRDefault="00F21C81" w:rsidP="00B945D5">
            <w:pPr>
              <w:spacing w:after="0" w:line="240" w:lineRule="auto"/>
              <w:rPr>
                <w:rFonts w:ascii="Avenir Next LT Pro" w:hAnsi="Avenir Next LT Pro"/>
                <w:b/>
                <w:sz w:val="20"/>
                <w:szCs w:val="20"/>
                <w:lang w:val="uk-UA"/>
              </w:rPr>
            </w:pPr>
            <w:r w:rsidRPr="00584574">
              <w:rPr>
                <w:rFonts w:ascii="Avenir Next Cyr" w:hAnsi="Avenir Next Cyr"/>
                <w:sz w:val="20"/>
                <w:szCs w:val="20"/>
                <w:lang w:val="uk-UA"/>
              </w:rPr>
              <w:t>(у форматі день/місяць/рік)</w:t>
            </w:r>
          </w:p>
        </w:tc>
      </w:tr>
      <w:tr w:rsidR="00F21C81" w:rsidRPr="00943BD3" w14:paraId="0509650E" w14:textId="77777777" w:rsidTr="00B945D5">
        <w:trPr>
          <w:trHeight w:val="868"/>
        </w:trPr>
        <w:tc>
          <w:tcPr>
            <w:tcW w:w="5395" w:type="dxa"/>
            <w:shd w:val="clear" w:color="auto" w:fill="D9D9D9" w:themeFill="background1" w:themeFillShade="D9"/>
          </w:tcPr>
          <w:p w14:paraId="00F45AE3" w14:textId="77777777" w:rsidR="00F21C81" w:rsidRPr="00584574" w:rsidRDefault="00F21C81" w:rsidP="00B945D5">
            <w:pPr>
              <w:spacing w:after="0" w:line="240" w:lineRule="auto"/>
              <w:rPr>
                <w:rFonts w:ascii="Avenir Next Cyr Medium" w:hAnsi="Avenir Next Cyr Medium"/>
                <w:b/>
                <w:color w:val="auto"/>
                <w:sz w:val="28"/>
                <w:szCs w:val="28"/>
                <w:lang w:val="uk-UA"/>
              </w:rPr>
            </w:pPr>
            <w:r w:rsidRPr="00584574">
              <w:rPr>
                <w:rFonts w:ascii="Avenir Next Cyr Medium" w:hAnsi="Avenir Next Cyr Medium" w:cs="Calibri"/>
                <w:b/>
                <w:color w:val="auto"/>
                <w:sz w:val="28"/>
                <w:szCs w:val="28"/>
                <w:lang w:val="uk-UA"/>
              </w:rPr>
              <w:t>РЕГІОНАЛЬНА КЛАСИФІКАЦІЯ</w:t>
            </w:r>
            <w:r w:rsidRPr="00584574">
              <w:rPr>
                <w:rFonts w:ascii="Avenir Next Cyr Medium" w:hAnsi="Avenir Next Cyr Medium"/>
                <w:b/>
                <w:color w:val="auto"/>
                <w:sz w:val="28"/>
                <w:szCs w:val="28"/>
                <w:lang w:val="uk-UA"/>
              </w:rPr>
              <w:t xml:space="preserve"> </w:t>
            </w:r>
          </w:p>
          <w:p w14:paraId="394F5410" w14:textId="77777777" w:rsidR="00F21C81" w:rsidRPr="00584574" w:rsidRDefault="00F21C81" w:rsidP="00B945D5">
            <w:pPr>
              <w:spacing w:after="0" w:line="240" w:lineRule="auto"/>
              <w:rPr>
                <w:rFonts w:ascii="Avenir Next Cyr Medium" w:hAnsi="Avenir Next Cyr Medium" w:cs="Calibri"/>
                <w:b/>
                <w:color w:val="auto"/>
                <w:sz w:val="28"/>
                <w:szCs w:val="28"/>
                <w:lang w:val="uk-UA"/>
              </w:rPr>
            </w:pPr>
            <w:r w:rsidRPr="00584574">
              <w:rPr>
                <w:rFonts w:ascii="Avenir Next Cyr Medium" w:hAnsi="Avenir Next Cyr Medium" w:cs="Calibri"/>
                <w:b/>
                <w:color w:val="auto"/>
                <w:sz w:val="28"/>
                <w:szCs w:val="28"/>
                <w:lang w:val="uk-UA"/>
              </w:rPr>
              <w:t>КАМПАНІЇ</w:t>
            </w:r>
          </w:p>
          <w:p w14:paraId="3358B9FD" w14:textId="77777777" w:rsidR="00F21C81" w:rsidRPr="00584574" w:rsidRDefault="00F21C81" w:rsidP="00B945D5">
            <w:pPr>
              <w:spacing w:after="0" w:line="240" w:lineRule="auto"/>
              <w:rPr>
                <w:rFonts w:ascii="Avenir Next Cyr" w:hAnsi="Avenir Next Cyr"/>
                <w:b/>
                <w:iCs/>
                <w:color w:val="auto"/>
                <w:sz w:val="16"/>
                <w:szCs w:val="16"/>
                <w:lang w:val="uk-UA"/>
              </w:rPr>
            </w:pPr>
            <w:r w:rsidRPr="00584574">
              <w:rPr>
                <w:rFonts w:ascii="Avenir Next Cyr" w:hAnsi="Avenir Next Cyr"/>
                <w:iCs/>
                <w:sz w:val="16"/>
                <w:szCs w:val="16"/>
                <w:lang w:val="uk-UA"/>
              </w:rPr>
              <w:t xml:space="preserve">Оберіть усі варіанти, що підходять. Проте зверніть увагу, якщо кампанія є багатонаціональною, </w:t>
            </w:r>
            <w:r w:rsidRPr="00584574">
              <w:rPr>
                <w:sz w:val="16"/>
                <w:szCs w:val="16"/>
                <w:lang w:val="uk-UA"/>
              </w:rPr>
              <w:t xml:space="preserve"> </w:t>
            </w:r>
            <w:r w:rsidRPr="00584574">
              <w:rPr>
                <w:rFonts w:ascii="Avenir Next Cyr" w:hAnsi="Avenir Next Cyr"/>
                <w:iCs/>
                <w:sz w:val="16"/>
                <w:szCs w:val="16"/>
                <w:lang w:val="uk-UA"/>
              </w:rPr>
              <w:t>надані дані та результати в заявці повинні відноситися саме до українського ринку.</w:t>
            </w:r>
          </w:p>
        </w:tc>
        <w:tc>
          <w:tcPr>
            <w:tcW w:w="5395" w:type="dxa"/>
          </w:tcPr>
          <w:p w14:paraId="6DE3EB7C" w14:textId="77777777" w:rsidR="00F21C81" w:rsidRPr="00584574" w:rsidRDefault="00F21C81" w:rsidP="00B945D5">
            <w:pPr>
              <w:spacing w:after="0" w:line="240" w:lineRule="auto"/>
              <w:rPr>
                <w:rFonts w:ascii="Avenir Next Cyr" w:hAnsi="Avenir Next Cyr"/>
                <w:sz w:val="20"/>
                <w:szCs w:val="20"/>
                <w:lang w:val="uk-UA"/>
              </w:rPr>
            </w:pPr>
            <w:r w:rsidRPr="00584574">
              <w:rPr>
                <w:rFonts w:ascii="Avenir Next Cyr" w:hAnsi="Avenir Next Cyr"/>
                <w:b/>
                <w:bCs/>
                <w:sz w:val="20"/>
                <w:szCs w:val="20"/>
                <w:lang w:val="uk-UA"/>
              </w:rPr>
              <w:t xml:space="preserve">ЛОКАЛЬНА / РЕГІОНАЛЬНА / НАЦІОНАЛЬНА / </w:t>
            </w:r>
            <w:r w:rsidRPr="00584574">
              <w:rPr>
                <w:b/>
                <w:bCs/>
                <w:lang w:val="uk-UA"/>
              </w:rPr>
              <w:t xml:space="preserve"> </w:t>
            </w:r>
            <w:r w:rsidRPr="00584574">
              <w:rPr>
                <w:rFonts w:ascii="Avenir Next Cyr" w:hAnsi="Avenir Next Cyr"/>
                <w:b/>
                <w:bCs/>
                <w:sz w:val="20"/>
                <w:szCs w:val="20"/>
                <w:lang w:val="uk-UA"/>
              </w:rPr>
              <w:t>БАГАТОНАЦІОНАЛЬНА</w:t>
            </w:r>
            <w:r w:rsidRPr="00584574">
              <w:rPr>
                <w:rFonts w:ascii="Avenir Next Cyr" w:hAnsi="Avenir Next Cyr"/>
                <w:sz w:val="20"/>
                <w:szCs w:val="20"/>
                <w:lang w:val="uk-UA"/>
              </w:rPr>
              <w:t xml:space="preserve"> </w:t>
            </w:r>
            <w:r w:rsidRPr="00584574">
              <w:rPr>
                <w:rFonts w:asciiTheme="minorHAnsi" w:hAnsiTheme="minorHAnsi"/>
                <w:sz w:val="20"/>
                <w:szCs w:val="20"/>
                <w:lang w:val="uk-UA"/>
              </w:rPr>
              <w:br/>
            </w:r>
            <w:r w:rsidRPr="00584574">
              <w:rPr>
                <w:rFonts w:ascii="AvenirNext LT Pro Regular" w:hAnsi="AvenirNext LT Pro Regular"/>
                <w:sz w:val="20"/>
                <w:szCs w:val="20"/>
                <w:lang w:val="uk-UA"/>
              </w:rPr>
              <w:t>(</w:t>
            </w:r>
            <w:r w:rsidRPr="00584574">
              <w:rPr>
                <w:rFonts w:ascii="Avenir Next Cyr" w:hAnsi="Avenir Next Cyr"/>
                <w:sz w:val="20"/>
                <w:szCs w:val="20"/>
                <w:lang w:val="uk-UA"/>
              </w:rPr>
              <w:t>підкресліть ваш варіант</w:t>
            </w:r>
            <w:r w:rsidRPr="00584574">
              <w:rPr>
                <w:rFonts w:ascii="AvenirNext LT Pro Regular" w:hAnsi="AvenirNext LT Pro Regular"/>
                <w:sz w:val="20"/>
                <w:szCs w:val="20"/>
                <w:lang w:val="uk-UA"/>
              </w:rPr>
              <w:t>)</w:t>
            </w:r>
          </w:p>
          <w:p w14:paraId="5BCDE650" w14:textId="77777777" w:rsidR="00F21C81" w:rsidRPr="00584574" w:rsidRDefault="00F21C81" w:rsidP="00B945D5">
            <w:pPr>
              <w:spacing w:after="0" w:line="240" w:lineRule="auto"/>
              <w:rPr>
                <w:rFonts w:ascii="Avenir Next LT Pro" w:hAnsi="Avenir Next LT Pro"/>
                <w:sz w:val="20"/>
                <w:szCs w:val="20"/>
                <w:lang w:val="uk-UA"/>
              </w:rPr>
            </w:pPr>
            <w:r w:rsidRPr="00584574">
              <w:rPr>
                <w:rFonts w:ascii="Avenir Next Cyr" w:hAnsi="Avenir Next Cyr"/>
                <w:b/>
                <w:bCs/>
                <w:sz w:val="20"/>
                <w:szCs w:val="20"/>
                <w:lang w:val="uk-UA"/>
              </w:rPr>
              <w:t xml:space="preserve">*Якщо багатонаціональна, вкажіть інші країни реалізації кампанії: </w:t>
            </w:r>
            <w:r w:rsidRPr="00584574">
              <w:rPr>
                <w:rFonts w:ascii="Avenir Next Cyr" w:hAnsi="Avenir Next Cyr"/>
                <w:sz w:val="20"/>
                <w:szCs w:val="20"/>
                <w:lang w:val="uk-UA"/>
              </w:rPr>
              <w:t>заповніть тут</w:t>
            </w:r>
          </w:p>
        </w:tc>
      </w:tr>
      <w:tr w:rsidR="000F59DB" w:rsidRPr="00943BD3" w14:paraId="41E6131D" w14:textId="77777777" w:rsidTr="00B945D5">
        <w:trPr>
          <w:trHeight w:val="135"/>
        </w:trPr>
        <w:tc>
          <w:tcPr>
            <w:tcW w:w="5395" w:type="dxa"/>
            <w:shd w:val="clear" w:color="auto" w:fill="D9D9D9" w:themeFill="background1" w:themeFillShade="D9"/>
          </w:tcPr>
          <w:p w14:paraId="54768355" w14:textId="77777777" w:rsidR="000F59DB" w:rsidRPr="00584574" w:rsidRDefault="000F59DB" w:rsidP="000F59DB">
            <w:pPr>
              <w:spacing w:after="0" w:line="240" w:lineRule="auto"/>
              <w:rPr>
                <w:rFonts w:ascii="Avenir Next Cyr Medium" w:hAnsi="Avenir Next Cyr Medium"/>
                <w:b/>
                <w:color w:val="auto"/>
                <w:sz w:val="28"/>
                <w:szCs w:val="28"/>
                <w:lang w:val="uk-UA"/>
              </w:rPr>
            </w:pPr>
            <w:r w:rsidRPr="00584574">
              <w:rPr>
                <w:rFonts w:ascii="Avenir Next Cyr Medium" w:hAnsi="Avenir Next Cyr Medium"/>
                <w:b/>
                <w:color w:val="auto"/>
                <w:sz w:val="28"/>
                <w:szCs w:val="28"/>
                <w:lang w:val="uk-UA"/>
              </w:rPr>
              <w:t>СЕКТОР ІНДУСТРІЇ</w:t>
            </w:r>
          </w:p>
          <w:p w14:paraId="61992506" w14:textId="77777777" w:rsidR="000F59DB" w:rsidRPr="00584574" w:rsidRDefault="000F59DB" w:rsidP="000F59DB">
            <w:pPr>
              <w:spacing w:after="0" w:line="240" w:lineRule="auto"/>
              <w:rPr>
                <w:rFonts w:ascii="Avenir Next Cyr" w:hAnsi="Avenir Next Cyr"/>
                <w:bCs/>
                <w:color w:val="auto"/>
                <w:sz w:val="16"/>
                <w:szCs w:val="14"/>
                <w:lang w:val="uk-UA"/>
              </w:rPr>
            </w:pPr>
            <w:r w:rsidRPr="00584574">
              <w:rPr>
                <w:rFonts w:ascii="Avenir Next Cyr" w:hAnsi="Avenir Next Cyr"/>
                <w:bCs/>
                <w:color w:val="auto"/>
                <w:sz w:val="16"/>
                <w:szCs w:val="14"/>
                <w:lang w:val="uk-UA"/>
              </w:rPr>
              <w:t>Оберіть сектор індустрії що відповідає вашому бренду.</w:t>
            </w:r>
          </w:p>
          <w:p w14:paraId="4B2E4C84" w14:textId="77777777" w:rsidR="000F59DB" w:rsidRPr="00584574" w:rsidRDefault="000F59DB" w:rsidP="000F59DB">
            <w:pPr>
              <w:spacing w:after="0" w:line="240" w:lineRule="auto"/>
              <w:rPr>
                <w:rFonts w:ascii="Avenir Next LT Pro" w:hAnsi="Avenir Next LT Pro"/>
                <w:bCs/>
                <w:i/>
                <w:iCs/>
                <w:color w:val="auto"/>
                <w:sz w:val="16"/>
                <w:szCs w:val="14"/>
                <w:lang w:val="uk-UA"/>
              </w:rPr>
            </w:pPr>
          </w:p>
        </w:tc>
        <w:tc>
          <w:tcPr>
            <w:tcW w:w="5395" w:type="dxa"/>
          </w:tcPr>
          <w:p w14:paraId="4A3A4F06" w14:textId="77777777" w:rsidR="000F59DB" w:rsidRPr="004317FE" w:rsidRDefault="000F59DB" w:rsidP="000F59DB">
            <w:pPr>
              <w:spacing w:after="0" w:line="240" w:lineRule="auto"/>
              <w:rPr>
                <w:rFonts w:ascii="Avenir Next Cyr" w:hAnsi="Avenir Next Cyr"/>
                <w:b/>
                <w:bCs/>
                <w:sz w:val="20"/>
                <w:szCs w:val="20"/>
                <w:lang w:val="uk-UA"/>
              </w:rPr>
            </w:pPr>
            <w:proofErr w:type="spellStart"/>
            <w:r w:rsidRPr="004317FE">
              <w:rPr>
                <w:rFonts w:ascii="Avenir Next Cyr Medium" w:hAnsi="Avenir Next Cyr Medium"/>
                <w:b/>
                <w:bCs/>
                <w:sz w:val="20"/>
                <w:szCs w:val="20"/>
                <w:lang w:val="uk-UA"/>
              </w:rPr>
              <w:t>Випадаючий</w:t>
            </w:r>
            <w:proofErr w:type="spellEnd"/>
            <w:r w:rsidRPr="004317FE">
              <w:rPr>
                <w:rFonts w:ascii="Avenir Next Cyr Medium" w:hAnsi="Avenir Next Cyr Medium"/>
                <w:b/>
                <w:bCs/>
                <w:sz w:val="20"/>
                <w:szCs w:val="20"/>
                <w:lang w:val="uk-UA"/>
              </w:rPr>
              <w:t xml:space="preserve"> список на онлайн-порталі виглядає наступним чином:</w:t>
            </w:r>
            <w:r w:rsidRPr="004317FE">
              <w:rPr>
                <w:rFonts w:ascii="Avenir Next Cyr" w:hAnsi="Avenir Next Cyr"/>
                <w:b/>
                <w:bCs/>
                <w:sz w:val="20"/>
                <w:szCs w:val="20"/>
                <w:lang w:val="uk-UA"/>
              </w:rPr>
              <w:br/>
              <w:t xml:space="preserve">Алкогольні напої/Господарські товари, домашнє приладдя/Державні та громадські послуги/Догляд за домашніми тваринами/Догляд за собою, гігієна/Доставка/Електроніка/Електронні ігри/Здоров'я та оздоровлення/Іграшки, ігри, спортивні товари та хобі/Інтернет та телекомунікації/Їжа та напої </w:t>
            </w:r>
            <w:r w:rsidRPr="004317FE">
              <w:rPr>
                <w:rFonts w:ascii="Avenir Next Cyr" w:hAnsi="Avenir Next Cyr"/>
                <w:b/>
                <w:bCs/>
                <w:sz w:val="20"/>
                <w:szCs w:val="20"/>
                <w:lang w:val="uk-UA"/>
              </w:rPr>
              <w:lastRenderedPageBreak/>
              <w:t>(безалкогольні)/</w:t>
            </w:r>
            <w:proofErr w:type="spellStart"/>
            <w:r w:rsidRPr="004317FE">
              <w:rPr>
                <w:rFonts w:ascii="Avenir Next Cyr" w:hAnsi="Avenir Next Cyr"/>
                <w:b/>
                <w:bCs/>
                <w:sz w:val="20"/>
                <w:szCs w:val="20"/>
                <w:lang w:val="uk-UA"/>
              </w:rPr>
              <w:t>Канабіс</w:t>
            </w:r>
            <w:proofErr w:type="spellEnd"/>
            <w:r w:rsidRPr="004317FE">
              <w:rPr>
                <w:rFonts w:ascii="Avenir Next Cyr" w:hAnsi="Avenir Next Cyr"/>
                <w:b/>
                <w:bCs/>
                <w:sz w:val="20"/>
                <w:szCs w:val="20"/>
                <w:lang w:val="uk-UA"/>
              </w:rPr>
              <w:t xml:space="preserve"> (рекреаційний)/Краса та парфумерія/Мода, аксесуари, прикраси/Навчання, тренінги, робота/Некомерційні організації/Охорона та піклування про здоров'я/Подорожі, туризм/Програмне забезпечення та платформи/Промисловість, будівництво, сільське господарство/Професійні сервіси/Ресторани та громадське харчування/Розваги, новини, спорт, мистецтво/Роздрібні магазини та онлайн-</w:t>
            </w:r>
            <w:proofErr w:type="spellStart"/>
            <w:r w:rsidRPr="004317FE">
              <w:rPr>
                <w:rFonts w:ascii="Avenir Next Cyr" w:hAnsi="Avenir Next Cyr"/>
                <w:b/>
                <w:bCs/>
                <w:sz w:val="20"/>
                <w:szCs w:val="20"/>
                <w:lang w:val="uk-UA"/>
              </w:rPr>
              <w:t>маркетплейси</w:t>
            </w:r>
            <w:proofErr w:type="spellEnd"/>
            <w:r w:rsidRPr="004317FE">
              <w:rPr>
                <w:rFonts w:ascii="Avenir Next Cyr" w:hAnsi="Avenir Next Cyr"/>
                <w:b/>
                <w:bCs/>
                <w:sz w:val="20"/>
                <w:szCs w:val="20"/>
                <w:lang w:val="uk-UA"/>
              </w:rPr>
              <w:t>/Стиль життя, розвиток, соціальні платформи та сервіси/Страхування/Товари для бізнесу та офісу/Товари для дому та побутова техніка/Транспортні засоби/Транспортні перевезення/Тютюнові вироби/Фармацевтика/Фінансові сервіси, банкінг/Інше</w:t>
            </w:r>
          </w:p>
          <w:p w14:paraId="39F688AC" w14:textId="77777777" w:rsidR="000F59DB" w:rsidRPr="00584574" w:rsidRDefault="000F59DB" w:rsidP="000F59DB">
            <w:pPr>
              <w:spacing w:after="0" w:line="240" w:lineRule="auto"/>
              <w:rPr>
                <w:rFonts w:ascii="Avenir Next LT Pro" w:hAnsi="Avenir Next LT Pro"/>
                <w:sz w:val="20"/>
                <w:szCs w:val="20"/>
                <w:lang w:val="uk-UA"/>
              </w:rPr>
            </w:pPr>
            <w:r w:rsidRPr="004317FE">
              <w:rPr>
                <w:rFonts w:ascii="Avenir Next Cyr" w:hAnsi="Avenir Next Cyr" w:cs="Calibri"/>
                <w:sz w:val="18"/>
                <w:szCs w:val="18"/>
                <w:lang w:val="uk-UA"/>
              </w:rPr>
              <w:t>*Якщо відповідного сектору немає в запропонованому списку індустрій, оберіть «Інше» та вкажіть свій варіант:  заповніть тут</w:t>
            </w:r>
          </w:p>
        </w:tc>
      </w:tr>
      <w:tr w:rsidR="000F59DB" w:rsidRPr="00943BD3" w14:paraId="425E4072" w14:textId="77777777" w:rsidTr="00B945D5">
        <w:trPr>
          <w:trHeight w:val="135"/>
        </w:trPr>
        <w:tc>
          <w:tcPr>
            <w:tcW w:w="5395" w:type="dxa"/>
            <w:shd w:val="clear" w:color="auto" w:fill="D9D9D9" w:themeFill="background1" w:themeFillShade="D9"/>
          </w:tcPr>
          <w:p w14:paraId="32781734" w14:textId="77777777" w:rsidR="000F59DB" w:rsidRPr="00584574" w:rsidRDefault="000F59DB" w:rsidP="000F59DB">
            <w:pPr>
              <w:spacing w:after="0" w:line="240" w:lineRule="auto"/>
              <w:rPr>
                <w:rFonts w:ascii="Avenir Next Cyr Medium" w:hAnsi="Avenir Next Cyr Medium"/>
                <w:b/>
                <w:color w:val="auto"/>
                <w:sz w:val="28"/>
                <w:szCs w:val="28"/>
                <w:lang w:val="uk-UA"/>
              </w:rPr>
            </w:pPr>
            <w:r w:rsidRPr="00584574">
              <w:rPr>
                <w:rFonts w:ascii="Avenir Next Cyr Medium" w:hAnsi="Avenir Next Cyr Medium"/>
                <w:b/>
                <w:color w:val="auto"/>
                <w:sz w:val="28"/>
                <w:szCs w:val="28"/>
                <w:lang w:val="uk-UA"/>
              </w:rPr>
              <w:lastRenderedPageBreak/>
              <w:t>СТАН ІНДУСТРІЇ/КАТЕГОРІЇ</w:t>
            </w:r>
          </w:p>
          <w:p w14:paraId="441EED4C" w14:textId="77777777" w:rsidR="000F59DB" w:rsidRPr="00584574" w:rsidRDefault="000F59DB" w:rsidP="000F59DB">
            <w:pPr>
              <w:spacing w:after="0" w:line="240" w:lineRule="auto"/>
              <w:rPr>
                <w:rFonts w:ascii="Avenir Next Cyr" w:hAnsi="Avenir Next Cyr"/>
                <w:bCs/>
                <w:color w:val="auto"/>
                <w:sz w:val="16"/>
                <w:szCs w:val="16"/>
                <w:lang w:val="uk-UA"/>
              </w:rPr>
            </w:pPr>
            <w:r w:rsidRPr="00584574">
              <w:rPr>
                <w:rFonts w:ascii="Avenir Next Cyr" w:hAnsi="Avenir Next Cyr"/>
                <w:bCs/>
                <w:color w:val="auto"/>
                <w:sz w:val="16"/>
                <w:szCs w:val="16"/>
                <w:lang w:val="uk-UA"/>
              </w:rPr>
              <w:t>Оберіть один варіант.</w:t>
            </w:r>
          </w:p>
        </w:tc>
        <w:tc>
          <w:tcPr>
            <w:tcW w:w="5395" w:type="dxa"/>
          </w:tcPr>
          <w:p w14:paraId="71825A6B" w14:textId="77777777" w:rsidR="000F59DB" w:rsidRPr="00584574" w:rsidRDefault="000F59DB" w:rsidP="000F59DB">
            <w:pPr>
              <w:spacing w:after="0" w:line="240" w:lineRule="auto"/>
              <w:rPr>
                <w:rFonts w:ascii="Avenir Next Cyr Medium" w:hAnsi="Avenir Next Cyr Medium" w:cs="Calibri"/>
                <w:b/>
                <w:bCs/>
                <w:sz w:val="20"/>
                <w:szCs w:val="20"/>
                <w:lang w:val="uk-UA"/>
              </w:rPr>
            </w:pPr>
            <w:r w:rsidRPr="00584574">
              <w:rPr>
                <w:rFonts w:ascii="Avenir Next Cyr Medium" w:hAnsi="Avenir Next Cyr Medium" w:cs="Calibri"/>
                <w:b/>
                <w:bCs/>
                <w:sz w:val="20"/>
                <w:szCs w:val="20"/>
                <w:lang w:val="uk-UA"/>
              </w:rPr>
              <w:t xml:space="preserve">ЗРОСТАННЯ </w:t>
            </w:r>
            <w:r w:rsidRPr="00584574">
              <w:rPr>
                <w:rFonts w:ascii="Avenir Next Cyr Medium" w:hAnsi="Avenir Next Cyr Medium"/>
                <w:b/>
                <w:bCs/>
                <w:sz w:val="20"/>
                <w:szCs w:val="20"/>
                <w:lang w:val="uk-UA"/>
              </w:rPr>
              <w:t xml:space="preserve">/ </w:t>
            </w:r>
            <w:r w:rsidRPr="00584574">
              <w:rPr>
                <w:rFonts w:ascii="Avenir Next Cyr Medium" w:hAnsi="Avenir Next Cyr Medium" w:cs="Calibri"/>
                <w:b/>
                <w:bCs/>
                <w:sz w:val="20"/>
                <w:szCs w:val="20"/>
                <w:lang w:val="uk-UA"/>
              </w:rPr>
              <w:t xml:space="preserve">СТАБІЛЬНІСТЬ  </w:t>
            </w:r>
            <w:r w:rsidRPr="00584574">
              <w:rPr>
                <w:rFonts w:ascii="Avenir Next Cyr Medium" w:hAnsi="Avenir Next Cyr Medium"/>
                <w:b/>
                <w:bCs/>
                <w:sz w:val="20"/>
                <w:szCs w:val="20"/>
                <w:lang w:val="uk-UA"/>
              </w:rPr>
              <w:t xml:space="preserve">/ </w:t>
            </w:r>
            <w:r w:rsidRPr="00584574">
              <w:rPr>
                <w:rFonts w:ascii="Avenir Next Cyr Medium" w:hAnsi="Avenir Next Cyr Medium" w:cs="Calibri"/>
                <w:b/>
                <w:bCs/>
                <w:sz w:val="20"/>
                <w:szCs w:val="20"/>
                <w:lang w:val="uk-UA"/>
              </w:rPr>
              <w:t>СПАД</w:t>
            </w:r>
          </w:p>
          <w:p w14:paraId="30D3A499" w14:textId="77777777" w:rsidR="000F59DB" w:rsidRPr="00584574" w:rsidRDefault="000F59DB" w:rsidP="000F59DB">
            <w:pPr>
              <w:spacing w:after="0" w:line="240" w:lineRule="auto"/>
              <w:rPr>
                <w:rFonts w:ascii="Avenir Next LT Pro" w:hAnsi="Avenir Next LT Pro"/>
                <w:sz w:val="18"/>
                <w:szCs w:val="18"/>
                <w:lang w:val="uk-UA"/>
              </w:rPr>
            </w:pPr>
            <w:r w:rsidRPr="00584574">
              <w:rPr>
                <w:rFonts w:ascii="AvenirNext LT Pro Regular" w:hAnsi="AvenirNext LT Pro Regular"/>
                <w:sz w:val="20"/>
                <w:szCs w:val="20"/>
                <w:lang w:val="uk-UA"/>
              </w:rPr>
              <w:t>(</w:t>
            </w:r>
            <w:r w:rsidRPr="00584574">
              <w:rPr>
                <w:rFonts w:ascii="Avenir Next Cyr" w:hAnsi="Avenir Next Cyr"/>
                <w:sz w:val="20"/>
                <w:szCs w:val="20"/>
                <w:lang w:val="uk-UA"/>
              </w:rPr>
              <w:t>підкресліть ваш варіант)</w:t>
            </w:r>
          </w:p>
        </w:tc>
      </w:tr>
    </w:tbl>
    <w:p w14:paraId="34DB3E77" w14:textId="77777777" w:rsidR="00F21C81" w:rsidRDefault="00F21C81">
      <w:pPr>
        <w:pStyle w:val="MediumShading1-Accent11"/>
        <w:rPr>
          <w:rFonts w:ascii="Avenir Next Cyr" w:hAnsi="Avenir Next Cyr"/>
          <w:b/>
          <w:color w:val="B4975A"/>
          <w:sz w:val="18"/>
          <w:lang w:val="uk-UA"/>
        </w:rPr>
      </w:pPr>
    </w:p>
    <w:p w14:paraId="59F82808" w14:textId="77777777" w:rsidR="00F21C81" w:rsidRDefault="00F21C81">
      <w:pPr>
        <w:pStyle w:val="MediumShading1-Accent11"/>
        <w:rPr>
          <w:rFonts w:ascii="Avenir Next Cyr" w:hAnsi="Avenir Next Cyr"/>
          <w:b/>
          <w:color w:val="B4975A"/>
          <w:sz w:val="18"/>
          <w:lang w:val="uk-UA"/>
        </w:rPr>
      </w:pPr>
    </w:p>
    <w:tbl>
      <w:tblPr>
        <w:tblW w:w="10773" w:type="dxa"/>
        <w:tblLook w:val="04A0" w:firstRow="1" w:lastRow="0" w:firstColumn="1" w:lastColumn="0" w:noHBand="0" w:noVBand="1"/>
      </w:tblPr>
      <w:tblGrid>
        <w:gridCol w:w="3114"/>
        <w:gridCol w:w="7659"/>
      </w:tblGrid>
      <w:tr w:rsidR="000F59DB" w:rsidRPr="00584574" w14:paraId="37768908" w14:textId="77777777" w:rsidTr="00895B49">
        <w:tc>
          <w:tcPr>
            <w:tcW w:w="10773" w:type="dxa"/>
            <w:gridSpan w:val="2"/>
            <w:shd w:val="clear" w:color="auto" w:fill="000000" w:themeFill="text1"/>
            <w:vAlign w:val="center"/>
          </w:tcPr>
          <w:p w14:paraId="20249BB7" w14:textId="77777777" w:rsidR="000F59DB" w:rsidRPr="00584574" w:rsidRDefault="000F59DB" w:rsidP="00B945D5">
            <w:pPr>
              <w:pStyle w:val="MediumShading1-Accent11"/>
              <w:spacing w:after="120"/>
              <w:rPr>
                <w:rFonts w:ascii="AvenirNext LT Pro Bold" w:hAnsi="AvenirNext LT Pro Bold"/>
                <w:b/>
                <w:sz w:val="19"/>
                <w:szCs w:val="19"/>
                <w:lang w:val="uk-UA"/>
              </w:rPr>
            </w:pPr>
            <w:r w:rsidRPr="00584574">
              <w:rPr>
                <w:rFonts w:ascii="Avenir Next Cyr Medium" w:hAnsi="Avenir Next Cyr Medium"/>
                <w:b/>
                <w:color w:val="FFFFFF"/>
                <w:sz w:val="28"/>
                <w:szCs w:val="19"/>
                <w:lang w:val="uk-UA"/>
              </w:rPr>
              <w:t>РЕЗЮМЕ</w:t>
            </w:r>
          </w:p>
        </w:tc>
      </w:tr>
      <w:tr w:rsidR="000F59DB" w:rsidRPr="00584574" w14:paraId="5DD8D4F2" w14:textId="77777777" w:rsidTr="00895B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773" w:type="dxa"/>
            <w:gridSpan w:val="2"/>
            <w:shd w:val="clear" w:color="auto" w:fill="B8B8B8"/>
            <w:vAlign w:val="center"/>
          </w:tcPr>
          <w:p w14:paraId="5973D1AB" w14:textId="77777777" w:rsidR="000F59DB" w:rsidRPr="00584574" w:rsidRDefault="000F59DB" w:rsidP="00B945D5">
            <w:pPr>
              <w:pStyle w:val="MediumShading1-Accent11"/>
              <w:spacing w:before="120" w:after="120"/>
              <w:rPr>
                <w:rFonts w:ascii="Avenir Next Cyr Medium" w:hAnsi="Avenir Next Cyr Medium" w:cs="Tahoma"/>
                <w:b/>
                <w:color w:val="auto"/>
                <w:sz w:val="20"/>
                <w:szCs w:val="20"/>
                <w:lang w:val="uk-UA"/>
              </w:rPr>
            </w:pPr>
            <w:r w:rsidRPr="00584574">
              <w:rPr>
                <w:rFonts w:ascii="Avenir Next Cyr Medium" w:hAnsi="Avenir Next Cyr Medium" w:cs="Tahoma"/>
                <w:b/>
                <w:color w:val="auto"/>
                <w:sz w:val="20"/>
                <w:szCs w:val="20"/>
                <w:lang w:val="uk-UA"/>
              </w:rPr>
              <w:t>Надайте резюме для кожного розділу оцінювання заявки.</w:t>
            </w:r>
          </w:p>
          <w:p w14:paraId="4B3F7E30" w14:textId="77777777" w:rsidR="000F59DB" w:rsidRPr="00584574" w:rsidRDefault="000F59DB" w:rsidP="00B945D5">
            <w:pPr>
              <w:pStyle w:val="MediumShading1-Accent11"/>
              <w:spacing w:before="120" w:after="120"/>
              <w:rPr>
                <w:rFonts w:asciiTheme="minorHAnsi" w:hAnsiTheme="minorHAnsi" w:cs="Tahoma"/>
                <w:color w:val="auto"/>
                <w:sz w:val="16"/>
                <w:szCs w:val="16"/>
                <w:lang w:val="uk-UA"/>
              </w:rPr>
            </w:pPr>
            <w:r w:rsidRPr="00584574">
              <w:rPr>
                <w:rFonts w:ascii="Avenir Next Cyr" w:hAnsi="Avenir Next Cyr" w:cs="Tahoma"/>
                <w:i/>
                <w:color w:val="auto"/>
                <w:sz w:val="16"/>
                <w:szCs w:val="16"/>
                <w:lang w:val="uk-UA"/>
              </w:rPr>
              <w:t xml:space="preserve">(Одне речення, </w:t>
            </w:r>
            <w:r w:rsidRPr="00584574">
              <w:rPr>
                <w:rFonts w:ascii="Avenir Next Cyr" w:hAnsi="Avenir Next Cyr" w:cs="Calibri"/>
                <w:i/>
                <w:color w:val="auto"/>
                <w:sz w:val="16"/>
                <w:szCs w:val="16"/>
                <w:lang w:val="uk-UA"/>
              </w:rPr>
              <w:t>~</w:t>
            </w:r>
            <w:r w:rsidRPr="00584574">
              <w:rPr>
                <w:rFonts w:ascii="Avenir Next Cyr" w:hAnsi="Avenir Next Cyr" w:cs="Tahoma"/>
                <w:i/>
                <w:color w:val="auto"/>
                <w:sz w:val="16"/>
                <w:szCs w:val="16"/>
                <w:lang w:val="uk-UA"/>
              </w:rPr>
              <w:t>20 слів.)</w:t>
            </w:r>
          </w:p>
        </w:tc>
      </w:tr>
      <w:tr w:rsidR="000F59DB" w:rsidRPr="00584574" w14:paraId="020923ED" w14:textId="77777777" w:rsidTr="00895B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3114" w:type="dxa"/>
            <w:shd w:val="clear" w:color="auto" w:fill="B8B8B8"/>
          </w:tcPr>
          <w:p w14:paraId="626E3C20" w14:textId="77777777" w:rsidR="000F59DB" w:rsidRPr="00584574" w:rsidRDefault="000F59DB" w:rsidP="00B945D5">
            <w:pPr>
              <w:pStyle w:val="MediumShading1-Accent11"/>
              <w:spacing w:before="120" w:after="120"/>
              <w:rPr>
                <w:rFonts w:ascii="Avenir Next Cyr Medium" w:hAnsi="Avenir Next Cyr Medium" w:cs="Tahoma"/>
                <w:b/>
                <w:bCs/>
                <w:color w:val="auto"/>
                <w:sz w:val="20"/>
                <w:szCs w:val="20"/>
                <w:lang w:val="uk-UA"/>
              </w:rPr>
            </w:pPr>
            <w:r w:rsidRPr="00584574">
              <w:rPr>
                <w:rFonts w:ascii="Avenir Next Cyr Medium" w:hAnsi="Avenir Next Cyr Medium"/>
                <w:b/>
                <w:bCs/>
                <w:sz w:val="20"/>
                <w:szCs w:val="20"/>
                <w:lang w:val="uk-UA"/>
              </w:rPr>
              <w:t>SECTION 1. Виклик:</w:t>
            </w:r>
          </w:p>
        </w:tc>
        <w:tc>
          <w:tcPr>
            <w:tcW w:w="7659" w:type="dxa"/>
            <w:shd w:val="clear" w:color="auto" w:fill="auto"/>
            <w:vAlign w:val="center"/>
          </w:tcPr>
          <w:p w14:paraId="3A058D43" w14:textId="77777777" w:rsidR="000F59DB" w:rsidRPr="00584574" w:rsidRDefault="000F59DB" w:rsidP="00B945D5">
            <w:pPr>
              <w:pStyle w:val="MediumShading1-Accent11"/>
              <w:spacing w:before="120" w:after="120"/>
              <w:rPr>
                <w:rFonts w:ascii="Avenir Next LT Pro" w:hAnsi="Avenir Next LT Pro" w:cs="Tahoma"/>
                <w:color w:val="auto"/>
                <w:sz w:val="20"/>
                <w:lang w:val="uk-UA"/>
              </w:rPr>
            </w:pPr>
            <w:r w:rsidRPr="00584574">
              <w:rPr>
                <w:rFonts w:ascii="Avenir Next Cyr" w:hAnsi="Avenir Next Cyr" w:cs="Calibri"/>
                <w:color w:val="auto"/>
                <w:sz w:val="19"/>
                <w:szCs w:val="19"/>
                <w:lang w:val="uk-UA"/>
              </w:rPr>
              <w:t>Напишіть</w:t>
            </w:r>
            <w:r w:rsidRPr="00584574">
              <w:rPr>
                <w:rFonts w:ascii="Avenir Next Cyr" w:hAnsi="Avenir Next Cyr"/>
                <w:color w:val="auto"/>
                <w:sz w:val="19"/>
                <w:szCs w:val="19"/>
                <w:lang w:val="uk-UA"/>
              </w:rPr>
              <w:t xml:space="preserve"> </w:t>
            </w:r>
            <w:r w:rsidRPr="00584574">
              <w:rPr>
                <w:rFonts w:ascii="Avenir Next Cyr" w:hAnsi="Avenir Next Cyr" w:cs="Calibri"/>
                <w:color w:val="auto"/>
                <w:sz w:val="19"/>
                <w:szCs w:val="19"/>
                <w:lang w:val="uk-UA"/>
              </w:rPr>
              <w:t>одне</w:t>
            </w:r>
            <w:r w:rsidRPr="00584574">
              <w:rPr>
                <w:rFonts w:ascii="Avenir Next Cyr" w:hAnsi="Avenir Next Cyr"/>
                <w:color w:val="auto"/>
                <w:sz w:val="19"/>
                <w:szCs w:val="19"/>
                <w:lang w:val="uk-UA"/>
              </w:rPr>
              <w:t xml:space="preserve"> </w:t>
            </w:r>
            <w:r w:rsidRPr="00584574">
              <w:rPr>
                <w:rFonts w:ascii="Avenir Next Cyr" w:hAnsi="Avenir Next Cyr" w:cs="Calibri"/>
                <w:color w:val="auto"/>
                <w:sz w:val="19"/>
                <w:szCs w:val="19"/>
                <w:lang w:val="uk-UA"/>
              </w:rPr>
              <w:t>коротке</w:t>
            </w:r>
            <w:r w:rsidRPr="00584574">
              <w:rPr>
                <w:rFonts w:ascii="Avenir Next Cyr" w:hAnsi="Avenir Next Cyr"/>
                <w:color w:val="auto"/>
                <w:sz w:val="19"/>
                <w:szCs w:val="19"/>
                <w:lang w:val="uk-UA"/>
              </w:rPr>
              <w:t xml:space="preserve"> </w:t>
            </w:r>
            <w:r w:rsidRPr="00584574">
              <w:rPr>
                <w:rFonts w:ascii="Avenir Next Cyr" w:hAnsi="Avenir Next Cyr" w:cs="Calibri"/>
                <w:color w:val="auto"/>
                <w:sz w:val="19"/>
                <w:szCs w:val="19"/>
                <w:lang w:val="uk-UA"/>
              </w:rPr>
              <w:t>речення</w:t>
            </w:r>
            <w:r w:rsidRPr="00584574">
              <w:rPr>
                <w:rFonts w:ascii="Avenir Next Cyr" w:hAnsi="Avenir Next Cyr"/>
                <w:color w:val="auto"/>
                <w:sz w:val="19"/>
                <w:szCs w:val="19"/>
                <w:lang w:val="uk-UA"/>
              </w:rPr>
              <w:t>.</w:t>
            </w:r>
          </w:p>
        </w:tc>
      </w:tr>
      <w:tr w:rsidR="000F59DB" w:rsidRPr="00584574" w14:paraId="5CE506C0" w14:textId="77777777" w:rsidTr="00895B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3114" w:type="dxa"/>
            <w:shd w:val="clear" w:color="auto" w:fill="B8B8B8"/>
          </w:tcPr>
          <w:p w14:paraId="33B3F3BF" w14:textId="77777777" w:rsidR="000F59DB" w:rsidRPr="00584574" w:rsidRDefault="000F59DB" w:rsidP="00B945D5">
            <w:pPr>
              <w:pStyle w:val="MediumShading1-Accent11"/>
              <w:spacing w:before="120" w:after="120"/>
              <w:rPr>
                <w:rFonts w:ascii="Avenir Next Cyr Medium" w:hAnsi="Avenir Next Cyr Medium" w:cs="Tahoma"/>
                <w:b/>
                <w:bCs/>
                <w:color w:val="auto"/>
                <w:sz w:val="20"/>
                <w:szCs w:val="20"/>
                <w:lang w:val="uk-UA"/>
              </w:rPr>
            </w:pPr>
            <w:r w:rsidRPr="00584574">
              <w:rPr>
                <w:rFonts w:ascii="Avenir Next Cyr Medium" w:hAnsi="Avenir Next Cyr Medium"/>
                <w:b/>
                <w:bCs/>
                <w:sz w:val="20"/>
                <w:szCs w:val="20"/>
                <w:lang w:val="uk-UA"/>
              </w:rPr>
              <w:t>SECTION 2. Інсайт:</w:t>
            </w:r>
          </w:p>
        </w:tc>
        <w:tc>
          <w:tcPr>
            <w:tcW w:w="7659" w:type="dxa"/>
            <w:shd w:val="clear" w:color="auto" w:fill="auto"/>
            <w:vAlign w:val="center"/>
          </w:tcPr>
          <w:p w14:paraId="199AA628" w14:textId="77777777" w:rsidR="000F59DB" w:rsidRPr="00584574" w:rsidRDefault="000F59DB" w:rsidP="00B945D5">
            <w:pPr>
              <w:pStyle w:val="MediumShading1-Accent11"/>
              <w:spacing w:before="120" w:after="120"/>
              <w:rPr>
                <w:rFonts w:ascii="Avenir Next LT Pro" w:hAnsi="Avenir Next LT Pro"/>
                <w:color w:val="auto"/>
                <w:sz w:val="19"/>
                <w:szCs w:val="19"/>
                <w:lang w:val="uk-UA"/>
              </w:rPr>
            </w:pPr>
            <w:r w:rsidRPr="00584574">
              <w:rPr>
                <w:rFonts w:ascii="Avenir Next Cyr" w:hAnsi="Avenir Next Cyr" w:cs="Calibri"/>
                <w:color w:val="auto"/>
                <w:sz w:val="19"/>
                <w:szCs w:val="19"/>
                <w:lang w:val="uk-UA"/>
              </w:rPr>
              <w:t>Напишіть</w:t>
            </w:r>
            <w:r w:rsidRPr="00584574">
              <w:rPr>
                <w:rFonts w:ascii="Avenir Next Cyr" w:hAnsi="Avenir Next Cyr"/>
                <w:color w:val="auto"/>
                <w:sz w:val="19"/>
                <w:szCs w:val="19"/>
                <w:lang w:val="uk-UA"/>
              </w:rPr>
              <w:t xml:space="preserve"> </w:t>
            </w:r>
            <w:r w:rsidRPr="00584574">
              <w:rPr>
                <w:rFonts w:ascii="Avenir Next Cyr" w:hAnsi="Avenir Next Cyr" w:cs="Calibri"/>
                <w:color w:val="auto"/>
                <w:sz w:val="19"/>
                <w:szCs w:val="19"/>
                <w:lang w:val="uk-UA"/>
              </w:rPr>
              <w:t>одне</w:t>
            </w:r>
            <w:r w:rsidRPr="00584574">
              <w:rPr>
                <w:rFonts w:ascii="Avenir Next Cyr" w:hAnsi="Avenir Next Cyr"/>
                <w:color w:val="auto"/>
                <w:sz w:val="19"/>
                <w:szCs w:val="19"/>
                <w:lang w:val="uk-UA"/>
              </w:rPr>
              <w:t xml:space="preserve"> </w:t>
            </w:r>
            <w:r w:rsidRPr="00584574">
              <w:rPr>
                <w:rFonts w:ascii="Avenir Next Cyr" w:hAnsi="Avenir Next Cyr" w:cs="Calibri"/>
                <w:color w:val="auto"/>
                <w:sz w:val="19"/>
                <w:szCs w:val="19"/>
                <w:lang w:val="uk-UA"/>
              </w:rPr>
              <w:t>коротке</w:t>
            </w:r>
            <w:r w:rsidRPr="00584574">
              <w:rPr>
                <w:rFonts w:ascii="Avenir Next Cyr" w:hAnsi="Avenir Next Cyr"/>
                <w:color w:val="auto"/>
                <w:sz w:val="19"/>
                <w:szCs w:val="19"/>
                <w:lang w:val="uk-UA"/>
              </w:rPr>
              <w:t xml:space="preserve"> </w:t>
            </w:r>
            <w:r w:rsidRPr="00584574">
              <w:rPr>
                <w:rFonts w:ascii="Avenir Next Cyr" w:hAnsi="Avenir Next Cyr" w:cs="Calibri"/>
                <w:color w:val="auto"/>
                <w:sz w:val="19"/>
                <w:szCs w:val="19"/>
                <w:lang w:val="uk-UA"/>
              </w:rPr>
              <w:t>речення</w:t>
            </w:r>
            <w:r w:rsidRPr="00584574">
              <w:rPr>
                <w:rFonts w:ascii="Avenir Next Cyr" w:hAnsi="Avenir Next Cyr"/>
                <w:color w:val="auto"/>
                <w:sz w:val="19"/>
                <w:szCs w:val="19"/>
                <w:lang w:val="uk-UA"/>
              </w:rPr>
              <w:t>.</w:t>
            </w:r>
          </w:p>
        </w:tc>
      </w:tr>
      <w:tr w:rsidR="000F59DB" w:rsidRPr="00584574" w14:paraId="5121FDE3" w14:textId="77777777" w:rsidTr="00895B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3114" w:type="dxa"/>
            <w:shd w:val="clear" w:color="auto" w:fill="B8B8B8"/>
          </w:tcPr>
          <w:p w14:paraId="5940D2C2" w14:textId="77777777" w:rsidR="000F59DB" w:rsidRPr="00584574" w:rsidRDefault="000F59DB" w:rsidP="00B945D5">
            <w:pPr>
              <w:pStyle w:val="MediumShading1-Accent11"/>
              <w:spacing w:before="120" w:after="120"/>
              <w:rPr>
                <w:rFonts w:ascii="Avenir Next Cyr Medium" w:hAnsi="Avenir Next Cyr Medium" w:cs="Tahoma"/>
                <w:b/>
                <w:bCs/>
                <w:color w:val="auto"/>
                <w:sz w:val="20"/>
                <w:szCs w:val="20"/>
                <w:lang w:val="uk-UA"/>
              </w:rPr>
            </w:pPr>
            <w:r w:rsidRPr="00584574">
              <w:rPr>
                <w:rFonts w:ascii="Avenir Next Cyr Medium" w:hAnsi="Avenir Next Cyr Medium"/>
                <w:b/>
                <w:bCs/>
                <w:sz w:val="20"/>
                <w:szCs w:val="20"/>
                <w:lang w:val="uk-UA"/>
              </w:rPr>
              <w:t>SECTION 2. Стратегічна Ідея/П</w:t>
            </w:r>
            <w:r>
              <w:rPr>
                <w:rFonts w:ascii="Avenir Next Cyr Medium" w:hAnsi="Avenir Next Cyr Medium"/>
                <w:b/>
                <w:bCs/>
                <w:sz w:val="20"/>
                <w:szCs w:val="20"/>
                <w:lang w:val="uk-UA"/>
              </w:rPr>
              <w:t>лан</w:t>
            </w:r>
            <w:r w:rsidRPr="00584574">
              <w:rPr>
                <w:rFonts w:ascii="Avenir Next Cyr Medium" w:hAnsi="Avenir Next Cyr Medium"/>
                <w:b/>
                <w:bCs/>
                <w:sz w:val="20"/>
                <w:szCs w:val="20"/>
                <w:lang w:val="uk-UA"/>
              </w:rPr>
              <w:t>:</w:t>
            </w:r>
          </w:p>
        </w:tc>
        <w:tc>
          <w:tcPr>
            <w:tcW w:w="7659" w:type="dxa"/>
            <w:shd w:val="clear" w:color="auto" w:fill="auto"/>
            <w:vAlign w:val="center"/>
          </w:tcPr>
          <w:p w14:paraId="26E2429B" w14:textId="77777777" w:rsidR="000F59DB" w:rsidRPr="00584574" w:rsidRDefault="000F59DB" w:rsidP="00B945D5">
            <w:pPr>
              <w:pStyle w:val="MediumShading1-Accent11"/>
              <w:spacing w:before="120" w:after="120"/>
              <w:rPr>
                <w:rFonts w:ascii="Avenir Next LT Pro" w:hAnsi="Avenir Next LT Pro" w:cs="Tahoma"/>
                <w:color w:val="auto"/>
                <w:sz w:val="20"/>
                <w:lang w:val="uk-UA"/>
              </w:rPr>
            </w:pPr>
            <w:r w:rsidRPr="00584574">
              <w:rPr>
                <w:rFonts w:ascii="Avenir Next Cyr" w:hAnsi="Avenir Next Cyr" w:cs="Calibri"/>
                <w:color w:val="auto"/>
                <w:sz w:val="19"/>
                <w:szCs w:val="19"/>
                <w:lang w:val="uk-UA"/>
              </w:rPr>
              <w:t>Напишіть</w:t>
            </w:r>
            <w:r w:rsidRPr="00584574">
              <w:rPr>
                <w:rFonts w:ascii="Avenir Next Cyr" w:hAnsi="Avenir Next Cyr"/>
                <w:color w:val="auto"/>
                <w:sz w:val="19"/>
                <w:szCs w:val="19"/>
                <w:lang w:val="uk-UA"/>
              </w:rPr>
              <w:t xml:space="preserve"> </w:t>
            </w:r>
            <w:r w:rsidRPr="00584574">
              <w:rPr>
                <w:rFonts w:ascii="Avenir Next Cyr" w:hAnsi="Avenir Next Cyr" w:cs="Calibri"/>
                <w:color w:val="auto"/>
                <w:sz w:val="19"/>
                <w:szCs w:val="19"/>
                <w:lang w:val="uk-UA"/>
              </w:rPr>
              <w:t>одне</w:t>
            </w:r>
            <w:r w:rsidRPr="00584574">
              <w:rPr>
                <w:rFonts w:ascii="Avenir Next Cyr" w:hAnsi="Avenir Next Cyr"/>
                <w:color w:val="auto"/>
                <w:sz w:val="19"/>
                <w:szCs w:val="19"/>
                <w:lang w:val="uk-UA"/>
              </w:rPr>
              <w:t xml:space="preserve"> </w:t>
            </w:r>
            <w:r w:rsidRPr="00584574">
              <w:rPr>
                <w:rFonts w:ascii="Avenir Next Cyr" w:hAnsi="Avenir Next Cyr" w:cs="Calibri"/>
                <w:color w:val="auto"/>
                <w:sz w:val="19"/>
                <w:szCs w:val="19"/>
                <w:lang w:val="uk-UA"/>
              </w:rPr>
              <w:t>коротке</w:t>
            </w:r>
            <w:r w:rsidRPr="00584574">
              <w:rPr>
                <w:rFonts w:ascii="Avenir Next Cyr" w:hAnsi="Avenir Next Cyr"/>
                <w:color w:val="auto"/>
                <w:sz w:val="19"/>
                <w:szCs w:val="19"/>
                <w:lang w:val="uk-UA"/>
              </w:rPr>
              <w:t xml:space="preserve"> </w:t>
            </w:r>
            <w:r w:rsidRPr="00584574">
              <w:rPr>
                <w:rFonts w:ascii="Avenir Next Cyr" w:hAnsi="Avenir Next Cyr" w:cs="Calibri"/>
                <w:color w:val="auto"/>
                <w:sz w:val="19"/>
                <w:szCs w:val="19"/>
                <w:lang w:val="uk-UA"/>
              </w:rPr>
              <w:t>речення</w:t>
            </w:r>
            <w:r w:rsidRPr="00584574">
              <w:rPr>
                <w:rFonts w:ascii="Avenir Next Cyr" w:hAnsi="Avenir Next Cyr"/>
                <w:color w:val="auto"/>
                <w:sz w:val="19"/>
                <w:szCs w:val="19"/>
                <w:lang w:val="uk-UA"/>
              </w:rPr>
              <w:t>.</w:t>
            </w:r>
          </w:p>
        </w:tc>
      </w:tr>
      <w:tr w:rsidR="000F59DB" w:rsidRPr="00584574" w14:paraId="2C873658" w14:textId="77777777" w:rsidTr="00895B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3114" w:type="dxa"/>
            <w:tcBorders>
              <w:bottom w:val="single" w:sz="4" w:space="0" w:color="auto"/>
            </w:tcBorders>
            <w:shd w:val="clear" w:color="auto" w:fill="B8B8B8"/>
          </w:tcPr>
          <w:p w14:paraId="2015D58B" w14:textId="77777777" w:rsidR="000F59DB" w:rsidRPr="00584574" w:rsidRDefault="000F59DB" w:rsidP="00B945D5">
            <w:pPr>
              <w:pStyle w:val="MediumShading1-Accent11"/>
              <w:spacing w:before="120" w:after="120"/>
              <w:rPr>
                <w:rFonts w:ascii="Avenir Next Cyr Medium" w:hAnsi="Avenir Next Cyr Medium" w:cs="Tahoma"/>
                <w:b/>
                <w:bCs/>
                <w:color w:val="auto"/>
                <w:sz w:val="20"/>
                <w:szCs w:val="20"/>
                <w:lang w:val="uk-UA"/>
              </w:rPr>
            </w:pPr>
            <w:r w:rsidRPr="00584574">
              <w:rPr>
                <w:rFonts w:ascii="Avenir Next Cyr Medium" w:hAnsi="Avenir Next Cyr Medium"/>
                <w:b/>
                <w:bCs/>
                <w:sz w:val="20"/>
                <w:szCs w:val="20"/>
                <w:lang w:val="uk-UA"/>
              </w:rPr>
              <w:t>SECTION 3. Втілення Стратегії та Ідеї в життя (Реалізація):</w:t>
            </w:r>
          </w:p>
        </w:tc>
        <w:tc>
          <w:tcPr>
            <w:tcW w:w="7659" w:type="dxa"/>
            <w:tcBorders>
              <w:bottom w:val="single" w:sz="4" w:space="0" w:color="auto"/>
            </w:tcBorders>
            <w:shd w:val="clear" w:color="auto" w:fill="auto"/>
            <w:vAlign w:val="center"/>
          </w:tcPr>
          <w:p w14:paraId="00ADF471" w14:textId="77777777" w:rsidR="000F59DB" w:rsidRPr="00584574" w:rsidRDefault="000F59DB" w:rsidP="00B945D5">
            <w:pPr>
              <w:pStyle w:val="MediumShading1-Accent11"/>
              <w:spacing w:before="120" w:after="120"/>
              <w:rPr>
                <w:rFonts w:ascii="Avenir Next LT Pro" w:hAnsi="Avenir Next LT Pro" w:cs="Tahoma"/>
                <w:color w:val="auto"/>
                <w:sz w:val="20"/>
                <w:lang w:val="uk-UA"/>
              </w:rPr>
            </w:pPr>
            <w:r w:rsidRPr="00584574">
              <w:rPr>
                <w:rFonts w:ascii="Avenir Next Cyr" w:hAnsi="Avenir Next Cyr" w:cs="Calibri"/>
                <w:color w:val="auto"/>
                <w:sz w:val="19"/>
                <w:szCs w:val="19"/>
                <w:lang w:val="uk-UA"/>
              </w:rPr>
              <w:t>Напишіть</w:t>
            </w:r>
            <w:r w:rsidRPr="00584574">
              <w:rPr>
                <w:rFonts w:ascii="Avenir Next Cyr" w:hAnsi="Avenir Next Cyr"/>
                <w:color w:val="auto"/>
                <w:sz w:val="19"/>
                <w:szCs w:val="19"/>
                <w:lang w:val="uk-UA"/>
              </w:rPr>
              <w:t xml:space="preserve"> </w:t>
            </w:r>
            <w:r w:rsidRPr="00584574">
              <w:rPr>
                <w:rFonts w:ascii="Avenir Next Cyr" w:hAnsi="Avenir Next Cyr" w:cs="Calibri"/>
                <w:color w:val="auto"/>
                <w:sz w:val="19"/>
                <w:szCs w:val="19"/>
                <w:lang w:val="uk-UA"/>
              </w:rPr>
              <w:t>одне</w:t>
            </w:r>
            <w:r w:rsidRPr="00584574">
              <w:rPr>
                <w:rFonts w:ascii="Avenir Next Cyr" w:hAnsi="Avenir Next Cyr"/>
                <w:color w:val="auto"/>
                <w:sz w:val="19"/>
                <w:szCs w:val="19"/>
                <w:lang w:val="uk-UA"/>
              </w:rPr>
              <w:t xml:space="preserve"> </w:t>
            </w:r>
            <w:r w:rsidRPr="00584574">
              <w:rPr>
                <w:rFonts w:ascii="Avenir Next Cyr" w:hAnsi="Avenir Next Cyr" w:cs="Calibri"/>
                <w:color w:val="auto"/>
                <w:sz w:val="19"/>
                <w:szCs w:val="19"/>
                <w:lang w:val="uk-UA"/>
              </w:rPr>
              <w:t>коротке</w:t>
            </w:r>
            <w:r w:rsidRPr="00584574">
              <w:rPr>
                <w:rFonts w:ascii="Avenir Next Cyr" w:hAnsi="Avenir Next Cyr"/>
                <w:color w:val="auto"/>
                <w:sz w:val="19"/>
                <w:szCs w:val="19"/>
                <w:lang w:val="uk-UA"/>
              </w:rPr>
              <w:t xml:space="preserve"> </w:t>
            </w:r>
            <w:r w:rsidRPr="00584574">
              <w:rPr>
                <w:rFonts w:ascii="Avenir Next Cyr" w:hAnsi="Avenir Next Cyr" w:cs="Calibri"/>
                <w:color w:val="auto"/>
                <w:sz w:val="19"/>
                <w:szCs w:val="19"/>
                <w:lang w:val="uk-UA"/>
              </w:rPr>
              <w:t>речення</w:t>
            </w:r>
            <w:r w:rsidRPr="00584574">
              <w:rPr>
                <w:rFonts w:ascii="Avenir Next Cyr" w:hAnsi="Avenir Next Cyr"/>
                <w:color w:val="auto"/>
                <w:sz w:val="19"/>
                <w:szCs w:val="19"/>
                <w:lang w:val="uk-UA"/>
              </w:rPr>
              <w:t>.</w:t>
            </w:r>
          </w:p>
        </w:tc>
      </w:tr>
      <w:tr w:rsidR="000F59DB" w:rsidRPr="00584574" w14:paraId="1285A4A1" w14:textId="77777777" w:rsidTr="00895B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3114" w:type="dxa"/>
            <w:tcBorders>
              <w:top w:val="single" w:sz="4" w:space="0" w:color="auto"/>
              <w:left w:val="single" w:sz="4" w:space="0" w:color="auto"/>
              <w:bottom w:val="single" w:sz="4" w:space="0" w:color="auto"/>
              <w:right w:val="single" w:sz="4" w:space="0" w:color="auto"/>
            </w:tcBorders>
            <w:shd w:val="clear" w:color="auto" w:fill="B8B8B8"/>
          </w:tcPr>
          <w:p w14:paraId="5A3C96A6" w14:textId="77777777" w:rsidR="000F59DB" w:rsidRPr="00584574" w:rsidRDefault="000F59DB" w:rsidP="00B945D5">
            <w:pPr>
              <w:pStyle w:val="MediumShading1-Accent11"/>
              <w:spacing w:before="120" w:after="120"/>
              <w:rPr>
                <w:rFonts w:ascii="Avenir Next Cyr Medium" w:hAnsi="Avenir Next Cyr Medium" w:cs="Tahoma"/>
                <w:b/>
                <w:bCs/>
                <w:color w:val="auto"/>
                <w:sz w:val="20"/>
                <w:szCs w:val="20"/>
                <w:lang w:val="uk-UA"/>
              </w:rPr>
            </w:pPr>
            <w:r w:rsidRPr="00584574">
              <w:rPr>
                <w:rFonts w:ascii="Avenir Next Cyr Medium" w:hAnsi="Avenir Next Cyr Medium"/>
                <w:b/>
                <w:bCs/>
                <w:sz w:val="20"/>
                <w:szCs w:val="20"/>
                <w:lang w:val="uk-UA"/>
              </w:rPr>
              <w:t>SECTION 4. Результати:</w:t>
            </w:r>
          </w:p>
        </w:tc>
        <w:tc>
          <w:tcPr>
            <w:tcW w:w="7659" w:type="dxa"/>
            <w:tcBorders>
              <w:top w:val="single" w:sz="4" w:space="0" w:color="auto"/>
              <w:left w:val="single" w:sz="4" w:space="0" w:color="auto"/>
              <w:bottom w:val="single" w:sz="4" w:space="0" w:color="auto"/>
              <w:right w:val="single" w:sz="4" w:space="0" w:color="auto"/>
            </w:tcBorders>
            <w:shd w:val="clear" w:color="auto" w:fill="auto"/>
            <w:vAlign w:val="center"/>
          </w:tcPr>
          <w:p w14:paraId="616C4AFD" w14:textId="77777777" w:rsidR="000F59DB" w:rsidRPr="00584574" w:rsidRDefault="000F59DB" w:rsidP="00B945D5">
            <w:pPr>
              <w:pStyle w:val="MediumShading1-Accent11"/>
              <w:spacing w:before="120" w:after="120"/>
              <w:rPr>
                <w:rFonts w:ascii="Avenir Next LT Pro" w:hAnsi="Avenir Next LT Pro" w:cs="Tahoma"/>
                <w:color w:val="auto"/>
                <w:sz w:val="20"/>
                <w:lang w:val="uk-UA"/>
              </w:rPr>
            </w:pPr>
            <w:r w:rsidRPr="00584574">
              <w:rPr>
                <w:rFonts w:ascii="Avenir Next Cyr" w:hAnsi="Avenir Next Cyr" w:cs="Calibri"/>
                <w:color w:val="auto"/>
                <w:sz w:val="19"/>
                <w:szCs w:val="19"/>
                <w:lang w:val="uk-UA"/>
              </w:rPr>
              <w:t>Напишіть</w:t>
            </w:r>
            <w:r w:rsidRPr="00584574">
              <w:rPr>
                <w:rFonts w:ascii="Avenir Next Cyr" w:hAnsi="Avenir Next Cyr"/>
                <w:color w:val="auto"/>
                <w:sz w:val="19"/>
                <w:szCs w:val="19"/>
                <w:lang w:val="uk-UA"/>
              </w:rPr>
              <w:t xml:space="preserve"> </w:t>
            </w:r>
            <w:r w:rsidRPr="00584574">
              <w:rPr>
                <w:rFonts w:ascii="Avenir Next Cyr" w:hAnsi="Avenir Next Cyr" w:cs="Calibri"/>
                <w:color w:val="auto"/>
                <w:sz w:val="19"/>
                <w:szCs w:val="19"/>
                <w:lang w:val="uk-UA"/>
              </w:rPr>
              <w:t>одне</w:t>
            </w:r>
            <w:r w:rsidRPr="00584574">
              <w:rPr>
                <w:rFonts w:ascii="Avenir Next Cyr" w:hAnsi="Avenir Next Cyr"/>
                <w:color w:val="auto"/>
                <w:sz w:val="19"/>
                <w:szCs w:val="19"/>
                <w:lang w:val="uk-UA"/>
              </w:rPr>
              <w:t xml:space="preserve"> </w:t>
            </w:r>
            <w:r w:rsidRPr="00584574">
              <w:rPr>
                <w:rFonts w:ascii="Avenir Next Cyr" w:hAnsi="Avenir Next Cyr" w:cs="Calibri"/>
                <w:color w:val="auto"/>
                <w:sz w:val="19"/>
                <w:szCs w:val="19"/>
                <w:lang w:val="uk-UA"/>
              </w:rPr>
              <w:t>коротке</w:t>
            </w:r>
            <w:r w:rsidRPr="00584574">
              <w:rPr>
                <w:rFonts w:ascii="Avenir Next Cyr" w:hAnsi="Avenir Next Cyr"/>
                <w:color w:val="auto"/>
                <w:sz w:val="19"/>
                <w:szCs w:val="19"/>
                <w:lang w:val="uk-UA"/>
              </w:rPr>
              <w:t xml:space="preserve"> </w:t>
            </w:r>
            <w:r w:rsidRPr="00584574">
              <w:rPr>
                <w:rFonts w:ascii="Avenir Next Cyr" w:hAnsi="Avenir Next Cyr" w:cs="Calibri"/>
                <w:color w:val="auto"/>
                <w:sz w:val="19"/>
                <w:szCs w:val="19"/>
                <w:lang w:val="uk-UA"/>
              </w:rPr>
              <w:t>речення</w:t>
            </w:r>
            <w:r w:rsidRPr="00584574">
              <w:rPr>
                <w:rFonts w:ascii="Avenir Next Cyr" w:hAnsi="Avenir Next Cyr"/>
                <w:color w:val="auto"/>
                <w:sz w:val="19"/>
                <w:szCs w:val="19"/>
                <w:lang w:val="uk-UA"/>
              </w:rPr>
              <w:t>.</w:t>
            </w:r>
          </w:p>
        </w:tc>
      </w:tr>
      <w:tr w:rsidR="000F59DB" w:rsidRPr="00584574" w14:paraId="39B441EA" w14:textId="77777777" w:rsidTr="00895B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1"/>
        </w:trPr>
        <w:tc>
          <w:tcPr>
            <w:tcW w:w="1077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C096A5D" w14:textId="77777777" w:rsidR="000F59DB" w:rsidRPr="00584574" w:rsidRDefault="000F59DB" w:rsidP="00B945D5">
            <w:pPr>
              <w:pStyle w:val="FreeForm"/>
              <w:tabs>
                <w:tab w:val="left" w:pos="660"/>
              </w:tabs>
              <w:spacing w:before="120" w:after="120"/>
              <w:rPr>
                <w:rFonts w:ascii="Avenir Next Cyr Medium" w:hAnsi="Avenir Next Cyr Medium" w:cs="Tahoma"/>
                <w:b/>
                <w:sz w:val="20"/>
                <w:lang w:val="uk-UA"/>
              </w:rPr>
            </w:pPr>
            <w:r w:rsidRPr="00584574">
              <w:rPr>
                <w:rFonts w:ascii="Avenir Next Cyr Medium" w:hAnsi="Avenir Next Cyr Medium" w:cs="Tahoma"/>
                <w:b/>
                <w:sz w:val="20"/>
                <w:lang w:val="uk-UA"/>
              </w:rPr>
              <w:t xml:space="preserve">Поясніть, чому </w:t>
            </w:r>
            <w:r w:rsidRPr="00584574">
              <w:rPr>
                <w:rFonts w:ascii="Avenir Next Cyr Medium" w:hAnsi="Avenir Next Cyr Medium" w:cs="Calibri"/>
                <w:b/>
                <w:sz w:val="20"/>
                <w:lang w:val="uk-UA"/>
              </w:rPr>
              <w:t>ця</w:t>
            </w:r>
            <w:r w:rsidRPr="00584574">
              <w:rPr>
                <w:rFonts w:ascii="Avenir Next Cyr Medium" w:hAnsi="Avenir Next Cyr Medium" w:cs="Tahoma"/>
                <w:b/>
                <w:sz w:val="20"/>
                <w:lang w:val="uk-UA"/>
              </w:rPr>
              <w:t xml:space="preserve"> </w:t>
            </w:r>
            <w:r w:rsidRPr="00584574">
              <w:rPr>
                <w:rFonts w:ascii="Avenir Next Cyr Medium" w:hAnsi="Avenir Next Cyr Medium" w:cs="Calibri"/>
                <w:b/>
                <w:sz w:val="20"/>
                <w:lang w:val="uk-UA"/>
              </w:rPr>
              <w:t xml:space="preserve">кампанія </w:t>
            </w:r>
            <w:r w:rsidRPr="00584574">
              <w:rPr>
                <w:rFonts w:ascii="Avenir Next Cyr Medium" w:hAnsi="Avenir Next Cyr Medium" w:cs="Tahoma"/>
                <w:b/>
                <w:sz w:val="20"/>
                <w:lang w:val="uk-UA"/>
              </w:rPr>
              <w:t xml:space="preserve">є </w:t>
            </w:r>
            <w:proofErr w:type="spellStart"/>
            <w:r w:rsidRPr="00584574">
              <w:rPr>
                <w:rFonts w:ascii="Avenir Next Cyr Medium" w:hAnsi="Avenir Next Cyr Medium" w:cs="Tahoma"/>
                <w:b/>
                <w:sz w:val="20"/>
                <w:lang w:val="uk-UA"/>
              </w:rPr>
              <w:t>вирізняючим</w:t>
            </w:r>
            <w:proofErr w:type="spellEnd"/>
            <w:r w:rsidRPr="00584574">
              <w:rPr>
                <w:rFonts w:ascii="Avenir Next Cyr Medium" w:hAnsi="Avenir Next Cyr Medium" w:cs="Tahoma"/>
                <w:b/>
                <w:sz w:val="20"/>
                <w:lang w:val="uk-UA"/>
              </w:rPr>
              <w:t xml:space="preserve"> прикладом ефективного маркетингу в даній категорії </w:t>
            </w:r>
            <w:proofErr w:type="spellStart"/>
            <w:r w:rsidRPr="00584574">
              <w:rPr>
                <w:rFonts w:ascii="Avenir Next Cyr Medium" w:hAnsi="Avenir Next Cyr Medium" w:cs="Tahoma"/>
                <w:b/>
                <w:sz w:val="20"/>
                <w:lang w:val="uk-UA"/>
              </w:rPr>
              <w:t>Effie</w:t>
            </w:r>
            <w:proofErr w:type="spellEnd"/>
            <w:r w:rsidRPr="00584574">
              <w:rPr>
                <w:rFonts w:ascii="Avenir Next Cyr Medium" w:hAnsi="Avenir Next Cyr Medium" w:cs="Tahoma"/>
                <w:b/>
                <w:sz w:val="20"/>
                <w:lang w:val="uk-UA"/>
              </w:rPr>
              <w:t>?</w:t>
            </w:r>
          </w:p>
          <w:p w14:paraId="00423C45" w14:textId="77777777" w:rsidR="000F59DB" w:rsidRPr="00584574" w:rsidRDefault="000F59DB" w:rsidP="00B945D5">
            <w:pPr>
              <w:pStyle w:val="FreeForm"/>
              <w:tabs>
                <w:tab w:val="left" w:pos="660"/>
              </w:tabs>
              <w:spacing w:before="120" w:after="120"/>
              <w:rPr>
                <w:rFonts w:ascii="Avenir Next Cyr Medium" w:hAnsi="Avenir Next Cyr Medium" w:cs="Tahoma"/>
                <w:b/>
                <w:sz w:val="20"/>
                <w:lang w:val="uk-UA"/>
              </w:rPr>
            </w:pPr>
            <w:r w:rsidRPr="00584574">
              <w:rPr>
                <w:rFonts w:ascii="Avenir Next Cyr Medium" w:hAnsi="Avenir Next Cyr Medium" w:cs="Tahoma"/>
                <w:b/>
                <w:sz w:val="20"/>
                <w:lang w:val="uk-UA"/>
              </w:rPr>
              <w:t>Узагальніть ваш кейс, зосередившись на тому, наскільки ваші результати безпосередньо відповідають вашим завданням і цілями. У випадку реєстрації кампанії в декілька категорій, ваша відповідь на це питання повинна відрізнятися у заявці для кожної категорії. Якщо у суддів виникнуть запитання щодо відповідності кейсу даній категорії, вони звернуться саме до цієї відповіді.</w:t>
            </w:r>
          </w:p>
          <w:p w14:paraId="080EC550" w14:textId="77777777" w:rsidR="000F59DB" w:rsidRPr="00584574" w:rsidRDefault="000F59DB" w:rsidP="00B945D5">
            <w:pPr>
              <w:pStyle w:val="FreeForm"/>
              <w:tabs>
                <w:tab w:val="left" w:pos="660"/>
              </w:tabs>
              <w:spacing w:before="120" w:after="120"/>
              <w:rPr>
                <w:rFonts w:asciiTheme="minorHAnsi" w:hAnsiTheme="minorHAnsi" w:cs="Tahoma"/>
                <w:i/>
                <w:sz w:val="20"/>
                <w:szCs w:val="19"/>
                <w:highlight w:val="yellow"/>
                <w:lang w:val="uk-UA"/>
              </w:rPr>
            </w:pPr>
            <w:r w:rsidRPr="00584574">
              <w:rPr>
                <w:rFonts w:ascii="Avenir Next Cyr" w:hAnsi="Avenir Next Cyr" w:cs="Tahoma"/>
                <w:i/>
                <w:sz w:val="19"/>
                <w:szCs w:val="19"/>
                <w:lang w:val="uk-UA"/>
              </w:rPr>
              <w:t>(</w:t>
            </w:r>
            <w:r w:rsidRPr="00584574">
              <w:rPr>
                <w:rFonts w:ascii="Avenir Next Cyr" w:hAnsi="Avenir Next Cyr" w:cs="Calibri"/>
                <w:i/>
                <w:sz w:val="19"/>
                <w:szCs w:val="19"/>
                <w:lang w:val="uk-UA"/>
              </w:rPr>
              <w:t>~</w:t>
            </w:r>
            <w:r w:rsidRPr="00584574">
              <w:rPr>
                <w:rFonts w:ascii="Avenir Next Cyr" w:hAnsi="Avenir Next Cyr" w:cs="Tahoma"/>
                <w:i/>
                <w:sz w:val="19"/>
                <w:szCs w:val="19"/>
                <w:lang w:val="uk-UA"/>
              </w:rPr>
              <w:t>100 слів)</w:t>
            </w:r>
          </w:p>
        </w:tc>
      </w:tr>
      <w:tr w:rsidR="000F59DB" w:rsidRPr="00584574" w14:paraId="7E276E20" w14:textId="77777777" w:rsidTr="00895B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1"/>
        </w:trPr>
        <w:tc>
          <w:tcPr>
            <w:tcW w:w="1077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3518A89" w14:textId="77777777" w:rsidR="000F59DB" w:rsidRPr="00584574" w:rsidRDefault="000F59DB" w:rsidP="00B945D5">
            <w:pPr>
              <w:pStyle w:val="MediumShading1-Accent11"/>
              <w:spacing w:after="120"/>
              <w:rPr>
                <w:rFonts w:ascii="Verdana" w:hAnsi="Verdana"/>
                <w:sz w:val="20"/>
                <w:szCs w:val="19"/>
                <w:lang w:val="uk-UA"/>
              </w:rPr>
            </w:pPr>
            <w:r w:rsidRPr="00584574">
              <w:rPr>
                <w:rFonts w:ascii="Avenir Next Cyr" w:hAnsi="Avenir Next Cyr"/>
                <w:color w:val="auto"/>
                <w:sz w:val="20"/>
                <w:szCs w:val="20"/>
                <w:lang w:val="uk-UA"/>
              </w:rPr>
              <w:t>Місце для відповіді.</w:t>
            </w:r>
          </w:p>
          <w:p w14:paraId="7A3C80D5" w14:textId="77777777" w:rsidR="000F59DB" w:rsidRPr="00584574" w:rsidRDefault="000F59DB" w:rsidP="00B945D5">
            <w:pPr>
              <w:pStyle w:val="FreeForm"/>
              <w:tabs>
                <w:tab w:val="left" w:pos="660"/>
              </w:tabs>
              <w:spacing w:before="120" w:after="120"/>
              <w:rPr>
                <w:rFonts w:ascii="Avenir Next LT Pro" w:hAnsi="Avenir Next LT Pro" w:cs="Tahoma"/>
                <w:color w:val="000000" w:themeColor="text1"/>
                <w:sz w:val="20"/>
                <w:szCs w:val="19"/>
                <w:highlight w:val="yellow"/>
                <w:lang w:val="uk-UA"/>
              </w:rPr>
            </w:pPr>
          </w:p>
        </w:tc>
      </w:tr>
      <w:tr w:rsidR="000F59DB" w:rsidRPr="00584574" w14:paraId="4FBCF617" w14:textId="77777777" w:rsidTr="00895B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773" w:type="dxa"/>
            <w:gridSpan w:val="2"/>
            <w:tcBorders>
              <w:top w:val="single" w:sz="4" w:space="0" w:color="auto"/>
              <w:left w:val="nil"/>
              <w:bottom w:val="nil"/>
              <w:right w:val="nil"/>
            </w:tcBorders>
            <w:shd w:val="clear" w:color="auto" w:fill="auto"/>
          </w:tcPr>
          <w:p w14:paraId="49B8C07A" w14:textId="77777777" w:rsidR="000F59DB" w:rsidRPr="00584574" w:rsidRDefault="000F59DB" w:rsidP="00B945D5">
            <w:pPr>
              <w:pStyle w:val="MediumShading1-Accent11"/>
              <w:spacing w:before="120" w:after="120"/>
              <w:rPr>
                <w:rFonts w:ascii="AvenirNext LT Pro Bold" w:hAnsi="AvenirNext LT Pro Bold"/>
                <w:color w:val="auto"/>
                <w:sz w:val="19"/>
                <w:szCs w:val="19"/>
                <w:lang w:val="uk-UA"/>
              </w:rPr>
            </w:pPr>
          </w:p>
        </w:tc>
      </w:tr>
    </w:tbl>
    <w:p w14:paraId="1F39AE2B" w14:textId="77777777" w:rsidR="00ED2B56" w:rsidRPr="00584574" w:rsidRDefault="00ED2B56" w:rsidP="0095252F">
      <w:pPr>
        <w:pStyle w:val="MediumShading1-Accent11"/>
        <w:spacing w:after="120"/>
        <w:rPr>
          <w:rFonts w:asciiTheme="minorHAnsi" w:hAnsiTheme="minorHAnsi"/>
          <w:i/>
          <w:iCs/>
          <w:color w:val="auto"/>
          <w:sz w:val="16"/>
          <w:szCs w:val="16"/>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D665D" w:rsidRPr="00943BD3" w14:paraId="10740BC0" w14:textId="77777777" w:rsidTr="00687186">
        <w:tc>
          <w:tcPr>
            <w:tcW w:w="10790" w:type="dxa"/>
            <w:tcBorders>
              <w:top w:val="nil"/>
              <w:left w:val="nil"/>
              <w:bottom w:val="nil"/>
              <w:right w:val="nil"/>
            </w:tcBorders>
            <w:shd w:val="clear" w:color="auto" w:fill="000000" w:themeFill="text1"/>
          </w:tcPr>
          <w:p w14:paraId="02DB6AFC" w14:textId="77777777" w:rsidR="00FD665D" w:rsidRPr="00584574" w:rsidRDefault="0064522C" w:rsidP="00D93E0C">
            <w:pPr>
              <w:pStyle w:val="MediumShading1-Accent11"/>
              <w:spacing w:after="120"/>
              <w:rPr>
                <w:rFonts w:ascii="Avenir Next LT Pro" w:hAnsi="Avenir Next LT Pro"/>
                <w:b/>
                <w:color w:val="808080" w:themeColor="background1" w:themeShade="80"/>
                <w:sz w:val="28"/>
                <w:szCs w:val="19"/>
                <w:lang w:val="uk-UA"/>
              </w:rPr>
            </w:pPr>
            <w:r w:rsidRPr="00584574">
              <w:rPr>
                <w:rFonts w:ascii="AvenirNext LT Pro Bold" w:hAnsi="AvenirNext LT Pro Bold"/>
                <w:lang w:val="uk-UA"/>
              </w:rPr>
              <w:br w:type="page"/>
            </w:r>
            <w:r w:rsidR="0029537D" w:rsidRPr="00584574">
              <w:rPr>
                <w:rFonts w:ascii="Avenir Next Cyr Medium" w:hAnsi="Avenir Next Cyr Medium"/>
                <w:b/>
                <w:color w:val="FFFFFF"/>
                <w:sz w:val="28"/>
                <w:szCs w:val="19"/>
                <w:lang w:val="uk-UA"/>
              </w:rPr>
              <w:t>SECTION 1: ВИКЛИК, ОПИС СИТУАЦІЇ ТА ЦІЛІ</w:t>
            </w:r>
            <w:r w:rsidR="0029537D" w:rsidRPr="00584574">
              <w:rPr>
                <w:rFonts w:ascii="Avenir Next Cyr Medium" w:hAnsi="Avenir Next Cyr Medium"/>
                <w:b/>
                <w:color w:val="FFFFFF"/>
                <w:sz w:val="28"/>
                <w:szCs w:val="19"/>
                <w:lang w:val="uk-UA"/>
              </w:rPr>
              <w:br/>
            </w:r>
            <w:r w:rsidR="0029537D" w:rsidRPr="00584574">
              <w:rPr>
                <w:rFonts w:ascii="Avenir Next Cyr Medium" w:hAnsi="Avenir Next Cyr Medium"/>
                <w:b/>
                <w:color w:val="FFFFFF"/>
                <w:lang w:val="uk-UA"/>
              </w:rPr>
              <w:t>23.3% ВІД ЗАГАЛЬНОЇ ОЦІНКИ</w:t>
            </w:r>
          </w:p>
          <w:p w14:paraId="36A40456" w14:textId="77777777" w:rsidR="007A7CA9" w:rsidRPr="00584574" w:rsidRDefault="00C37663" w:rsidP="007A7CA9">
            <w:pPr>
              <w:pStyle w:val="MediumShading1-Accent11"/>
              <w:spacing w:before="120" w:after="120" w:line="276" w:lineRule="auto"/>
              <w:rPr>
                <w:rFonts w:ascii="Avenir Next Cyr" w:hAnsi="Avenir Next Cyr"/>
                <w:color w:val="FFFFFF" w:themeColor="background1"/>
                <w:sz w:val="20"/>
                <w:szCs w:val="19"/>
                <w:lang w:val="uk-UA"/>
              </w:rPr>
            </w:pPr>
            <w:r w:rsidRPr="00584574">
              <w:rPr>
                <w:rFonts w:ascii="Avenir Next Cyr" w:hAnsi="Avenir Next Cyr"/>
                <w:color w:val="FFFFFF" w:themeColor="background1"/>
                <w:sz w:val="20"/>
                <w:szCs w:val="19"/>
                <w:lang w:val="uk-UA"/>
              </w:rPr>
              <w:t>Цей розділ охоплює опис вашої стратегічної бізнес ситуації для вашої маркетингової діяльності, а також ключові бізнес-виклики, завдання та цілі.</w:t>
            </w:r>
          </w:p>
          <w:p w14:paraId="4D473953" w14:textId="77777777" w:rsidR="00C37663" w:rsidRPr="00584574" w:rsidRDefault="00C37663" w:rsidP="007A7CA9">
            <w:pPr>
              <w:pStyle w:val="MediumShading1-Accent11"/>
              <w:spacing w:before="120" w:after="120" w:line="276" w:lineRule="auto"/>
              <w:rPr>
                <w:rFonts w:ascii="Avenir Next Cyr" w:hAnsi="Avenir Next Cyr"/>
                <w:color w:val="FFFFFF" w:themeColor="background1"/>
                <w:sz w:val="20"/>
                <w:szCs w:val="19"/>
                <w:lang w:val="uk-UA"/>
              </w:rPr>
            </w:pPr>
            <w:r w:rsidRPr="00584574">
              <w:rPr>
                <w:rFonts w:ascii="Avenir Next Cyr" w:hAnsi="Avenir Next Cyr"/>
                <w:color w:val="FFFFFF" w:themeColor="background1"/>
                <w:sz w:val="20"/>
                <w:szCs w:val="19"/>
                <w:lang w:val="uk-UA"/>
              </w:rPr>
              <w:t>Будь ласка, надайте необхідну інформацію щодо вашої галузі (ринкової категорії), конкурентного середовища, самого бренду, щоб загалом зрозуміти суть та рівень виклику/проблеми,</w:t>
            </w:r>
            <w:r w:rsidR="003F3D2C" w:rsidRPr="00584574">
              <w:rPr>
                <w:rFonts w:ascii="Avenir Next Cyr" w:hAnsi="Avenir Next Cyr"/>
                <w:color w:val="FFFFFF" w:themeColor="background1"/>
                <w:sz w:val="20"/>
                <w:szCs w:val="19"/>
                <w:lang w:val="uk-UA"/>
              </w:rPr>
              <w:t xml:space="preserve"> і так</w:t>
            </w:r>
            <w:r w:rsidR="00EA10B4" w:rsidRPr="00584574">
              <w:rPr>
                <w:rFonts w:ascii="Avenir Next Cyr" w:hAnsi="Avenir Next Cyr"/>
                <w:color w:val="FFFFFF" w:themeColor="background1"/>
                <w:sz w:val="20"/>
                <w:szCs w:val="19"/>
                <w:lang w:val="uk-UA"/>
              </w:rPr>
              <w:t>,</w:t>
            </w:r>
            <w:r w:rsidRPr="00584574">
              <w:rPr>
                <w:rFonts w:ascii="Avenir Next Cyr" w:hAnsi="Avenir Next Cyr"/>
                <w:color w:val="FFFFFF" w:themeColor="background1"/>
                <w:sz w:val="20"/>
                <w:szCs w:val="19"/>
                <w:lang w:val="uk-UA"/>
              </w:rPr>
              <w:t xml:space="preserve"> </w:t>
            </w:r>
            <w:r w:rsidR="003F3D2C" w:rsidRPr="00584574">
              <w:rPr>
                <w:rFonts w:ascii="Avenir Next Cyr" w:hAnsi="Avenir Next Cyr"/>
                <w:color w:val="FFFFFF" w:themeColor="background1"/>
                <w:sz w:val="20"/>
                <w:szCs w:val="19"/>
                <w:lang w:val="uk-UA"/>
              </w:rPr>
              <w:t xml:space="preserve">щоб незнайомі з вашою галуззю судді </w:t>
            </w:r>
            <w:r w:rsidRPr="00584574">
              <w:rPr>
                <w:rFonts w:ascii="Avenir Next Cyr" w:hAnsi="Avenir Next Cyr"/>
                <w:color w:val="FFFFFF" w:themeColor="background1"/>
                <w:sz w:val="20"/>
                <w:szCs w:val="19"/>
                <w:lang w:val="uk-UA"/>
              </w:rPr>
              <w:t>могли оцінити вашу заявку.</w:t>
            </w:r>
          </w:p>
          <w:p w14:paraId="406F0D14" w14:textId="77777777" w:rsidR="00C37663" w:rsidRDefault="0065147C" w:rsidP="00AA4F9C">
            <w:pPr>
              <w:pStyle w:val="MediumShading1-Accent11"/>
              <w:spacing w:after="120"/>
              <w:rPr>
                <w:rFonts w:ascii="Avenir Next Cyr" w:hAnsi="Avenir Next Cyr"/>
                <w:color w:val="FFFFFF" w:themeColor="background1"/>
                <w:sz w:val="20"/>
                <w:szCs w:val="19"/>
                <w:lang w:val="uk-UA"/>
              </w:rPr>
            </w:pPr>
            <w:r w:rsidRPr="00584574">
              <w:rPr>
                <w:rFonts w:ascii="Avenir Next Cyr" w:hAnsi="Avenir Next Cyr"/>
                <w:color w:val="FFFFFF" w:themeColor="background1"/>
                <w:sz w:val="20"/>
                <w:szCs w:val="19"/>
                <w:lang w:val="uk-UA"/>
              </w:rPr>
              <w:t>Поясніть</w:t>
            </w:r>
            <w:r w:rsidR="003F3D2C" w:rsidRPr="00584574">
              <w:rPr>
                <w:rFonts w:ascii="Avenir Next Cyr" w:hAnsi="Avenir Next Cyr"/>
                <w:color w:val="FFFFFF" w:themeColor="background1"/>
                <w:sz w:val="20"/>
                <w:szCs w:val="19"/>
                <w:lang w:val="uk-UA"/>
              </w:rPr>
              <w:t xml:space="preserve">, чому ваш бізнес-виклик (завдання) був </w:t>
            </w:r>
            <w:r w:rsidR="00596474">
              <w:rPr>
                <w:rFonts w:ascii="Avenir Next Cyr" w:hAnsi="Avenir Next Cyr"/>
                <w:color w:val="FFFFFF" w:themeColor="background1"/>
                <w:sz w:val="20"/>
                <w:szCs w:val="19"/>
                <w:lang w:val="uk-UA"/>
              </w:rPr>
              <w:t>хорошою</w:t>
            </w:r>
            <w:r w:rsidR="00EA10B4" w:rsidRPr="00584574">
              <w:rPr>
                <w:rFonts w:ascii="Avenir Next Cyr" w:hAnsi="Avenir Next Cyr"/>
                <w:color w:val="FFFFFF" w:themeColor="background1"/>
                <w:sz w:val="20"/>
                <w:szCs w:val="19"/>
                <w:lang w:val="uk-UA"/>
              </w:rPr>
              <w:t xml:space="preserve"> </w:t>
            </w:r>
            <w:r w:rsidR="003F3D2C" w:rsidRPr="00584574">
              <w:rPr>
                <w:rFonts w:ascii="Avenir Next Cyr" w:hAnsi="Avenir Next Cyr"/>
                <w:color w:val="FFFFFF" w:themeColor="background1"/>
                <w:sz w:val="20"/>
                <w:szCs w:val="19"/>
                <w:lang w:val="uk-UA"/>
              </w:rPr>
              <w:t>можливістю д</w:t>
            </w:r>
            <w:r w:rsidR="00596474">
              <w:rPr>
                <w:rFonts w:ascii="Avenir Next Cyr" w:hAnsi="Avenir Next Cyr"/>
                <w:color w:val="FFFFFF" w:themeColor="background1"/>
                <w:sz w:val="20"/>
                <w:szCs w:val="19"/>
                <w:lang w:val="uk-UA"/>
              </w:rPr>
              <w:t>ля розвитку</w:t>
            </w:r>
            <w:r w:rsidR="003F3D2C" w:rsidRPr="00584574">
              <w:rPr>
                <w:rFonts w:ascii="Avenir Next Cyr" w:hAnsi="Avenir Next Cyr"/>
                <w:color w:val="FFFFFF" w:themeColor="background1"/>
                <w:sz w:val="20"/>
                <w:szCs w:val="19"/>
                <w:lang w:val="uk-UA"/>
              </w:rPr>
              <w:t xml:space="preserve"> і </w:t>
            </w:r>
            <w:r w:rsidR="00EA10B4" w:rsidRPr="00584574">
              <w:rPr>
                <w:rFonts w:ascii="Avenir Next Cyr" w:hAnsi="Avenir Next Cyr"/>
                <w:color w:val="FFFFFF" w:themeColor="background1"/>
                <w:sz w:val="20"/>
                <w:szCs w:val="19"/>
                <w:lang w:val="uk-UA"/>
              </w:rPr>
              <w:t xml:space="preserve">тим </w:t>
            </w:r>
            <w:r w:rsidR="003F3D2C" w:rsidRPr="00584574">
              <w:rPr>
                <w:rFonts w:ascii="Avenir Next Cyr" w:hAnsi="Avenir Next Cyr"/>
                <w:color w:val="FFFFFF" w:themeColor="background1"/>
                <w:sz w:val="20"/>
                <w:szCs w:val="19"/>
                <w:lang w:val="uk-UA"/>
              </w:rPr>
              <w:t xml:space="preserve">рівнем амбіцій, </w:t>
            </w:r>
            <w:r w:rsidR="00EA10B4" w:rsidRPr="00584574">
              <w:rPr>
                <w:rFonts w:ascii="Avenir Next Cyr" w:hAnsi="Avenir Next Cyr"/>
                <w:color w:val="FFFFFF" w:themeColor="background1"/>
                <w:sz w:val="20"/>
                <w:szCs w:val="19"/>
                <w:lang w:val="uk-UA"/>
              </w:rPr>
              <w:t xml:space="preserve">що були заявлені </w:t>
            </w:r>
            <w:r w:rsidR="003F3D2C" w:rsidRPr="00584574">
              <w:rPr>
                <w:rFonts w:ascii="Avenir Next Cyr" w:hAnsi="Avenir Next Cyr"/>
                <w:color w:val="FFFFFF" w:themeColor="background1"/>
                <w:sz w:val="20"/>
                <w:szCs w:val="19"/>
                <w:lang w:val="uk-UA"/>
              </w:rPr>
              <w:t>у ваших цілях.</w:t>
            </w:r>
          </w:p>
          <w:p w14:paraId="7F558FA1" w14:textId="77777777" w:rsidR="0069674C" w:rsidRPr="00596474" w:rsidRDefault="0069674C" w:rsidP="00AA4F9C">
            <w:pPr>
              <w:pStyle w:val="MediumShading1-Accent11"/>
              <w:spacing w:after="120"/>
              <w:rPr>
                <w:rFonts w:ascii="Avenir Next Cyr" w:hAnsi="Avenir Next Cyr"/>
                <w:color w:val="FFFFFF" w:themeColor="background1"/>
                <w:sz w:val="20"/>
                <w:szCs w:val="19"/>
                <w:lang w:val="uk-UA"/>
              </w:rPr>
            </w:pPr>
            <w:r w:rsidRPr="0069674C">
              <w:rPr>
                <w:rFonts w:ascii="Avenir Next Cyr" w:hAnsi="Avenir Next Cyr"/>
                <w:color w:val="FFFFFF" w:themeColor="background1"/>
                <w:sz w:val="20"/>
                <w:szCs w:val="19"/>
                <w:lang w:val="uk-UA"/>
              </w:rPr>
              <w:t>В заявці</w:t>
            </w:r>
            <w:r>
              <w:rPr>
                <w:rFonts w:ascii="Avenir Next Cyr" w:hAnsi="Avenir Next Cyr"/>
                <w:color w:val="FFFFFF" w:themeColor="background1"/>
                <w:sz w:val="20"/>
                <w:szCs w:val="19"/>
                <w:lang w:val="uk-UA"/>
              </w:rPr>
              <w:t xml:space="preserve"> </w:t>
            </w:r>
            <w:r w:rsidRPr="0069674C">
              <w:rPr>
                <w:rFonts w:ascii="Avenir Next Cyr" w:hAnsi="Avenir Next Cyr"/>
                <w:color w:val="FFFFFF" w:themeColor="background1"/>
                <w:sz w:val="20"/>
                <w:szCs w:val="19"/>
                <w:lang w:val="uk-UA"/>
              </w:rPr>
              <w:t xml:space="preserve">категорії </w:t>
            </w:r>
            <w:proofErr w:type="spellStart"/>
            <w:r w:rsidRPr="0069674C">
              <w:rPr>
                <w:rFonts w:ascii="Avenir Next Cyr" w:hAnsi="Avenir Next Cyr"/>
                <w:color w:val="FFFFFF" w:themeColor="background1"/>
                <w:sz w:val="20"/>
                <w:szCs w:val="19"/>
                <w:lang w:val="uk-UA"/>
              </w:rPr>
              <w:t>Sustained</w:t>
            </w:r>
            <w:proofErr w:type="spellEnd"/>
            <w:r w:rsidRPr="0069674C">
              <w:rPr>
                <w:rFonts w:ascii="Avenir Next Cyr" w:hAnsi="Avenir Next Cyr"/>
                <w:color w:val="FFFFFF" w:themeColor="background1"/>
                <w:sz w:val="20"/>
                <w:szCs w:val="19"/>
                <w:lang w:val="uk-UA"/>
              </w:rPr>
              <w:t xml:space="preserve"> </w:t>
            </w:r>
            <w:proofErr w:type="spellStart"/>
            <w:r w:rsidRPr="0069674C">
              <w:rPr>
                <w:rFonts w:ascii="Avenir Next Cyr" w:hAnsi="Avenir Next Cyr"/>
                <w:color w:val="FFFFFF" w:themeColor="background1"/>
                <w:sz w:val="20"/>
                <w:szCs w:val="19"/>
                <w:lang w:val="uk-UA"/>
              </w:rPr>
              <w:t>Success</w:t>
            </w:r>
            <w:proofErr w:type="spellEnd"/>
            <w:r w:rsidRPr="0069674C">
              <w:rPr>
                <w:rFonts w:ascii="Avenir Next Cyr" w:hAnsi="Avenir Next Cyr"/>
                <w:color w:val="FFFFFF" w:themeColor="background1"/>
                <w:sz w:val="20"/>
                <w:szCs w:val="19"/>
                <w:lang w:val="uk-UA"/>
              </w:rPr>
              <w:t xml:space="preserve">  дайте відповіді на всі запитання станом на початок старту кампанії та опишіть як/чому/які зміни відбулися згодом.</w:t>
            </w:r>
          </w:p>
        </w:tc>
      </w:tr>
    </w:tbl>
    <w:p w14:paraId="4EF38CC1" w14:textId="77777777" w:rsidR="003114F2" w:rsidRPr="00584574" w:rsidRDefault="003114F2" w:rsidP="00166630">
      <w:pPr>
        <w:pStyle w:val="MediumShading1-Accent11"/>
        <w:spacing w:after="120"/>
        <w:rPr>
          <w:rFonts w:ascii="Avenir Next LT Pro" w:hAnsi="Avenir Next LT Pro"/>
          <w:b/>
          <w:i/>
          <w:color w:val="999999"/>
          <w:sz w:val="19"/>
          <w:szCs w:val="19"/>
          <w:lang w:val="uk-UA"/>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3"/>
        <w:gridCol w:w="2582"/>
        <w:gridCol w:w="4478"/>
      </w:tblGrid>
      <w:tr w:rsidR="00243D2D" w:rsidRPr="00943BD3" w14:paraId="3F8A3E3C" w14:textId="77777777" w:rsidTr="00CC076E">
        <w:tc>
          <w:tcPr>
            <w:tcW w:w="6295" w:type="dxa"/>
            <w:gridSpan w:val="2"/>
            <w:shd w:val="clear" w:color="auto" w:fill="B8B8B8"/>
          </w:tcPr>
          <w:p w14:paraId="706BB74E" w14:textId="77777777" w:rsidR="00567738" w:rsidRDefault="00567738" w:rsidP="00567738">
            <w:pPr>
              <w:pStyle w:val="MediumShading1-Accent11"/>
              <w:spacing w:before="120" w:after="120"/>
              <w:rPr>
                <w:rFonts w:ascii="Avenir Next Cyr Medium" w:hAnsi="Avenir Next Cyr Medium"/>
                <w:b/>
                <w:color w:val="auto"/>
                <w:spacing w:val="-3"/>
                <w:sz w:val="20"/>
                <w:szCs w:val="20"/>
                <w:lang w:val="uk-UA"/>
              </w:rPr>
            </w:pPr>
            <w:r w:rsidRPr="00584574">
              <w:rPr>
                <w:rFonts w:ascii="Avenir Next Cyr Medium" w:hAnsi="Avenir Next Cyr Medium"/>
                <w:b/>
                <w:color w:val="auto"/>
                <w:spacing w:val="-3"/>
                <w:sz w:val="20"/>
                <w:szCs w:val="20"/>
                <w:lang w:val="uk-UA"/>
              </w:rPr>
              <w:t>1A. Я</w:t>
            </w:r>
            <w:r w:rsidRPr="00584574">
              <w:rPr>
                <w:rFonts w:ascii="Avenir Next Cyr Medium" w:hAnsi="Avenir Next Cyr Medium" w:cs="Calibri"/>
                <w:b/>
                <w:color w:val="auto"/>
                <w:spacing w:val="-3"/>
                <w:sz w:val="20"/>
                <w:szCs w:val="20"/>
                <w:lang w:val="uk-UA"/>
              </w:rPr>
              <w:t>ким був стан бізнесу бренду,</w:t>
            </w:r>
            <w:r w:rsidRPr="00584574">
              <w:rPr>
                <w:rFonts w:ascii="Avenir Next Cyr Medium" w:hAnsi="Avenir Next Cyr Medium"/>
                <w:b/>
                <w:color w:val="auto"/>
                <w:spacing w:val="-3"/>
                <w:sz w:val="20"/>
                <w:szCs w:val="20"/>
                <w:lang w:val="uk-UA"/>
              </w:rPr>
              <w:t xml:space="preserve"> </w:t>
            </w:r>
            <w:r w:rsidRPr="00584574">
              <w:rPr>
                <w:rFonts w:ascii="Avenir Next Cyr Medium" w:hAnsi="Avenir Next Cyr Medium" w:cs="Calibri"/>
                <w:b/>
                <w:color w:val="auto"/>
                <w:spacing w:val="-3"/>
                <w:sz w:val="20"/>
                <w:szCs w:val="20"/>
                <w:lang w:val="uk-UA"/>
              </w:rPr>
              <w:t>та</w:t>
            </w:r>
            <w:r w:rsidRPr="00584574">
              <w:rPr>
                <w:rFonts w:ascii="Avenir Next Cyr Medium" w:hAnsi="Avenir Next Cyr Medium"/>
                <w:b/>
                <w:color w:val="auto"/>
                <w:spacing w:val="-3"/>
                <w:sz w:val="20"/>
                <w:szCs w:val="20"/>
                <w:lang w:val="uk-UA"/>
              </w:rPr>
              <w:t xml:space="preserve"> </w:t>
            </w:r>
            <w:r w:rsidRPr="00584574">
              <w:rPr>
                <w:rFonts w:ascii="Avenir Next Cyr Medium" w:hAnsi="Avenir Next Cyr Medium" w:cs="Calibri"/>
                <w:b/>
                <w:color w:val="auto"/>
                <w:spacing w:val="-3"/>
                <w:sz w:val="20"/>
                <w:szCs w:val="20"/>
                <w:lang w:val="uk-UA"/>
              </w:rPr>
              <w:t>які</w:t>
            </w:r>
            <w:r w:rsidRPr="00584574">
              <w:rPr>
                <w:rFonts w:ascii="Avenir Next Cyr Medium" w:hAnsi="Avenir Next Cyr Medium"/>
                <w:b/>
                <w:color w:val="auto"/>
                <w:spacing w:val="-3"/>
                <w:sz w:val="20"/>
                <w:szCs w:val="20"/>
                <w:lang w:val="uk-UA"/>
              </w:rPr>
              <w:t xml:space="preserve"> </w:t>
            </w:r>
            <w:r w:rsidRPr="00584574">
              <w:rPr>
                <w:rFonts w:ascii="Avenir Next Cyr Medium" w:hAnsi="Avenir Next Cyr Medium" w:cs="Calibri"/>
                <w:b/>
                <w:color w:val="auto"/>
                <w:spacing w:val="-3"/>
                <w:sz w:val="20"/>
                <w:szCs w:val="20"/>
                <w:lang w:val="uk-UA"/>
              </w:rPr>
              <w:t>позиції</w:t>
            </w:r>
            <w:r w:rsidRPr="00584574">
              <w:rPr>
                <w:rFonts w:ascii="Avenir Next Cyr Medium" w:hAnsi="Avenir Next Cyr Medium"/>
                <w:b/>
                <w:color w:val="auto"/>
                <w:spacing w:val="-3"/>
                <w:sz w:val="20"/>
                <w:szCs w:val="20"/>
                <w:lang w:val="uk-UA"/>
              </w:rPr>
              <w:t xml:space="preserve"> </w:t>
            </w:r>
            <w:r w:rsidRPr="00584574">
              <w:rPr>
                <w:rFonts w:ascii="Avenir Next Cyr Medium" w:hAnsi="Avenir Next Cyr Medium" w:cs="Calibri"/>
                <w:b/>
                <w:color w:val="auto"/>
                <w:spacing w:val="-3"/>
                <w:sz w:val="20"/>
                <w:szCs w:val="20"/>
                <w:lang w:val="uk-UA"/>
              </w:rPr>
              <w:t>на</w:t>
            </w:r>
            <w:r w:rsidRPr="00584574">
              <w:rPr>
                <w:rFonts w:ascii="Avenir Next Cyr Medium" w:hAnsi="Avenir Next Cyr Medium"/>
                <w:b/>
                <w:color w:val="auto"/>
                <w:spacing w:val="-3"/>
                <w:sz w:val="20"/>
                <w:szCs w:val="20"/>
                <w:lang w:val="uk-UA"/>
              </w:rPr>
              <w:t xml:space="preserve"> </w:t>
            </w:r>
            <w:r w:rsidRPr="00584574">
              <w:rPr>
                <w:rFonts w:ascii="Avenir Next Cyr Medium" w:hAnsi="Avenir Next Cyr Medium" w:cs="Calibri"/>
                <w:b/>
                <w:color w:val="auto"/>
                <w:spacing w:val="-3"/>
                <w:sz w:val="20"/>
                <w:szCs w:val="20"/>
                <w:lang w:val="uk-UA"/>
              </w:rPr>
              <w:t>ринку</w:t>
            </w:r>
            <w:r w:rsidRPr="00584574">
              <w:rPr>
                <w:rFonts w:ascii="Avenir Next Cyr Medium" w:hAnsi="Avenir Next Cyr Medium"/>
                <w:b/>
                <w:color w:val="auto"/>
                <w:spacing w:val="-3"/>
                <w:sz w:val="20"/>
                <w:szCs w:val="20"/>
                <w:lang w:val="uk-UA"/>
              </w:rPr>
              <w:t>/</w:t>
            </w:r>
            <w:r w:rsidRPr="00584574">
              <w:rPr>
                <w:rFonts w:ascii="Avenir Next Cyr Medium" w:hAnsi="Avenir Next Cyr Medium" w:cs="Calibri"/>
                <w:b/>
                <w:color w:val="auto"/>
                <w:spacing w:val="-3"/>
                <w:sz w:val="20"/>
                <w:szCs w:val="20"/>
                <w:lang w:val="uk-UA"/>
              </w:rPr>
              <w:t>в</w:t>
            </w:r>
            <w:r w:rsidRPr="00584574">
              <w:rPr>
                <w:rFonts w:ascii="Avenir Next Cyr Medium" w:hAnsi="Avenir Next Cyr Medium"/>
                <w:b/>
                <w:color w:val="auto"/>
                <w:spacing w:val="-3"/>
                <w:sz w:val="20"/>
                <w:szCs w:val="20"/>
                <w:lang w:val="uk-UA"/>
              </w:rPr>
              <w:t xml:space="preserve"> </w:t>
            </w:r>
            <w:r w:rsidRPr="00584574">
              <w:rPr>
                <w:rFonts w:ascii="Avenir Next Cyr Medium" w:hAnsi="Avenir Next Cyr Medium" w:cs="Calibri"/>
                <w:b/>
                <w:color w:val="auto"/>
                <w:spacing w:val="-3"/>
                <w:sz w:val="20"/>
                <w:szCs w:val="20"/>
                <w:lang w:val="uk-UA"/>
              </w:rPr>
              <w:t>категорії</w:t>
            </w:r>
            <w:r w:rsidRPr="00584574">
              <w:rPr>
                <w:rFonts w:ascii="Avenir Next Cyr Medium" w:hAnsi="Avenir Next Cyr Medium"/>
                <w:b/>
                <w:color w:val="auto"/>
                <w:spacing w:val="-3"/>
                <w:sz w:val="20"/>
                <w:szCs w:val="20"/>
                <w:lang w:val="uk-UA"/>
              </w:rPr>
              <w:t xml:space="preserve"> </w:t>
            </w:r>
            <w:r w:rsidRPr="00584574">
              <w:rPr>
                <w:rFonts w:ascii="Avenir Next Cyr Medium" w:hAnsi="Avenir Next Cyr Medium" w:cs="Calibri"/>
                <w:b/>
                <w:color w:val="auto"/>
                <w:spacing w:val="-3"/>
                <w:sz w:val="20"/>
                <w:szCs w:val="20"/>
                <w:lang w:val="uk-UA"/>
              </w:rPr>
              <w:t>займав</w:t>
            </w:r>
            <w:r w:rsidRPr="00584574">
              <w:rPr>
                <w:rFonts w:ascii="Avenir Next Cyr Medium" w:hAnsi="Avenir Next Cyr Medium"/>
                <w:b/>
                <w:color w:val="auto"/>
                <w:spacing w:val="-3"/>
                <w:sz w:val="20"/>
                <w:szCs w:val="20"/>
                <w:lang w:val="uk-UA"/>
              </w:rPr>
              <w:t xml:space="preserve"> </w:t>
            </w:r>
            <w:r w:rsidRPr="00584574">
              <w:rPr>
                <w:rFonts w:ascii="Avenir Next Cyr Medium" w:hAnsi="Avenir Next Cyr Medium" w:cs="Calibri"/>
                <w:b/>
                <w:color w:val="auto"/>
                <w:spacing w:val="-3"/>
                <w:sz w:val="20"/>
                <w:szCs w:val="20"/>
                <w:lang w:val="uk-UA"/>
              </w:rPr>
              <w:t>бренд</w:t>
            </w:r>
            <w:r w:rsidRPr="00584574">
              <w:rPr>
                <w:rFonts w:ascii="Avenir Next Cyr Medium" w:hAnsi="Avenir Next Cyr Medium"/>
                <w:b/>
                <w:color w:val="auto"/>
                <w:spacing w:val="-3"/>
                <w:sz w:val="20"/>
                <w:szCs w:val="20"/>
                <w:lang w:val="uk-UA"/>
              </w:rPr>
              <w:t xml:space="preserve"> </w:t>
            </w:r>
            <w:r w:rsidRPr="00584574">
              <w:rPr>
                <w:rFonts w:ascii="Avenir Next Cyr Medium" w:hAnsi="Avenir Next Cyr Medium" w:cs="Calibri"/>
                <w:b/>
                <w:color w:val="auto"/>
                <w:spacing w:val="-3"/>
                <w:sz w:val="20"/>
                <w:szCs w:val="20"/>
                <w:lang w:val="uk-UA"/>
              </w:rPr>
              <w:t>та</w:t>
            </w:r>
            <w:r w:rsidRPr="00584574">
              <w:rPr>
                <w:rFonts w:ascii="Avenir Next Cyr Medium" w:hAnsi="Avenir Next Cyr Medium"/>
                <w:b/>
                <w:color w:val="auto"/>
                <w:spacing w:val="-3"/>
                <w:sz w:val="20"/>
                <w:szCs w:val="20"/>
                <w:lang w:val="uk-UA"/>
              </w:rPr>
              <w:t xml:space="preserve"> </w:t>
            </w:r>
            <w:r w:rsidRPr="00584574">
              <w:rPr>
                <w:rFonts w:ascii="Avenir Next Cyr Medium" w:hAnsi="Avenir Next Cyr Medium" w:cs="Calibri"/>
                <w:b/>
                <w:color w:val="auto"/>
                <w:spacing w:val="-3"/>
                <w:sz w:val="20"/>
                <w:szCs w:val="20"/>
                <w:lang w:val="uk-UA"/>
              </w:rPr>
              <w:t>його</w:t>
            </w:r>
            <w:r w:rsidRPr="00584574">
              <w:rPr>
                <w:rFonts w:ascii="Avenir Next Cyr Medium" w:hAnsi="Avenir Next Cyr Medium"/>
                <w:b/>
                <w:color w:val="auto"/>
                <w:spacing w:val="-3"/>
                <w:sz w:val="20"/>
                <w:szCs w:val="20"/>
                <w:lang w:val="uk-UA"/>
              </w:rPr>
              <w:t xml:space="preserve"> </w:t>
            </w:r>
            <w:r w:rsidRPr="00584574">
              <w:rPr>
                <w:rFonts w:ascii="Avenir Next Cyr Medium" w:hAnsi="Avenir Next Cyr Medium" w:cs="Calibri"/>
                <w:b/>
                <w:color w:val="auto"/>
                <w:spacing w:val="-3"/>
                <w:sz w:val="20"/>
                <w:szCs w:val="20"/>
                <w:lang w:val="uk-UA"/>
              </w:rPr>
              <w:t>конкуренти</w:t>
            </w:r>
            <w:r w:rsidRPr="00584574">
              <w:rPr>
                <w:rFonts w:ascii="Avenir Next Cyr Medium" w:hAnsi="Avenir Next Cyr Medium"/>
                <w:b/>
                <w:color w:val="auto"/>
                <w:spacing w:val="-3"/>
                <w:sz w:val="20"/>
                <w:szCs w:val="20"/>
                <w:lang w:val="uk-UA"/>
              </w:rPr>
              <w:t xml:space="preserve"> </w:t>
            </w:r>
            <w:r w:rsidRPr="00584574">
              <w:rPr>
                <w:rFonts w:ascii="Avenir Next Cyr Medium" w:hAnsi="Avenir Next Cyr Medium" w:cs="Calibri"/>
                <w:b/>
                <w:color w:val="auto"/>
                <w:spacing w:val="-3"/>
                <w:sz w:val="20"/>
                <w:szCs w:val="20"/>
                <w:lang w:val="uk-UA"/>
              </w:rPr>
              <w:t>до</w:t>
            </w:r>
            <w:r w:rsidRPr="00584574">
              <w:rPr>
                <w:rFonts w:ascii="Avenir Next Cyr Medium" w:hAnsi="Avenir Next Cyr Medium"/>
                <w:b/>
                <w:color w:val="auto"/>
                <w:spacing w:val="-3"/>
                <w:sz w:val="20"/>
                <w:szCs w:val="20"/>
                <w:lang w:val="uk-UA"/>
              </w:rPr>
              <w:t xml:space="preserve"> </w:t>
            </w:r>
            <w:r w:rsidRPr="00584574">
              <w:rPr>
                <w:rFonts w:ascii="Avenir Next Cyr Medium" w:hAnsi="Avenir Next Cyr Medium" w:cs="Calibri"/>
                <w:b/>
                <w:color w:val="auto"/>
                <w:spacing w:val="-3"/>
                <w:sz w:val="20"/>
                <w:szCs w:val="20"/>
                <w:lang w:val="uk-UA"/>
              </w:rPr>
              <w:t>запуску</w:t>
            </w:r>
            <w:r w:rsidRPr="00584574">
              <w:rPr>
                <w:rFonts w:ascii="Avenir Next Cyr Medium" w:hAnsi="Avenir Next Cyr Medium"/>
                <w:b/>
                <w:color w:val="auto"/>
                <w:spacing w:val="-3"/>
                <w:sz w:val="20"/>
                <w:szCs w:val="20"/>
                <w:lang w:val="uk-UA"/>
              </w:rPr>
              <w:t xml:space="preserve"> </w:t>
            </w:r>
            <w:r w:rsidRPr="00584574">
              <w:rPr>
                <w:rFonts w:ascii="Avenir Next Cyr Medium" w:hAnsi="Avenir Next Cyr Medium" w:cs="Calibri"/>
                <w:b/>
                <w:color w:val="auto"/>
                <w:spacing w:val="-3"/>
                <w:sz w:val="20"/>
                <w:szCs w:val="20"/>
                <w:lang w:val="uk-UA"/>
              </w:rPr>
              <w:t>кампанії</w:t>
            </w:r>
            <w:r w:rsidRPr="00584574">
              <w:rPr>
                <w:rFonts w:ascii="Avenir Next Cyr Medium" w:hAnsi="Avenir Next Cyr Medium"/>
                <w:b/>
                <w:color w:val="auto"/>
                <w:spacing w:val="-3"/>
                <w:sz w:val="20"/>
                <w:szCs w:val="20"/>
                <w:lang w:val="uk-UA"/>
              </w:rPr>
              <w:t xml:space="preserve">? </w:t>
            </w:r>
            <w:r w:rsidRPr="00584574">
              <w:rPr>
                <w:rFonts w:ascii="Avenir Next Cyr Medium" w:hAnsi="Avenir Next Cyr Medium" w:cs="Calibri"/>
                <w:b/>
                <w:color w:val="auto"/>
                <w:spacing w:val="-3"/>
                <w:sz w:val="20"/>
                <w:szCs w:val="20"/>
                <w:lang w:val="uk-UA"/>
              </w:rPr>
              <w:t>В</w:t>
            </w:r>
            <w:r w:rsidRPr="00584574">
              <w:rPr>
                <w:rFonts w:ascii="Avenir Next Cyr Medium" w:hAnsi="Avenir Next Cyr Medium"/>
                <w:b/>
                <w:color w:val="auto"/>
                <w:spacing w:val="-3"/>
                <w:sz w:val="20"/>
                <w:szCs w:val="20"/>
                <w:lang w:val="uk-UA"/>
              </w:rPr>
              <w:t xml:space="preserve"> </w:t>
            </w:r>
            <w:r w:rsidRPr="00584574">
              <w:rPr>
                <w:rFonts w:ascii="Avenir Next Cyr Medium" w:hAnsi="Avenir Next Cyr Medium" w:cs="Calibri"/>
                <w:b/>
                <w:color w:val="auto"/>
                <w:spacing w:val="-3"/>
                <w:sz w:val="20"/>
                <w:szCs w:val="20"/>
                <w:lang w:val="uk-UA"/>
              </w:rPr>
              <w:t>чому</w:t>
            </w:r>
            <w:r w:rsidRPr="00584574">
              <w:rPr>
                <w:rFonts w:ascii="Avenir Next Cyr Medium" w:hAnsi="Avenir Next Cyr Medium"/>
                <w:b/>
                <w:color w:val="auto"/>
                <w:spacing w:val="-3"/>
                <w:sz w:val="20"/>
                <w:szCs w:val="20"/>
                <w:lang w:val="uk-UA"/>
              </w:rPr>
              <w:t xml:space="preserve"> </w:t>
            </w:r>
            <w:r w:rsidRPr="00584574">
              <w:rPr>
                <w:rFonts w:ascii="Avenir Next Cyr Medium" w:hAnsi="Avenir Next Cyr Medium" w:cs="Calibri"/>
                <w:b/>
                <w:color w:val="auto"/>
                <w:spacing w:val="-3"/>
                <w:sz w:val="20"/>
                <w:szCs w:val="20"/>
                <w:lang w:val="uk-UA"/>
              </w:rPr>
              <w:t>полягав</w:t>
            </w:r>
            <w:r w:rsidR="00351D17">
              <w:rPr>
                <w:rFonts w:ascii="Avenir Next Cyr Medium" w:hAnsi="Avenir Next Cyr Medium" w:cs="Calibri"/>
                <w:b/>
                <w:color w:val="auto"/>
                <w:spacing w:val="-3"/>
                <w:sz w:val="20"/>
                <w:szCs w:val="20"/>
                <w:lang w:val="uk-UA"/>
              </w:rPr>
              <w:t xml:space="preserve"> </w:t>
            </w:r>
            <w:r w:rsidRPr="00584574">
              <w:rPr>
                <w:rFonts w:ascii="Avenir Next Cyr Medium" w:hAnsi="Avenir Next Cyr Medium" w:cs="Calibri"/>
                <w:b/>
                <w:color w:val="auto"/>
                <w:spacing w:val="-3"/>
                <w:sz w:val="20"/>
                <w:szCs w:val="20"/>
                <w:lang w:val="uk-UA"/>
              </w:rPr>
              <w:t>стратегічний</w:t>
            </w:r>
            <w:r w:rsidRPr="00584574">
              <w:rPr>
                <w:rFonts w:ascii="Avenir Next Cyr Medium" w:hAnsi="Avenir Next Cyr Medium"/>
                <w:b/>
                <w:color w:val="auto"/>
                <w:spacing w:val="-3"/>
                <w:sz w:val="20"/>
                <w:szCs w:val="20"/>
                <w:lang w:val="uk-UA"/>
              </w:rPr>
              <w:t xml:space="preserve"> </w:t>
            </w:r>
            <w:r w:rsidRPr="00584574">
              <w:rPr>
                <w:rFonts w:ascii="Avenir Next Cyr Medium" w:hAnsi="Avenir Next Cyr Medium" w:cs="Calibri"/>
                <w:b/>
                <w:color w:val="auto"/>
                <w:spacing w:val="-3"/>
                <w:sz w:val="20"/>
                <w:szCs w:val="20"/>
                <w:lang w:val="uk-UA"/>
              </w:rPr>
              <w:t>виклик</w:t>
            </w:r>
            <w:r w:rsidRPr="00584574">
              <w:rPr>
                <w:rFonts w:ascii="Avenir Next Cyr Medium" w:hAnsi="Avenir Next Cyr Medium"/>
                <w:b/>
                <w:color w:val="auto"/>
                <w:spacing w:val="-3"/>
                <w:sz w:val="20"/>
                <w:szCs w:val="20"/>
                <w:lang w:val="uk-UA"/>
              </w:rPr>
              <w:t xml:space="preserve">, </w:t>
            </w:r>
            <w:r w:rsidRPr="00584574">
              <w:rPr>
                <w:rFonts w:ascii="Avenir Next Cyr Medium" w:hAnsi="Avenir Next Cyr Medium" w:cs="Calibri"/>
                <w:b/>
                <w:color w:val="auto"/>
                <w:spacing w:val="-3"/>
                <w:sz w:val="20"/>
                <w:szCs w:val="20"/>
                <w:lang w:val="uk-UA"/>
              </w:rPr>
              <w:t>що</w:t>
            </w:r>
            <w:r w:rsidRPr="00584574">
              <w:rPr>
                <w:rFonts w:ascii="Avenir Next Cyr Medium" w:hAnsi="Avenir Next Cyr Medium"/>
                <w:b/>
                <w:color w:val="auto"/>
                <w:spacing w:val="-3"/>
                <w:sz w:val="20"/>
                <w:szCs w:val="20"/>
                <w:lang w:val="uk-UA"/>
              </w:rPr>
              <w:t xml:space="preserve"> </w:t>
            </w:r>
            <w:r w:rsidRPr="00584574">
              <w:rPr>
                <w:rFonts w:ascii="Avenir Next Cyr Medium" w:hAnsi="Avenir Next Cyr Medium" w:cs="Calibri"/>
                <w:b/>
                <w:color w:val="auto"/>
                <w:spacing w:val="-3"/>
                <w:sz w:val="20"/>
                <w:szCs w:val="20"/>
                <w:lang w:val="uk-UA"/>
              </w:rPr>
              <w:t>виник</w:t>
            </w:r>
            <w:r w:rsidRPr="00584574">
              <w:rPr>
                <w:rFonts w:ascii="Avenir Next Cyr Medium" w:hAnsi="Avenir Next Cyr Medium"/>
                <w:b/>
                <w:color w:val="auto"/>
                <w:spacing w:val="-3"/>
                <w:sz w:val="20"/>
                <w:szCs w:val="20"/>
                <w:lang w:val="uk-UA"/>
              </w:rPr>
              <w:t xml:space="preserve"> </w:t>
            </w:r>
            <w:r w:rsidRPr="00584574">
              <w:rPr>
                <w:rFonts w:ascii="Avenir Next Cyr Medium" w:hAnsi="Avenir Next Cyr Medium" w:cs="Calibri"/>
                <w:b/>
                <w:color w:val="auto"/>
                <w:spacing w:val="-3"/>
                <w:sz w:val="20"/>
                <w:szCs w:val="20"/>
                <w:lang w:val="uk-UA"/>
              </w:rPr>
              <w:t>внаслідок</w:t>
            </w:r>
            <w:r w:rsidRPr="00584574">
              <w:rPr>
                <w:rFonts w:ascii="Avenir Next Cyr Medium" w:hAnsi="Avenir Next Cyr Medium"/>
                <w:b/>
                <w:color w:val="auto"/>
                <w:spacing w:val="-3"/>
                <w:sz w:val="20"/>
                <w:szCs w:val="20"/>
                <w:lang w:val="uk-UA"/>
              </w:rPr>
              <w:t xml:space="preserve"> </w:t>
            </w:r>
            <w:r w:rsidRPr="00584574">
              <w:rPr>
                <w:rFonts w:ascii="Avenir Next Cyr Medium" w:hAnsi="Avenir Next Cyr Medium" w:cs="Calibri"/>
                <w:b/>
                <w:color w:val="auto"/>
                <w:spacing w:val="-3"/>
                <w:sz w:val="20"/>
                <w:szCs w:val="20"/>
                <w:lang w:val="uk-UA"/>
              </w:rPr>
              <w:t>цієї</w:t>
            </w:r>
            <w:r w:rsidRPr="00584574">
              <w:rPr>
                <w:rFonts w:ascii="Avenir Next Cyr Medium" w:hAnsi="Avenir Next Cyr Medium"/>
                <w:b/>
                <w:color w:val="auto"/>
                <w:spacing w:val="-3"/>
                <w:sz w:val="20"/>
                <w:szCs w:val="20"/>
                <w:lang w:val="uk-UA"/>
              </w:rPr>
              <w:t xml:space="preserve"> </w:t>
            </w:r>
            <w:r w:rsidRPr="00584574">
              <w:rPr>
                <w:rFonts w:ascii="Avenir Next Cyr Medium" w:hAnsi="Avenir Next Cyr Medium" w:cs="Calibri"/>
                <w:b/>
                <w:color w:val="auto"/>
                <w:spacing w:val="-3"/>
                <w:sz w:val="20"/>
                <w:szCs w:val="20"/>
                <w:lang w:val="uk-UA"/>
              </w:rPr>
              <w:t>бізнес</w:t>
            </w:r>
            <w:r w:rsidRPr="00584574">
              <w:rPr>
                <w:rFonts w:ascii="Avenir Next Cyr Medium" w:hAnsi="Avenir Next Cyr Medium"/>
                <w:b/>
                <w:color w:val="auto"/>
                <w:spacing w:val="-3"/>
                <w:sz w:val="20"/>
                <w:szCs w:val="20"/>
                <w:lang w:val="uk-UA"/>
              </w:rPr>
              <w:t>-</w:t>
            </w:r>
            <w:r w:rsidRPr="00584574">
              <w:rPr>
                <w:rFonts w:ascii="Avenir Next Cyr Medium" w:hAnsi="Avenir Next Cyr Medium" w:cs="Calibri"/>
                <w:b/>
                <w:color w:val="auto"/>
                <w:spacing w:val="-3"/>
                <w:sz w:val="20"/>
                <w:szCs w:val="20"/>
                <w:lang w:val="uk-UA"/>
              </w:rPr>
              <w:t>ситуації</w:t>
            </w:r>
            <w:r w:rsidRPr="00584574">
              <w:rPr>
                <w:rFonts w:ascii="Avenir Next Cyr Medium" w:hAnsi="Avenir Next Cyr Medium"/>
                <w:b/>
                <w:color w:val="auto"/>
                <w:spacing w:val="-3"/>
                <w:sz w:val="20"/>
                <w:szCs w:val="20"/>
                <w:lang w:val="uk-UA"/>
              </w:rPr>
              <w:t>?</w:t>
            </w:r>
            <w:r w:rsidR="0094367F">
              <w:rPr>
                <w:rFonts w:ascii="Avenir Next Cyr Medium" w:hAnsi="Avenir Next Cyr Medium"/>
                <w:b/>
                <w:color w:val="auto"/>
                <w:spacing w:val="-3"/>
                <w:sz w:val="20"/>
                <w:szCs w:val="20"/>
                <w:lang w:val="uk-UA"/>
              </w:rPr>
              <w:t xml:space="preserve"> </w:t>
            </w:r>
            <w:r w:rsidR="006F5116" w:rsidRPr="00584574">
              <w:rPr>
                <w:rFonts w:ascii="Avenir Next Cyr Medium" w:hAnsi="Avenir Next Cyr Medium" w:cs="Calibri"/>
                <w:b/>
                <w:color w:val="auto"/>
                <w:spacing w:val="-3"/>
                <w:sz w:val="20"/>
                <w:szCs w:val="20"/>
                <w:lang w:val="uk-UA"/>
              </w:rPr>
              <w:t>Розкажіть</w:t>
            </w:r>
            <w:r w:rsidR="006F5116" w:rsidRPr="00584574">
              <w:rPr>
                <w:rFonts w:ascii="Avenir Next Cyr Medium" w:hAnsi="Avenir Next Cyr Medium"/>
                <w:b/>
                <w:color w:val="auto"/>
                <w:spacing w:val="-3"/>
                <w:sz w:val="20"/>
                <w:szCs w:val="20"/>
                <w:lang w:val="uk-UA"/>
              </w:rPr>
              <w:t xml:space="preserve"> </w:t>
            </w:r>
            <w:r w:rsidR="006F5116" w:rsidRPr="00584574">
              <w:rPr>
                <w:rFonts w:ascii="Avenir Next Cyr Medium" w:hAnsi="Avenir Next Cyr Medium" w:cs="Calibri"/>
                <w:b/>
                <w:color w:val="auto"/>
                <w:spacing w:val="-3"/>
                <w:sz w:val="20"/>
                <w:szCs w:val="20"/>
                <w:lang w:val="uk-UA"/>
              </w:rPr>
              <w:t>про</w:t>
            </w:r>
            <w:r w:rsidR="006F5116" w:rsidRPr="00584574">
              <w:rPr>
                <w:rFonts w:ascii="Avenir Next Cyr Medium" w:hAnsi="Avenir Next Cyr Medium"/>
                <w:b/>
                <w:color w:val="auto"/>
                <w:spacing w:val="-3"/>
                <w:sz w:val="20"/>
                <w:szCs w:val="20"/>
                <w:lang w:val="uk-UA"/>
              </w:rPr>
              <w:t xml:space="preserve"> </w:t>
            </w:r>
            <w:r w:rsidR="006F5116" w:rsidRPr="00584574">
              <w:rPr>
                <w:rFonts w:ascii="Avenir Next Cyr Medium" w:hAnsi="Avenir Next Cyr Medium" w:cs="Calibri"/>
                <w:b/>
                <w:color w:val="auto"/>
                <w:spacing w:val="-3"/>
                <w:sz w:val="20"/>
                <w:szCs w:val="20"/>
                <w:lang w:val="uk-UA"/>
              </w:rPr>
              <w:t>ступінь</w:t>
            </w:r>
            <w:r w:rsidR="006F5116" w:rsidRPr="00584574">
              <w:rPr>
                <w:rFonts w:ascii="Avenir Next Cyr Medium" w:hAnsi="Avenir Next Cyr Medium"/>
                <w:b/>
                <w:color w:val="auto"/>
                <w:spacing w:val="-3"/>
                <w:sz w:val="20"/>
                <w:szCs w:val="20"/>
                <w:lang w:val="uk-UA"/>
              </w:rPr>
              <w:t xml:space="preserve"> </w:t>
            </w:r>
            <w:r w:rsidR="006F5116" w:rsidRPr="00584574">
              <w:rPr>
                <w:rFonts w:ascii="Avenir Next Cyr Medium" w:hAnsi="Avenir Next Cyr Medium" w:cs="Calibri"/>
                <w:b/>
                <w:color w:val="auto"/>
                <w:spacing w:val="-3"/>
                <w:sz w:val="20"/>
                <w:szCs w:val="20"/>
                <w:lang w:val="uk-UA"/>
              </w:rPr>
              <w:t>складності</w:t>
            </w:r>
            <w:r w:rsidR="006F5116" w:rsidRPr="00584574">
              <w:rPr>
                <w:rFonts w:ascii="Avenir Next Cyr Medium" w:hAnsi="Avenir Next Cyr Medium"/>
                <w:b/>
                <w:color w:val="auto"/>
                <w:spacing w:val="-3"/>
                <w:sz w:val="20"/>
                <w:szCs w:val="20"/>
                <w:lang w:val="uk-UA"/>
              </w:rPr>
              <w:t xml:space="preserve"> </w:t>
            </w:r>
            <w:r w:rsidR="006F5116" w:rsidRPr="00584574">
              <w:rPr>
                <w:rFonts w:ascii="Avenir Next Cyr Medium" w:hAnsi="Avenir Next Cyr Medium" w:cs="Calibri"/>
                <w:b/>
                <w:color w:val="auto"/>
                <w:spacing w:val="-3"/>
                <w:sz w:val="20"/>
                <w:szCs w:val="20"/>
                <w:lang w:val="uk-UA"/>
              </w:rPr>
              <w:t>даного</w:t>
            </w:r>
            <w:r w:rsidR="006F5116" w:rsidRPr="00584574">
              <w:rPr>
                <w:rFonts w:ascii="Avenir Next Cyr Medium" w:hAnsi="Avenir Next Cyr Medium"/>
                <w:b/>
                <w:color w:val="auto"/>
                <w:spacing w:val="-3"/>
                <w:sz w:val="20"/>
                <w:szCs w:val="20"/>
                <w:lang w:val="uk-UA"/>
              </w:rPr>
              <w:t xml:space="preserve"> </w:t>
            </w:r>
            <w:r w:rsidR="006F5116" w:rsidRPr="00584574">
              <w:rPr>
                <w:rFonts w:ascii="Avenir Next Cyr Medium" w:hAnsi="Avenir Next Cyr Medium" w:cs="Calibri"/>
                <w:b/>
                <w:color w:val="auto"/>
                <w:spacing w:val="-3"/>
                <w:sz w:val="20"/>
                <w:szCs w:val="20"/>
                <w:lang w:val="uk-UA"/>
              </w:rPr>
              <w:t>виклику</w:t>
            </w:r>
            <w:r w:rsidR="006F5116" w:rsidRPr="00584574">
              <w:rPr>
                <w:rFonts w:ascii="Avenir Next Cyr Medium" w:hAnsi="Avenir Next Cyr Medium"/>
                <w:b/>
                <w:color w:val="auto"/>
                <w:spacing w:val="-3"/>
                <w:sz w:val="20"/>
                <w:szCs w:val="20"/>
                <w:lang w:val="uk-UA"/>
              </w:rPr>
              <w:t>.</w:t>
            </w:r>
            <w:r w:rsidR="006F5116">
              <w:rPr>
                <w:rFonts w:ascii="Avenir Next Cyr Medium" w:hAnsi="Avenir Next Cyr Medium"/>
                <w:b/>
                <w:color w:val="auto"/>
                <w:spacing w:val="-3"/>
                <w:sz w:val="20"/>
                <w:szCs w:val="20"/>
                <w:lang w:val="uk-UA"/>
              </w:rPr>
              <w:t xml:space="preserve"> </w:t>
            </w:r>
            <w:r w:rsidR="0094367F" w:rsidRPr="0094367F">
              <w:rPr>
                <w:rFonts w:ascii="Avenir Next Cyr Medium" w:hAnsi="Avenir Next Cyr Medium"/>
                <w:b/>
                <w:color w:val="auto"/>
                <w:spacing w:val="-3"/>
                <w:sz w:val="20"/>
                <w:szCs w:val="20"/>
                <w:lang w:val="uk-UA"/>
              </w:rPr>
              <w:t xml:space="preserve">Як </w:t>
            </w:r>
            <w:r w:rsidR="0094367F">
              <w:rPr>
                <w:rFonts w:ascii="Avenir Next Cyr Medium" w:hAnsi="Avenir Next Cyr Medium"/>
                <w:b/>
                <w:color w:val="auto"/>
                <w:spacing w:val="-3"/>
                <w:sz w:val="20"/>
                <w:szCs w:val="20"/>
                <w:lang w:val="uk-UA"/>
              </w:rPr>
              <w:t>він</w:t>
            </w:r>
            <w:r w:rsidR="0094367F" w:rsidRPr="0094367F">
              <w:rPr>
                <w:rFonts w:ascii="Avenir Next Cyr Medium" w:hAnsi="Avenir Next Cyr Medium"/>
                <w:b/>
                <w:color w:val="auto"/>
                <w:spacing w:val="-3"/>
                <w:sz w:val="20"/>
                <w:szCs w:val="20"/>
                <w:lang w:val="uk-UA"/>
              </w:rPr>
              <w:t xml:space="preserve"> зміни</w:t>
            </w:r>
            <w:r w:rsidR="0094367F">
              <w:rPr>
                <w:rFonts w:ascii="Avenir Next Cyr Medium" w:hAnsi="Avenir Next Cyr Medium"/>
                <w:b/>
                <w:color w:val="auto"/>
                <w:spacing w:val="-3"/>
                <w:sz w:val="20"/>
                <w:szCs w:val="20"/>
                <w:lang w:val="uk-UA"/>
              </w:rPr>
              <w:t>в</w:t>
            </w:r>
            <w:r w:rsidR="0094367F" w:rsidRPr="0094367F">
              <w:rPr>
                <w:rFonts w:ascii="Avenir Next Cyr Medium" w:hAnsi="Avenir Next Cyr Medium"/>
                <w:b/>
                <w:color w:val="auto"/>
                <w:spacing w:val="-3"/>
                <w:sz w:val="20"/>
                <w:szCs w:val="20"/>
                <w:lang w:val="uk-UA"/>
              </w:rPr>
              <w:t>ся з часом?</w:t>
            </w:r>
          </w:p>
          <w:p w14:paraId="6F641A74" w14:textId="77777777" w:rsidR="006F5116" w:rsidRPr="00584574" w:rsidRDefault="006F5116" w:rsidP="006F5116">
            <w:pPr>
              <w:pStyle w:val="MediumShading1-Accent11"/>
              <w:spacing w:before="120" w:after="120"/>
              <w:rPr>
                <w:rFonts w:ascii="Avenir Next Cyr Medium" w:hAnsi="Avenir Next Cyr Medium"/>
                <w:b/>
                <w:color w:val="auto"/>
                <w:spacing w:val="-3"/>
                <w:sz w:val="20"/>
                <w:szCs w:val="20"/>
                <w:lang w:val="uk-UA"/>
              </w:rPr>
            </w:pPr>
            <w:r>
              <w:rPr>
                <w:rFonts w:ascii="Avenir Next Cyr Medium" w:hAnsi="Avenir Next Cyr Medium"/>
                <w:b/>
                <w:color w:val="auto"/>
                <w:spacing w:val="-3"/>
                <w:sz w:val="20"/>
                <w:szCs w:val="20"/>
                <w:lang w:val="uk-UA"/>
              </w:rPr>
              <w:t>Надайте опис ситуації</w:t>
            </w:r>
            <w:r w:rsidRPr="006F5116">
              <w:rPr>
                <w:rFonts w:ascii="Avenir Next Cyr Medium" w:hAnsi="Avenir Next Cyr Medium"/>
                <w:b/>
                <w:color w:val="auto"/>
                <w:spacing w:val="-3"/>
                <w:sz w:val="20"/>
                <w:szCs w:val="20"/>
                <w:lang w:val="uk-UA"/>
              </w:rPr>
              <w:t xml:space="preserve"> </w:t>
            </w:r>
            <w:r>
              <w:rPr>
                <w:rFonts w:ascii="Avenir Next Cyr Medium" w:hAnsi="Avenir Next Cyr Medium"/>
                <w:b/>
                <w:color w:val="auto"/>
                <w:spacing w:val="-3"/>
                <w:sz w:val="20"/>
                <w:szCs w:val="20"/>
                <w:lang w:val="uk-UA"/>
              </w:rPr>
              <w:t xml:space="preserve">станом </w:t>
            </w:r>
            <w:r w:rsidRPr="006F5116">
              <w:rPr>
                <w:rFonts w:ascii="Avenir Next Cyr Medium" w:hAnsi="Avenir Next Cyr Medium"/>
                <w:b/>
                <w:color w:val="auto"/>
                <w:spacing w:val="-3"/>
                <w:sz w:val="20"/>
                <w:szCs w:val="20"/>
                <w:lang w:val="uk-UA"/>
              </w:rPr>
              <w:t>на почат</w:t>
            </w:r>
            <w:r>
              <w:rPr>
                <w:rFonts w:ascii="Avenir Next Cyr Medium" w:hAnsi="Avenir Next Cyr Medium"/>
                <w:b/>
                <w:color w:val="auto"/>
                <w:spacing w:val="-3"/>
                <w:sz w:val="20"/>
                <w:szCs w:val="20"/>
                <w:lang w:val="uk-UA"/>
              </w:rPr>
              <w:t>ок кампанії</w:t>
            </w:r>
            <w:r w:rsidRPr="006F5116">
              <w:rPr>
                <w:rFonts w:ascii="Avenir Next Cyr Medium" w:hAnsi="Avenir Next Cyr Medium"/>
                <w:b/>
                <w:color w:val="auto"/>
                <w:spacing w:val="-3"/>
                <w:sz w:val="20"/>
                <w:szCs w:val="20"/>
                <w:lang w:val="uk-UA"/>
              </w:rPr>
              <w:t xml:space="preserve"> та згодом у процесі.</w:t>
            </w:r>
          </w:p>
          <w:p w14:paraId="6E57BC5D" w14:textId="77777777" w:rsidR="00567738" w:rsidRPr="00584574" w:rsidRDefault="00567738" w:rsidP="00567738">
            <w:pPr>
              <w:pStyle w:val="MediumShading1-Accent11"/>
              <w:spacing w:before="120" w:after="120"/>
              <w:rPr>
                <w:rFonts w:ascii="Avenir Next Cyr" w:hAnsi="Avenir Next Cyr"/>
                <w:bCs/>
                <w:i/>
                <w:iCs/>
                <w:color w:val="auto"/>
                <w:spacing w:val="-3"/>
                <w:sz w:val="16"/>
                <w:szCs w:val="16"/>
                <w:lang w:val="uk-UA"/>
              </w:rPr>
            </w:pPr>
            <w:r w:rsidRPr="00584574">
              <w:rPr>
                <w:rFonts w:ascii="Avenir Next Cyr" w:hAnsi="Avenir Next Cyr"/>
                <w:bCs/>
                <w:i/>
                <w:iCs/>
                <w:color w:val="auto"/>
                <w:spacing w:val="-3"/>
                <w:sz w:val="16"/>
                <w:szCs w:val="16"/>
                <w:lang w:val="uk-UA"/>
              </w:rPr>
              <w:t>(~</w:t>
            </w:r>
            <w:r w:rsidR="0094367F" w:rsidRPr="0094367F">
              <w:rPr>
                <w:rFonts w:ascii="Avenir Next Cyr" w:hAnsi="Avenir Next Cyr"/>
                <w:bCs/>
                <w:i/>
                <w:iCs/>
                <w:color w:val="auto"/>
                <w:spacing w:val="-3"/>
                <w:sz w:val="16"/>
                <w:szCs w:val="16"/>
                <w:lang w:val="uk-UA"/>
              </w:rPr>
              <w:t>425</w:t>
            </w:r>
            <w:r w:rsidRPr="00584574">
              <w:rPr>
                <w:rFonts w:ascii="Avenir Next Cyr" w:hAnsi="Avenir Next Cyr"/>
                <w:bCs/>
                <w:i/>
                <w:iCs/>
                <w:color w:val="auto"/>
                <w:spacing w:val="-3"/>
                <w:sz w:val="16"/>
                <w:szCs w:val="16"/>
                <w:lang w:val="uk-UA"/>
              </w:rPr>
              <w:t xml:space="preserve"> </w:t>
            </w:r>
            <w:r w:rsidRPr="00584574">
              <w:rPr>
                <w:rFonts w:ascii="Avenir Next Cyr" w:hAnsi="Avenir Next Cyr" w:cs="Calibri"/>
                <w:bCs/>
                <w:i/>
                <w:iCs/>
                <w:color w:val="auto"/>
                <w:spacing w:val="-3"/>
                <w:sz w:val="16"/>
                <w:szCs w:val="16"/>
                <w:lang w:val="uk-UA"/>
              </w:rPr>
              <w:t>слів</w:t>
            </w:r>
            <w:r w:rsidRPr="00584574">
              <w:rPr>
                <w:rFonts w:ascii="Avenir Next Cyr" w:hAnsi="Avenir Next Cyr"/>
                <w:bCs/>
                <w:i/>
                <w:iCs/>
                <w:color w:val="auto"/>
                <w:spacing w:val="-3"/>
                <w:sz w:val="16"/>
                <w:szCs w:val="16"/>
                <w:lang w:val="uk-UA"/>
              </w:rPr>
              <w:t xml:space="preserve">; ≤3 </w:t>
            </w:r>
            <w:r w:rsidRPr="00584574">
              <w:rPr>
                <w:rFonts w:ascii="Avenir Next Cyr" w:hAnsi="Avenir Next Cyr" w:cs="Calibri"/>
                <w:bCs/>
                <w:i/>
                <w:iCs/>
                <w:color w:val="auto"/>
                <w:spacing w:val="-3"/>
                <w:sz w:val="16"/>
                <w:szCs w:val="16"/>
                <w:lang w:val="uk-UA"/>
              </w:rPr>
              <w:t>таблиці</w:t>
            </w:r>
            <w:r w:rsidRPr="00584574">
              <w:rPr>
                <w:rFonts w:ascii="Avenir Next Cyr" w:hAnsi="Avenir Next Cyr"/>
                <w:bCs/>
                <w:i/>
                <w:iCs/>
                <w:color w:val="auto"/>
                <w:spacing w:val="-3"/>
                <w:sz w:val="16"/>
                <w:szCs w:val="16"/>
                <w:lang w:val="uk-UA"/>
              </w:rPr>
              <w:t>/</w:t>
            </w:r>
            <w:r w:rsidRPr="00584574">
              <w:rPr>
                <w:rFonts w:ascii="Avenir Next Cyr" w:hAnsi="Avenir Next Cyr" w:cs="Calibri"/>
                <w:bCs/>
                <w:i/>
                <w:iCs/>
                <w:color w:val="auto"/>
                <w:spacing w:val="-3"/>
                <w:sz w:val="16"/>
                <w:szCs w:val="16"/>
                <w:lang w:val="uk-UA"/>
              </w:rPr>
              <w:t>графіки</w:t>
            </w:r>
            <w:r w:rsidRPr="00584574">
              <w:rPr>
                <w:rFonts w:ascii="Avenir Next Cyr" w:hAnsi="Avenir Next Cyr"/>
                <w:bCs/>
                <w:i/>
                <w:iCs/>
                <w:color w:val="auto"/>
                <w:spacing w:val="-3"/>
                <w:sz w:val="16"/>
                <w:szCs w:val="16"/>
                <w:lang w:val="uk-UA"/>
              </w:rPr>
              <w:t>)</w:t>
            </w:r>
          </w:p>
          <w:p w14:paraId="36E22F1A" w14:textId="77777777" w:rsidR="00567738" w:rsidRPr="00584574" w:rsidRDefault="00567738" w:rsidP="002974EF">
            <w:pPr>
              <w:pStyle w:val="MediumShading1-Accent11"/>
              <w:spacing w:before="120" w:after="120"/>
              <w:rPr>
                <w:rFonts w:ascii="Avenir Next LT Pro" w:hAnsi="Avenir Next LT Pro"/>
                <w:b/>
                <w:color w:val="auto"/>
                <w:spacing w:val="-3"/>
                <w:sz w:val="19"/>
                <w:szCs w:val="19"/>
                <w:lang w:val="uk-UA"/>
              </w:rPr>
            </w:pPr>
          </w:p>
          <w:p w14:paraId="1E35C0E7" w14:textId="77777777" w:rsidR="00567738" w:rsidRPr="00584574" w:rsidRDefault="00567738" w:rsidP="002974EF">
            <w:pPr>
              <w:pStyle w:val="MediumShading1-Accent11"/>
              <w:spacing w:before="120" w:after="120"/>
              <w:rPr>
                <w:rFonts w:ascii="Avenir Next LT Pro" w:hAnsi="Avenir Next LT Pro"/>
                <w:b/>
                <w:color w:val="auto"/>
                <w:spacing w:val="-3"/>
                <w:sz w:val="19"/>
                <w:szCs w:val="19"/>
                <w:lang w:val="uk-UA"/>
              </w:rPr>
            </w:pPr>
          </w:p>
          <w:p w14:paraId="0F362A33" w14:textId="77777777" w:rsidR="00567738" w:rsidRPr="00584574" w:rsidRDefault="00567738" w:rsidP="002974EF">
            <w:pPr>
              <w:pStyle w:val="MediumShading1-Accent11"/>
              <w:spacing w:before="120" w:after="120"/>
              <w:rPr>
                <w:rFonts w:ascii="Avenir Next LT Pro" w:hAnsi="Avenir Next LT Pro"/>
                <w:b/>
                <w:color w:val="auto"/>
                <w:spacing w:val="-3"/>
                <w:sz w:val="19"/>
                <w:szCs w:val="19"/>
                <w:lang w:val="uk-UA"/>
              </w:rPr>
            </w:pPr>
          </w:p>
          <w:p w14:paraId="2BFD968F" w14:textId="77777777" w:rsidR="00132CCF" w:rsidRPr="00584574" w:rsidRDefault="00132CCF" w:rsidP="0057320E">
            <w:pPr>
              <w:pStyle w:val="MediumShading1-Accent11"/>
              <w:spacing w:before="120" w:after="120"/>
              <w:rPr>
                <w:rFonts w:ascii="Avenir Next LT Pro" w:hAnsi="Avenir Next LT Pro"/>
                <w:color w:val="auto"/>
                <w:sz w:val="19"/>
                <w:szCs w:val="19"/>
                <w:lang w:val="uk-UA"/>
              </w:rPr>
            </w:pPr>
          </w:p>
        </w:tc>
        <w:tc>
          <w:tcPr>
            <w:tcW w:w="4478" w:type="dxa"/>
            <w:shd w:val="clear" w:color="auto" w:fill="auto"/>
          </w:tcPr>
          <w:p w14:paraId="3A85AFFC" w14:textId="77777777" w:rsidR="009B06EE" w:rsidRPr="00584574" w:rsidRDefault="009B06EE" w:rsidP="009B06EE">
            <w:pPr>
              <w:pStyle w:val="MediumShading1-Accent11"/>
              <w:spacing w:before="120" w:after="120"/>
              <w:rPr>
                <w:rFonts w:ascii="Avenir Next Cyr Medium" w:hAnsi="Avenir Next Cyr Medium"/>
                <w:b/>
                <w:color w:val="auto"/>
                <w:sz w:val="18"/>
                <w:szCs w:val="18"/>
                <w:lang w:val="uk-UA"/>
              </w:rPr>
            </w:pPr>
            <w:proofErr w:type="spellStart"/>
            <w:r w:rsidRPr="00584574">
              <w:rPr>
                <w:rFonts w:ascii="Avenir Next Cyr Medium" w:hAnsi="Avenir Next Cyr Medium"/>
                <w:b/>
                <w:color w:val="auto"/>
                <w:sz w:val="18"/>
                <w:szCs w:val="18"/>
                <w:lang w:val="uk-UA"/>
              </w:rPr>
              <w:t>Effie</w:t>
            </w:r>
            <w:proofErr w:type="spellEnd"/>
            <w:r w:rsidRPr="00584574">
              <w:rPr>
                <w:rFonts w:ascii="Avenir Next Cyr Medium" w:hAnsi="Avenir Next Cyr Medium"/>
                <w:b/>
                <w:color w:val="auto"/>
                <w:sz w:val="18"/>
                <w:szCs w:val="18"/>
                <w:lang w:val="uk-UA"/>
              </w:rPr>
              <w:t xml:space="preserve"> підказки:</w:t>
            </w:r>
          </w:p>
          <w:p w14:paraId="35BD2DB0" w14:textId="77777777" w:rsidR="009B06EE" w:rsidRPr="00584574" w:rsidRDefault="009B06EE" w:rsidP="009B06EE">
            <w:pPr>
              <w:pStyle w:val="MediumShading1-Accent11"/>
              <w:numPr>
                <w:ilvl w:val="0"/>
                <w:numId w:val="4"/>
              </w:numPr>
              <w:spacing w:after="120"/>
              <w:ind w:left="342" w:hanging="270"/>
              <w:rPr>
                <w:rFonts w:ascii="Avenir Next Cyr" w:hAnsi="Avenir Next Cyr"/>
                <w:bCs/>
                <w:color w:val="auto"/>
                <w:sz w:val="18"/>
                <w:szCs w:val="18"/>
                <w:lang w:val="uk-UA"/>
              </w:rPr>
            </w:pPr>
            <w:r w:rsidRPr="00584574">
              <w:rPr>
                <w:rFonts w:ascii="Avenir Next Cyr" w:hAnsi="Avenir Next Cyr"/>
                <w:bCs/>
                <w:color w:val="auto"/>
                <w:sz w:val="18"/>
                <w:szCs w:val="18"/>
                <w:lang w:val="uk-UA"/>
              </w:rPr>
              <w:t>Поясніть особливості або тенденції ринку (наприклад: державні норми, розмір ринку, тенденції суспільства, погодні умови/екологічну ситуацію)</w:t>
            </w:r>
          </w:p>
          <w:p w14:paraId="358E9C4B" w14:textId="77777777" w:rsidR="009B06EE" w:rsidRPr="00584574" w:rsidRDefault="009B06EE" w:rsidP="009B06EE">
            <w:pPr>
              <w:pStyle w:val="MediumShading1-Accent11"/>
              <w:numPr>
                <w:ilvl w:val="0"/>
                <w:numId w:val="4"/>
              </w:numPr>
              <w:spacing w:after="120"/>
              <w:ind w:left="342" w:hanging="270"/>
              <w:rPr>
                <w:rFonts w:ascii="Avenir Next Cyr" w:hAnsi="Avenir Next Cyr"/>
                <w:bCs/>
                <w:color w:val="auto"/>
                <w:sz w:val="18"/>
                <w:szCs w:val="18"/>
                <w:lang w:val="uk-UA"/>
              </w:rPr>
            </w:pPr>
            <w:r w:rsidRPr="00584574">
              <w:rPr>
                <w:rFonts w:ascii="Avenir Next Cyr" w:hAnsi="Avenir Next Cyr"/>
                <w:bCs/>
                <w:color w:val="auto"/>
                <w:sz w:val="18"/>
                <w:szCs w:val="18"/>
                <w:lang w:val="uk-UA"/>
              </w:rPr>
              <w:t xml:space="preserve">Надайте інформацію про ринок, товарну категорію, компанію і позицію бренду, а також про конкурентне середовище (бюджети основних конкурентів, їх позиції на ринку і </w:t>
            </w:r>
            <w:proofErr w:type="spellStart"/>
            <w:r w:rsidRPr="00584574">
              <w:rPr>
                <w:rFonts w:ascii="Avenir Next Cyr" w:hAnsi="Avenir Next Cyr"/>
                <w:bCs/>
                <w:color w:val="auto"/>
                <w:sz w:val="18"/>
                <w:szCs w:val="18"/>
                <w:lang w:val="uk-UA"/>
              </w:rPr>
              <w:t>т.д</w:t>
            </w:r>
            <w:proofErr w:type="spellEnd"/>
            <w:r w:rsidRPr="00584574">
              <w:rPr>
                <w:rFonts w:ascii="Avenir Next Cyr" w:hAnsi="Avenir Next Cyr"/>
                <w:bCs/>
                <w:color w:val="auto"/>
                <w:sz w:val="18"/>
                <w:szCs w:val="18"/>
                <w:lang w:val="uk-UA"/>
              </w:rPr>
              <w:t>.) і про стандарти у вашій категорії. Які бар’єри необхідно було подолати?</w:t>
            </w:r>
          </w:p>
          <w:p w14:paraId="3B0EBD8B" w14:textId="77777777" w:rsidR="00C127B9" w:rsidRPr="00584574" w:rsidRDefault="009B06EE" w:rsidP="009B06EE">
            <w:pPr>
              <w:pStyle w:val="MediumShading1-Accent11"/>
              <w:numPr>
                <w:ilvl w:val="0"/>
                <w:numId w:val="4"/>
              </w:numPr>
              <w:spacing w:after="120"/>
              <w:ind w:left="342" w:hanging="270"/>
              <w:rPr>
                <w:rFonts w:ascii="Avenir Next LT Pro" w:hAnsi="Avenir Next LT Pro"/>
                <w:b/>
                <w:color w:val="auto"/>
                <w:sz w:val="19"/>
                <w:szCs w:val="19"/>
                <w:lang w:val="uk-UA"/>
              </w:rPr>
            </w:pPr>
            <w:r w:rsidRPr="00584574">
              <w:rPr>
                <w:rFonts w:ascii="Avenir Next Cyr" w:hAnsi="Avenir Next Cyr"/>
                <w:bCs/>
                <w:color w:val="auto"/>
                <w:sz w:val="18"/>
                <w:szCs w:val="18"/>
                <w:lang w:val="uk-UA"/>
              </w:rPr>
              <w:t>Не забувайте, що судді не знайомі з ринком вашого бренду.  Ця інформація є вирішальною для розуміння рівня складності ваших задач.</w:t>
            </w:r>
          </w:p>
        </w:tc>
      </w:tr>
      <w:tr w:rsidR="00243D2D" w:rsidRPr="00584574" w14:paraId="5B212C5A" w14:textId="77777777" w:rsidTr="00CC076E">
        <w:trPr>
          <w:trHeight w:val="1195"/>
        </w:trPr>
        <w:tc>
          <w:tcPr>
            <w:tcW w:w="10773" w:type="dxa"/>
            <w:gridSpan w:val="3"/>
            <w:shd w:val="clear" w:color="auto" w:fill="auto"/>
          </w:tcPr>
          <w:p w14:paraId="35825B3D" w14:textId="77777777" w:rsidR="009B06EE" w:rsidRPr="00584574" w:rsidRDefault="009B06EE" w:rsidP="009B06EE">
            <w:pPr>
              <w:pStyle w:val="MediumShading1-Accent11"/>
              <w:spacing w:after="120"/>
              <w:rPr>
                <w:rFonts w:ascii="Avenir Next Cyr" w:hAnsi="Avenir Next Cyr"/>
                <w:b/>
                <w:color w:val="auto"/>
                <w:sz w:val="20"/>
                <w:szCs w:val="20"/>
                <w:lang w:val="uk-UA"/>
              </w:rPr>
            </w:pPr>
            <w:r w:rsidRPr="00584574">
              <w:rPr>
                <w:rFonts w:ascii="Avenir Next Cyr" w:hAnsi="Avenir Next Cyr" w:cs="Calibri"/>
                <w:color w:val="auto"/>
                <w:sz w:val="20"/>
                <w:szCs w:val="20"/>
                <w:lang w:val="uk-UA"/>
              </w:rPr>
              <w:t>Місце</w:t>
            </w:r>
            <w:r w:rsidRPr="00584574">
              <w:rPr>
                <w:rFonts w:ascii="Avenir Next Cyr" w:hAnsi="Avenir Next Cyr"/>
                <w:color w:val="auto"/>
                <w:sz w:val="20"/>
                <w:szCs w:val="20"/>
                <w:lang w:val="uk-UA"/>
              </w:rPr>
              <w:t xml:space="preserve"> </w:t>
            </w:r>
            <w:r w:rsidRPr="00584574">
              <w:rPr>
                <w:rFonts w:ascii="Avenir Next Cyr" w:hAnsi="Avenir Next Cyr" w:cs="Calibri"/>
                <w:color w:val="auto"/>
                <w:sz w:val="20"/>
                <w:szCs w:val="20"/>
                <w:lang w:val="uk-UA"/>
              </w:rPr>
              <w:t>для</w:t>
            </w:r>
            <w:r w:rsidRPr="00584574">
              <w:rPr>
                <w:rFonts w:ascii="Avenir Next Cyr" w:hAnsi="Avenir Next Cyr"/>
                <w:color w:val="auto"/>
                <w:sz w:val="20"/>
                <w:szCs w:val="20"/>
                <w:lang w:val="uk-UA"/>
              </w:rPr>
              <w:t xml:space="preserve"> </w:t>
            </w:r>
            <w:r w:rsidRPr="00584574">
              <w:rPr>
                <w:rFonts w:ascii="Avenir Next Cyr" w:hAnsi="Avenir Next Cyr" w:cs="Calibri"/>
                <w:color w:val="auto"/>
                <w:sz w:val="20"/>
                <w:szCs w:val="20"/>
                <w:lang w:val="uk-UA"/>
              </w:rPr>
              <w:t>відповіді</w:t>
            </w:r>
            <w:r w:rsidRPr="00584574">
              <w:rPr>
                <w:rFonts w:ascii="Avenir Next Cyr" w:hAnsi="Avenir Next Cyr"/>
                <w:color w:val="auto"/>
                <w:sz w:val="20"/>
                <w:szCs w:val="20"/>
                <w:lang w:val="uk-UA"/>
              </w:rPr>
              <w:t>.</w:t>
            </w:r>
          </w:p>
          <w:p w14:paraId="64F30C06" w14:textId="77777777" w:rsidR="00597083" w:rsidRPr="00584574" w:rsidRDefault="00597083" w:rsidP="0095252F">
            <w:pPr>
              <w:pStyle w:val="MediumShading1-Accent11"/>
              <w:spacing w:after="120"/>
              <w:rPr>
                <w:rFonts w:ascii="Avenir Next LT Pro" w:hAnsi="Avenir Next LT Pro" w:cstheme="majorHAnsi"/>
                <w:color w:val="auto"/>
                <w:sz w:val="20"/>
                <w:szCs w:val="20"/>
                <w:lang w:val="uk-UA"/>
              </w:rPr>
            </w:pPr>
          </w:p>
        </w:tc>
      </w:tr>
      <w:tr w:rsidR="00620AE0" w:rsidRPr="00943BD3" w14:paraId="736D2BB7" w14:textId="77777777" w:rsidTr="00CC076E">
        <w:tc>
          <w:tcPr>
            <w:tcW w:w="6295" w:type="dxa"/>
            <w:gridSpan w:val="2"/>
            <w:shd w:val="clear" w:color="auto" w:fill="B8B8B8"/>
          </w:tcPr>
          <w:p w14:paraId="22AF614C" w14:textId="77777777" w:rsidR="00620AE0" w:rsidRDefault="00620AE0" w:rsidP="00620AE0">
            <w:pPr>
              <w:pStyle w:val="Verdana-Body-9forAnswers"/>
              <w:spacing w:before="120" w:after="120"/>
              <w:rPr>
                <w:rFonts w:ascii="Avenir Next Cyr Medium" w:eastAsia="Times New Roman" w:hAnsi="Avenir Next Cyr Medium"/>
                <w:b/>
                <w:bCs/>
                <w:color w:val="auto"/>
                <w:sz w:val="20"/>
                <w:lang w:val="uk-UA"/>
              </w:rPr>
            </w:pPr>
            <w:r w:rsidRPr="00584574">
              <w:rPr>
                <w:rFonts w:ascii="Avenir Next Cyr Medium" w:hAnsi="Avenir Next Cyr Medium"/>
                <w:b/>
                <w:color w:val="auto"/>
                <w:sz w:val="20"/>
                <w:lang w:val="uk-UA"/>
              </w:rPr>
              <w:t>1</w:t>
            </w:r>
            <w:r w:rsidR="00A66315" w:rsidRPr="00584574">
              <w:rPr>
                <w:rFonts w:ascii="Avenir Next Cyr Medium" w:hAnsi="Avenir Next Cyr Medium"/>
                <w:b/>
                <w:color w:val="auto"/>
                <w:sz w:val="20"/>
                <w:lang w:val="uk-UA"/>
              </w:rPr>
              <w:t>B</w:t>
            </w:r>
            <w:r w:rsidRPr="00584574">
              <w:rPr>
                <w:rFonts w:ascii="Avenir Next Cyr Medium" w:hAnsi="Avenir Next Cyr Medium"/>
                <w:b/>
                <w:color w:val="auto"/>
                <w:sz w:val="20"/>
                <w:lang w:val="uk-UA"/>
              </w:rPr>
              <w:t>.</w:t>
            </w:r>
            <w:r w:rsidRPr="00584574">
              <w:rPr>
                <w:rFonts w:ascii="Avenir Next Cyr Medium" w:hAnsi="Avenir Next Cyr Medium"/>
                <w:b/>
                <w:color w:val="auto"/>
                <w:sz w:val="19"/>
                <w:szCs w:val="19"/>
                <w:lang w:val="uk-UA"/>
              </w:rPr>
              <w:t xml:space="preserve"> </w:t>
            </w:r>
            <w:r w:rsidR="003E454B" w:rsidRPr="00584574">
              <w:rPr>
                <w:rFonts w:ascii="Avenir Next Cyr Medium" w:eastAsia="Times New Roman" w:hAnsi="Avenir Next Cyr Medium" w:cs="Calibri"/>
                <w:b/>
                <w:bCs/>
                <w:color w:val="auto"/>
                <w:sz w:val="20"/>
                <w:lang w:val="uk-UA"/>
              </w:rPr>
              <w:t>Які</w:t>
            </w:r>
            <w:r w:rsidR="003E454B" w:rsidRPr="00584574">
              <w:rPr>
                <w:rFonts w:ascii="Avenir Next Cyr Medium" w:eastAsia="Times New Roman" w:hAnsi="Avenir Next Cyr Medium"/>
                <w:b/>
                <w:bCs/>
                <w:color w:val="auto"/>
                <w:sz w:val="20"/>
                <w:lang w:val="uk-UA"/>
              </w:rPr>
              <w:t xml:space="preserve"> </w:t>
            </w:r>
            <w:r w:rsidR="00207C63" w:rsidRPr="00584574">
              <w:rPr>
                <w:rFonts w:ascii="Avenir Next Cyr Medium" w:eastAsia="Times New Roman" w:hAnsi="Avenir Next Cyr Medium"/>
                <w:b/>
                <w:bCs/>
                <w:color w:val="auto"/>
                <w:sz w:val="20"/>
                <w:lang w:val="uk-UA"/>
              </w:rPr>
              <w:t>Б</w:t>
            </w:r>
            <w:r w:rsidR="003E454B" w:rsidRPr="00584574">
              <w:rPr>
                <w:rFonts w:ascii="Avenir Next Cyr Medium" w:eastAsia="Times New Roman" w:hAnsi="Avenir Next Cyr Medium" w:cs="Calibri"/>
                <w:b/>
                <w:bCs/>
                <w:color w:val="auto"/>
                <w:sz w:val="20"/>
                <w:lang w:val="uk-UA"/>
              </w:rPr>
              <w:t>ізнес</w:t>
            </w:r>
            <w:r w:rsidR="00207C63" w:rsidRPr="00584574">
              <w:rPr>
                <w:rFonts w:ascii="Avenir Next Cyr Medium" w:eastAsia="Times New Roman" w:hAnsi="Avenir Next Cyr Medium" w:cs="Calibri"/>
                <w:b/>
                <w:bCs/>
                <w:color w:val="auto"/>
                <w:sz w:val="20"/>
                <w:lang w:val="uk-UA"/>
              </w:rPr>
              <w:t>-цілі</w:t>
            </w:r>
            <w:r w:rsidR="003E454B" w:rsidRPr="00584574">
              <w:rPr>
                <w:rFonts w:ascii="Avenir Next Cyr Medium" w:eastAsia="Times New Roman" w:hAnsi="Avenir Next Cyr Medium"/>
                <w:b/>
                <w:bCs/>
                <w:color w:val="auto"/>
                <w:sz w:val="20"/>
                <w:lang w:val="uk-UA"/>
              </w:rPr>
              <w:t xml:space="preserve">, </w:t>
            </w:r>
            <w:r w:rsidR="00207C63" w:rsidRPr="00584574">
              <w:rPr>
                <w:rFonts w:ascii="Avenir Next Cyr Medium" w:eastAsia="Times New Roman" w:hAnsi="Avenir Next Cyr Medium"/>
                <w:b/>
                <w:bCs/>
                <w:color w:val="auto"/>
                <w:sz w:val="20"/>
                <w:lang w:val="uk-UA"/>
              </w:rPr>
              <w:t>М</w:t>
            </w:r>
            <w:r w:rsidR="003E454B" w:rsidRPr="00584574">
              <w:rPr>
                <w:rFonts w:ascii="Avenir Next Cyr Medium" w:eastAsia="Times New Roman" w:hAnsi="Avenir Next Cyr Medium" w:cs="Calibri"/>
                <w:b/>
                <w:bCs/>
                <w:color w:val="auto"/>
                <w:sz w:val="20"/>
                <w:lang w:val="uk-UA"/>
              </w:rPr>
              <w:t>аркетинг</w:t>
            </w:r>
            <w:r w:rsidR="00207C63" w:rsidRPr="00584574">
              <w:rPr>
                <w:rFonts w:ascii="Avenir Next Cyr Medium" w:eastAsia="Times New Roman" w:hAnsi="Avenir Next Cyr Medium" w:cs="Calibri"/>
                <w:b/>
                <w:bCs/>
                <w:color w:val="auto"/>
                <w:sz w:val="20"/>
                <w:lang w:val="uk-UA"/>
              </w:rPr>
              <w:t>ові</w:t>
            </w:r>
            <w:r w:rsidR="003E454B" w:rsidRPr="00584574">
              <w:rPr>
                <w:rFonts w:ascii="Avenir Next Cyr Medium" w:eastAsia="Times New Roman" w:hAnsi="Avenir Next Cyr Medium"/>
                <w:b/>
                <w:bCs/>
                <w:color w:val="auto"/>
                <w:sz w:val="20"/>
                <w:lang w:val="uk-UA"/>
              </w:rPr>
              <w:t xml:space="preserve"> </w:t>
            </w:r>
            <w:r w:rsidR="003E454B" w:rsidRPr="00584574">
              <w:rPr>
                <w:rFonts w:ascii="Avenir Next Cyr Medium" w:eastAsia="Times New Roman" w:hAnsi="Avenir Next Cyr Medium" w:cs="Calibri"/>
                <w:b/>
                <w:bCs/>
                <w:color w:val="auto"/>
                <w:sz w:val="20"/>
                <w:lang w:val="uk-UA"/>
              </w:rPr>
              <w:t>та</w:t>
            </w:r>
            <w:r w:rsidR="00207C63" w:rsidRPr="00584574">
              <w:rPr>
                <w:rFonts w:ascii="Avenir Next Cyr Medium" w:eastAsia="Times New Roman" w:hAnsi="Avenir Next Cyr Medium" w:cs="Calibri"/>
                <w:b/>
                <w:bCs/>
                <w:color w:val="auto"/>
                <w:sz w:val="20"/>
                <w:lang w:val="uk-UA"/>
              </w:rPr>
              <w:t xml:space="preserve"> </w:t>
            </w:r>
            <w:r w:rsidR="00510D98" w:rsidRPr="001F244E">
              <w:rPr>
                <w:rFonts w:ascii="Avenir Next Cyr Medium" w:eastAsia="Times New Roman" w:hAnsi="Avenir Next Cyr Medium" w:cs="Calibri"/>
                <w:b/>
                <w:bCs/>
                <w:color w:val="000000" w:themeColor="text1"/>
                <w:sz w:val="20"/>
                <w:lang w:val="uk-UA"/>
              </w:rPr>
              <w:t xml:space="preserve">Цілі Активності </w:t>
            </w:r>
            <w:r w:rsidR="003E454B" w:rsidRPr="001F244E">
              <w:rPr>
                <w:rFonts w:ascii="Avenir Next Cyr Medium" w:eastAsia="Times New Roman" w:hAnsi="Avenir Next Cyr Medium" w:cs="Calibri"/>
                <w:b/>
                <w:bCs/>
                <w:color w:val="000000" w:themeColor="text1"/>
                <w:sz w:val="20"/>
                <w:lang w:val="uk-UA"/>
              </w:rPr>
              <w:t>ви</w:t>
            </w:r>
            <w:r w:rsidR="003E454B" w:rsidRPr="001F244E">
              <w:rPr>
                <w:rFonts w:ascii="Avenir Next Cyr Medium" w:eastAsia="Times New Roman" w:hAnsi="Avenir Next Cyr Medium"/>
                <w:b/>
                <w:bCs/>
                <w:color w:val="000000" w:themeColor="text1"/>
                <w:sz w:val="20"/>
                <w:lang w:val="uk-UA"/>
              </w:rPr>
              <w:t xml:space="preserve"> </w:t>
            </w:r>
            <w:r w:rsidR="003E454B" w:rsidRPr="00584574">
              <w:rPr>
                <w:rFonts w:ascii="Avenir Next Cyr Medium" w:eastAsia="Times New Roman" w:hAnsi="Avenir Next Cyr Medium" w:cs="Calibri"/>
                <w:b/>
                <w:bCs/>
                <w:color w:val="auto"/>
                <w:sz w:val="20"/>
                <w:lang w:val="uk-UA"/>
              </w:rPr>
              <w:t>поставили</w:t>
            </w:r>
            <w:r w:rsidR="003E454B" w:rsidRPr="00584574">
              <w:rPr>
                <w:rFonts w:ascii="Avenir Next Cyr Medium" w:eastAsia="Times New Roman" w:hAnsi="Avenir Next Cyr Medium"/>
                <w:b/>
                <w:bCs/>
                <w:color w:val="auto"/>
                <w:sz w:val="20"/>
                <w:lang w:val="uk-UA"/>
              </w:rPr>
              <w:t xml:space="preserve"> </w:t>
            </w:r>
            <w:r w:rsidR="003E454B" w:rsidRPr="00584574">
              <w:rPr>
                <w:rFonts w:ascii="Avenir Next Cyr Medium" w:eastAsia="Times New Roman" w:hAnsi="Avenir Next Cyr Medium" w:cs="Calibri"/>
                <w:b/>
                <w:bCs/>
                <w:color w:val="auto"/>
                <w:sz w:val="20"/>
                <w:lang w:val="uk-UA"/>
              </w:rPr>
              <w:t>для</w:t>
            </w:r>
            <w:r w:rsidR="003E454B" w:rsidRPr="00584574">
              <w:rPr>
                <w:rFonts w:ascii="Avenir Next Cyr Medium" w:eastAsia="Times New Roman" w:hAnsi="Avenir Next Cyr Medium"/>
                <w:b/>
                <w:bCs/>
                <w:color w:val="auto"/>
                <w:sz w:val="20"/>
                <w:lang w:val="uk-UA"/>
              </w:rPr>
              <w:t xml:space="preserve"> </w:t>
            </w:r>
            <w:r w:rsidR="003E454B" w:rsidRPr="00584574">
              <w:rPr>
                <w:rFonts w:ascii="Avenir Next Cyr Medium" w:eastAsia="Times New Roman" w:hAnsi="Avenir Next Cyr Medium" w:cs="Calibri"/>
                <w:b/>
                <w:bCs/>
                <w:color w:val="auto"/>
                <w:sz w:val="20"/>
                <w:lang w:val="uk-UA"/>
              </w:rPr>
              <w:t>вирішення</w:t>
            </w:r>
            <w:r w:rsidR="003E454B" w:rsidRPr="00584574">
              <w:rPr>
                <w:rFonts w:ascii="Avenir Next Cyr Medium" w:eastAsia="Times New Roman" w:hAnsi="Avenir Next Cyr Medium"/>
                <w:b/>
                <w:bCs/>
                <w:color w:val="auto"/>
                <w:sz w:val="20"/>
                <w:lang w:val="uk-UA"/>
              </w:rPr>
              <w:t xml:space="preserve"> </w:t>
            </w:r>
            <w:r w:rsidR="003E454B" w:rsidRPr="00584574">
              <w:rPr>
                <w:rFonts w:ascii="Avenir Next Cyr Medium" w:eastAsia="Times New Roman" w:hAnsi="Avenir Next Cyr Medium" w:cs="Calibri"/>
                <w:b/>
                <w:bCs/>
                <w:color w:val="auto"/>
                <w:sz w:val="20"/>
                <w:lang w:val="uk-UA"/>
              </w:rPr>
              <w:t>свого</w:t>
            </w:r>
            <w:r w:rsidR="003E454B" w:rsidRPr="00584574">
              <w:rPr>
                <w:rFonts w:ascii="Avenir Next Cyr Medium" w:eastAsia="Times New Roman" w:hAnsi="Avenir Next Cyr Medium"/>
                <w:b/>
                <w:bCs/>
                <w:color w:val="auto"/>
                <w:sz w:val="20"/>
                <w:lang w:val="uk-UA"/>
              </w:rPr>
              <w:t xml:space="preserve"> </w:t>
            </w:r>
            <w:r w:rsidR="003E454B" w:rsidRPr="00584574">
              <w:rPr>
                <w:rFonts w:ascii="Avenir Next Cyr Medium" w:eastAsia="Times New Roman" w:hAnsi="Avenir Next Cyr Medium" w:cs="Calibri"/>
                <w:b/>
                <w:bCs/>
                <w:color w:val="auto"/>
                <w:sz w:val="20"/>
                <w:lang w:val="uk-UA"/>
              </w:rPr>
              <w:t>завдання</w:t>
            </w:r>
            <w:r w:rsidR="003E454B" w:rsidRPr="00584574">
              <w:rPr>
                <w:rFonts w:ascii="Avenir Next Cyr Medium" w:eastAsia="Times New Roman" w:hAnsi="Avenir Next Cyr Medium"/>
                <w:b/>
                <w:bCs/>
                <w:color w:val="auto"/>
                <w:sz w:val="20"/>
                <w:lang w:val="uk-UA"/>
              </w:rPr>
              <w:t>?</w:t>
            </w:r>
            <w:r w:rsidR="00A66315" w:rsidRPr="00584574">
              <w:rPr>
                <w:rFonts w:ascii="Avenir Next Cyr Medium" w:eastAsia="Times New Roman" w:hAnsi="Avenir Next Cyr Medium"/>
                <w:b/>
                <w:bCs/>
                <w:color w:val="auto"/>
                <w:sz w:val="20"/>
                <w:lang w:val="uk-UA"/>
              </w:rPr>
              <w:t xml:space="preserve"> </w:t>
            </w:r>
            <w:r w:rsidR="003E454B" w:rsidRPr="00584574">
              <w:rPr>
                <w:rFonts w:ascii="Avenir Next Cyr Medium" w:hAnsi="Avenir Next Cyr Medium"/>
                <w:b/>
                <w:color w:val="auto"/>
                <w:sz w:val="20"/>
                <w:lang w:val="uk-UA"/>
              </w:rPr>
              <w:t>Які основні показники ефективності (</w:t>
            </w:r>
            <w:proofErr w:type="spellStart"/>
            <w:r w:rsidR="003E454B" w:rsidRPr="00584574">
              <w:rPr>
                <w:rFonts w:ascii="Avenir Next Cyr Medium" w:hAnsi="Avenir Next Cyr Medium"/>
                <w:b/>
                <w:color w:val="auto"/>
                <w:sz w:val="20"/>
                <w:lang w:val="uk-UA"/>
              </w:rPr>
              <w:t>KPIs</w:t>
            </w:r>
            <w:proofErr w:type="spellEnd"/>
            <w:r w:rsidR="003E454B" w:rsidRPr="00584574">
              <w:rPr>
                <w:rFonts w:ascii="Avenir Next Cyr Medium" w:hAnsi="Avenir Next Cyr Medium"/>
                <w:b/>
                <w:color w:val="auto"/>
                <w:sz w:val="20"/>
                <w:lang w:val="uk-UA"/>
              </w:rPr>
              <w:t>) були встановлені для кожної цілі?</w:t>
            </w:r>
            <w:r w:rsidR="003E454B" w:rsidRPr="00584574">
              <w:rPr>
                <w:rFonts w:ascii="Avenir Next Cyr Medium" w:hAnsi="Avenir Next Cyr Medium"/>
                <w:b/>
                <w:color w:val="auto"/>
                <w:sz w:val="19"/>
                <w:szCs w:val="19"/>
                <w:lang w:val="uk-UA"/>
              </w:rPr>
              <w:t xml:space="preserve"> </w:t>
            </w:r>
            <w:r w:rsidR="003E454B" w:rsidRPr="00584574">
              <w:rPr>
                <w:rFonts w:ascii="Avenir Next Cyr Medium" w:eastAsia="Times New Roman" w:hAnsi="Avenir Next Cyr Medium" w:cs="Calibri"/>
                <w:b/>
                <w:bCs/>
                <w:color w:val="auto"/>
                <w:sz w:val="20"/>
                <w:lang w:val="uk-UA"/>
              </w:rPr>
              <w:t>Надайте</w:t>
            </w:r>
            <w:r w:rsidR="003E454B" w:rsidRPr="00584574">
              <w:rPr>
                <w:rFonts w:ascii="Avenir Next Cyr Medium" w:eastAsia="Times New Roman" w:hAnsi="Avenir Next Cyr Medium"/>
                <w:b/>
                <w:bCs/>
                <w:color w:val="auto"/>
                <w:sz w:val="20"/>
                <w:lang w:val="uk-UA"/>
              </w:rPr>
              <w:t xml:space="preserve"> </w:t>
            </w:r>
            <w:r w:rsidR="003E454B" w:rsidRPr="00584574">
              <w:rPr>
                <w:rFonts w:ascii="Avenir Next Cyr Medium" w:eastAsia="Times New Roman" w:hAnsi="Avenir Next Cyr Medium" w:cs="Calibri"/>
                <w:b/>
                <w:bCs/>
                <w:color w:val="auto"/>
                <w:sz w:val="20"/>
                <w:lang w:val="uk-UA"/>
              </w:rPr>
              <w:t>конкретні</w:t>
            </w:r>
            <w:r w:rsidR="003E454B" w:rsidRPr="00584574">
              <w:rPr>
                <w:rFonts w:ascii="Avenir Next Cyr Medium" w:eastAsia="Times New Roman" w:hAnsi="Avenir Next Cyr Medium"/>
                <w:b/>
                <w:bCs/>
                <w:color w:val="auto"/>
                <w:sz w:val="20"/>
                <w:lang w:val="uk-UA"/>
              </w:rPr>
              <w:t xml:space="preserve"> </w:t>
            </w:r>
            <w:r w:rsidR="003E454B" w:rsidRPr="00584574">
              <w:rPr>
                <w:rFonts w:ascii="Avenir Next Cyr Medium" w:eastAsia="Times New Roman" w:hAnsi="Avenir Next Cyr Medium" w:cs="Calibri"/>
                <w:b/>
                <w:bCs/>
                <w:color w:val="auto"/>
                <w:sz w:val="20"/>
                <w:lang w:val="uk-UA"/>
              </w:rPr>
              <w:t>цифри</w:t>
            </w:r>
            <w:r w:rsidR="003E454B" w:rsidRPr="00584574">
              <w:rPr>
                <w:rFonts w:ascii="Avenir Next Cyr Medium" w:eastAsia="Times New Roman" w:hAnsi="Avenir Next Cyr Medium"/>
                <w:b/>
                <w:bCs/>
                <w:color w:val="auto"/>
                <w:sz w:val="20"/>
                <w:lang w:val="uk-UA"/>
              </w:rPr>
              <w:t>/</w:t>
            </w:r>
            <w:r w:rsidR="003E454B" w:rsidRPr="00584574">
              <w:rPr>
                <w:rFonts w:ascii="Avenir Next Cyr Medium" w:eastAsia="Times New Roman" w:hAnsi="Avenir Next Cyr Medium" w:cs="Calibri"/>
                <w:b/>
                <w:bCs/>
                <w:color w:val="auto"/>
                <w:sz w:val="20"/>
                <w:lang w:val="uk-UA"/>
              </w:rPr>
              <w:t>відсотки</w:t>
            </w:r>
            <w:r w:rsidR="003E454B" w:rsidRPr="00584574">
              <w:rPr>
                <w:rFonts w:ascii="Avenir Next Cyr Medium" w:eastAsia="Times New Roman" w:hAnsi="Avenir Next Cyr Medium"/>
                <w:b/>
                <w:bCs/>
                <w:color w:val="auto"/>
                <w:sz w:val="20"/>
                <w:lang w:val="uk-UA"/>
              </w:rPr>
              <w:t xml:space="preserve"> </w:t>
            </w:r>
            <w:r w:rsidR="003E454B" w:rsidRPr="00584574">
              <w:rPr>
                <w:rFonts w:ascii="Avenir Next Cyr Medium" w:eastAsia="Times New Roman" w:hAnsi="Avenir Next Cyr Medium" w:cs="Calibri"/>
                <w:b/>
                <w:bCs/>
                <w:color w:val="auto"/>
                <w:sz w:val="20"/>
                <w:lang w:val="uk-UA"/>
              </w:rPr>
              <w:t>для</w:t>
            </w:r>
            <w:r w:rsidR="003E454B" w:rsidRPr="00584574">
              <w:rPr>
                <w:rFonts w:ascii="Avenir Next Cyr Medium" w:eastAsia="Times New Roman" w:hAnsi="Avenir Next Cyr Medium"/>
                <w:b/>
                <w:bCs/>
                <w:color w:val="auto"/>
                <w:sz w:val="20"/>
                <w:lang w:val="uk-UA"/>
              </w:rPr>
              <w:t xml:space="preserve"> </w:t>
            </w:r>
            <w:r w:rsidR="003E454B" w:rsidRPr="00584574">
              <w:rPr>
                <w:rFonts w:ascii="Avenir Next Cyr Medium" w:eastAsia="Times New Roman" w:hAnsi="Avenir Next Cyr Medium" w:cs="Calibri"/>
                <w:b/>
                <w:bCs/>
                <w:color w:val="auto"/>
                <w:sz w:val="20"/>
                <w:lang w:val="uk-UA"/>
              </w:rPr>
              <w:t>кожно</w:t>
            </w:r>
            <w:r w:rsidR="000E5CC9">
              <w:rPr>
                <w:rFonts w:ascii="Avenir Next Cyr Medium" w:eastAsia="Times New Roman" w:hAnsi="Avenir Next Cyr Medium" w:cs="Calibri"/>
                <w:b/>
                <w:bCs/>
                <w:color w:val="auto"/>
                <w:sz w:val="20"/>
                <w:lang w:val="uk-UA"/>
              </w:rPr>
              <w:t>ї</w:t>
            </w:r>
            <w:r w:rsidR="003E454B" w:rsidRPr="00584574">
              <w:rPr>
                <w:rFonts w:ascii="Avenir Next Cyr Medium" w:eastAsia="Times New Roman" w:hAnsi="Avenir Next Cyr Medium" w:cs="Calibri"/>
                <w:b/>
                <w:bCs/>
                <w:color w:val="auto"/>
                <w:sz w:val="20"/>
                <w:lang w:val="uk-UA"/>
              </w:rPr>
              <w:t xml:space="preserve"> поставленої цілі</w:t>
            </w:r>
            <w:r w:rsidR="003E454B" w:rsidRPr="00584574">
              <w:rPr>
                <w:rFonts w:ascii="Avenir Next Cyr Medium" w:eastAsia="Times New Roman" w:hAnsi="Avenir Next Cyr Medium"/>
                <w:b/>
                <w:bCs/>
                <w:color w:val="auto"/>
                <w:sz w:val="20"/>
                <w:lang w:val="uk-UA"/>
              </w:rPr>
              <w:t xml:space="preserve"> </w:t>
            </w:r>
            <w:r w:rsidR="003E454B" w:rsidRPr="00584574">
              <w:rPr>
                <w:rFonts w:ascii="Avenir Next Cyr Medium" w:eastAsia="Times New Roman" w:hAnsi="Avenir Next Cyr Medium" w:cs="Calibri"/>
                <w:b/>
                <w:bCs/>
                <w:color w:val="auto"/>
                <w:sz w:val="20"/>
                <w:lang w:val="uk-UA"/>
              </w:rPr>
              <w:t>та</w:t>
            </w:r>
            <w:r w:rsidR="003E454B" w:rsidRPr="00584574">
              <w:rPr>
                <w:rFonts w:ascii="Avenir Next Cyr Medium" w:eastAsia="Times New Roman" w:hAnsi="Avenir Next Cyr Medium"/>
                <w:b/>
                <w:bCs/>
                <w:color w:val="auto"/>
                <w:sz w:val="20"/>
                <w:lang w:val="uk-UA"/>
              </w:rPr>
              <w:t xml:space="preserve"> </w:t>
            </w:r>
            <w:r w:rsidR="003E454B" w:rsidRPr="00584574">
              <w:rPr>
                <w:rFonts w:ascii="Avenir Next Cyr Medium" w:eastAsia="Times New Roman" w:hAnsi="Avenir Next Cyr Medium" w:cs="Calibri"/>
                <w:b/>
                <w:bCs/>
                <w:color w:val="auto"/>
                <w:sz w:val="20"/>
                <w:lang w:val="uk-UA"/>
              </w:rPr>
              <w:t>контрольні</w:t>
            </w:r>
            <w:r w:rsidR="003E454B" w:rsidRPr="00584574">
              <w:rPr>
                <w:rFonts w:ascii="Avenir Next Cyr Medium" w:eastAsia="Times New Roman" w:hAnsi="Avenir Next Cyr Medium"/>
                <w:b/>
                <w:bCs/>
                <w:color w:val="auto"/>
                <w:sz w:val="20"/>
                <w:lang w:val="uk-UA"/>
              </w:rPr>
              <w:t xml:space="preserve"> </w:t>
            </w:r>
            <w:r w:rsidR="003E454B" w:rsidRPr="00584574">
              <w:rPr>
                <w:rFonts w:ascii="Avenir Next Cyr Medium" w:eastAsia="Times New Roman" w:hAnsi="Avenir Next Cyr Medium" w:cs="Calibri"/>
                <w:b/>
                <w:bCs/>
                <w:color w:val="auto"/>
                <w:sz w:val="20"/>
                <w:lang w:val="uk-UA"/>
              </w:rPr>
              <w:t>показники</w:t>
            </w:r>
            <w:r w:rsidR="00F628EC">
              <w:rPr>
                <w:rFonts w:ascii="Avenir Next Cyr Medium" w:eastAsia="Times New Roman" w:hAnsi="Avenir Next Cyr Medium" w:cs="Calibri"/>
                <w:b/>
                <w:bCs/>
                <w:color w:val="auto"/>
                <w:sz w:val="20"/>
                <w:lang w:val="uk-UA"/>
              </w:rPr>
              <w:t xml:space="preserve"> попереднього року</w:t>
            </w:r>
            <w:r w:rsidR="003E454B" w:rsidRPr="00584574">
              <w:rPr>
                <w:rFonts w:ascii="Avenir Next Cyr Medium" w:eastAsia="Times New Roman" w:hAnsi="Avenir Next Cyr Medium"/>
                <w:b/>
                <w:bCs/>
                <w:color w:val="auto"/>
                <w:sz w:val="20"/>
                <w:lang w:val="uk-UA"/>
              </w:rPr>
              <w:t xml:space="preserve">, </w:t>
            </w:r>
            <w:r w:rsidR="003E454B" w:rsidRPr="00584574">
              <w:rPr>
                <w:rFonts w:ascii="Avenir Next Cyr Medium" w:eastAsia="Times New Roman" w:hAnsi="Avenir Next Cyr Medium" w:cs="Calibri"/>
                <w:b/>
                <w:bCs/>
                <w:color w:val="auto"/>
                <w:sz w:val="20"/>
                <w:lang w:val="uk-UA"/>
              </w:rPr>
              <w:t>де</w:t>
            </w:r>
            <w:r w:rsidR="003E454B" w:rsidRPr="00584574">
              <w:rPr>
                <w:rFonts w:ascii="Avenir Next Cyr Medium" w:eastAsia="Times New Roman" w:hAnsi="Avenir Next Cyr Medium"/>
                <w:b/>
                <w:bCs/>
                <w:color w:val="auto"/>
                <w:sz w:val="20"/>
                <w:lang w:val="uk-UA"/>
              </w:rPr>
              <w:t xml:space="preserve"> </w:t>
            </w:r>
            <w:r w:rsidR="003E454B" w:rsidRPr="00584574">
              <w:rPr>
                <w:rFonts w:ascii="Avenir Next Cyr Medium" w:eastAsia="Times New Roman" w:hAnsi="Avenir Next Cyr Medium" w:cs="Calibri"/>
                <w:b/>
                <w:bCs/>
                <w:color w:val="auto"/>
                <w:sz w:val="20"/>
                <w:lang w:val="uk-UA"/>
              </w:rPr>
              <w:t>це</w:t>
            </w:r>
            <w:r w:rsidR="003E454B" w:rsidRPr="00584574">
              <w:rPr>
                <w:rFonts w:ascii="Avenir Next Cyr Medium" w:eastAsia="Times New Roman" w:hAnsi="Avenir Next Cyr Medium"/>
                <w:b/>
                <w:bCs/>
                <w:color w:val="auto"/>
                <w:sz w:val="20"/>
                <w:lang w:val="uk-UA"/>
              </w:rPr>
              <w:t xml:space="preserve"> </w:t>
            </w:r>
            <w:r w:rsidR="003E454B" w:rsidRPr="00584574">
              <w:rPr>
                <w:rFonts w:ascii="Avenir Next Cyr Medium" w:eastAsia="Times New Roman" w:hAnsi="Avenir Next Cyr Medium" w:cs="Calibri"/>
                <w:b/>
                <w:bCs/>
                <w:color w:val="auto"/>
                <w:sz w:val="20"/>
                <w:lang w:val="uk-UA"/>
              </w:rPr>
              <w:t>можливо</w:t>
            </w:r>
            <w:r w:rsidR="003E454B" w:rsidRPr="00584574">
              <w:rPr>
                <w:rFonts w:ascii="Avenir Next Cyr Medium" w:eastAsia="Times New Roman" w:hAnsi="Avenir Next Cyr Medium"/>
                <w:b/>
                <w:bCs/>
                <w:color w:val="auto"/>
                <w:sz w:val="20"/>
                <w:lang w:val="uk-UA"/>
              </w:rPr>
              <w:t>.</w:t>
            </w:r>
            <w:r w:rsidR="00A66315" w:rsidRPr="00584574">
              <w:rPr>
                <w:rFonts w:ascii="Avenir Next Cyr Medium" w:eastAsia="Times New Roman" w:hAnsi="Avenir Next Cyr Medium"/>
                <w:b/>
                <w:bCs/>
                <w:color w:val="auto"/>
                <w:sz w:val="20"/>
                <w:lang w:val="uk-UA"/>
              </w:rPr>
              <w:t>  </w:t>
            </w:r>
          </w:p>
          <w:p w14:paraId="3D3469F7" w14:textId="77777777" w:rsidR="003E454B" w:rsidRPr="00584574" w:rsidRDefault="007F5802" w:rsidP="002F4E4C">
            <w:pPr>
              <w:pStyle w:val="MediumShading1-Accent11"/>
              <w:rPr>
                <w:rFonts w:ascii="Avenir Next Cyr Medium" w:eastAsia="Times New Roman" w:hAnsi="Avenir Next Cyr Medium" w:cs="Calibri"/>
                <w:b/>
                <w:bCs/>
                <w:color w:val="B4975A"/>
                <w:sz w:val="20"/>
                <w:szCs w:val="20"/>
                <w:lang w:val="uk-UA" w:eastAsia="en-US"/>
              </w:rPr>
            </w:pPr>
            <w:r w:rsidRPr="00584574">
              <w:rPr>
                <w:rFonts w:ascii="Avenir Next Cyr Medium" w:eastAsia="Times New Roman" w:hAnsi="Avenir Next Cyr Medium" w:cs="Calibri"/>
                <w:b/>
                <w:bCs/>
                <w:color w:val="B4975A"/>
                <w:sz w:val="20"/>
                <w:szCs w:val="20"/>
                <w:lang w:val="uk-UA" w:eastAsia="en-US"/>
              </w:rPr>
              <w:t>ФОРМАТ ВІДПОВІДІ</w:t>
            </w:r>
          </w:p>
          <w:p w14:paraId="1ED1FBE7" w14:textId="77777777" w:rsidR="00513B48" w:rsidRPr="00683D3F" w:rsidRDefault="006C2B2A" w:rsidP="002F4E4C">
            <w:pPr>
              <w:pStyle w:val="MediumShading1-Accent11"/>
              <w:rPr>
                <w:rFonts w:ascii="Avenir Next Cyr" w:eastAsia="Times New Roman" w:hAnsi="Avenir Next Cyr"/>
                <w:i/>
                <w:iCs/>
                <w:color w:val="auto"/>
                <w:sz w:val="20"/>
                <w:szCs w:val="20"/>
                <w:lang w:val="uk-UA" w:eastAsia="en-US"/>
              </w:rPr>
            </w:pPr>
            <w:r w:rsidRPr="00683D3F">
              <w:rPr>
                <w:rFonts w:ascii="Avenir Next Cyr" w:eastAsia="Times New Roman" w:hAnsi="Avenir Next Cyr" w:cs="Calibri"/>
                <w:i/>
                <w:iCs/>
                <w:color w:val="auto"/>
                <w:sz w:val="20"/>
                <w:szCs w:val="20"/>
                <w:lang w:val="uk-UA" w:eastAsia="en-US"/>
              </w:rPr>
              <w:t>Перелічіть</w:t>
            </w:r>
            <w:r w:rsidRPr="00683D3F">
              <w:rPr>
                <w:rFonts w:ascii="Avenir Next Cyr" w:eastAsia="Times New Roman" w:hAnsi="Avenir Next Cyr"/>
                <w:i/>
                <w:iCs/>
                <w:color w:val="auto"/>
                <w:sz w:val="20"/>
                <w:szCs w:val="20"/>
                <w:lang w:val="uk-UA" w:eastAsia="en-US"/>
              </w:rPr>
              <w:t xml:space="preserve"> </w:t>
            </w:r>
            <w:r w:rsidRPr="00683D3F">
              <w:rPr>
                <w:rFonts w:ascii="Avenir Next Cyr" w:eastAsia="Times New Roman" w:hAnsi="Avenir Next Cyr" w:cs="Calibri"/>
                <w:i/>
                <w:iCs/>
                <w:color w:val="auto"/>
                <w:sz w:val="20"/>
                <w:szCs w:val="20"/>
                <w:lang w:val="uk-UA" w:eastAsia="en-US"/>
              </w:rPr>
              <w:t>кожну</w:t>
            </w:r>
            <w:r w:rsidRPr="00683D3F">
              <w:rPr>
                <w:rFonts w:ascii="Avenir Next Cyr" w:eastAsia="Times New Roman" w:hAnsi="Avenir Next Cyr"/>
                <w:i/>
                <w:iCs/>
                <w:color w:val="auto"/>
                <w:sz w:val="20"/>
                <w:szCs w:val="20"/>
                <w:lang w:val="uk-UA" w:eastAsia="en-US"/>
              </w:rPr>
              <w:t xml:space="preserve"> </w:t>
            </w:r>
            <w:r w:rsidRPr="00683D3F">
              <w:rPr>
                <w:rFonts w:ascii="Avenir Next Cyr" w:eastAsia="Times New Roman" w:hAnsi="Avenir Next Cyr" w:cs="Calibri"/>
                <w:i/>
                <w:iCs/>
                <w:color w:val="auto"/>
                <w:sz w:val="20"/>
                <w:szCs w:val="20"/>
                <w:lang w:val="uk-UA" w:eastAsia="en-US"/>
              </w:rPr>
              <w:t>ціль окремо</w:t>
            </w:r>
            <w:r w:rsidRPr="00683D3F">
              <w:rPr>
                <w:rFonts w:ascii="Avenir Next Cyr" w:eastAsia="Times New Roman" w:hAnsi="Avenir Next Cyr"/>
                <w:i/>
                <w:iCs/>
                <w:color w:val="auto"/>
                <w:sz w:val="20"/>
                <w:szCs w:val="20"/>
                <w:lang w:val="uk-UA" w:eastAsia="en-US"/>
              </w:rPr>
              <w:t>.</w:t>
            </w:r>
            <w:r w:rsidR="00AA71D6" w:rsidRPr="00683D3F">
              <w:rPr>
                <w:rFonts w:ascii="Avenir Next Cyr" w:eastAsia="Times New Roman" w:hAnsi="Avenir Next Cyr"/>
                <w:i/>
                <w:iCs/>
                <w:color w:val="auto"/>
                <w:sz w:val="20"/>
                <w:szCs w:val="20"/>
                <w:lang w:val="uk-UA" w:eastAsia="en-US"/>
              </w:rPr>
              <w:t xml:space="preserve"> В заявці необхідно описати</w:t>
            </w:r>
            <w:r w:rsidR="00513B48" w:rsidRPr="00683D3F">
              <w:rPr>
                <w:rFonts w:ascii="Avenir Next Cyr" w:eastAsia="Times New Roman" w:hAnsi="Avenir Next Cyr"/>
                <w:i/>
                <w:iCs/>
                <w:color w:val="auto"/>
                <w:sz w:val="20"/>
                <w:szCs w:val="20"/>
                <w:lang w:val="uk-UA" w:eastAsia="en-US"/>
              </w:rPr>
              <w:t>:</w:t>
            </w:r>
          </w:p>
          <w:p w14:paraId="78B99838" w14:textId="77777777" w:rsidR="00513B48" w:rsidRPr="00683D3F" w:rsidRDefault="006C2B2A" w:rsidP="00513B48">
            <w:pPr>
              <w:pStyle w:val="MediumShading1-Accent11"/>
              <w:numPr>
                <w:ilvl w:val="0"/>
                <w:numId w:val="37"/>
              </w:numPr>
              <w:rPr>
                <w:rFonts w:ascii="Avenir Next Cyr Medium" w:eastAsia="Times New Roman" w:hAnsi="Avenir Next Cyr Medium"/>
                <w:i/>
                <w:iCs/>
                <w:color w:val="auto"/>
                <w:sz w:val="20"/>
                <w:szCs w:val="20"/>
                <w:lang w:val="uk-UA" w:eastAsia="en-US"/>
              </w:rPr>
            </w:pPr>
            <w:r w:rsidRPr="00683D3F">
              <w:rPr>
                <w:rFonts w:ascii="Avenir Next Cyr Medium" w:eastAsia="Times New Roman" w:hAnsi="Avenir Next Cyr Medium"/>
                <w:b/>
                <w:bCs/>
                <w:i/>
                <w:iCs/>
                <w:color w:val="auto"/>
                <w:sz w:val="20"/>
                <w:szCs w:val="20"/>
                <w:lang w:val="uk-UA" w:eastAsia="en-US"/>
              </w:rPr>
              <w:t>одн</w:t>
            </w:r>
            <w:r w:rsidR="00AA71D6" w:rsidRPr="00683D3F">
              <w:rPr>
                <w:rFonts w:ascii="Avenir Next Cyr Medium" w:eastAsia="Times New Roman" w:hAnsi="Avenir Next Cyr Medium"/>
                <w:b/>
                <w:bCs/>
                <w:i/>
                <w:iCs/>
                <w:color w:val="auto"/>
                <w:sz w:val="20"/>
                <w:szCs w:val="20"/>
                <w:lang w:val="uk-UA" w:eastAsia="en-US"/>
              </w:rPr>
              <w:t>у</w:t>
            </w:r>
            <w:r w:rsidRPr="00683D3F">
              <w:rPr>
                <w:rFonts w:ascii="Avenir Next Cyr Medium" w:eastAsia="Times New Roman" w:hAnsi="Avenir Next Cyr Medium"/>
                <w:b/>
                <w:bCs/>
                <w:i/>
                <w:iCs/>
                <w:color w:val="auto"/>
                <w:sz w:val="20"/>
                <w:szCs w:val="20"/>
                <w:lang w:val="uk-UA" w:eastAsia="en-US"/>
              </w:rPr>
              <w:t xml:space="preserve"> ключов</w:t>
            </w:r>
            <w:r w:rsidR="00AA71D6" w:rsidRPr="00683D3F">
              <w:rPr>
                <w:rFonts w:ascii="Avenir Next Cyr Medium" w:eastAsia="Times New Roman" w:hAnsi="Avenir Next Cyr Medium"/>
                <w:b/>
                <w:bCs/>
                <w:i/>
                <w:iCs/>
                <w:color w:val="auto"/>
                <w:sz w:val="20"/>
                <w:szCs w:val="20"/>
                <w:lang w:val="uk-UA" w:eastAsia="en-US"/>
              </w:rPr>
              <w:t>у</w:t>
            </w:r>
            <w:r w:rsidRPr="00683D3F">
              <w:rPr>
                <w:rFonts w:ascii="Avenir Next Cyr Medium" w:eastAsia="Times New Roman" w:hAnsi="Avenir Next Cyr Medium"/>
                <w:b/>
                <w:bCs/>
                <w:i/>
                <w:iCs/>
                <w:color w:val="auto"/>
                <w:sz w:val="20"/>
                <w:szCs w:val="20"/>
                <w:lang w:val="uk-UA" w:eastAsia="en-US"/>
              </w:rPr>
              <w:t xml:space="preserve"> </w:t>
            </w:r>
            <w:r w:rsidR="00513B48" w:rsidRPr="00683D3F">
              <w:rPr>
                <w:rFonts w:ascii="Avenir Next Cyr Medium" w:eastAsia="Times New Roman" w:hAnsi="Avenir Next Cyr Medium"/>
                <w:b/>
                <w:bCs/>
                <w:i/>
                <w:iCs/>
                <w:color w:val="auto"/>
                <w:sz w:val="20"/>
                <w:szCs w:val="20"/>
                <w:lang w:val="uk-UA" w:eastAsia="en-US"/>
              </w:rPr>
              <w:t>Б</w:t>
            </w:r>
            <w:r w:rsidRPr="00683D3F">
              <w:rPr>
                <w:rFonts w:ascii="Avenir Next Cyr Medium" w:eastAsia="Times New Roman" w:hAnsi="Avenir Next Cyr Medium"/>
                <w:b/>
                <w:bCs/>
                <w:i/>
                <w:iCs/>
                <w:color w:val="auto"/>
                <w:sz w:val="20"/>
                <w:szCs w:val="20"/>
                <w:lang w:val="uk-UA" w:eastAsia="en-US"/>
              </w:rPr>
              <w:t>ізнес-ціль</w:t>
            </w:r>
            <w:r w:rsidRPr="00683D3F">
              <w:rPr>
                <w:rFonts w:ascii="Avenir Next Cyr Medium" w:eastAsia="Times New Roman" w:hAnsi="Avenir Next Cyr Medium"/>
                <w:i/>
                <w:iCs/>
                <w:color w:val="auto"/>
                <w:sz w:val="20"/>
                <w:szCs w:val="20"/>
                <w:lang w:val="uk-UA" w:eastAsia="en-US"/>
              </w:rPr>
              <w:t xml:space="preserve"> </w:t>
            </w:r>
            <w:r w:rsidRPr="00683D3F">
              <w:rPr>
                <w:rFonts w:ascii="Avenir Next Cyr Medium" w:eastAsia="Times New Roman" w:hAnsi="Avenir Next Cyr Medium"/>
                <w:b/>
                <w:bCs/>
                <w:i/>
                <w:iCs/>
                <w:color w:val="auto"/>
                <w:sz w:val="20"/>
                <w:szCs w:val="20"/>
                <w:lang w:val="uk-UA" w:eastAsia="en-US"/>
              </w:rPr>
              <w:t>(є обов’язковою</w:t>
            </w:r>
            <w:r w:rsidR="00513B48" w:rsidRPr="00683D3F">
              <w:rPr>
                <w:rFonts w:ascii="Avenir Next Cyr Medium" w:eastAsia="Times New Roman" w:hAnsi="Avenir Next Cyr Medium"/>
                <w:b/>
                <w:bCs/>
                <w:i/>
                <w:iCs/>
                <w:color w:val="auto"/>
                <w:sz w:val="20"/>
                <w:szCs w:val="20"/>
                <w:lang w:val="uk-UA" w:eastAsia="en-US"/>
              </w:rPr>
              <w:t xml:space="preserve"> до заповнення</w:t>
            </w:r>
            <w:r w:rsidRPr="00683D3F">
              <w:rPr>
                <w:rFonts w:ascii="Avenir Next Cyr Medium" w:eastAsia="Times New Roman" w:hAnsi="Avenir Next Cyr Medium"/>
                <w:b/>
                <w:bCs/>
                <w:i/>
                <w:iCs/>
                <w:color w:val="auto"/>
                <w:sz w:val="20"/>
                <w:szCs w:val="20"/>
                <w:lang w:val="uk-UA" w:eastAsia="en-US"/>
              </w:rPr>
              <w:t>)</w:t>
            </w:r>
          </w:p>
          <w:p w14:paraId="03118B3E" w14:textId="77777777" w:rsidR="00513B48" w:rsidRPr="001F244E" w:rsidRDefault="006C2B2A" w:rsidP="00513B48">
            <w:pPr>
              <w:pStyle w:val="MediumShading1-Accent11"/>
              <w:numPr>
                <w:ilvl w:val="0"/>
                <w:numId w:val="37"/>
              </w:numPr>
              <w:rPr>
                <w:rFonts w:ascii="Avenir Next LT Pro" w:eastAsia="Times New Roman" w:hAnsi="Avenir Next LT Pro"/>
                <w:i/>
                <w:iCs/>
                <w:color w:val="000000" w:themeColor="text1"/>
                <w:sz w:val="20"/>
                <w:szCs w:val="20"/>
                <w:lang w:val="uk-UA" w:eastAsia="en-US"/>
              </w:rPr>
            </w:pPr>
            <w:r w:rsidRPr="00683D3F">
              <w:rPr>
                <w:rFonts w:ascii="Avenir Next Cyr" w:eastAsia="Times New Roman" w:hAnsi="Avenir Next Cyr"/>
                <w:i/>
                <w:iCs/>
                <w:color w:val="auto"/>
                <w:sz w:val="20"/>
                <w:szCs w:val="20"/>
                <w:lang w:val="uk-UA" w:eastAsia="en-US"/>
              </w:rPr>
              <w:t xml:space="preserve">до 3 (трьох) </w:t>
            </w:r>
            <w:r w:rsidRPr="00683D3F">
              <w:rPr>
                <w:rFonts w:ascii="Avenir Next Cyr Medium" w:eastAsia="Times New Roman" w:hAnsi="Avenir Next Cyr Medium"/>
                <w:b/>
                <w:bCs/>
                <w:i/>
                <w:iCs/>
                <w:color w:val="auto"/>
                <w:sz w:val="20"/>
                <w:szCs w:val="20"/>
                <w:lang w:val="uk-UA" w:eastAsia="en-US"/>
              </w:rPr>
              <w:t>Маркетингових</w:t>
            </w:r>
            <w:r w:rsidR="00513B48" w:rsidRPr="00683D3F">
              <w:rPr>
                <w:rFonts w:ascii="Avenir Next Cyr Medium" w:eastAsia="Times New Roman" w:hAnsi="Avenir Next Cyr Medium"/>
                <w:b/>
                <w:bCs/>
                <w:i/>
                <w:iCs/>
                <w:color w:val="auto"/>
                <w:sz w:val="20"/>
                <w:szCs w:val="20"/>
                <w:lang w:val="uk-UA" w:eastAsia="en-US"/>
              </w:rPr>
              <w:t xml:space="preserve"> </w:t>
            </w:r>
            <w:r w:rsidRPr="00683D3F">
              <w:rPr>
                <w:rFonts w:ascii="Avenir Next Cyr Medium" w:eastAsia="Times New Roman" w:hAnsi="Avenir Next Cyr Medium"/>
                <w:b/>
                <w:bCs/>
                <w:i/>
                <w:iCs/>
                <w:color w:val="auto"/>
                <w:sz w:val="20"/>
                <w:szCs w:val="20"/>
                <w:lang w:val="uk-UA" w:eastAsia="en-US"/>
              </w:rPr>
              <w:t>(пов’</w:t>
            </w:r>
            <w:r w:rsidR="00513B48" w:rsidRPr="00683D3F">
              <w:rPr>
                <w:rFonts w:ascii="Avenir Next Cyr Medium" w:eastAsia="Times New Roman" w:hAnsi="Avenir Next Cyr Medium"/>
                <w:b/>
                <w:bCs/>
                <w:i/>
                <w:iCs/>
                <w:color w:val="auto"/>
                <w:sz w:val="20"/>
                <w:szCs w:val="20"/>
                <w:lang w:val="uk-UA" w:eastAsia="en-US"/>
              </w:rPr>
              <w:t>я</w:t>
            </w:r>
            <w:r w:rsidRPr="00683D3F">
              <w:rPr>
                <w:rFonts w:ascii="Avenir Next Cyr Medium" w:eastAsia="Times New Roman" w:hAnsi="Avenir Next Cyr Medium"/>
                <w:b/>
                <w:bCs/>
                <w:i/>
                <w:iCs/>
                <w:color w:val="auto"/>
                <w:sz w:val="20"/>
                <w:szCs w:val="20"/>
                <w:lang w:val="uk-UA" w:eastAsia="en-US"/>
              </w:rPr>
              <w:t>зан</w:t>
            </w:r>
            <w:r w:rsidR="00513B48" w:rsidRPr="00683D3F">
              <w:rPr>
                <w:rFonts w:ascii="Avenir Next Cyr Medium" w:eastAsia="Times New Roman" w:hAnsi="Avenir Next Cyr Medium"/>
                <w:b/>
                <w:bCs/>
                <w:i/>
                <w:iCs/>
                <w:color w:val="auto"/>
                <w:sz w:val="20"/>
                <w:szCs w:val="20"/>
                <w:lang w:val="uk-UA" w:eastAsia="en-US"/>
              </w:rPr>
              <w:t>их</w:t>
            </w:r>
            <w:r w:rsidRPr="00683D3F">
              <w:rPr>
                <w:rFonts w:ascii="Avenir Next Cyr Medium" w:eastAsia="Times New Roman" w:hAnsi="Avenir Next Cyr Medium"/>
                <w:b/>
                <w:bCs/>
                <w:i/>
                <w:iCs/>
                <w:color w:val="auto"/>
                <w:sz w:val="20"/>
                <w:szCs w:val="20"/>
                <w:lang w:val="uk-UA" w:eastAsia="en-US"/>
              </w:rPr>
              <w:t xml:space="preserve"> зі споживачем/клієнтом)</w:t>
            </w:r>
            <w:r w:rsidR="00513B48" w:rsidRPr="00683D3F">
              <w:rPr>
                <w:rFonts w:ascii="Avenir Next Cyr Medium" w:eastAsia="Times New Roman" w:hAnsi="Avenir Next Cyr Medium"/>
                <w:b/>
                <w:bCs/>
                <w:i/>
                <w:iCs/>
                <w:color w:val="auto"/>
                <w:sz w:val="20"/>
                <w:szCs w:val="20"/>
                <w:lang w:val="uk-UA" w:eastAsia="en-US"/>
              </w:rPr>
              <w:t xml:space="preserve"> цілей</w:t>
            </w:r>
            <w:r w:rsidR="00513B48" w:rsidRPr="00683D3F">
              <w:rPr>
                <w:rFonts w:ascii="Avenir Next Cyr" w:eastAsia="Times New Roman" w:hAnsi="Avenir Next Cyr"/>
                <w:i/>
                <w:iCs/>
                <w:color w:val="auto"/>
                <w:sz w:val="20"/>
                <w:szCs w:val="20"/>
                <w:lang w:val="uk-UA" w:eastAsia="en-US"/>
              </w:rPr>
              <w:t xml:space="preserve"> (1 ціль є обов’язковою до </w:t>
            </w:r>
            <w:r w:rsidR="00513B48" w:rsidRPr="001F244E">
              <w:rPr>
                <w:rFonts w:ascii="Avenir Next Cyr" w:eastAsia="Times New Roman" w:hAnsi="Avenir Next Cyr"/>
                <w:i/>
                <w:iCs/>
                <w:color w:val="000000" w:themeColor="text1"/>
                <w:sz w:val="20"/>
                <w:szCs w:val="20"/>
                <w:lang w:val="uk-UA" w:eastAsia="en-US"/>
              </w:rPr>
              <w:t>заповнення)</w:t>
            </w:r>
          </w:p>
          <w:p w14:paraId="53177668" w14:textId="77777777" w:rsidR="00513B48" w:rsidRPr="00683D3F" w:rsidRDefault="006C2B2A" w:rsidP="00513B48">
            <w:pPr>
              <w:pStyle w:val="MediumShading1-Accent11"/>
              <w:numPr>
                <w:ilvl w:val="0"/>
                <w:numId w:val="37"/>
              </w:numPr>
              <w:rPr>
                <w:rFonts w:ascii="Avenir Next LT Pro" w:eastAsia="Times New Roman" w:hAnsi="Avenir Next LT Pro"/>
                <w:i/>
                <w:iCs/>
                <w:color w:val="auto"/>
                <w:sz w:val="20"/>
                <w:szCs w:val="20"/>
                <w:lang w:val="uk-UA" w:eastAsia="en-US"/>
              </w:rPr>
            </w:pPr>
            <w:r w:rsidRPr="001F244E">
              <w:rPr>
                <w:rFonts w:ascii="Avenir Next Cyr" w:eastAsia="Times New Roman" w:hAnsi="Avenir Next Cyr"/>
                <w:i/>
                <w:iCs/>
                <w:color w:val="000000" w:themeColor="text1"/>
                <w:sz w:val="20"/>
                <w:szCs w:val="20"/>
                <w:lang w:val="uk-UA" w:eastAsia="en-US"/>
              </w:rPr>
              <w:t xml:space="preserve"> </w:t>
            </w:r>
            <w:r w:rsidR="00513B48" w:rsidRPr="001F244E">
              <w:rPr>
                <w:rFonts w:ascii="Avenir Next Cyr" w:eastAsia="Times New Roman" w:hAnsi="Avenir Next Cyr"/>
                <w:i/>
                <w:iCs/>
                <w:color w:val="000000" w:themeColor="text1"/>
                <w:sz w:val="20"/>
                <w:szCs w:val="20"/>
                <w:lang w:val="uk-UA" w:eastAsia="en-US"/>
              </w:rPr>
              <w:t xml:space="preserve">до 3 (трьох) </w:t>
            </w:r>
            <w:r w:rsidR="00510D98" w:rsidRPr="001F244E">
              <w:rPr>
                <w:rFonts w:ascii="Avenir Next Cyr Medium" w:eastAsia="Times New Roman" w:hAnsi="Avenir Next Cyr Medium"/>
                <w:b/>
                <w:bCs/>
                <w:i/>
                <w:iCs/>
                <w:color w:val="000000" w:themeColor="text1"/>
                <w:sz w:val="20"/>
                <w:lang w:val="uk-UA"/>
              </w:rPr>
              <w:t>Цілей Активності</w:t>
            </w:r>
            <w:r w:rsidR="00510D98" w:rsidRPr="001F244E">
              <w:rPr>
                <w:rFonts w:ascii="Avenir Next Cyr" w:eastAsia="Times New Roman" w:hAnsi="Avenir Next Cyr"/>
                <w:i/>
                <w:iCs/>
                <w:color w:val="000000" w:themeColor="text1"/>
                <w:sz w:val="20"/>
                <w:szCs w:val="20"/>
                <w:lang w:val="uk-UA" w:eastAsia="en-US"/>
              </w:rPr>
              <w:t xml:space="preserve"> </w:t>
            </w:r>
            <w:r w:rsidR="00513B48" w:rsidRPr="001F244E">
              <w:rPr>
                <w:rFonts w:ascii="Avenir Next Cyr" w:eastAsia="Times New Roman" w:hAnsi="Avenir Next Cyr"/>
                <w:i/>
                <w:iCs/>
                <w:color w:val="000000" w:themeColor="text1"/>
                <w:sz w:val="20"/>
                <w:szCs w:val="20"/>
                <w:lang w:val="uk-UA" w:eastAsia="en-US"/>
              </w:rPr>
              <w:t xml:space="preserve">(1 ціль </w:t>
            </w:r>
            <w:r w:rsidR="00513B48" w:rsidRPr="00683D3F">
              <w:rPr>
                <w:rFonts w:ascii="Avenir Next Cyr" w:eastAsia="Times New Roman" w:hAnsi="Avenir Next Cyr"/>
                <w:i/>
                <w:iCs/>
                <w:color w:val="auto"/>
                <w:sz w:val="20"/>
                <w:szCs w:val="20"/>
                <w:lang w:val="uk-UA" w:eastAsia="en-US"/>
              </w:rPr>
              <w:t>є обов’язковою до заповнення</w:t>
            </w:r>
            <w:r w:rsidR="00AA71D6" w:rsidRPr="00683D3F">
              <w:rPr>
                <w:rFonts w:ascii="Avenir Next Cyr" w:eastAsia="Times New Roman" w:hAnsi="Avenir Next Cyr"/>
                <w:i/>
                <w:iCs/>
                <w:color w:val="auto"/>
                <w:sz w:val="20"/>
                <w:szCs w:val="20"/>
                <w:lang w:val="uk-UA" w:eastAsia="en-US"/>
              </w:rPr>
              <w:t>).</w:t>
            </w:r>
          </w:p>
          <w:p w14:paraId="4626460E" w14:textId="77777777" w:rsidR="00AA71D6" w:rsidRPr="00683D3F" w:rsidRDefault="00AA71D6" w:rsidP="00AA71D6">
            <w:pPr>
              <w:pStyle w:val="MediumShading1-Accent11"/>
              <w:rPr>
                <w:rFonts w:ascii="Avenir Next Cyr" w:eastAsia="Times New Roman" w:hAnsi="Avenir Next Cyr"/>
                <w:i/>
                <w:iCs/>
                <w:color w:val="auto"/>
                <w:sz w:val="20"/>
                <w:szCs w:val="20"/>
                <w:lang w:val="uk-UA" w:eastAsia="en-US"/>
              </w:rPr>
            </w:pPr>
            <w:r w:rsidRPr="00683D3F">
              <w:rPr>
                <w:rFonts w:ascii="Avenir Next Cyr" w:eastAsia="Times New Roman" w:hAnsi="Avenir Next Cyr" w:cs="Calibri"/>
                <w:i/>
                <w:iCs/>
                <w:color w:val="auto"/>
                <w:sz w:val="20"/>
                <w:szCs w:val="20"/>
                <w:lang w:val="uk-UA" w:eastAsia="en-US"/>
              </w:rPr>
              <w:lastRenderedPageBreak/>
              <w:t>Якщо</w:t>
            </w:r>
            <w:r w:rsidRPr="00683D3F">
              <w:rPr>
                <w:rFonts w:ascii="Avenir Next Cyr" w:eastAsia="Times New Roman" w:hAnsi="Avenir Next Cyr"/>
                <w:i/>
                <w:iCs/>
                <w:color w:val="auto"/>
                <w:sz w:val="20"/>
                <w:szCs w:val="20"/>
                <w:lang w:val="uk-UA" w:eastAsia="en-US"/>
              </w:rPr>
              <w:t xml:space="preserve"> </w:t>
            </w:r>
            <w:r w:rsidRPr="00683D3F">
              <w:rPr>
                <w:rFonts w:ascii="Avenir Next Cyr" w:eastAsia="Times New Roman" w:hAnsi="Avenir Next Cyr" w:cs="Calibri"/>
                <w:i/>
                <w:iCs/>
                <w:color w:val="auto"/>
                <w:sz w:val="20"/>
                <w:szCs w:val="20"/>
                <w:lang w:val="uk-UA" w:eastAsia="en-US"/>
              </w:rPr>
              <w:t>у</w:t>
            </w:r>
            <w:r w:rsidRPr="00683D3F">
              <w:rPr>
                <w:rFonts w:ascii="Avenir Next Cyr" w:eastAsia="Times New Roman" w:hAnsi="Avenir Next Cyr"/>
                <w:i/>
                <w:iCs/>
                <w:color w:val="auto"/>
                <w:sz w:val="20"/>
                <w:szCs w:val="20"/>
                <w:lang w:val="uk-UA" w:eastAsia="en-US"/>
              </w:rPr>
              <w:t xml:space="preserve"> </w:t>
            </w:r>
            <w:r w:rsidRPr="00683D3F">
              <w:rPr>
                <w:rFonts w:ascii="Avenir Next Cyr" w:eastAsia="Times New Roman" w:hAnsi="Avenir Next Cyr" w:cs="Calibri"/>
                <w:i/>
                <w:iCs/>
                <w:color w:val="auto"/>
                <w:sz w:val="20"/>
                <w:szCs w:val="20"/>
                <w:lang w:val="uk-UA" w:eastAsia="en-US"/>
              </w:rPr>
              <w:t>вашій кампанії</w:t>
            </w:r>
            <w:r w:rsidRPr="00683D3F">
              <w:rPr>
                <w:rFonts w:ascii="Avenir Next Cyr" w:eastAsia="Times New Roman" w:hAnsi="Avenir Next Cyr"/>
                <w:i/>
                <w:iCs/>
                <w:color w:val="auto"/>
                <w:sz w:val="20"/>
                <w:szCs w:val="20"/>
                <w:lang w:val="uk-UA" w:eastAsia="en-US"/>
              </w:rPr>
              <w:t xml:space="preserve"> </w:t>
            </w:r>
            <w:r w:rsidRPr="00683D3F">
              <w:rPr>
                <w:rFonts w:ascii="Avenir Next Cyr" w:eastAsia="Times New Roman" w:hAnsi="Avenir Next Cyr" w:cs="Calibri"/>
                <w:i/>
                <w:iCs/>
                <w:color w:val="auto"/>
                <w:sz w:val="20"/>
                <w:szCs w:val="20"/>
                <w:lang w:val="uk-UA" w:eastAsia="en-US"/>
              </w:rPr>
              <w:t>було</w:t>
            </w:r>
            <w:r w:rsidRPr="00683D3F">
              <w:rPr>
                <w:rFonts w:ascii="Avenir Next Cyr" w:eastAsia="Times New Roman" w:hAnsi="Avenir Next Cyr"/>
                <w:i/>
                <w:iCs/>
                <w:color w:val="auto"/>
                <w:sz w:val="20"/>
                <w:szCs w:val="20"/>
                <w:lang w:val="uk-UA" w:eastAsia="en-US"/>
              </w:rPr>
              <w:t xml:space="preserve"> </w:t>
            </w:r>
            <w:r w:rsidRPr="00683D3F">
              <w:rPr>
                <w:rFonts w:ascii="Avenir Next Cyr" w:eastAsia="Times New Roman" w:hAnsi="Avenir Next Cyr" w:cs="Calibri"/>
                <w:i/>
                <w:iCs/>
                <w:color w:val="auto"/>
                <w:sz w:val="20"/>
                <w:szCs w:val="20"/>
                <w:lang w:val="uk-UA" w:eastAsia="en-US"/>
              </w:rPr>
              <w:t>менше</w:t>
            </w:r>
            <w:r w:rsidRPr="00683D3F">
              <w:rPr>
                <w:rFonts w:ascii="Avenir Next Cyr" w:eastAsia="Times New Roman" w:hAnsi="Avenir Next Cyr"/>
                <w:i/>
                <w:iCs/>
                <w:color w:val="auto"/>
                <w:sz w:val="20"/>
                <w:szCs w:val="20"/>
                <w:lang w:val="uk-UA" w:eastAsia="en-US"/>
              </w:rPr>
              <w:t xml:space="preserve"> </w:t>
            </w:r>
            <w:r w:rsidRPr="00683D3F">
              <w:rPr>
                <w:rFonts w:ascii="Avenir Next Cyr" w:eastAsia="Times New Roman" w:hAnsi="Avenir Next Cyr" w:cs="Calibri"/>
                <w:i/>
                <w:iCs/>
                <w:color w:val="auto"/>
                <w:sz w:val="20"/>
                <w:szCs w:val="20"/>
                <w:lang w:val="uk-UA" w:eastAsia="en-US"/>
              </w:rPr>
              <w:t xml:space="preserve">маркетингових </w:t>
            </w:r>
            <w:r w:rsidR="00713D44">
              <w:rPr>
                <w:rFonts w:ascii="Avenir Next Cyr" w:eastAsia="Times New Roman" w:hAnsi="Avenir Next Cyr" w:cs="Calibri"/>
                <w:i/>
                <w:iCs/>
                <w:color w:val="auto"/>
                <w:sz w:val="20"/>
                <w:szCs w:val="20"/>
                <w:lang w:val="uk-UA" w:eastAsia="en-US"/>
              </w:rPr>
              <w:t xml:space="preserve">цілей </w:t>
            </w:r>
            <w:r w:rsidRPr="00683D3F">
              <w:rPr>
                <w:rFonts w:ascii="Avenir Next Cyr" w:eastAsia="Times New Roman" w:hAnsi="Avenir Next Cyr" w:cs="Calibri"/>
                <w:i/>
                <w:iCs/>
                <w:color w:val="auto"/>
                <w:sz w:val="20"/>
                <w:szCs w:val="20"/>
                <w:lang w:val="uk-UA" w:eastAsia="en-US"/>
              </w:rPr>
              <w:t>та</w:t>
            </w:r>
            <w:r w:rsidR="007F5802" w:rsidRPr="00683D3F">
              <w:rPr>
                <w:rFonts w:ascii="Avenir Next Cyr" w:eastAsia="Times New Roman" w:hAnsi="Avenir Next Cyr" w:cs="Calibri"/>
                <w:i/>
                <w:iCs/>
                <w:color w:val="auto"/>
                <w:sz w:val="20"/>
                <w:szCs w:val="20"/>
                <w:lang w:val="uk-UA" w:eastAsia="en-US"/>
              </w:rPr>
              <w:t xml:space="preserve"> </w:t>
            </w:r>
            <w:r w:rsidRPr="00683D3F">
              <w:rPr>
                <w:rFonts w:ascii="Avenir Next Cyr" w:eastAsia="Times New Roman" w:hAnsi="Avenir Next Cyr" w:cs="Calibri"/>
                <w:i/>
                <w:iCs/>
                <w:color w:val="auto"/>
                <w:sz w:val="20"/>
                <w:szCs w:val="20"/>
                <w:lang w:val="uk-UA" w:eastAsia="en-US"/>
              </w:rPr>
              <w:t>цілей</w:t>
            </w:r>
            <w:r w:rsidR="00683D3F" w:rsidRPr="00683D3F">
              <w:rPr>
                <w:rFonts w:ascii="Avenir Next Cyr" w:eastAsia="Times New Roman" w:hAnsi="Avenir Next Cyr" w:cs="Calibri"/>
                <w:i/>
                <w:iCs/>
                <w:color w:val="auto"/>
                <w:sz w:val="20"/>
                <w:szCs w:val="20"/>
                <w:lang w:val="uk-UA" w:eastAsia="en-US"/>
              </w:rPr>
              <w:t xml:space="preserve"> активності</w:t>
            </w:r>
            <w:r w:rsidRPr="00683D3F">
              <w:rPr>
                <w:rFonts w:ascii="Avenir Next Cyr" w:eastAsia="Times New Roman" w:hAnsi="Avenir Next Cyr"/>
                <w:i/>
                <w:iCs/>
                <w:color w:val="auto"/>
                <w:sz w:val="20"/>
                <w:szCs w:val="20"/>
                <w:lang w:val="uk-UA" w:eastAsia="en-US"/>
              </w:rPr>
              <w:t xml:space="preserve">, </w:t>
            </w:r>
            <w:r w:rsidRPr="00683D3F">
              <w:rPr>
                <w:rFonts w:ascii="Avenir Next Cyr" w:eastAsia="Times New Roman" w:hAnsi="Avenir Next Cyr" w:cs="Calibri"/>
                <w:i/>
                <w:iCs/>
                <w:color w:val="auto"/>
                <w:sz w:val="20"/>
                <w:szCs w:val="20"/>
                <w:lang w:val="uk-UA" w:eastAsia="en-US"/>
              </w:rPr>
              <w:t>це</w:t>
            </w:r>
            <w:r w:rsidRPr="00683D3F">
              <w:rPr>
                <w:rFonts w:ascii="Avenir Next Cyr" w:eastAsia="Times New Roman" w:hAnsi="Avenir Next Cyr"/>
                <w:i/>
                <w:iCs/>
                <w:color w:val="auto"/>
                <w:sz w:val="20"/>
                <w:szCs w:val="20"/>
                <w:lang w:val="uk-UA" w:eastAsia="en-US"/>
              </w:rPr>
              <w:t xml:space="preserve"> </w:t>
            </w:r>
            <w:r w:rsidRPr="00683D3F">
              <w:rPr>
                <w:rFonts w:ascii="Avenir Next Cyr" w:eastAsia="Times New Roman" w:hAnsi="Avenir Next Cyr" w:cs="Calibri"/>
                <w:i/>
                <w:iCs/>
                <w:color w:val="auto"/>
                <w:sz w:val="20"/>
                <w:szCs w:val="20"/>
                <w:lang w:val="uk-UA" w:eastAsia="en-US"/>
              </w:rPr>
              <w:t>нормально</w:t>
            </w:r>
            <w:r w:rsidRPr="00683D3F">
              <w:rPr>
                <w:rFonts w:ascii="Avenir Next Cyr" w:eastAsia="Times New Roman" w:hAnsi="Avenir Next Cyr"/>
                <w:i/>
                <w:iCs/>
                <w:color w:val="auto"/>
                <w:sz w:val="20"/>
                <w:szCs w:val="20"/>
                <w:lang w:val="uk-UA" w:eastAsia="en-US"/>
              </w:rPr>
              <w:t xml:space="preserve">, </w:t>
            </w:r>
            <w:r w:rsidRPr="00683D3F">
              <w:rPr>
                <w:rFonts w:ascii="Avenir Next Cyr" w:eastAsia="Times New Roman" w:hAnsi="Avenir Next Cyr" w:cs="Calibri"/>
                <w:i/>
                <w:iCs/>
                <w:color w:val="auto"/>
                <w:sz w:val="20"/>
                <w:szCs w:val="20"/>
                <w:lang w:val="uk-UA" w:eastAsia="en-US"/>
              </w:rPr>
              <w:t>залиште</w:t>
            </w:r>
            <w:r w:rsidRPr="00683D3F">
              <w:rPr>
                <w:rFonts w:ascii="Avenir Next Cyr" w:eastAsia="Times New Roman" w:hAnsi="Avenir Next Cyr"/>
                <w:i/>
                <w:iCs/>
                <w:color w:val="auto"/>
                <w:sz w:val="20"/>
                <w:szCs w:val="20"/>
                <w:lang w:val="uk-UA" w:eastAsia="en-US"/>
              </w:rPr>
              <w:t xml:space="preserve"> </w:t>
            </w:r>
            <w:r w:rsidRPr="00683D3F">
              <w:rPr>
                <w:rFonts w:ascii="Avenir Next Cyr" w:eastAsia="Times New Roman" w:hAnsi="Avenir Next Cyr" w:cs="Calibri"/>
                <w:i/>
                <w:iCs/>
                <w:color w:val="auto"/>
                <w:sz w:val="20"/>
                <w:szCs w:val="20"/>
                <w:lang w:val="uk-UA" w:eastAsia="en-US"/>
              </w:rPr>
              <w:t>поля</w:t>
            </w:r>
            <w:r w:rsidRPr="00683D3F">
              <w:rPr>
                <w:rFonts w:ascii="Avenir Next Cyr" w:eastAsia="Times New Roman" w:hAnsi="Avenir Next Cyr"/>
                <w:i/>
                <w:iCs/>
                <w:color w:val="auto"/>
                <w:sz w:val="20"/>
                <w:szCs w:val="20"/>
                <w:lang w:val="uk-UA" w:eastAsia="en-US"/>
              </w:rPr>
              <w:t xml:space="preserve"> </w:t>
            </w:r>
            <w:r w:rsidRPr="00683D3F">
              <w:rPr>
                <w:rFonts w:ascii="Avenir Next Cyr" w:eastAsia="Times New Roman" w:hAnsi="Avenir Next Cyr" w:cs="Calibri"/>
                <w:i/>
                <w:iCs/>
                <w:color w:val="auto"/>
                <w:sz w:val="20"/>
                <w:szCs w:val="20"/>
                <w:lang w:val="uk-UA" w:eastAsia="en-US"/>
              </w:rPr>
              <w:t>порожніми</w:t>
            </w:r>
            <w:r w:rsidRPr="00683D3F">
              <w:rPr>
                <w:rFonts w:ascii="Avenir Next Cyr" w:eastAsia="Times New Roman" w:hAnsi="Avenir Next Cyr"/>
                <w:i/>
                <w:iCs/>
                <w:color w:val="auto"/>
                <w:sz w:val="20"/>
                <w:szCs w:val="20"/>
                <w:lang w:val="uk-UA" w:eastAsia="en-US"/>
              </w:rPr>
              <w:t>.</w:t>
            </w:r>
          </w:p>
          <w:p w14:paraId="455A6280" w14:textId="77777777" w:rsidR="003E454B" w:rsidRPr="00584574" w:rsidRDefault="00AA71D6" w:rsidP="00AA71D6">
            <w:pPr>
              <w:pStyle w:val="MediumShading1-Accent11"/>
              <w:rPr>
                <w:rFonts w:ascii="Avenir Next Cyr" w:hAnsi="Avenir Next Cyr"/>
                <w:b/>
                <w:bCs/>
                <w:strike/>
                <w:color w:val="auto"/>
                <w:sz w:val="19"/>
                <w:szCs w:val="19"/>
                <w:lang w:val="uk-UA"/>
              </w:rPr>
            </w:pPr>
            <w:r w:rsidRPr="00683D3F">
              <w:rPr>
                <w:rFonts w:ascii="Avenir Next Cyr" w:eastAsia="Times New Roman" w:hAnsi="Avenir Next Cyr" w:cs="Calibri"/>
                <w:i/>
                <w:iCs/>
                <w:color w:val="auto"/>
                <w:sz w:val="20"/>
                <w:szCs w:val="20"/>
                <w:lang w:val="uk-UA" w:eastAsia="en-US"/>
              </w:rPr>
              <w:t>Для</w:t>
            </w:r>
            <w:r w:rsidRPr="00683D3F">
              <w:rPr>
                <w:rFonts w:ascii="Avenir Next Cyr" w:eastAsia="Times New Roman" w:hAnsi="Avenir Next Cyr"/>
                <w:i/>
                <w:iCs/>
                <w:color w:val="auto"/>
                <w:sz w:val="20"/>
                <w:szCs w:val="20"/>
                <w:lang w:val="uk-UA" w:eastAsia="en-US"/>
              </w:rPr>
              <w:t xml:space="preserve"> </w:t>
            </w:r>
            <w:r w:rsidRPr="00683D3F">
              <w:rPr>
                <w:rFonts w:ascii="Avenir Next Cyr" w:eastAsia="Times New Roman" w:hAnsi="Avenir Next Cyr" w:cs="Calibri"/>
                <w:i/>
                <w:iCs/>
                <w:color w:val="auto"/>
                <w:sz w:val="20"/>
                <w:szCs w:val="20"/>
                <w:lang w:val="uk-UA" w:eastAsia="en-US"/>
              </w:rPr>
              <w:t>кожної</w:t>
            </w:r>
            <w:r w:rsidRPr="00683D3F">
              <w:rPr>
                <w:rFonts w:ascii="Avenir Next Cyr" w:eastAsia="Times New Roman" w:hAnsi="Avenir Next Cyr"/>
                <w:i/>
                <w:iCs/>
                <w:color w:val="auto"/>
                <w:sz w:val="20"/>
                <w:szCs w:val="20"/>
                <w:lang w:val="uk-UA" w:eastAsia="en-US"/>
              </w:rPr>
              <w:t xml:space="preserve"> </w:t>
            </w:r>
            <w:r w:rsidRPr="00683D3F">
              <w:rPr>
                <w:rFonts w:ascii="Avenir Next Cyr" w:eastAsia="Times New Roman" w:hAnsi="Avenir Next Cyr" w:cs="Calibri"/>
                <w:i/>
                <w:iCs/>
                <w:color w:val="auto"/>
                <w:sz w:val="20"/>
                <w:szCs w:val="20"/>
                <w:lang w:val="uk-UA" w:eastAsia="en-US"/>
              </w:rPr>
              <w:t>цілі</w:t>
            </w:r>
            <w:r w:rsidRPr="00683D3F">
              <w:rPr>
                <w:rFonts w:ascii="Avenir Next Cyr" w:eastAsia="Times New Roman" w:hAnsi="Avenir Next Cyr"/>
                <w:i/>
                <w:iCs/>
                <w:color w:val="auto"/>
                <w:sz w:val="20"/>
                <w:szCs w:val="20"/>
                <w:lang w:val="uk-UA" w:eastAsia="en-US"/>
              </w:rPr>
              <w:t xml:space="preserve"> </w:t>
            </w:r>
            <w:r w:rsidRPr="00683D3F">
              <w:rPr>
                <w:rFonts w:ascii="Avenir Next Cyr" w:eastAsia="Times New Roman" w:hAnsi="Avenir Next Cyr" w:cs="Calibri"/>
                <w:i/>
                <w:iCs/>
                <w:color w:val="auto"/>
                <w:sz w:val="20"/>
                <w:szCs w:val="20"/>
                <w:lang w:val="uk-UA" w:eastAsia="en-US"/>
              </w:rPr>
              <w:t>надайте</w:t>
            </w:r>
            <w:r w:rsidRPr="00683D3F">
              <w:rPr>
                <w:rFonts w:ascii="Avenir Next Cyr" w:eastAsia="Times New Roman" w:hAnsi="Avenir Next Cyr"/>
                <w:i/>
                <w:iCs/>
                <w:color w:val="auto"/>
                <w:sz w:val="20"/>
                <w:szCs w:val="20"/>
                <w:lang w:val="uk-UA" w:eastAsia="en-US"/>
              </w:rPr>
              <w:t xml:space="preserve"> </w:t>
            </w:r>
            <w:r w:rsidRPr="00683D3F">
              <w:rPr>
                <w:rFonts w:ascii="Avenir Next Cyr" w:eastAsia="Times New Roman" w:hAnsi="Avenir Next Cyr" w:cs="Calibri"/>
                <w:i/>
                <w:iCs/>
                <w:color w:val="auto"/>
                <w:sz w:val="20"/>
                <w:szCs w:val="20"/>
                <w:lang w:val="uk-UA" w:eastAsia="en-US"/>
              </w:rPr>
              <w:t>короткий</w:t>
            </w:r>
            <w:r w:rsidRPr="00683D3F">
              <w:rPr>
                <w:rFonts w:ascii="Avenir Next Cyr" w:eastAsia="Times New Roman" w:hAnsi="Avenir Next Cyr"/>
                <w:i/>
                <w:iCs/>
                <w:color w:val="auto"/>
                <w:sz w:val="20"/>
                <w:szCs w:val="20"/>
                <w:lang w:val="uk-UA" w:eastAsia="en-US"/>
              </w:rPr>
              <w:t xml:space="preserve"> </w:t>
            </w:r>
            <w:r w:rsidR="00466393" w:rsidRPr="00683D3F">
              <w:rPr>
                <w:rFonts w:ascii="Avenir Next Cyr" w:eastAsia="Times New Roman" w:hAnsi="Avenir Next Cyr"/>
                <w:i/>
                <w:iCs/>
                <w:color w:val="auto"/>
                <w:sz w:val="20"/>
                <w:szCs w:val="20"/>
                <w:lang w:val="uk-UA" w:eastAsia="en-US"/>
              </w:rPr>
              <w:t>опис</w:t>
            </w:r>
            <w:r w:rsidRPr="00683D3F">
              <w:rPr>
                <w:rFonts w:ascii="Avenir Next Cyr" w:eastAsia="Times New Roman" w:hAnsi="Avenir Next Cyr"/>
                <w:i/>
                <w:iCs/>
                <w:color w:val="auto"/>
                <w:sz w:val="20"/>
                <w:szCs w:val="20"/>
                <w:lang w:val="uk-UA" w:eastAsia="en-US"/>
              </w:rPr>
              <w:t xml:space="preserve"> </w:t>
            </w:r>
            <w:r w:rsidRPr="00683D3F">
              <w:rPr>
                <w:rFonts w:ascii="Avenir Next Cyr" w:eastAsia="Times New Roman" w:hAnsi="Avenir Next Cyr" w:cs="Calibri"/>
                <w:i/>
                <w:iCs/>
                <w:color w:val="auto"/>
                <w:sz w:val="20"/>
                <w:szCs w:val="20"/>
                <w:lang w:val="uk-UA" w:eastAsia="en-US"/>
              </w:rPr>
              <w:t>того</w:t>
            </w:r>
            <w:r w:rsidRPr="00683D3F">
              <w:rPr>
                <w:rFonts w:ascii="Avenir Next Cyr" w:eastAsia="Times New Roman" w:hAnsi="Avenir Next Cyr"/>
                <w:i/>
                <w:iCs/>
                <w:color w:val="auto"/>
                <w:sz w:val="20"/>
                <w:szCs w:val="20"/>
                <w:lang w:val="uk-UA" w:eastAsia="en-US"/>
              </w:rPr>
              <w:t xml:space="preserve">, </w:t>
            </w:r>
            <w:r w:rsidRPr="00683D3F">
              <w:rPr>
                <w:rFonts w:ascii="Avenir Next Cyr" w:eastAsia="Times New Roman" w:hAnsi="Avenir Next Cyr" w:cs="Calibri"/>
                <w:i/>
                <w:iCs/>
                <w:color w:val="auto"/>
                <w:sz w:val="20"/>
                <w:szCs w:val="20"/>
                <w:lang w:val="uk-UA" w:eastAsia="en-US"/>
              </w:rPr>
              <w:t>чому</w:t>
            </w:r>
            <w:r w:rsidRPr="00683D3F">
              <w:rPr>
                <w:rFonts w:ascii="Avenir Next Cyr" w:eastAsia="Times New Roman" w:hAnsi="Avenir Next Cyr"/>
                <w:i/>
                <w:iCs/>
                <w:color w:val="auto"/>
                <w:sz w:val="20"/>
                <w:szCs w:val="20"/>
                <w:lang w:val="uk-UA" w:eastAsia="en-US"/>
              </w:rPr>
              <w:t xml:space="preserve"> </w:t>
            </w:r>
            <w:r w:rsidRPr="00683D3F">
              <w:rPr>
                <w:rFonts w:ascii="Avenir Next Cyr" w:eastAsia="Times New Roman" w:hAnsi="Avenir Next Cyr" w:cs="Calibri"/>
                <w:i/>
                <w:iCs/>
                <w:color w:val="auto"/>
                <w:sz w:val="20"/>
                <w:szCs w:val="20"/>
                <w:lang w:val="uk-UA" w:eastAsia="en-US"/>
              </w:rPr>
              <w:t>ви</w:t>
            </w:r>
            <w:r w:rsidRPr="00683D3F">
              <w:rPr>
                <w:rFonts w:ascii="Avenir Next Cyr" w:eastAsia="Times New Roman" w:hAnsi="Avenir Next Cyr"/>
                <w:i/>
                <w:iCs/>
                <w:color w:val="auto"/>
                <w:sz w:val="20"/>
                <w:szCs w:val="20"/>
                <w:lang w:val="uk-UA" w:eastAsia="en-US"/>
              </w:rPr>
              <w:t xml:space="preserve"> </w:t>
            </w:r>
            <w:r w:rsidRPr="00683D3F">
              <w:rPr>
                <w:rFonts w:ascii="Avenir Next Cyr" w:eastAsia="Times New Roman" w:hAnsi="Avenir Next Cyr" w:cs="Calibri"/>
                <w:i/>
                <w:iCs/>
                <w:color w:val="auto"/>
                <w:sz w:val="20"/>
                <w:szCs w:val="20"/>
                <w:lang w:val="uk-UA" w:eastAsia="en-US"/>
              </w:rPr>
              <w:t>її</w:t>
            </w:r>
            <w:r w:rsidRPr="00683D3F">
              <w:rPr>
                <w:rFonts w:ascii="Avenir Next Cyr" w:eastAsia="Times New Roman" w:hAnsi="Avenir Next Cyr"/>
                <w:i/>
                <w:iCs/>
                <w:color w:val="auto"/>
                <w:sz w:val="20"/>
                <w:szCs w:val="20"/>
                <w:lang w:val="uk-UA" w:eastAsia="en-US"/>
              </w:rPr>
              <w:t xml:space="preserve"> </w:t>
            </w:r>
            <w:r w:rsidRPr="00683D3F">
              <w:rPr>
                <w:rFonts w:ascii="Avenir Next Cyr" w:eastAsia="Times New Roman" w:hAnsi="Avenir Next Cyr" w:cs="Calibri"/>
                <w:i/>
                <w:iCs/>
                <w:color w:val="auto"/>
                <w:sz w:val="20"/>
                <w:szCs w:val="20"/>
                <w:lang w:val="uk-UA" w:eastAsia="en-US"/>
              </w:rPr>
              <w:t>обрали</w:t>
            </w:r>
            <w:r w:rsidRPr="00683D3F">
              <w:rPr>
                <w:rFonts w:ascii="Avenir Next Cyr" w:eastAsia="Times New Roman" w:hAnsi="Avenir Next Cyr"/>
                <w:i/>
                <w:iCs/>
                <w:color w:val="auto"/>
                <w:sz w:val="20"/>
                <w:szCs w:val="20"/>
                <w:lang w:val="uk-UA" w:eastAsia="en-US"/>
              </w:rPr>
              <w:t xml:space="preserve">, </w:t>
            </w:r>
            <w:r w:rsidRPr="00683D3F">
              <w:rPr>
                <w:rFonts w:ascii="Avenir Next Cyr" w:eastAsia="Times New Roman" w:hAnsi="Avenir Next Cyr" w:cs="Calibri"/>
                <w:i/>
                <w:iCs/>
                <w:color w:val="auto"/>
                <w:sz w:val="20"/>
                <w:szCs w:val="20"/>
                <w:lang w:val="uk-UA" w:eastAsia="en-US"/>
              </w:rPr>
              <w:t>вкажіть</w:t>
            </w:r>
            <w:r w:rsidRPr="00683D3F">
              <w:rPr>
                <w:rFonts w:ascii="Avenir Next Cyr" w:eastAsia="Times New Roman" w:hAnsi="Avenir Next Cyr"/>
                <w:i/>
                <w:iCs/>
                <w:color w:val="auto"/>
                <w:sz w:val="20"/>
                <w:szCs w:val="20"/>
                <w:lang w:val="uk-UA" w:eastAsia="en-US"/>
              </w:rPr>
              <w:t xml:space="preserve"> KPI </w:t>
            </w:r>
            <w:r w:rsidRPr="00683D3F">
              <w:rPr>
                <w:rFonts w:ascii="Avenir Next Cyr" w:eastAsia="Times New Roman" w:hAnsi="Avenir Next Cyr" w:cs="Calibri"/>
                <w:i/>
                <w:iCs/>
                <w:color w:val="auto"/>
                <w:sz w:val="20"/>
                <w:szCs w:val="20"/>
                <w:lang w:val="uk-UA" w:eastAsia="en-US"/>
              </w:rPr>
              <w:t>та</w:t>
            </w:r>
            <w:r w:rsidRPr="00683D3F">
              <w:rPr>
                <w:rFonts w:ascii="Avenir Next Cyr" w:eastAsia="Times New Roman" w:hAnsi="Avenir Next Cyr"/>
                <w:i/>
                <w:iCs/>
                <w:color w:val="auto"/>
                <w:sz w:val="20"/>
                <w:szCs w:val="20"/>
                <w:lang w:val="uk-UA" w:eastAsia="en-US"/>
              </w:rPr>
              <w:t xml:space="preserve"> </w:t>
            </w:r>
            <w:r w:rsidRPr="00683D3F">
              <w:rPr>
                <w:rFonts w:ascii="Avenir Next Cyr" w:eastAsia="Times New Roman" w:hAnsi="Avenir Next Cyr" w:cs="Calibri"/>
                <w:i/>
                <w:iCs/>
                <w:color w:val="auto"/>
                <w:sz w:val="20"/>
                <w:szCs w:val="20"/>
                <w:lang w:val="uk-UA" w:eastAsia="en-US"/>
              </w:rPr>
              <w:t>контрольні</w:t>
            </w:r>
            <w:r w:rsidRPr="00683D3F">
              <w:rPr>
                <w:rFonts w:ascii="Avenir Next Cyr" w:eastAsia="Times New Roman" w:hAnsi="Avenir Next Cyr"/>
                <w:i/>
                <w:iCs/>
                <w:color w:val="auto"/>
                <w:sz w:val="20"/>
                <w:szCs w:val="20"/>
                <w:lang w:val="uk-UA" w:eastAsia="en-US"/>
              </w:rPr>
              <w:t xml:space="preserve"> </w:t>
            </w:r>
            <w:r w:rsidRPr="00683D3F">
              <w:rPr>
                <w:rFonts w:ascii="Avenir Next Cyr" w:eastAsia="Times New Roman" w:hAnsi="Avenir Next Cyr" w:cs="Calibri"/>
                <w:i/>
                <w:iCs/>
                <w:color w:val="auto"/>
                <w:sz w:val="20"/>
                <w:szCs w:val="20"/>
                <w:lang w:val="uk-UA" w:eastAsia="en-US"/>
              </w:rPr>
              <w:t>показники</w:t>
            </w:r>
            <w:r w:rsidRPr="00683D3F">
              <w:rPr>
                <w:rFonts w:ascii="Avenir Next Cyr" w:eastAsia="Times New Roman" w:hAnsi="Avenir Next Cyr"/>
                <w:i/>
                <w:iCs/>
                <w:color w:val="auto"/>
                <w:sz w:val="20"/>
                <w:szCs w:val="20"/>
                <w:lang w:val="uk-UA" w:eastAsia="en-US"/>
              </w:rPr>
              <w:t>.</w:t>
            </w:r>
          </w:p>
        </w:tc>
        <w:tc>
          <w:tcPr>
            <w:tcW w:w="4478" w:type="dxa"/>
            <w:shd w:val="clear" w:color="auto" w:fill="auto"/>
          </w:tcPr>
          <w:p w14:paraId="3781930E" w14:textId="77777777" w:rsidR="003E7F04" w:rsidRPr="00584574" w:rsidRDefault="003E7F04" w:rsidP="003E7F04">
            <w:pPr>
              <w:spacing w:after="120" w:line="240" w:lineRule="auto"/>
              <w:rPr>
                <w:rFonts w:ascii="Avenir Next Cyr Medium" w:hAnsi="Avenir Next Cyr Medium"/>
                <w:b/>
                <w:color w:val="auto"/>
                <w:sz w:val="18"/>
                <w:szCs w:val="16"/>
                <w:lang w:val="uk-UA"/>
              </w:rPr>
            </w:pPr>
            <w:proofErr w:type="spellStart"/>
            <w:r w:rsidRPr="00584574">
              <w:rPr>
                <w:rFonts w:ascii="Avenir Next Cyr Medium" w:hAnsi="Avenir Next Cyr Medium"/>
                <w:b/>
                <w:color w:val="auto"/>
                <w:sz w:val="18"/>
                <w:szCs w:val="16"/>
                <w:lang w:val="uk-UA"/>
              </w:rPr>
              <w:lastRenderedPageBreak/>
              <w:t>Effie</w:t>
            </w:r>
            <w:proofErr w:type="spellEnd"/>
            <w:r w:rsidRPr="00584574">
              <w:rPr>
                <w:rFonts w:ascii="Avenir Next Cyr Medium" w:hAnsi="Avenir Next Cyr Medium"/>
                <w:b/>
                <w:color w:val="auto"/>
                <w:sz w:val="18"/>
                <w:szCs w:val="16"/>
                <w:lang w:val="uk-UA"/>
              </w:rPr>
              <w:t xml:space="preserve"> </w:t>
            </w:r>
            <w:r w:rsidRPr="00584574">
              <w:rPr>
                <w:rFonts w:ascii="Avenir Next Cyr Medium" w:hAnsi="Avenir Next Cyr Medium" w:cs="Calibri"/>
                <w:b/>
                <w:color w:val="auto"/>
                <w:sz w:val="18"/>
                <w:szCs w:val="16"/>
                <w:lang w:val="uk-UA"/>
              </w:rPr>
              <w:t>підказки</w:t>
            </w:r>
            <w:r w:rsidRPr="00584574">
              <w:rPr>
                <w:rFonts w:ascii="Avenir Next Cyr Medium" w:hAnsi="Avenir Next Cyr Medium"/>
                <w:b/>
                <w:color w:val="auto"/>
                <w:sz w:val="18"/>
                <w:szCs w:val="16"/>
                <w:lang w:val="uk-UA"/>
              </w:rPr>
              <w:t>:</w:t>
            </w:r>
          </w:p>
          <w:p w14:paraId="00F34FAA" w14:textId="77777777" w:rsidR="003E7F04" w:rsidRPr="00C213DA" w:rsidRDefault="00C213DA" w:rsidP="003E7F04">
            <w:pPr>
              <w:numPr>
                <w:ilvl w:val="0"/>
                <w:numId w:val="5"/>
              </w:numPr>
              <w:spacing w:after="120" w:line="240" w:lineRule="auto"/>
              <w:ind w:left="398"/>
              <w:rPr>
                <w:rFonts w:ascii="Avenir Next Cyr" w:hAnsi="Avenir Next Cyr"/>
                <w:bCs/>
                <w:color w:val="auto"/>
                <w:sz w:val="18"/>
                <w:szCs w:val="16"/>
                <w:lang w:val="uk-UA"/>
              </w:rPr>
            </w:pPr>
            <w:r w:rsidRPr="00C213DA">
              <w:rPr>
                <w:rFonts w:ascii="Avenir Next Cyr" w:hAnsi="Avenir Next Cyr"/>
                <w:bCs/>
                <w:color w:val="auto"/>
                <w:sz w:val="18"/>
                <w:szCs w:val="16"/>
                <w:lang w:val="uk-UA"/>
              </w:rPr>
              <w:t>Судді розраховують побачити опис ситуації, у тому числі показники попереднього року, якщо це можливо, стосовно поставленої цілій – чому ці цілі є складними?)</w:t>
            </w:r>
            <w:r w:rsidR="003E7F04" w:rsidRPr="00C213DA">
              <w:rPr>
                <w:rFonts w:ascii="Avenir Next Cyr" w:hAnsi="Avenir Next Cyr"/>
                <w:bCs/>
                <w:color w:val="auto"/>
                <w:sz w:val="18"/>
                <w:szCs w:val="16"/>
                <w:lang w:val="uk-UA"/>
              </w:rPr>
              <w:t xml:space="preserve"> </w:t>
            </w:r>
          </w:p>
          <w:p w14:paraId="1143DC7E" w14:textId="77777777" w:rsidR="003E7F04" w:rsidRPr="00584574" w:rsidRDefault="003E7F04" w:rsidP="003E7F04">
            <w:pPr>
              <w:numPr>
                <w:ilvl w:val="0"/>
                <w:numId w:val="5"/>
              </w:numPr>
              <w:spacing w:after="120" w:line="240" w:lineRule="auto"/>
              <w:ind w:left="398"/>
              <w:rPr>
                <w:rFonts w:ascii="Avenir Next Cyr" w:hAnsi="Avenir Next Cyr"/>
                <w:bCs/>
                <w:color w:val="auto"/>
                <w:sz w:val="18"/>
                <w:szCs w:val="16"/>
                <w:lang w:val="uk-UA"/>
              </w:rPr>
            </w:pPr>
            <w:r w:rsidRPr="00584574">
              <w:rPr>
                <w:rFonts w:ascii="Avenir Next Cyr" w:hAnsi="Avenir Next Cyr" w:cs="Calibri"/>
                <w:bCs/>
                <w:color w:val="auto"/>
                <w:sz w:val="18"/>
                <w:szCs w:val="16"/>
                <w:lang w:val="uk-UA"/>
              </w:rPr>
              <w:t>Якщо</w:t>
            </w:r>
            <w:r w:rsidRPr="00584574">
              <w:rPr>
                <w:rFonts w:ascii="Avenir Next Cyr" w:hAnsi="Avenir Next Cyr"/>
                <w:bCs/>
                <w:color w:val="auto"/>
                <w:sz w:val="18"/>
                <w:szCs w:val="16"/>
                <w:lang w:val="uk-UA"/>
              </w:rPr>
              <w:t xml:space="preserve"> </w:t>
            </w:r>
            <w:r w:rsidRPr="00584574">
              <w:rPr>
                <w:rFonts w:ascii="Avenir Next Cyr" w:hAnsi="Avenir Next Cyr" w:cs="Calibri"/>
                <w:bCs/>
                <w:color w:val="auto"/>
                <w:sz w:val="18"/>
                <w:szCs w:val="16"/>
                <w:lang w:val="uk-UA"/>
              </w:rPr>
              <w:t>у</w:t>
            </w:r>
            <w:r w:rsidRPr="00584574">
              <w:rPr>
                <w:rFonts w:ascii="Avenir Next Cyr" w:hAnsi="Avenir Next Cyr"/>
                <w:bCs/>
                <w:color w:val="auto"/>
                <w:sz w:val="18"/>
                <w:szCs w:val="16"/>
                <w:lang w:val="uk-UA"/>
              </w:rPr>
              <w:t xml:space="preserve"> </w:t>
            </w:r>
            <w:r w:rsidRPr="00584574">
              <w:rPr>
                <w:rFonts w:ascii="Avenir Next Cyr" w:hAnsi="Avenir Next Cyr" w:cs="Calibri"/>
                <w:bCs/>
                <w:color w:val="auto"/>
                <w:sz w:val="18"/>
                <w:szCs w:val="16"/>
                <w:lang w:val="uk-UA"/>
              </w:rPr>
              <w:t>вас</w:t>
            </w:r>
            <w:r w:rsidRPr="00584574">
              <w:rPr>
                <w:rFonts w:ascii="Avenir Next Cyr" w:hAnsi="Avenir Next Cyr"/>
                <w:bCs/>
                <w:color w:val="auto"/>
                <w:sz w:val="18"/>
                <w:szCs w:val="16"/>
                <w:lang w:val="uk-UA"/>
              </w:rPr>
              <w:t xml:space="preserve"> </w:t>
            </w:r>
            <w:r w:rsidRPr="00584574">
              <w:rPr>
                <w:rFonts w:ascii="Avenir Next Cyr" w:hAnsi="Avenir Next Cyr" w:cs="Calibri"/>
                <w:bCs/>
                <w:color w:val="auto"/>
                <w:sz w:val="18"/>
                <w:szCs w:val="16"/>
                <w:lang w:val="uk-UA"/>
              </w:rPr>
              <w:t>не</w:t>
            </w:r>
            <w:r w:rsidRPr="00584574">
              <w:rPr>
                <w:rFonts w:ascii="Avenir Next Cyr" w:hAnsi="Avenir Next Cyr"/>
                <w:bCs/>
                <w:color w:val="auto"/>
                <w:sz w:val="18"/>
                <w:szCs w:val="16"/>
                <w:lang w:val="uk-UA"/>
              </w:rPr>
              <w:t xml:space="preserve"> </w:t>
            </w:r>
            <w:r w:rsidRPr="00584574">
              <w:rPr>
                <w:rFonts w:ascii="Avenir Next Cyr" w:hAnsi="Avenir Next Cyr" w:cs="Calibri"/>
                <w:bCs/>
                <w:color w:val="auto"/>
                <w:sz w:val="18"/>
                <w:szCs w:val="16"/>
                <w:lang w:val="uk-UA"/>
              </w:rPr>
              <w:t>було</w:t>
            </w:r>
            <w:r w:rsidRPr="00584574">
              <w:rPr>
                <w:rFonts w:ascii="Avenir Next Cyr" w:hAnsi="Avenir Next Cyr"/>
                <w:bCs/>
                <w:color w:val="auto"/>
                <w:sz w:val="18"/>
                <w:szCs w:val="16"/>
                <w:lang w:val="uk-UA"/>
              </w:rPr>
              <w:t xml:space="preserve"> </w:t>
            </w:r>
            <w:r w:rsidRPr="00584574">
              <w:rPr>
                <w:rFonts w:ascii="Avenir Next Cyr" w:hAnsi="Avenir Next Cyr" w:cs="Calibri"/>
                <w:bCs/>
                <w:color w:val="auto"/>
                <w:sz w:val="18"/>
                <w:szCs w:val="16"/>
                <w:lang w:val="uk-UA"/>
              </w:rPr>
              <w:t>конкретних</w:t>
            </w:r>
            <w:r w:rsidRPr="00584574">
              <w:rPr>
                <w:rFonts w:ascii="Avenir Next Cyr" w:hAnsi="Avenir Next Cyr"/>
                <w:bCs/>
                <w:color w:val="auto"/>
                <w:sz w:val="18"/>
                <w:szCs w:val="16"/>
                <w:lang w:val="uk-UA"/>
              </w:rPr>
              <w:t xml:space="preserve"> </w:t>
            </w:r>
            <w:r w:rsidRPr="00584574">
              <w:rPr>
                <w:rFonts w:ascii="Avenir Next Cyr" w:hAnsi="Avenir Next Cyr" w:cs="Calibri"/>
                <w:bCs/>
                <w:color w:val="auto"/>
                <w:sz w:val="18"/>
                <w:szCs w:val="16"/>
                <w:lang w:val="uk-UA"/>
              </w:rPr>
              <w:t>кількісних</w:t>
            </w:r>
            <w:r w:rsidRPr="00584574">
              <w:rPr>
                <w:rFonts w:ascii="Avenir Next Cyr" w:hAnsi="Avenir Next Cyr"/>
                <w:bCs/>
                <w:color w:val="auto"/>
                <w:sz w:val="18"/>
                <w:szCs w:val="16"/>
                <w:lang w:val="uk-UA"/>
              </w:rPr>
              <w:t xml:space="preserve"> </w:t>
            </w:r>
            <w:r w:rsidRPr="00584574">
              <w:rPr>
                <w:rFonts w:ascii="Avenir Next Cyr" w:hAnsi="Avenir Next Cyr" w:cs="Calibri"/>
                <w:bCs/>
                <w:color w:val="auto"/>
                <w:sz w:val="18"/>
                <w:szCs w:val="16"/>
                <w:lang w:val="uk-UA"/>
              </w:rPr>
              <w:t>цілей</w:t>
            </w:r>
            <w:r w:rsidRPr="00584574">
              <w:rPr>
                <w:rFonts w:ascii="Avenir Next Cyr" w:hAnsi="Avenir Next Cyr"/>
                <w:bCs/>
                <w:color w:val="auto"/>
                <w:sz w:val="18"/>
                <w:szCs w:val="16"/>
                <w:lang w:val="uk-UA"/>
              </w:rPr>
              <w:t xml:space="preserve">, </w:t>
            </w:r>
            <w:r w:rsidRPr="00584574">
              <w:rPr>
                <w:rFonts w:ascii="Avenir Next Cyr" w:hAnsi="Avenir Next Cyr" w:cs="Calibri"/>
                <w:bCs/>
                <w:color w:val="auto"/>
                <w:sz w:val="18"/>
                <w:szCs w:val="16"/>
                <w:lang w:val="uk-UA"/>
              </w:rPr>
              <w:t>поясніть</w:t>
            </w:r>
            <w:r w:rsidRPr="00584574">
              <w:rPr>
                <w:rFonts w:ascii="Avenir Next Cyr" w:hAnsi="Avenir Next Cyr"/>
                <w:bCs/>
                <w:color w:val="auto"/>
                <w:sz w:val="18"/>
                <w:szCs w:val="16"/>
                <w:lang w:val="uk-UA"/>
              </w:rPr>
              <w:t xml:space="preserve"> </w:t>
            </w:r>
            <w:r w:rsidRPr="00584574">
              <w:rPr>
                <w:rFonts w:ascii="Avenir Next Cyr" w:hAnsi="Avenir Next Cyr" w:cs="Calibri"/>
                <w:bCs/>
                <w:color w:val="auto"/>
                <w:sz w:val="18"/>
                <w:szCs w:val="16"/>
                <w:lang w:val="uk-UA"/>
              </w:rPr>
              <w:t>чому</w:t>
            </w:r>
            <w:r w:rsidRPr="00584574">
              <w:rPr>
                <w:rFonts w:ascii="Avenir Next Cyr" w:hAnsi="Avenir Next Cyr"/>
                <w:bCs/>
                <w:color w:val="auto"/>
                <w:sz w:val="18"/>
                <w:szCs w:val="16"/>
                <w:lang w:val="uk-UA"/>
              </w:rPr>
              <w:t xml:space="preserve">. </w:t>
            </w:r>
            <w:r w:rsidRPr="00584574">
              <w:rPr>
                <w:rFonts w:ascii="Avenir Next Cyr" w:hAnsi="Avenir Next Cyr" w:cs="Calibri"/>
                <w:bCs/>
                <w:color w:val="auto"/>
                <w:sz w:val="18"/>
                <w:szCs w:val="16"/>
                <w:lang w:val="uk-UA"/>
              </w:rPr>
              <w:t>Опишіть</w:t>
            </w:r>
            <w:r w:rsidRPr="00584574">
              <w:rPr>
                <w:rFonts w:ascii="Avenir Next Cyr" w:hAnsi="Avenir Next Cyr"/>
                <w:bCs/>
                <w:color w:val="auto"/>
                <w:sz w:val="18"/>
                <w:szCs w:val="16"/>
                <w:lang w:val="uk-UA"/>
              </w:rPr>
              <w:t xml:space="preserve">, </w:t>
            </w:r>
            <w:r w:rsidRPr="00584574">
              <w:rPr>
                <w:rFonts w:ascii="Avenir Next Cyr" w:hAnsi="Avenir Next Cyr" w:cs="Calibri"/>
                <w:bCs/>
                <w:color w:val="auto"/>
                <w:sz w:val="18"/>
                <w:szCs w:val="16"/>
                <w:lang w:val="uk-UA"/>
              </w:rPr>
              <w:t>як</w:t>
            </w:r>
            <w:r w:rsidRPr="00584574">
              <w:rPr>
                <w:rFonts w:ascii="Avenir Next Cyr" w:hAnsi="Avenir Next Cyr"/>
                <w:bCs/>
                <w:color w:val="auto"/>
                <w:sz w:val="18"/>
                <w:szCs w:val="16"/>
                <w:lang w:val="uk-UA"/>
              </w:rPr>
              <w:t xml:space="preserve"> </w:t>
            </w:r>
            <w:r w:rsidRPr="00584574">
              <w:rPr>
                <w:rFonts w:ascii="Avenir Next Cyr" w:hAnsi="Avenir Next Cyr" w:cs="Calibri"/>
                <w:bCs/>
                <w:color w:val="auto"/>
                <w:sz w:val="18"/>
                <w:szCs w:val="16"/>
                <w:lang w:val="uk-UA"/>
              </w:rPr>
              <w:t>ви</w:t>
            </w:r>
            <w:r w:rsidRPr="00584574">
              <w:rPr>
                <w:rFonts w:ascii="Avenir Next Cyr" w:hAnsi="Avenir Next Cyr"/>
                <w:bCs/>
                <w:color w:val="auto"/>
                <w:sz w:val="18"/>
                <w:szCs w:val="16"/>
                <w:lang w:val="uk-UA"/>
              </w:rPr>
              <w:t xml:space="preserve"> </w:t>
            </w:r>
            <w:r w:rsidRPr="00584574">
              <w:rPr>
                <w:rFonts w:ascii="Avenir Next Cyr" w:hAnsi="Avenir Next Cyr" w:cs="Calibri"/>
                <w:bCs/>
                <w:color w:val="auto"/>
                <w:sz w:val="18"/>
                <w:szCs w:val="16"/>
                <w:lang w:val="uk-UA"/>
              </w:rPr>
              <w:t>тоді</w:t>
            </w:r>
            <w:r w:rsidRPr="00584574">
              <w:rPr>
                <w:rFonts w:ascii="Avenir Next Cyr" w:hAnsi="Avenir Next Cyr"/>
                <w:bCs/>
                <w:color w:val="auto"/>
                <w:sz w:val="18"/>
                <w:szCs w:val="16"/>
                <w:lang w:val="uk-UA"/>
              </w:rPr>
              <w:t xml:space="preserve"> </w:t>
            </w:r>
            <w:r w:rsidRPr="00584574">
              <w:rPr>
                <w:rFonts w:ascii="Avenir Next Cyr" w:hAnsi="Avenir Next Cyr" w:cs="Calibri"/>
                <w:bCs/>
                <w:color w:val="auto"/>
                <w:sz w:val="18"/>
                <w:szCs w:val="16"/>
                <w:lang w:val="uk-UA"/>
              </w:rPr>
              <w:t>планували</w:t>
            </w:r>
            <w:r w:rsidRPr="00584574">
              <w:rPr>
                <w:rFonts w:ascii="Avenir Next Cyr" w:hAnsi="Avenir Next Cyr"/>
                <w:bCs/>
                <w:color w:val="auto"/>
                <w:sz w:val="18"/>
                <w:szCs w:val="16"/>
                <w:lang w:val="uk-UA"/>
              </w:rPr>
              <w:t xml:space="preserve"> </w:t>
            </w:r>
            <w:r w:rsidRPr="00584574">
              <w:rPr>
                <w:rFonts w:ascii="Avenir Next Cyr" w:hAnsi="Avenir Next Cyr" w:cs="Calibri"/>
                <w:bCs/>
                <w:color w:val="auto"/>
                <w:sz w:val="18"/>
                <w:szCs w:val="16"/>
                <w:lang w:val="uk-UA"/>
              </w:rPr>
              <w:t>виміряти</w:t>
            </w:r>
            <w:r w:rsidRPr="00584574">
              <w:rPr>
                <w:rFonts w:ascii="Avenir Next Cyr" w:hAnsi="Avenir Next Cyr"/>
                <w:bCs/>
                <w:color w:val="auto"/>
                <w:sz w:val="18"/>
                <w:szCs w:val="16"/>
                <w:lang w:val="uk-UA"/>
              </w:rPr>
              <w:t xml:space="preserve"> </w:t>
            </w:r>
            <w:r w:rsidRPr="00584574">
              <w:rPr>
                <w:rFonts w:ascii="Avenir Next Cyr" w:hAnsi="Avenir Next Cyr" w:cs="Calibri"/>
                <w:bCs/>
                <w:color w:val="auto"/>
                <w:sz w:val="18"/>
                <w:szCs w:val="16"/>
                <w:lang w:val="uk-UA"/>
              </w:rPr>
              <w:t>свої</w:t>
            </w:r>
            <w:r w:rsidRPr="00584574">
              <w:rPr>
                <w:rFonts w:ascii="Avenir Next Cyr" w:hAnsi="Avenir Next Cyr"/>
                <w:bCs/>
                <w:color w:val="auto"/>
                <w:sz w:val="18"/>
                <w:szCs w:val="16"/>
                <w:lang w:val="uk-UA"/>
              </w:rPr>
              <w:t xml:space="preserve"> </w:t>
            </w:r>
            <w:proofErr w:type="spellStart"/>
            <w:r w:rsidRPr="00584574">
              <w:rPr>
                <w:rFonts w:ascii="Avenir Next Cyr" w:hAnsi="Avenir Next Cyr"/>
                <w:bCs/>
                <w:color w:val="auto"/>
                <w:sz w:val="18"/>
                <w:szCs w:val="16"/>
                <w:lang w:val="uk-UA"/>
              </w:rPr>
              <w:t>KPIs</w:t>
            </w:r>
            <w:proofErr w:type="spellEnd"/>
            <w:r w:rsidRPr="00584574">
              <w:rPr>
                <w:rFonts w:ascii="Avenir Next Cyr" w:hAnsi="Avenir Next Cyr"/>
                <w:bCs/>
                <w:color w:val="auto"/>
                <w:sz w:val="18"/>
                <w:szCs w:val="16"/>
                <w:lang w:val="uk-UA"/>
              </w:rPr>
              <w:t>.</w:t>
            </w:r>
          </w:p>
          <w:p w14:paraId="736E75EF" w14:textId="77777777" w:rsidR="003E7F04" w:rsidRPr="00584574" w:rsidRDefault="003E7F04" w:rsidP="003E7F04">
            <w:pPr>
              <w:pStyle w:val="af7"/>
              <w:numPr>
                <w:ilvl w:val="0"/>
                <w:numId w:val="5"/>
              </w:numPr>
              <w:spacing w:after="0" w:line="240" w:lineRule="auto"/>
              <w:ind w:left="391" w:hanging="357"/>
              <w:rPr>
                <w:rFonts w:ascii="Avenir Next Cyr" w:hAnsi="Avenir Next Cyr"/>
                <w:color w:val="auto"/>
                <w:sz w:val="18"/>
                <w:szCs w:val="16"/>
                <w:lang w:val="uk-UA"/>
              </w:rPr>
            </w:pPr>
            <w:r w:rsidRPr="00584574">
              <w:rPr>
                <w:rFonts w:ascii="Avenir Next Cyr" w:hAnsi="Avenir Next Cyr" w:cs="Calibri"/>
                <w:color w:val="auto"/>
                <w:sz w:val="18"/>
                <w:szCs w:val="16"/>
                <w:lang w:val="uk-UA"/>
              </w:rPr>
              <w:t>Якщо</w:t>
            </w:r>
            <w:r w:rsidRPr="00584574">
              <w:rPr>
                <w:rFonts w:ascii="Avenir Next Cyr" w:hAnsi="Avenir Next Cyr"/>
                <w:color w:val="auto"/>
                <w:sz w:val="18"/>
                <w:szCs w:val="16"/>
                <w:lang w:val="uk-UA"/>
              </w:rPr>
              <w:t xml:space="preserve"> </w:t>
            </w:r>
            <w:proofErr w:type="spellStart"/>
            <w:r w:rsidRPr="00584574">
              <w:rPr>
                <w:rFonts w:ascii="Avenir Next Cyr" w:hAnsi="Avenir Next Cyr" w:cs="Calibri"/>
                <w:color w:val="auto"/>
                <w:sz w:val="18"/>
                <w:szCs w:val="16"/>
                <w:lang w:val="uk-UA"/>
              </w:rPr>
              <w:t>релевантно</w:t>
            </w:r>
            <w:proofErr w:type="spellEnd"/>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для</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вашої</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роботи</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поясніть</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як</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ці</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цілі</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відносяться</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до</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загальної</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стратегії</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та</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цілей</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бренду</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чи</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організації</w:t>
            </w:r>
          </w:p>
          <w:p w14:paraId="6FAF44F3" w14:textId="77777777" w:rsidR="003E7F04" w:rsidRPr="00584574" w:rsidRDefault="003E7F04" w:rsidP="003E7F04">
            <w:pPr>
              <w:pStyle w:val="af7"/>
              <w:spacing w:after="0" w:line="240" w:lineRule="auto"/>
              <w:ind w:left="391"/>
              <w:rPr>
                <w:rFonts w:ascii="Avenir Next Cyr" w:hAnsi="Avenir Next Cyr"/>
                <w:color w:val="auto"/>
                <w:sz w:val="18"/>
                <w:szCs w:val="16"/>
                <w:lang w:val="uk-UA"/>
              </w:rPr>
            </w:pPr>
          </w:p>
          <w:p w14:paraId="31F50EE5" w14:textId="77777777" w:rsidR="003E7F04" w:rsidRPr="009E11FA" w:rsidRDefault="003E7F04" w:rsidP="003E7F04">
            <w:pPr>
              <w:numPr>
                <w:ilvl w:val="0"/>
                <w:numId w:val="5"/>
              </w:numPr>
              <w:spacing w:after="120" w:line="240" w:lineRule="auto"/>
              <w:ind w:left="398"/>
              <w:rPr>
                <w:rFonts w:ascii="Avenir Next Cyr" w:hAnsi="Avenir Next Cyr"/>
                <w:b/>
                <w:color w:val="auto"/>
                <w:sz w:val="16"/>
                <w:szCs w:val="16"/>
                <w:lang w:val="uk-UA"/>
              </w:rPr>
            </w:pPr>
            <w:r w:rsidRPr="009E11FA">
              <w:rPr>
                <w:rFonts w:ascii="Avenir Next Cyr" w:hAnsi="Avenir Next Cyr"/>
                <w:color w:val="auto"/>
                <w:sz w:val="18"/>
                <w:szCs w:val="16"/>
                <w:lang w:val="uk-UA"/>
              </w:rPr>
              <w:t xml:space="preserve">Для кейсів </w:t>
            </w:r>
            <w:r w:rsidR="004D17C1" w:rsidRPr="00B04B7B">
              <w:rPr>
                <w:rFonts w:ascii="Avenir Next LT Pro" w:hAnsi="Avenir Next LT Pro"/>
                <w:bCs/>
                <w:color w:val="auto"/>
                <w:sz w:val="18"/>
                <w:szCs w:val="19"/>
              </w:rPr>
              <w:t>Commerce</w:t>
            </w:r>
            <w:r w:rsidR="004D17C1" w:rsidRPr="004D17C1">
              <w:rPr>
                <w:rFonts w:ascii="Avenir Next LT Pro" w:hAnsi="Avenir Next LT Pro"/>
                <w:bCs/>
                <w:color w:val="auto"/>
                <w:sz w:val="18"/>
                <w:szCs w:val="19"/>
                <w:lang w:val="uk-UA"/>
              </w:rPr>
              <w:t xml:space="preserve"> &amp; </w:t>
            </w:r>
            <w:r w:rsidR="004D17C1" w:rsidRPr="00B04B7B">
              <w:rPr>
                <w:rFonts w:ascii="Avenir Next LT Pro" w:hAnsi="Avenir Next LT Pro"/>
                <w:bCs/>
                <w:color w:val="auto"/>
                <w:sz w:val="18"/>
                <w:szCs w:val="19"/>
              </w:rPr>
              <w:t>Shopper</w:t>
            </w:r>
            <w:r w:rsidRPr="009E11FA">
              <w:rPr>
                <w:rFonts w:ascii="Avenir Next Cyr" w:hAnsi="Avenir Next Cyr"/>
                <w:color w:val="auto"/>
                <w:sz w:val="18"/>
                <w:szCs w:val="16"/>
                <w:lang w:val="uk-UA"/>
              </w:rPr>
              <w:t xml:space="preserve">: </w:t>
            </w:r>
            <w:r w:rsidRPr="009E11FA">
              <w:rPr>
                <w:rFonts w:ascii="Avenir Next Cyr" w:hAnsi="Avenir Next Cyr"/>
                <w:bCs/>
                <w:color w:val="auto"/>
                <w:sz w:val="18"/>
                <w:szCs w:val="16"/>
                <w:lang w:val="uk-UA"/>
              </w:rPr>
              <w:t>включіть цілі зростання категорії / роздрібної торгівлі, якщо це допустимо.</w:t>
            </w:r>
          </w:p>
          <w:p w14:paraId="21494155" w14:textId="77777777" w:rsidR="003E7F04" w:rsidRPr="0092270A" w:rsidRDefault="003E7F04" w:rsidP="003E7F04">
            <w:pPr>
              <w:numPr>
                <w:ilvl w:val="0"/>
                <w:numId w:val="5"/>
              </w:numPr>
              <w:spacing w:after="120" w:line="240" w:lineRule="auto"/>
              <w:ind w:left="398"/>
              <w:rPr>
                <w:rFonts w:ascii="Avenir Next Cyr" w:hAnsi="Avenir Next Cyr"/>
                <w:color w:val="808080" w:themeColor="background1" w:themeShade="80"/>
                <w:sz w:val="18"/>
                <w:szCs w:val="18"/>
                <w:lang w:val="uk-UA"/>
              </w:rPr>
            </w:pPr>
            <w:r w:rsidRPr="0092270A">
              <w:rPr>
                <w:rFonts w:ascii="Avenir Next Cyr" w:hAnsi="Avenir Next Cyr"/>
                <w:color w:val="000000" w:themeColor="text1"/>
                <w:sz w:val="18"/>
                <w:szCs w:val="18"/>
                <w:lang w:val="uk-UA"/>
              </w:rPr>
              <w:lastRenderedPageBreak/>
              <w:t xml:space="preserve">Переглянути більше інформації про типи цілей можна за </w:t>
            </w:r>
            <w:hyperlink r:id="rId17" w:history="1">
              <w:r w:rsidR="00693593" w:rsidRPr="002C5349">
                <w:rPr>
                  <w:rStyle w:val="ac"/>
                  <w:rFonts w:ascii="Avenir Next Cyr Medium" w:hAnsi="Avenir Next Cyr Medium"/>
                  <w:b/>
                  <w:bCs/>
                  <w:sz w:val="18"/>
                  <w:szCs w:val="18"/>
                  <w:lang w:val="uk-UA"/>
                </w:rPr>
                <w:t>посиланням</w:t>
              </w:r>
            </w:hyperlink>
            <w:r w:rsidR="00693593" w:rsidRPr="002C5349">
              <w:rPr>
                <w:rFonts w:ascii="Avenir Next Cyr Medium" w:hAnsi="Avenir Next Cyr Medium"/>
                <w:b/>
                <w:bCs/>
                <w:sz w:val="18"/>
                <w:szCs w:val="18"/>
                <w:lang w:val="uk-UA"/>
              </w:rPr>
              <w:t>.</w:t>
            </w:r>
          </w:p>
          <w:p w14:paraId="125C2110" w14:textId="77777777" w:rsidR="00232271" w:rsidRPr="00584574" w:rsidRDefault="00232271" w:rsidP="003E7F04">
            <w:pPr>
              <w:spacing w:after="120" w:line="240" w:lineRule="auto"/>
              <w:rPr>
                <w:rFonts w:asciiTheme="minorHAnsi" w:hAnsiTheme="minorHAnsi"/>
                <w:b/>
                <w:bCs/>
                <w:color w:val="auto"/>
                <w:sz w:val="18"/>
                <w:szCs w:val="16"/>
                <w:lang w:val="uk-UA"/>
              </w:rPr>
            </w:pPr>
          </w:p>
        </w:tc>
      </w:tr>
      <w:tr w:rsidR="001F6E33" w:rsidRPr="00584574" w14:paraId="56F81509" w14:textId="77777777" w:rsidTr="000073F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73"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3E330191" w14:textId="77777777" w:rsidR="001F6E33" w:rsidRPr="00584574" w:rsidRDefault="00FF71F5" w:rsidP="001F6E33">
            <w:pPr>
              <w:spacing w:after="0" w:line="240" w:lineRule="auto"/>
              <w:ind w:left="57"/>
              <w:jc w:val="center"/>
              <w:textAlignment w:val="baseline"/>
              <w:rPr>
                <w:rFonts w:ascii="Avenir Next Cyr Medium" w:eastAsia="Times New Roman" w:hAnsi="Avenir Next Cyr Medium" w:cs="Calibri"/>
                <w:lang w:val="uk-UA" w:eastAsia="en-US"/>
              </w:rPr>
            </w:pPr>
            <w:r w:rsidRPr="00584574">
              <w:rPr>
                <w:rFonts w:ascii="Avenir Next Cyr Medium" w:eastAsia="Times New Roman" w:hAnsi="Avenir Next Cyr Medium" w:cs="Calibri"/>
                <w:b/>
                <w:bCs/>
                <w:color w:val="B4975A"/>
                <w:lang w:val="uk-UA" w:eastAsia="en-US"/>
              </w:rPr>
              <w:lastRenderedPageBreak/>
              <w:t>БІЗНЕС ЦІЛЬ</w:t>
            </w:r>
          </w:p>
          <w:p w14:paraId="45CFFBB4" w14:textId="77777777" w:rsidR="001F6E33" w:rsidRPr="00584574" w:rsidRDefault="001F6E33" w:rsidP="001F6E33">
            <w:pPr>
              <w:spacing w:after="0" w:line="240" w:lineRule="auto"/>
              <w:ind w:left="57"/>
              <w:jc w:val="center"/>
              <w:textAlignment w:val="baseline"/>
              <w:rPr>
                <w:rFonts w:ascii="Avenir Next Cyr" w:eastAsia="Times New Roman" w:hAnsi="Avenir Next Cyr"/>
                <w:lang w:val="uk-UA" w:eastAsia="en-US"/>
              </w:rPr>
            </w:pPr>
            <w:r w:rsidRPr="00584574">
              <w:rPr>
                <w:rFonts w:ascii="Avenir Next Cyr" w:eastAsia="Times New Roman" w:hAnsi="Avenir Next Cyr"/>
                <w:i/>
                <w:iCs/>
                <w:color w:val="auto"/>
                <w:sz w:val="20"/>
                <w:szCs w:val="20"/>
                <w:lang w:val="uk-UA" w:eastAsia="en-US"/>
              </w:rPr>
              <w:t>(</w:t>
            </w:r>
            <w:r w:rsidR="00FF71F5" w:rsidRPr="00584574">
              <w:rPr>
                <w:rFonts w:ascii="Avenir Next Cyr" w:eastAsia="Times New Roman" w:hAnsi="Avenir Next Cyr" w:cs="Calibri"/>
                <w:i/>
                <w:iCs/>
                <w:color w:val="auto"/>
                <w:sz w:val="20"/>
                <w:szCs w:val="20"/>
                <w:lang w:val="uk-UA" w:eastAsia="en-US"/>
              </w:rPr>
              <w:t>обов’язково</w:t>
            </w:r>
            <w:r w:rsidRPr="00584574">
              <w:rPr>
                <w:rFonts w:ascii="Avenir Next Cyr" w:eastAsia="Times New Roman" w:hAnsi="Avenir Next Cyr"/>
                <w:i/>
                <w:iCs/>
                <w:color w:val="auto"/>
                <w:sz w:val="20"/>
                <w:szCs w:val="20"/>
                <w:lang w:val="uk-UA" w:eastAsia="en-US"/>
              </w:rPr>
              <w:t>)</w:t>
            </w:r>
            <w:r w:rsidRPr="00584574">
              <w:rPr>
                <w:rFonts w:ascii="Avenir Next Cyr" w:eastAsia="Times New Roman" w:hAnsi="Avenir Next Cyr"/>
                <w:color w:val="auto"/>
                <w:sz w:val="20"/>
                <w:szCs w:val="20"/>
                <w:lang w:val="uk-UA" w:eastAsia="en-US"/>
              </w:rPr>
              <w:t> </w:t>
            </w:r>
          </w:p>
        </w:tc>
      </w:tr>
      <w:tr w:rsidR="001F6E33" w:rsidRPr="00584574" w14:paraId="5647077C" w14:textId="77777777" w:rsidTr="001F6E3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4BE2A6" w14:textId="77777777" w:rsidR="001F6E33" w:rsidRPr="00584574" w:rsidRDefault="00FF71F5" w:rsidP="001F6E33">
            <w:pPr>
              <w:spacing w:after="0" w:line="240" w:lineRule="auto"/>
              <w:ind w:left="57"/>
              <w:textAlignment w:val="baseline"/>
              <w:rPr>
                <w:rFonts w:ascii="Avenir Next Cyr Medium" w:eastAsia="Times New Roman" w:hAnsi="Avenir Next Cyr Medium"/>
                <w:lang w:val="uk-UA" w:eastAsia="en-US"/>
              </w:rPr>
            </w:pPr>
            <w:r w:rsidRPr="00584574">
              <w:rPr>
                <w:rFonts w:ascii="Avenir Next Cyr Medium" w:eastAsia="Times New Roman" w:hAnsi="Avenir Next Cyr Medium" w:cs="Calibri"/>
                <w:b/>
                <w:bCs/>
                <w:color w:val="auto"/>
                <w:sz w:val="20"/>
                <w:szCs w:val="20"/>
                <w:lang w:val="uk-UA" w:eastAsia="en-US"/>
              </w:rPr>
              <w:t>Ціль</w:t>
            </w:r>
            <w:r w:rsidR="001F6E33" w:rsidRPr="00584574">
              <w:rPr>
                <w:rFonts w:ascii="Avenir Next Cyr Medium" w:eastAsia="Times New Roman" w:hAnsi="Avenir Next Cyr Medium"/>
                <w:b/>
                <w:bCs/>
                <w:color w:val="auto"/>
                <w:sz w:val="20"/>
                <w:szCs w:val="20"/>
                <w:lang w:val="uk-UA" w:eastAsia="en-US"/>
              </w:rPr>
              <w:t xml:space="preserve"> – </w:t>
            </w:r>
            <w:r w:rsidRPr="00584574">
              <w:rPr>
                <w:rFonts w:ascii="Avenir Next Cyr Medium" w:eastAsia="Times New Roman" w:hAnsi="Avenir Next Cyr Medium" w:cs="Calibri"/>
                <w:b/>
                <w:bCs/>
                <w:color w:val="auto"/>
                <w:sz w:val="20"/>
                <w:szCs w:val="20"/>
                <w:lang w:val="uk-UA" w:eastAsia="en-US"/>
              </w:rPr>
              <w:t>Огляд</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і</w:t>
            </w:r>
            <w:r w:rsidRPr="00584574">
              <w:rPr>
                <w:rFonts w:ascii="Avenir Next Cyr Medium" w:eastAsia="Times New Roman" w:hAnsi="Avenir Next Cyr Medium"/>
                <w:b/>
                <w:bCs/>
                <w:color w:val="auto"/>
                <w:sz w:val="20"/>
                <w:szCs w:val="20"/>
                <w:lang w:val="uk-UA" w:eastAsia="en-US"/>
              </w:rPr>
              <w:t xml:space="preserve"> KPI</w:t>
            </w:r>
          </w:p>
          <w:p w14:paraId="2842AEC2" w14:textId="77777777" w:rsidR="001F6E33" w:rsidRPr="00584574" w:rsidRDefault="002F4E4C" w:rsidP="001F6E33">
            <w:pPr>
              <w:spacing w:after="0" w:line="240" w:lineRule="auto"/>
              <w:ind w:left="57"/>
              <w:textAlignment w:val="baseline"/>
              <w:rPr>
                <w:rFonts w:ascii="Avenir Next Cyr" w:eastAsia="Times New Roman" w:hAnsi="Avenir Next Cyr"/>
                <w:lang w:val="uk-UA" w:eastAsia="en-US"/>
              </w:rPr>
            </w:pPr>
            <w:r w:rsidRPr="00584574">
              <w:rPr>
                <w:rFonts w:ascii="Avenir Next Cyr" w:eastAsia="Times New Roman" w:hAnsi="Avenir Next Cyr"/>
                <w:i/>
                <w:iCs/>
                <w:color w:val="auto"/>
                <w:sz w:val="16"/>
                <w:szCs w:val="16"/>
                <w:lang w:val="uk-UA" w:eastAsia="en-US"/>
              </w:rPr>
              <w:t>(~</w:t>
            </w:r>
            <w:r w:rsidR="001F6E33" w:rsidRPr="00584574">
              <w:rPr>
                <w:rFonts w:ascii="Avenir Next Cyr" w:eastAsia="Times New Roman" w:hAnsi="Avenir Next Cyr"/>
                <w:i/>
                <w:iCs/>
                <w:color w:val="auto"/>
                <w:sz w:val="16"/>
                <w:szCs w:val="16"/>
                <w:lang w:val="uk-UA" w:eastAsia="en-US"/>
              </w:rPr>
              <w:t xml:space="preserve">30 </w:t>
            </w:r>
            <w:r w:rsidR="00FF71F5" w:rsidRPr="00584574">
              <w:rPr>
                <w:rFonts w:ascii="Avenir Next Cyr" w:eastAsia="Times New Roman" w:hAnsi="Avenir Next Cyr" w:cs="Calibri"/>
                <w:i/>
                <w:iCs/>
                <w:color w:val="auto"/>
                <w:sz w:val="16"/>
                <w:szCs w:val="16"/>
                <w:lang w:val="uk-UA" w:eastAsia="en-US"/>
              </w:rPr>
              <w:t>слів</w:t>
            </w:r>
            <w:r w:rsidR="001F6E33" w:rsidRPr="00584574">
              <w:rPr>
                <w:rFonts w:ascii="Avenir Next Cyr" w:eastAsia="Times New Roman" w:hAnsi="Avenir Next Cyr"/>
                <w:i/>
                <w:iCs/>
                <w:color w:val="auto"/>
                <w:sz w:val="16"/>
                <w:szCs w:val="16"/>
                <w:lang w:val="uk-UA" w:eastAsia="en-US"/>
              </w:rPr>
              <w:t>)</w:t>
            </w:r>
            <w:r w:rsidR="001F6E33" w:rsidRPr="00584574">
              <w:rPr>
                <w:rFonts w:ascii="Avenir Next Cyr" w:eastAsia="Times New Roman" w:hAnsi="Avenir Next Cyr"/>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3701A6" w14:textId="77777777" w:rsidR="001F6E33" w:rsidRPr="00584574" w:rsidRDefault="001F6E33" w:rsidP="001F6E33">
            <w:pPr>
              <w:spacing w:after="0" w:line="240" w:lineRule="auto"/>
              <w:ind w:left="57"/>
              <w:textAlignment w:val="baseline"/>
              <w:rPr>
                <w:rFonts w:ascii="Avenir Next LT Pro" w:eastAsia="Times New Roman" w:hAnsi="Avenir Next LT Pro"/>
                <w:lang w:val="uk-UA" w:eastAsia="en-US"/>
              </w:rPr>
            </w:pPr>
            <w:r w:rsidRPr="00584574">
              <w:rPr>
                <w:rFonts w:ascii="Avenir Next LT Pro" w:eastAsia="Times New Roman" w:hAnsi="Avenir Next LT Pro"/>
                <w:color w:val="auto"/>
                <w:sz w:val="20"/>
                <w:szCs w:val="20"/>
                <w:lang w:val="uk-UA" w:eastAsia="en-US"/>
              </w:rPr>
              <w:t> </w:t>
            </w:r>
          </w:p>
        </w:tc>
      </w:tr>
      <w:tr w:rsidR="001F6E33" w:rsidRPr="00584574" w14:paraId="307E42C9" w14:textId="77777777" w:rsidTr="001F6E3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F6F324" w14:textId="77777777" w:rsidR="00FF71F5" w:rsidRPr="006555BB" w:rsidRDefault="00FF71F5" w:rsidP="001F6E33">
            <w:pPr>
              <w:spacing w:after="0" w:line="240" w:lineRule="auto"/>
              <w:ind w:left="57"/>
              <w:textAlignment w:val="baseline"/>
              <w:rPr>
                <w:rFonts w:ascii="Avenir Next Cyr Medium" w:eastAsia="Times New Roman" w:hAnsi="Avenir Next Cyr Medium" w:cs="Calibri"/>
                <w:b/>
                <w:bCs/>
                <w:color w:val="auto"/>
                <w:sz w:val="20"/>
                <w:szCs w:val="20"/>
                <w:lang w:val="uk-UA" w:eastAsia="en-US"/>
              </w:rPr>
            </w:pPr>
            <w:r w:rsidRPr="006555BB">
              <w:rPr>
                <w:rFonts w:ascii="Avenir Next Cyr Medium" w:eastAsia="Times New Roman" w:hAnsi="Avenir Next Cyr Medium" w:cs="Calibri"/>
                <w:b/>
                <w:bCs/>
                <w:color w:val="auto"/>
                <w:sz w:val="20"/>
                <w:szCs w:val="20"/>
                <w:lang w:val="uk-UA" w:eastAsia="en-US"/>
              </w:rPr>
              <w:t xml:space="preserve">Обґрунтування – </w:t>
            </w:r>
            <w:r w:rsidR="006555BB" w:rsidRPr="006555BB">
              <w:rPr>
                <w:rFonts w:ascii="Avenir Next Cyr Medium" w:eastAsia="Times New Roman" w:hAnsi="Avenir Next Cyr Medium" w:cs="Calibri"/>
                <w:b/>
                <w:bCs/>
                <w:color w:val="auto"/>
                <w:sz w:val="20"/>
                <w:szCs w:val="20"/>
                <w:lang w:val="uk-UA" w:eastAsia="en-US"/>
              </w:rPr>
              <w:t>Чому було обрано дану ціль та які її критерії або показники?</w:t>
            </w:r>
          </w:p>
          <w:p w14:paraId="05DA96C8" w14:textId="77777777" w:rsidR="001F6E33" w:rsidRPr="006555BB" w:rsidRDefault="002F4E4C" w:rsidP="00FF71F5">
            <w:pPr>
              <w:pStyle w:val="MediumShading1-Accent11"/>
              <w:spacing w:before="120" w:after="120"/>
              <w:rPr>
                <w:rFonts w:ascii="Avenir Next Cyr" w:hAnsi="Avenir Next Cyr"/>
                <w:bCs/>
                <w:i/>
                <w:iCs/>
                <w:color w:val="auto"/>
                <w:spacing w:val="-3"/>
                <w:sz w:val="16"/>
                <w:szCs w:val="16"/>
                <w:lang w:val="uk-UA"/>
              </w:rPr>
            </w:pPr>
            <w:r w:rsidRPr="000E5CC9">
              <w:rPr>
                <w:rFonts w:ascii="Avenir Next Cyr" w:eastAsia="Times New Roman" w:hAnsi="Avenir Next Cyr"/>
                <w:i/>
                <w:iCs/>
                <w:color w:val="auto"/>
                <w:sz w:val="16"/>
                <w:szCs w:val="16"/>
                <w:lang w:val="uk-UA" w:eastAsia="en-US"/>
              </w:rPr>
              <w:t>(~</w:t>
            </w:r>
            <w:r w:rsidR="001F6E33" w:rsidRPr="000E5CC9">
              <w:rPr>
                <w:rFonts w:ascii="Avenir Next Cyr" w:eastAsia="Times New Roman" w:hAnsi="Avenir Next Cyr"/>
                <w:i/>
                <w:iCs/>
                <w:color w:val="auto"/>
                <w:sz w:val="16"/>
                <w:szCs w:val="16"/>
                <w:lang w:val="uk-UA" w:eastAsia="en-US"/>
              </w:rPr>
              <w:t>75</w:t>
            </w:r>
            <w:r w:rsidR="001F6E33" w:rsidRPr="006555BB">
              <w:rPr>
                <w:rFonts w:ascii="Avenir Next LT Pro" w:eastAsia="Times New Roman" w:hAnsi="Avenir Next LT Pro"/>
                <w:i/>
                <w:iCs/>
                <w:color w:val="auto"/>
                <w:sz w:val="16"/>
                <w:szCs w:val="16"/>
                <w:lang w:val="uk-UA" w:eastAsia="en-US"/>
              </w:rPr>
              <w:t xml:space="preserve"> </w:t>
            </w:r>
            <w:r w:rsidR="00FF71F5" w:rsidRPr="006555BB">
              <w:rPr>
                <w:rFonts w:ascii="Avenir Next Cyr" w:hAnsi="Avenir Next Cyr" w:cs="Calibri"/>
                <w:bCs/>
                <w:i/>
                <w:iCs/>
                <w:color w:val="auto"/>
                <w:spacing w:val="-3"/>
                <w:sz w:val="16"/>
                <w:szCs w:val="16"/>
                <w:lang w:val="uk-UA"/>
              </w:rPr>
              <w:t>слів</w:t>
            </w:r>
            <w:r w:rsidR="00FF71F5" w:rsidRPr="006555BB">
              <w:rPr>
                <w:rFonts w:ascii="Avenir Next Cyr" w:hAnsi="Avenir Next Cyr"/>
                <w:bCs/>
                <w:i/>
                <w:iCs/>
                <w:color w:val="auto"/>
                <w:spacing w:val="-3"/>
                <w:sz w:val="16"/>
                <w:szCs w:val="16"/>
                <w:lang w:val="uk-UA"/>
              </w:rPr>
              <w:t xml:space="preserve">; ≤3 </w:t>
            </w:r>
            <w:r w:rsidR="00FF71F5" w:rsidRPr="006555BB">
              <w:rPr>
                <w:rFonts w:ascii="Avenir Next Cyr" w:hAnsi="Avenir Next Cyr" w:cs="Calibri"/>
                <w:bCs/>
                <w:i/>
                <w:iCs/>
                <w:color w:val="auto"/>
                <w:spacing w:val="-3"/>
                <w:sz w:val="16"/>
                <w:szCs w:val="16"/>
                <w:lang w:val="uk-UA"/>
              </w:rPr>
              <w:t>таблиці</w:t>
            </w:r>
            <w:r w:rsidR="00FF71F5" w:rsidRPr="006555BB">
              <w:rPr>
                <w:rFonts w:ascii="Avenir Next Cyr" w:hAnsi="Avenir Next Cyr"/>
                <w:bCs/>
                <w:i/>
                <w:iCs/>
                <w:color w:val="auto"/>
                <w:spacing w:val="-3"/>
                <w:sz w:val="16"/>
                <w:szCs w:val="16"/>
                <w:lang w:val="uk-UA"/>
              </w:rPr>
              <w:t>/</w:t>
            </w:r>
            <w:r w:rsidR="00FF71F5" w:rsidRPr="006555BB">
              <w:rPr>
                <w:rFonts w:ascii="Avenir Next Cyr" w:hAnsi="Avenir Next Cyr" w:cs="Calibri"/>
                <w:bCs/>
                <w:i/>
                <w:iCs/>
                <w:color w:val="auto"/>
                <w:spacing w:val="-3"/>
                <w:sz w:val="16"/>
                <w:szCs w:val="16"/>
                <w:lang w:val="uk-UA"/>
              </w:rPr>
              <w:t>графіки</w:t>
            </w:r>
            <w:r w:rsidR="00FF71F5" w:rsidRPr="006555BB">
              <w:rPr>
                <w:rFonts w:ascii="Avenir Next Cyr" w:hAnsi="Avenir Next Cyr"/>
                <w:bCs/>
                <w:i/>
                <w:iCs/>
                <w:color w:val="auto"/>
                <w:spacing w:val="-3"/>
                <w:sz w:val="16"/>
                <w:szCs w:val="16"/>
                <w:lang w:val="uk-UA"/>
              </w:rPr>
              <w:t>)</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D71CF2" w14:textId="77777777" w:rsidR="001F6E33" w:rsidRPr="00584574" w:rsidRDefault="001F6E33" w:rsidP="001F6E33">
            <w:pPr>
              <w:spacing w:after="0" w:line="240" w:lineRule="auto"/>
              <w:ind w:left="57"/>
              <w:textAlignment w:val="baseline"/>
              <w:rPr>
                <w:rFonts w:ascii="Avenir Next LT Pro" w:eastAsia="Times New Roman" w:hAnsi="Avenir Next LT Pro"/>
                <w:lang w:val="uk-UA" w:eastAsia="en-US"/>
              </w:rPr>
            </w:pPr>
            <w:r w:rsidRPr="00584574">
              <w:rPr>
                <w:rFonts w:ascii="Avenir Next LT Pro" w:eastAsia="Times New Roman" w:hAnsi="Avenir Next LT Pro"/>
                <w:color w:val="auto"/>
                <w:sz w:val="20"/>
                <w:szCs w:val="20"/>
                <w:lang w:val="uk-UA" w:eastAsia="en-US"/>
              </w:rPr>
              <w:t> </w:t>
            </w:r>
          </w:p>
        </w:tc>
      </w:tr>
      <w:tr w:rsidR="001F6E33" w:rsidRPr="00584574" w14:paraId="4F4CEEF2" w14:textId="77777777" w:rsidTr="001F6E3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D4EECF" w14:textId="77777777" w:rsidR="00FF71F5" w:rsidRPr="00584574" w:rsidRDefault="00FF71F5" w:rsidP="001F6E33">
            <w:pPr>
              <w:spacing w:after="0" w:line="240" w:lineRule="auto"/>
              <w:ind w:left="57"/>
              <w:textAlignment w:val="baseline"/>
              <w:rPr>
                <w:rFonts w:asciiTheme="minorHAnsi" w:eastAsia="Times New Roman" w:hAnsiTheme="minorHAnsi"/>
                <w:i/>
                <w:iCs/>
                <w:color w:val="auto"/>
                <w:sz w:val="16"/>
                <w:szCs w:val="16"/>
                <w:lang w:val="uk-UA" w:eastAsia="en-US"/>
              </w:rPr>
            </w:pPr>
            <w:r w:rsidRPr="00584574">
              <w:rPr>
                <w:rFonts w:ascii="Avenir Next Cyr Medium" w:eastAsia="Times New Roman" w:hAnsi="Avenir Next Cyr Medium" w:cs="Calibri"/>
                <w:b/>
                <w:bCs/>
                <w:color w:val="auto"/>
                <w:sz w:val="20"/>
                <w:szCs w:val="20"/>
                <w:lang w:val="uk-UA" w:eastAsia="en-US"/>
              </w:rPr>
              <w:t>Вимірювання</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Avenir Next LT Pro"/>
                <w:b/>
                <w:bCs/>
                <w:color w:val="auto"/>
                <w:sz w:val="20"/>
                <w:szCs w:val="20"/>
                <w:lang w:val="uk-UA" w:eastAsia="en-US"/>
              </w:rPr>
              <w:t>–</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як</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ви</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планували</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виміряти ціль</w:t>
            </w:r>
            <w:r w:rsidRPr="00584574">
              <w:rPr>
                <w:rFonts w:ascii="Avenir Next Cyr Medium" w:eastAsia="Times New Roman" w:hAnsi="Avenir Next Cyr Medium"/>
                <w:b/>
                <w:bCs/>
                <w:color w:val="auto"/>
                <w:sz w:val="20"/>
                <w:szCs w:val="20"/>
                <w:lang w:val="uk-UA" w:eastAsia="en-US"/>
              </w:rPr>
              <w:t>?</w:t>
            </w:r>
            <w:r w:rsidRPr="00584574">
              <w:rPr>
                <w:rFonts w:ascii="Avenir Next LT Pro" w:eastAsia="Times New Roman" w:hAnsi="Avenir Next LT Pro"/>
                <w:b/>
                <w:bCs/>
                <w:color w:val="auto"/>
                <w:sz w:val="20"/>
                <w:szCs w:val="20"/>
                <w:lang w:val="uk-UA" w:eastAsia="en-US"/>
              </w:rPr>
              <w:t xml:space="preserve"> </w:t>
            </w:r>
          </w:p>
          <w:p w14:paraId="61DA7A93" w14:textId="77777777" w:rsidR="001F6E33" w:rsidRPr="00584574" w:rsidRDefault="001F6E33" w:rsidP="001F6E33">
            <w:pPr>
              <w:spacing w:after="0" w:line="240" w:lineRule="auto"/>
              <w:ind w:left="57"/>
              <w:textAlignment w:val="baseline"/>
              <w:rPr>
                <w:rFonts w:ascii="Avenir Next Cyr" w:eastAsia="Times New Roman" w:hAnsi="Avenir Next Cyr"/>
                <w:lang w:val="uk-UA" w:eastAsia="en-US"/>
              </w:rPr>
            </w:pPr>
            <w:r w:rsidRPr="00584574">
              <w:rPr>
                <w:rFonts w:ascii="Avenir Next Cyr" w:eastAsia="Times New Roman" w:hAnsi="Avenir Next Cyr"/>
                <w:i/>
                <w:iCs/>
                <w:color w:val="auto"/>
                <w:sz w:val="16"/>
                <w:szCs w:val="16"/>
                <w:lang w:val="uk-UA" w:eastAsia="en-US"/>
              </w:rPr>
              <w:t>(</w:t>
            </w:r>
            <w:r w:rsidR="002F4E4C" w:rsidRPr="00584574">
              <w:rPr>
                <w:rFonts w:ascii="Avenir Next Cyr" w:eastAsia="Times New Roman" w:hAnsi="Avenir Next Cyr"/>
                <w:i/>
                <w:iCs/>
                <w:color w:val="auto"/>
                <w:sz w:val="16"/>
                <w:szCs w:val="16"/>
                <w:lang w:val="uk-UA" w:eastAsia="en-US"/>
              </w:rPr>
              <w:t>~</w:t>
            </w:r>
            <w:r w:rsidRPr="00584574">
              <w:rPr>
                <w:rFonts w:ascii="Avenir Next Cyr" w:eastAsia="Times New Roman" w:hAnsi="Avenir Next Cyr"/>
                <w:i/>
                <w:iCs/>
                <w:color w:val="auto"/>
                <w:sz w:val="16"/>
                <w:szCs w:val="16"/>
                <w:lang w:val="uk-UA" w:eastAsia="en-US"/>
              </w:rPr>
              <w:t xml:space="preserve">30 </w:t>
            </w:r>
            <w:r w:rsidR="00FF71F5" w:rsidRPr="00584574">
              <w:rPr>
                <w:rFonts w:ascii="Avenir Next Cyr" w:eastAsia="Times New Roman" w:hAnsi="Avenir Next Cyr" w:cs="Calibri"/>
                <w:i/>
                <w:iCs/>
                <w:color w:val="auto"/>
                <w:sz w:val="16"/>
                <w:szCs w:val="16"/>
                <w:lang w:val="uk-UA" w:eastAsia="en-US"/>
              </w:rPr>
              <w:t>слів</w:t>
            </w:r>
            <w:r w:rsidRPr="00584574">
              <w:rPr>
                <w:rFonts w:ascii="Avenir Next Cyr" w:eastAsia="Times New Roman" w:hAnsi="Avenir Next Cyr"/>
                <w:i/>
                <w:iCs/>
                <w:color w:val="auto"/>
                <w:sz w:val="16"/>
                <w:szCs w:val="16"/>
                <w:lang w:val="uk-UA" w:eastAsia="en-US"/>
              </w:rPr>
              <w:t>)</w:t>
            </w:r>
            <w:r w:rsidRPr="00584574">
              <w:rPr>
                <w:rFonts w:ascii="Avenir Next Cyr" w:eastAsia="Times New Roman" w:hAnsi="Avenir Next Cyr"/>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59D5184" w14:textId="77777777" w:rsidR="001F6E33" w:rsidRPr="00584574" w:rsidRDefault="001F6E33" w:rsidP="001F6E33">
            <w:pPr>
              <w:spacing w:after="0" w:line="240" w:lineRule="auto"/>
              <w:ind w:left="57"/>
              <w:textAlignment w:val="baseline"/>
              <w:rPr>
                <w:rFonts w:ascii="Avenir Next LT Pro" w:eastAsia="Times New Roman" w:hAnsi="Avenir Next LT Pro"/>
                <w:lang w:val="uk-UA" w:eastAsia="en-US"/>
              </w:rPr>
            </w:pPr>
            <w:r w:rsidRPr="00584574">
              <w:rPr>
                <w:rFonts w:ascii="Avenir Next LT Pro" w:eastAsia="Times New Roman" w:hAnsi="Avenir Next LT Pro"/>
                <w:color w:val="auto"/>
                <w:sz w:val="20"/>
                <w:szCs w:val="20"/>
                <w:lang w:val="uk-UA" w:eastAsia="en-US"/>
              </w:rPr>
              <w:t> </w:t>
            </w:r>
          </w:p>
        </w:tc>
      </w:tr>
      <w:tr w:rsidR="001F6E33" w:rsidRPr="00584574" w14:paraId="0BBB1510" w14:textId="77777777" w:rsidTr="001F6E3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77AA61" w14:textId="77777777" w:rsidR="001F6E33" w:rsidRPr="00584574" w:rsidRDefault="00715541" w:rsidP="001F6E33">
            <w:pPr>
              <w:spacing w:after="0" w:line="240" w:lineRule="auto"/>
              <w:ind w:left="57"/>
              <w:textAlignment w:val="baseline"/>
              <w:rPr>
                <w:rFonts w:ascii="Avenir Next LT Pro" w:eastAsia="Times New Roman" w:hAnsi="Avenir Next LT Pro"/>
                <w:lang w:val="uk-UA" w:eastAsia="en-US"/>
              </w:rPr>
            </w:pPr>
            <w:r w:rsidRPr="00584574">
              <w:rPr>
                <w:rFonts w:ascii="Avenir Next Cyr Medium" w:eastAsia="Times New Roman" w:hAnsi="Avenir Next Cyr Medium" w:cs="Calibri"/>
                <w:b/>
                <w:bCs/>
                <w:color w:val="auto"/>
                <w:sz w:val="20"/>
                <w:szCs w:val="20"/>
                <w:lang w:val="uk-UA" w:eastAsia="en-US"/>
              </w:rPr>
              <w:t>Тег</w:t>
            </w:r>
            <w:r w:rsidRPr="00584574">
              <w:rPr>
                <w:rFonts w:ascii="Avenir Next Cyr Medium" w:eastAsia="Times New Roman" w:hAnsi="Avenir Next Cyr Medium"/>
                <w:b/>
                <w:bCs/>
                <w:color w:val="auto"/>
                <w:sz w:val="20"/>
                <w:szCs w:val="20"/>
                <w:lang w:val="uk-UA" w:eastAsia="en-US"/>
              </w:rPr>
              <w:t xml:space="preserve">и </w:t>
            </w:r>
            <w:r w:rsidR="001F6E33" w:rsidRPr="00584574">
              <w:rPr>
                <w:rFonts w:ascii="Avenir Next Cyr Medium" w:eastAsia="Times New Roman" w:hAnsi="Avenir Next Cyr Medium"/>
                <w:b/>
                <w:bCs/>
                <w:color w:val="auto"/>
                <w:sz w:val="20"/>
                <w:szCs w:val="20"/>
                <w:lang w:val="uk-UA" w:eastAsia="en-US"/>
              </w:rPr>
              <w:t xml:space="preserve">– </w:t>
            </w:r>
            <w:r w:rsidR="00FF71F5" w:rsidRPr="00584574">
              <w:rPr>
                <w:rFonts w:ascii="Avenir Next Cyr Medium" w:eastAsia="Times New Roman" w:hAnsi="Avenir Next Cyr Medium" w:cs="Calibri"/>
                <w:b/>
                <w:bCs/>
                <w:color w:val="auto"/>
                <w:sz w:val="20"/>
                <w:szCs w:val="20"/>
                <w:lang w:val="uk-UA" w:eastAsia="en-US"/>
              </w:rPr>
              <w:t>які</w:t>
            </w:r>
            <w:r w:rsidR="00FF71F5" w:rsidRPr="00584574">
              <w:rPr>
                <w:rFonts w:ascii="Avenir Next Cyr Medium" w:eastAsia="Times New Roman" w:hAnsi="Avenir Next Cyr Medium"/>
                <w:b/>
                <w:bCs/>
                <w:color w:val="auto"/>
                <w:sz w:val="20"/>
                <w:szCs w:val="20"/>
                <w:lang w:val="uk-UA" w:eastAsia="en-US"/>
              </w:rPr>
              <w:t xml:space="preserve"> </w:t>
            </w:r>
            <w:r w:rsidR="00FF71F5" w:rsidRPr="00584574">
              <w:rPr>
                <w:rFonts w:ascii="Avenir Next Cyr Medium" w:eastAsia="Times New Roman" w:hAnsi="Avenir Next Cyr Medium" w:cs="Calibri"/>
                <w:b/>
                <w:bCs/>
                <w:color w:val="auto"/>
                <w:sz w:val="20"/>
                <w:szCs w:val="20"/>
                <w:lang w:val="uk-UA" w:eastAsia="en-US"/>
              </w:rPr>
              <w:t>ключові</w:t>
            </w:r>
            <w:r w:rsidR="00FF71F5" w:rsidRPr="00584574">
              <w:rPr>
                <w:rFonts w:ascii="Avenir Next Cyr Medium" w:eastAsia="Times New Roman" w:hAnsi="Avenir Next Cyr Medium"/>
                <w:b/>
                <w:bCs/>
                <w:color w:val="auto"/>
                <w:sz w:val="20"/>
                <w:szCs w:val="20"/>
                <w:lang w:val="uk-UA" w:eastAsia="en-US"/>
              </w:rPr>
              <w:t xml:space="preserve"> </w:t>
            </w:r>
            <w:r w:rsidR="00FF71F5" w:rsidRPr="00584574">
              <w:rPr>
                <w:rFonts w:ascii="Avenir Next Cyr Medium" w:eastAsia="Times New Roman" w:hAnsi="Avenir Next Cyr Medium" w:cs="Calibri"/>
                <w:b/>
                <w:bCs/>
                <w:color w:val="auto"/>
                <w:sz w:val="20"/>
                <w:szCs w:val="20"/>
                <w:lang w:val="uk-UA" w:eastAsia="en-US"/>
              </w:rPr>
              <w:t>слова</w:t>
            </w:r>
            <w:r w:rsidR="00FF71F5" w:rsidRPr="00584574">
              <w:rPr>
                <w:rFonts w:ascii="Avenir Next Cyr Medium" w:eastAsia="Times New Roman" w:hAnsi="Avenir Next Cyr Medium"/>
                <w:b/>
                <w:bCs/>
                <w:color w:val="auto"/>
                <w:sz w:val="20"/>
                <w:szCs w:val="20"/>
                <w:lang w:val="uk-UA" w:eastAsia="en-US"/>
              </w:rPr>
              <w:t xml:space="preserve"> </w:t>
            </w:r>
            <w:r w:rsidR="00FF71F5" w:rsidRPr="00584574">
              <w:rPr>
                <w:rFonts w:ascii="Avenir Next Cyr Medium" w:eastAsia="Times New Roman" w:hAnsi="Avenir Next Cyr Medium" w:cs="Calibri"/>
                <w:b/>
                <w:bCs/>
                <w:color w:val="auto"/>
                <w:sz w:val="20"/>
                <w:szCs w:val="20"/>
                <w:lang w:val="uk-UA" w:eastAsia="en-US"/>
              </w:rPr>
              <w:t>найкраще</w:t>
            </w:r>
            <w:r w:rsidR="00FF71F5" w:rsidRPr="00584574">
              <w:rPr>
                <w:rFonts w:ascii="Avenir Next Cyr Medium" w:eastAsia="Times New Roman" w:hAnsi="Avenir Next Cyr Medium"/>
                <w:b/>
                <w:bCs/>
                <w:color w:val="auto"/>
                <w:sz w:val="20"/>
                <w:szCs w:val="20"/>
                <w:lang w:val="uk-UA" w:eastAsia="en-US"/>
              </w:rPr>
              <w:t xml:space="preserve"> </w:t>
            </w:r>
            <w:r w:rsidR="00FF71F5" w:rsidRPr="00584574">
              <w:rPr>
                <w:rFonts w:ascii="Avenir Next Cyr Medium" w:eastAsia="Times New Roman" w:hAnsi="Avenir Next Cyr Medium" w:cs="Calibri"/>
                <w:b/>
                <w:bCs/>
                <w:color w:val="auto"/>
                <w:sz w:val="20"/>
                <w:szCs w:val="20"/>
                <w:lang w:val="uk-UA" w:eastAsia="en-US"/>
              </w:rPr>
              <w:t>описують</w:t>
            </w:r>
            <w:r w:rsidR="00FF71F5" w:rsidRPr="00584574">
              <w:rPr>
                <w:rFonts w:ascii="Avenir Next Cyr Medium" w:eastAsia="Times New Roman" w:hAnsi="Avenir Next Cyr Medium"/>
                <w:b/>
                <w:bCs/>
                <w:color w:val="auto"/>
                <w:sz w:val="20"/>
                <w:szCs w:val="20"/>
                <w:lang w:val="uk-UA" w:eastAsia="en-US"/>
              </w:rPr>
              <w:t xml:space="preserve"> </w:t>
            </w:r>
            <w:r w:rsidR="00FF71F5" w:rsidRPr="00584574">
              <w:rPr>
                <w:rFonts w:ascii="Avenir Next Cyr Medium" w:eastAsia="Times New Roman" w:hAnsi="Avenir Next Cyr Medium" w:cs="Calibri"/>
                <w:b/>
                <w:bCs/>
                <w:color w:val="auto"/>
                <w:sz w:val="20"/>
                <w:szCs w:val="20"/>
                <w:lang w:val="uk-UA" w:eastAsia="en-US"/>
              </w:rPr>
              <w:t>ваш</w:t>
            </w:r>
            <w:r w:rsidR="00FF71F5" w:rsidRPr="00584574">
              <w:rPr>
                <w:rFonts w:ascii="Avenir Next Cyr Medium" w:eastAsia="Times New Roman" w:hAnsi="Avenir Next Cyr Medium"/>
                <w:b/>
                <w:bCs/>
                <w:color w:val="auto"/>
                <w:sz w:val="20"/>
                <w:szCs w:val="20"/>
                <w:lang w:val="uk-UA" w:eastAsia="en-US"/>
              </w:rPr>
              <w:t xml:space="preserve"> </w:t>
            </w:r>
            <w:r w:rsidR="00FF71F5" w:rsidRPr="00584574">
              <w:rPr>
                <w:rFonts w:ascii="Avenir Next Cyr Medium" w:eastAsia="Times New Roman" w:hAnsi="Avenir Next Cyr Medium" w:cs="Calibri"/>
                <w:b/>
                <w:bCs/>
                <w:color w:val="auto"/>
                <w:sz w:val="20"/>
                <w:szCs w:val="20"/>
                <w:lang w:val="uk-UA" w:eastAsia="en-US"/>
              </w:rPr>
              <w:t>тип</w:t>
            </w:r>
            <w:r w:rsidR="00FF71F5" w:rsidRPr="00584574">
              <w:rPr>
                <w:rFonts w:ascii="Avenir Next Cyr Medium" w:eastAsia="Times New Roman" w:hAnsi="Avenir Next Cyr Medium"/>
                <w:b/>
                <w:bCs/>
                <w:color w:val="auto"/>
                <w:sz w:val="20"/>
                <w:szCs w:val="20"/>
                <w:lang w:val="uk-UA" w:eastAsia="en-US"/>
              </w:rPr>
              <w:t xml:space="preserve"> </w:t>
            </w:r>
            <w:r w:rsidR="00FF71F5" w:rsidRPr="00584574">
              <w:rPr>
                <w:rFonts w:ascii="Avenir Next Cyr Medium" w:eastAsia="Times New Roman" w:hAnsi="Avenir Next Cyr Medium" w:cs="Calibri"/>
                <w:b/>
                <w:bCs/>
                <w:color w:val="auto"/>
                <w:sz w:val="20"/>
                <w:szCs w:val="20"/>
                <w:lang w:val="uk-UA" w:eastAsia="en-US"/>
              </w:rPr>
              <w:t>цілі</w:t>
            </w:r>
            <w:r w:rsidR="00FF71F5" w:rsidRPr="00584574">
              <w:rPr>
                <w:rFonts w:ascii="Avenir Next Cyr Medium" w:eastAsia="Times New Roman" w:hAnsi="Avenir Next Cyr Medium"/>
                <w:b/>
                <w:bCs/>
                <w:color w:val="auto"/>
                <w:sz w:val="20"/>
                <w:szCs w:val="20"/>
                <w:lang w:val="uk-UA" w:eastAsia="en-US"/>
              </w:rPr>
              <w:t>?</w:t>
            </w:r>
          </w:p>
          <w:p w14:paraId="6AD03DBA" w14:textId="77777777" w:rsidR="001F6E33" w:rsidRPr="00584574" w:rsidRDefault="001F6E33" w:rsidP="001F6E33">
            <w:pPr>
              <w:spacing w:after="0" w:line="240" w:lineRule="auto"/>
              <w:ind w:left="57"/>
              <w:textAlignment w:val="baseline"/>
              <w:rPr>
                <w:rFonts w:ascii="Avenir Next Cyr" w:eastAsia="Times New Roman" w:hAnsi="Avenir Next Cyr"/>
                <w:i/>
                <w:iCs/>
                <w:lang w:val="uk-UA" w:eastAsia="en-US"/>
              </w:rPr>
            </w:pPr>
            <w:r w:rsidRPr="00584574">
              <w:rPr>
                <w:rFonts w:ascii="Avenir Next Cyr" w:eastAsia="Times New Roman" w:hAnsi="Avenir Next Cyr"/>
                <w:i/>
                <w:iCs/>
                <w:color w:val="auto"/>
                <w:sz w:val="16"/>
                <w:szCs w:val="16"/>
                <w:lang w:val="uk-UA" w:eastAsia="en-US"/>
              </w:rPr>
              <w:t xml:space="preserve">(1 </w:t>
            </w:r>
            <w:r w:rsidR="00FF71F5" w:rsidRPr="00584574">
              <w:rPr>
                <w:rFonts w:ascii="Avenir Next Cyr" w:eastAsia="Times New Roman" w:hAnsi="Avenir Next Cyr" w:cs="Calibri"/>
                <w:i/>
                <w:iCs/>
                <w:color w:val="auto"/>
                <w:sz w:val="16"/>
                <w:szCs w:val="16"/>
                <w:lang w:val="uk-UA" w:eastAsia="en-US"/>
              </w:rPr>
              <w:t>обов’язково</w:t>
            </w:r>
            <w:r w:rsidRPr="00584574">
              <w:rPr>
                <w:rFonts w:ascii="Avenir Next Cyr" w:eastAsia="Times New Roman" w:hAnsi="Avenir Next Cyr"/>
                <w:i/>
                <w:iCs/>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1DCF763" w14:textId="77777777" w:rsidR="002F4E4C" w:rsidRPr="00584574" w:rsidRDefault="00715541" w:rsidP="002F4E4C">
            <w:pPr>
              <w:spacing w:after="0" w:line="240" w:lineRule="auto"/>
              <w:ind w:left="57"/>
              <w:textAlignment w:val="baseline"/>
              <w:rPr>
                <w:rFonts w:ascii="Avenir Next LT Pro" w:eastAsia="Times New Roman" w:hAnsi="Avenir Next LT Pro"/>
                <w:sz w:val="20"/>
                <w:szCs w:val="20"/>
                <w:lang w:val="uk-UA" w:eastAsia="en-US"/>
              </w:rPr>
            </w:pPr>
            <w:r w:rsidRPr="00584574">
              <w:rPr>
                <w:rFonts w:ascii="Avenir Next Cyr Medium" w:eastAsia="Times New Roman" w:hAnsi="Avenir Next Cyr Medium" w:cs="Calibri"/>
                <w:b/>
                <w:bCs/>
                <w:sz w:val="20"/>
                <w:szCs w:val="20"/>
                <w:lang w:val="uk-UA" w:eastAsia="en-US"/>
              </w:rPr>
              <w:t>Оберіть</w:t>
            </w:r>
            <w:r w:rsidRPr="00584574">
              <w:rPr>
                <w:rFonts w:ascii="Avenir Next Cyr Medium" w:eastAsia="Times New Roman" w:hAnsi="Avenir Next Cyr Medium"/>
                <w:b/>
                <w:bCs/>
                <w:sz w:val="20"/>
                <w:szCs w:val="20"/>
                <w:lang w:val="uk-UA" w:eastAsia="en-US"/>
              </w:rPr>
              <w:t xml:space="preserve"> </w:t>
            </w:r>
            <w:r w:rsidRPr="00584574">
              <w:rPr>
                <w:rFonts w:ascii="Avenir Next Cyr Medium" w:eastAsia="Times New Roman" w:hAnsi="Avenir Next Cyr Medium" w:cs="Calibri"/>
                <w:b/>
                <w:bCs/>
                <w:sz w:val="20"/>
                <w:szCs w:val="20"/>
                <w:lang w:val="uk-UA" w:eastAsia="en-US"/>
              </w:rPr>
              <w:t>зі списку</w:t>
            </w:r>
            <w:r w:rsidRPr="00584574">
              <w:rPr>
                <w:rFonts w:ascii="Avenir Next Cyr Medium" w:eastAsia="Times New Roman" w:hAnsi="Avenir Next Cyr Medium"/>
                <w:b/>
                <w:bCs/>
                <w:sz w:val="20"/>
                <w:szCs w:val="20"/>
                <w:lang w:val="uk-UA" w:eastAsia="en-US"/>
              </w:rPr>
              <w:t>:</w:t>
            </w:r>
            <w:r w:rsidR="001F6E33" w:rsidRPr="00584574">
              <w:rPr>
                <w:rFonts w:ascii="Avenir Next LT Pro" w:eastAsia="Times New Roman" w:hAnsi="Avenir Next LT Pro"/>
                <w:sz w:val="20"/>
                <w:szCs w:val="20"/>
                <w:lang w:val="uk-UA" w:eastAsia="en-US"/>
              </w:rPr>
              <w:br/>
              <w:t> </w:t>
            </w:r>
            <w:r w:rsidR="001F6E33" w:rsidRPr="00584574">
              <w:rPr>
                <w:rFonts w:ascii="Avenir Next LT Pro" w:eastAsia="Times New Roman" w:hAnsi="Avenir Next LT Pro"/>
                <w:sz w:val="20"/>
                <w:szCs w:val="20"/>
                <w:lang w:val="uk-UA" w:eastAsia="en-US"/>
              </w:rPr>
              <w:br/>
            </w:r>
            <w:sdt>
              <w:sdtPr>
                <w:rPr>
                  <w:rFonts w:ascii="Avenir Next LT Pro" w:eastAsia="Times New Roman" w:hAnsi="Avenir Next LT Pro"/>
                  <w:sz w:val="20"/>
                  <w:szCs w:val="20"/>
                  <w:lang w:val="uk-UA" w:eastAsia="en-US"/>
                </w:rPr>
                <w:id w:val="-284895652"/>
                <w14:checkbox>
                  <w14:checked w14:val="0"/>
                  <w14:checkedState w14:val="2612" w14:font="MS Gothic"/>
                  <w14:uncheckedState w14:val="2610" w14:font="MS Gothic"/>
                </w14:checkbox>
              </w:sdtPr>
              <w:sdtEndPr/>
              <w:sdtContent>
                <w:r w:rsidR="002F4E4C" w:rsidRPr="00584574">
                  <w:rPr>
                    <w:rFonts w:ascii="Segoe UI Symbol" w:eastAsia="MS Gothic" w:hAnsi="Segoe UI Symbol" w:cs="Segoe UI Symbol"/>
                    <w:sz w:val="20"/>
                    <w:szCs w:val="20"/>
                    <w:lang w:val="uk-UA" w:eastAsia="en-US"/>
                  </w:rPr>
                  <w:t>☐</w:t>
                </w:r>
              </w:sdtContent>
            </w:sdt>
            <w:r w:rsidRPr="00584574">
              <w:rPr>
                <w:rFonts w:ascii="Avenir Next Cyr" w:eastAsia="Times New Roman" w:hAnsi="Avenir Next Cyr" w:cs="Calibri"/>
                <w:sz w:val="20"/>
                <w:szCs w:val="20"/>
                <w:lang w:val="uk-UA" w:eastAsia="en-US"/>
              </w:rPr>
              <w:t>Трансформація</w:t>
            </w:r>
            <w:r w:rsidRPr="00584574">
              <w:rPr>
                <w:rFonts w:ascii="Avenir Next Cyr" w:eastAsia="Times New Roman" w:hAnsi="Avenir Next Cyr"/>
                <w:sz w:val="20"/>
                <w:szCs w:val="20"/>
                <w:lang w:val="uk-UA" w:eastAsia="en-US"/>
              </w:rPr>
              <w:t xml:space="preserve"> </w:t>
            </w:r>
            <w:r w:rsidRPr="00584574">
              <w:rPr>
                <w:rFonts w:ascii="Avenir Next Cyr" w:eastAsia="Times New Roman" w:hAnsi="Avenir Next Cyr" w:cs="Calibri"/>
                <w:sz w:val="20"/>
                <w:szCs w:val="20"/>
                <w:lang w:val="uk-UA" w:eastAsia="en-US"/>
              </w:rPr>
              <w:t>бренду</w:t>
            </w:r>
            <w:r w:rsidRPr="00584574">
              <w:rPr>
                <w:rFonts w:ascii="Avenir Next Cyr" w:eastAsia="Times New Roman" w:hAnsi="Avenir Next Cyr"/>
                <w:sz w:val="20"/>
                <w:szCs w:val="20"/>
                <w:lang w:val="uk-UA" w:eastAsia="en-US"/>
              </w:rPr>
              <w:t xml:space="preserve"> </w:t>
            </w:r>
            <w:r w:rsidRPr="00584574">
              <w:rPr>
                <w:rFonts w:ascii="Avenir Next Cyr" w:eastAsia="Times New Roman" w:hAnsi="Avenir Next Cyr" w:cs="Calibri"/>
                <w:sz w:val="20"/>
                <w:szCs w:val="20"/>
                <w:lang w:val="uk-UA" w:eastAsia="en-US"/>
              </w:rPr>
              <w:t>або</w:t>
            </w:r>
            <w:r w:rsidRPr="00584574">
              <w:rPr>
                <w:rFonts w:ascii="Avenir Next Cyr" w:eastAsia="Times New Roman" w:hAnsi="Avenir Next Cyr"/>
                <w:sz w:val="20"/>
                <w:szCs w:val="20"/>
                <w:lang w:val="uk-UA" w:eastAsia="en-US"/>
              </w:rPr>
              <w:t xml:space="preserve"> </w:t>
            </w:r>
            <w:r w:rsidRPr="00584574">
              <w:rPr>
                <w:rFonts w:ascii="Avenir Next Cyr" w:eastAsia="Times New Roman" w:hAnsi="Avenir Next Cyr" w:cs="Calibri"/>
                <w:sz w:val="20"/>
                <w:szCs w:val="20"/>
                <w:lang w:val="uk-UA" w:eastAsia="en-US"/>
              </w:rPr>
              <w:t>бізнесу</w:t>
            </w:r>
          </w:p>
          <w:p w14:paraId="250B83AF" w14:textId="77777777" w:rsidR="001F6E33" w:rsidRPr="00584574" w:rsidRDefault="00C54CDD" w:rsidP="002F4E4C">
            <w:pPr>
              <w:spacing w:after="0" w:line="240" w:lineRule="auto"/>
              <w:ind w:left="57"/>
              <w:textAlignment w:val="baseline"/>
              <w:rPr>
                <w:rFonts w:ascii="Avenir Next Cyr" w:eastAsia="Times New Roman" w:hAnsi="Avenir Next Cyr"/>
                <w:sz w:val="20"/>
                <w:szCs w:val="20"/>
                <w:lang w:val="uk-UA" w:eastAsia="en-US"/>
              </w:rPr>
            </w:pPr>
            <w:sdt>
              <w:sdtPr>
                <w:rPr>
                  <w:rFonts w:ascii="Avenir Next LT Pro" w:eastAsia="Times New Roman" w:hAnsi="Avenir Next LT Pro"/>
                  <w:sz w:val="20"/>
                  <w:szCs w:val="20"/>
                  <w:lang w:val="uk-UA" w:eastAsia="en-US"/>
                </w:rPr>
                <w:id w:val="1650788862"/>
                <w14:checkbox>
                  <w14:checked w14:val="0"/>
                  <w14:checkedState w14:val="2612" w14:font="MS Gothic"/>
                  <w14:uncheckedState w14:val="2610" w14:font="MS Gothic"/>
                </w14:checkbox>
              </w:sdtPr>
              <w:sdtEndPr/>
              <w:sdtContent>
                <w:r w:rsidR="002F4E4C" w:rsidRPr="00584574">
                  <w:rPr>
                    <w:rFonts w:ascii="Segoe UI Symbol" w:eastAsia="MS Gothic" w:hAnsi="Segoe UI Symbol" w:cs="Segoe UI Symbol"/>
                    <w:sz w:val="20"/>
                    <w:szCs w:val="20"/>
                    <w:lang w:val="uk-UA" w:eastAsia="en-US"/>
                  </w:rPr>
                  <w:t>☐</w:t>
                </w:r>
              </w:sdtContent>
            </w:sdt>
            <w:r w:rsidR="00715541" w:rsidRPr="00584574">
              <w:rPr>
                <w:rFonts w:ascii="Avenir Next Cyr" w:eastAsia="Times New Roman" w:hAnsi="Avenir Next Cyr" w:cs="Calibri"/>
                <w:sz w:val="20"/>
                <w:szCs w:val="20"/>
                <w:lang w:val="uk-UA" w:eastAsia="en-US"/>
              </w:rPr>
              <w:t>Зростання</w:t>
            </w:r>
            <w:r w:rsidR="00715541" w:rsidRPr="00584574">
              <w:rPr>
                <w:rFonts w:ascii="Avenir Next Cyr" w:eastAsia="Times New Roman" w:hAnsi="Avenir Next Cyr"/>
                <w:sz w:val="20"/>
                <w:szCs w:val="20"/>
                <w:lang w:val="uk-UA" w:eastAsia="en-US"/>
              </w:rPr>
              <w:t xml:space="preserve"> </w:t>
            </w:r>
            <w:r w:rsidR="00715541" w:rsidRPr="00584574">
              <w:rPr>
                <w:rFonts w:ascii="Avenir Next Cyr" w:eastAsia="Times New Roman" w:hAnsi="Avenir Next Cyr" w:cs="Calibri"/>
                <w:sz w:val="20"/>
                <w:szCs w:val="20"/>
                <w:lang w:val="uk-UA" w:eastAsia="en-US"/>
              </w:rPr>
              <w:t>категорії</w:t>
            </w:r>
          </w:p>
          <w:p w14:paraId="45C78792" w14:textId="77777777" w:rsidR="001F6E33" w:rsidRPr="00584574" w:rsidRDefault="00C54CDD" w:rsidP="00BF6000">
            <w:pPr>
              <w:spacing w:after="0" w:line="240" w:lineRule="auto"/>
              <w:ind w:left="57"/>
              <w:textAlignment w:val="baseline"/>
              <w:rPr>
                <w:rFonts w:ascii="Avenir Next Cyr" w:eastAsia="Times New Roman" w:hAnsi="Avenir Next Cyr"/>
                <w:sz w:val="20"/>
                <w:szCs w:val="20"/>
                <w:lang w:val="uk-UA" w:eastAsia="en-US"/>
              </w:rPr>
            </w:pPr>
            <w:sdt>
              <w:sdtPr>
                <w:rPr>
                  <w:rFonts w:ascii="Avenir Next LT Pro" w:eastAsia="Times New Roman" w:hAnsi="Avenir Next LT Pro"/>
                  <w:sz w:val="20"/>
                  <w:szCs w:val="20"/>
                  <w:lang w:val="uk-UA" w:eastAsia="en-US"/>
                </w:rPr>
                <w:id w:val="-768466027"/>
                <w14:checkbox>
                  <w14:checked w14:val="0"/>
                  <w14:checkedState w14:val="2612" w14:font="MS Gothic"/>
                  <w14:uncheckedState w14:val="2610" w14:font="MS Gothic"/>
                </w14:checkbox>
              </w:sdtPr>
              <w:sdtEndPr/>
              <w:sdtContent>
                <w:r w:rsidR="002F4E4C" w:rsidRPr="00584574">
                  <w:rPr>
                    <w:rFonts w:ascii="Segoe UI Symbol" w:eastAsia="MS Gothic" w:hAnsi="Segoe UI Symbol" w:cs="Segoe UI Symbol"/>
                    <w:sz w:val="20"/>
                    <w:szCs w:val="20"/>
                    <w:lang w:val="uk-UA" w:eastAsia="en-US"/>
                  </w:rPr>
                  <w:t>☐</w:t>
                </w:r>
              </w:sdtContent>
            </w:sdt>
            <w:r w:rsidR="00715541" w:rsidRPr="00584574">
              <w:rPr>
                <w:rFonts w:ascii="Avenir Next Cyr" w:eastAsia="Times New Roman" w:hAnsi="Avenir Next Cyr" w:cs="Calibri"/>
                <w:sz w:val="20"/>
                <w:szCs w:val="20"/>
                <w:lang w:val="uk-UA" w:eastAsia="en-US"/>
              </w:rPr>
              <w:t>Екологічний</w:t>
            </w:r>
            <w:r w:rsidR="00715541" w:rsidRPr="00584574">
              <w:rPr>
                <w:rFonts w:ascii="Avenir Next Cyr" w:eastAsia="Times New Roman" w:hAnsi="Avenir Next Cyr"/>
                <w:sz w:val="20"/>
                <w:szCs w:val="20"/>
                <w:lang w:val="uk-UA" w:eastAsia="en-US"/>
              </w:rPr>
              <w:t>/</w:t>
            </w:r>
            <w:r w:rsidR="00715541" w:rsidRPr="00584574">
              <w:rPr>
                <w:rFonts w:ascii="Avenir Next Cyr" w:eastAsia="Times New Roman" w:hAnsi="Avenir Next Cyr" w:cs="Calibri"/>
                <w:sz w:val="20"/>
                <w:szCs w:val="20"/>
                <w:lang w:val="uk-UA" w:eastAsia="en-US"/>
              </w:rPr>
              <w:t>соціальний</w:t>
            </w:r>
            <w:r w:rsidR="00715541" w:rsidRPr="00584574">
              <w:rPr>
                <w:rFonts w:ascii="Avenir Next Cyr" w:eastAsia="Times New Roman" w:hAnsi="Avenir Next Cyr"/>
                <w:sz w:val="20"/>
                <w:szCs w:val="20"/>
                <w:lang w:val="uk-UA" w:eastAsia="en-US"/>
              </w:rPr>
              <w:t xml:space="preserve"> </w:t>
            </w:r>
            <w:r w:rsidR="00715541" w:rsidRPr="00584574">
              <w:rPr>
                <w:rFonts w:ascii="Avenir Next Cyr" w:eastAsia="Times New Roman" w:hAnsi="Avenir Next Cyr" w:cs="Calibri"/>
                <w:sz w:val="20"/>
                <w:szCs w:val="20"/>
                <w:lang w:val="uk-UA" w:eastAsia="en-US"/>
              </w:rPr>
              <w:t>вплив</w:t>
            </w:r>
            <w:r w:rsidR="001F6E33" w:rsidRPr="00584574">
              <w:rPr>
                <w:rFonts w:ascii="Avenir Next Cyr" w:eastAsia="Times New Roman" w:hAnsi="Avenir Next Cyr"/>
                <w:sz w:val="20"/>
                <w:szCs w:val="20"/>
                <w:lang w:val="uk-UA" w:eastAsia="en-US"/>
              </w:rPr>
              <w:t> </w:t>
            </w:r>
            <w:r w:rsidR="00715541" w:rsidRPr="00584574">
              <w:rPr>
                <w:rFonts w:ascii="Avenir Next Cyr" w:eastAsia="Times New Roman" w:hAnsi="Avenir Next Cyr"/>
                <w:sz w:val="20"/>
                <w:szCs w:val="20"/>
                <w:lang w:val="uk-UA" w:eastAsia="en-US"/>
              </w:rPr>
              <w:t>(</w:t>
            </w:r>
            <w:r w:rsidR="00D23D6C" w:rsidRPr="00584574">
              <w:rPr>
                <w:rFonts w:ascii="Avenir Next Cyr" w:eastAsia="Times New Roman" w:hAnsi="Avenir Next Cyr"/>
                <w:sz w:val="20"/>
                <w:szCs w:val="20"/>
                <w:lang w:val="uk-UA" w:eastAsia="en-US"/>
              </w:rPr>
              <w:t>наприклад, сталий розвиток/</w:t>
            </w:r>
            <w:r w:rsidR="003D0020" w:rsidRPr="00584574">
              <w:rPr>
                <w:rFonts w:ascii="Avenir Next Cyr" w:eastAsia="Times New Roman" w:hAnsi="Avenir Next Cyr"/>
                <w:sz w:val="20"/>
                <w:szCs w:val="20"/>
                <w:lang w:val="uk-UA" w:eastAsia="en-US"/>
              </w:rPr>
              <w:t>цілі соціального</w:t>
            </w:r>
            <w:r w:rsidR="00BF6000" w:rsidRPr="00584574">
              <w:rPr>
                <w:rFonts w:ascii="Avenir Next Cyr" w:eastAsia="Times New Roman" w:hAnsi="Avenir Next Cyr"/>
                <w:sz w:val="20"/>
                <w:szCs w:val="20"/>
                <w:lang w:val="uk-UA" w:eastAsia="en-US"/>
              </w:rPr>
              <w:t xml:space="preserve"> </w:t>
            </w:r>
            <w:r w:rsidR="003D0020" w:rsidRPr="00584574">
              <w:rPr>
                <w:rFonts w:ascii="Avenir Next Cyr" w:eastAsia="Times New Roman" w:hAnsi="Avenir Next Cyr"/>
                <w:sz w:val="20"/>
                <w:szCs w:val="20"/>
                <w:lang w:val="uk-UA" w:eastAsia="en-US"/>
              </w:rPr>
              <w:t>значення</w:t>
            </w:r>
            <w:r w:rsidR="00D23D6C" w:rsidRPr="00584574">
              <w:rPr>
                <w:rFonts w:ascii="Avenir Next Cyr" w:eastAsia="Times New Roman" w:hAnsi="Avenir Next Cyr" w:cs="Calibri"/>
                <w:sz w:val="20"/>
                <w:szCs w:val="20"/>
                <w:lang w:val="uk-UA" w:eastAsia="en-US"/>
              </w:rPr>
              <w:t>/</w:t>
            </w:r>
            <w:r w:rsidR="00BF6000" w:rsidRPr="00584574">
              <w:rPr>
                <w:rFonts w:ascii="Avenir Next Cyr" w:eastAsia="Times New Roman" w:hAnsi="Avenir Next Cyr" w:cs="Calibri"/>
                <w:sz w:val="20"/>
                <w:szCs w:val="20"/>
                <w:lang w:val="uk-UA" w:eastAsia="en-US"/>
              </w:rPr>
              <w:t>різноманітність</w:t>
            </w:r>
            <w:r w:rsidR="00855EE4" w:rsidRPr="00584574">
              <w:rPr>
                <w:rFonts w:ascii="Avenir Next Cyr" w:eastAsia="Times New Roman" w:hAnsi="Avenir Next Cyr" w:cs="Calibri"/>
                <w:sz w:val="20"/>
                <w:szCs w:val="20"/>
                <w:lang w:val="uk-UA" w:eastAsia="en-US"/>
              </w:rPr>
              <w:t xml:space="preserve"> (</w:t>
            </w:r>
            <w:proofErr w:type="spellStart"/>
            <w:r w:rsidR="00855EE4" w:rsidRPr="00584574">
              <w:rPr>
                <w:rFonts w:ascii="Avenir Next Cyr" w:eastAsia="Times New Roman" w:hAnsi="Avenir Next Cyr" w:cs="Calibri"/>
                <w:sz w:val="20"/>
                <w:szCs w:val="20"/>
                <w:lang w:val="uk-UA" w:eastAsia="en-US"/>
              </w:rPr>
              <w:t>diversity</w:t>
            </w:r>
            <w:proofErr w:type="spellEnd"/>
            <w:r w:rsidR="00855EE4" w:rsidRPr="00584574">
              <w:rPr>
                <w:rFonts w:ascii="Avenir Next Cyr" w:eastAsia="Times New Roman" w:hAnsi="Avenir Next Cyr" w:cs="Calibri"/>
                <w:sz w:val="20"/>
                <w:szCs w:val="20"/>
                <w:lang w:val="uk-UA" w:eastAsia="en-US"/>
              </w:rPr>
              <w:t>)</w:t>
            </w:r>
            <w:r w:rsidR="00D23D6C" w:rsidRPr="00584574">
              <w:rPr>
                <w:rFonts w:ascii="Avenir Next Cyr" w:eastAsia="Times New Roman" w:hAnsi="Avenir Next Cyr" w:cs="Calibri"/>
                <w:sz w:val="20"/>
                <w:szCs w:val="20"/>
                <w:lang w:val="uk-UA" w:eastAsia="en-US"/>
              </w:rPr>
              <w:t>/</w:t>
            </w:r>
            <w:r w:rsidR="00EA284A" w:rsidRPr="00584574">
              <w:rPr>
                <w:rFonts w:ascii="Avenir Next Cyr" w:eastAsia="Times New Roman" w:hAnsi="Avenir Next Cyr"/>
                <w:sz w:val="20"/>
                <w:szCs w:val="20"/>
                <w:lang w:val="uk-UA" w:eastAsia="en-US"/>
              </w:rPr>
              <w:t>CSR)</w:t>
            </w:r>
          </w:p>
          <w:p w14:paraId="12A8D252" w14:textId="77777777" w:rsidR="001F6E33" w:rsidRPr="00584574" w:rsidRDefault="00C54CDD" w:rsidP="001F6E33">
            <w:pPr>
              <w:spacing w:after="0" w:line="240" w:lineRule="auto"/>
              <w:ind w:left="57"/>
              <w:textAlignment w:val="baseline"/>
              <w:rPr>
                <w:rFonts w:ascii="Avenir Next LT Pro" w:eastAsia="Times New Roman" w:hAnsi="Avenir Next LT Pro"/>
                <w:sz w:val="20"/>
                <w:szCs w:val="20"/>
                <w:lang w:val="uk-UA" w:eastAsia="en-US"/>
              </w:rPr>
            </w:pPr>
            <w:sdt>
              <w:sdtPr>
                <w:rPr>
                  <w:rFonts w:ascii="Avenir Next LT Pro" w:eastAsia="Times New Roman" w:hAnsi="Avenir Next LT Pro"/>
                  <w:sz w:val="20"/>
                  <w:szCs w:val="20"/>
                  <w:lang w:val="uk-UA" w:eastAsia="en-US"/>
                </w:rPr>
                <w:id w:val="1286235176"/>
                <w14:checkbox>
                  <w14:checked w14:val="0"/>
                  <w14:checkedState w14:val="2612" w14:font="MS Gothic"/>
                  <w14:uncheckedState w14:val="2610" w14:font="MS Gothic"/>
                </w14:checkbox>
              </w:sdtPr>
              <w:sdtEndPr/>
              <w:sdtContent>
                <w:r w:rsidR="002F4E4C" w:rsidRPr="00584574">
                  <w:rPr>
                    <w:rFonts w:ascii="Segoe UI Symbol" w:eastAsia="MS Gothic" w:hAnsi="Segoe UI Symbol" w:cs="Segoe UI Symbol"/>
                    <w:sz w:val="20"/>
                    <w:szCs w:val="20"/>
                    <w:lang w:val="uk-UA" w:eastAsia="en-US"/>
                  </w:rPr>
                  <w:t>☐</w:t>
                </w:r>
              </w:sdtContent>
            </w:sdt>
            <w:r w:rsidR="004321C1" w:rsidRPr="00584574">
              <w:rPr>
                <w:rFonts w:ascii="Avenir Next Cyr" w:eastAsia="Times New Roman" w:hAnsi="Avenir Next Cyr" w:cs="Calibri"/>
                <w:sz w:val="20"/>
                <w:szCs w:val="20"/>
                <w:lang w:val="uk-UA" w:eastAsia="en-US"/>
              </w:rPr>
              <w:t>Географічне розширення</w:t>
            </w:r>
            <w:r w:rsidR="001F6E33" w:rsidRPr="00584574">
              <w:rPr>
                <w:rFonts w:ascii="Avenir Next LT Pro" w:eastAsia="Times New Roman" w:hAnsi="Avenir Next LT Pro"/>
                <w:sz w:val="20"/>
                <w:szCs w:val="20"/>
                <w:lang w:val="uk-UA" w:eastAsia="en-US"/>
              </w:rPr>
              <w:t>  </w:t>
            </w:r>
          </w:p>
          <w:p w14:paraId="719944F0" w14:textId="77777777" w:rsidR="001F6E33" w:rsidRPr="00584574" w:rsidRDefault="00C54CDD" w:rsidP="001F6E33">
            <w:pPr>
              <w:spacing w:after="0" w:line="240" w:lineRule="auto"/>
              <w:ind w:left="57"/>
              <w:textAlignment w:val="baseline"/>
              <w:rPr>
                <w:rFonts w:ascii="Avenir Next LT Pro" w:eastAsia="Times New Roman" w:hAnsi="Avenir Next LT Pro"/>
                <w:sz w:val="20"/>
                <w:szCs w:val="20"/>
                <w:lang w:val="uk-UA" w:eastAsia="en-US"/>
              </w:rPr>
            </w:pPr>
            <w:sdt>
              <w:sdtPr>
                <w:rPr>
                  <w:rFonts w:ascii="Avenir Next LT Pro" w:eastAsia="Times New Roman" w:hAnsi="Avenir Next LT Pro"/>
                  <w:sz w:val="20"/>
                  <w:szCs w:val="20"/>
                  <w:lang w:val="uk-UA" w:eastAsia="en-US"/>
                </w:rPr>
                <w:id w:val="824396905"/>
                <w14:checkbox>
                  <w14:checked w14:val="0"/>
                  <w14:checkedState w14:val="2612" w14:font="MS Gothic"/>
                  <w14:uncheckedState w14:val="2610" w14:font="MS Gothic"/>
                </w14:checkbox>
              </w:sdtPr>
              <w:sdtEndPr/>
              <w:sdtContent>
                <w:r w:rsidR="002F4E4C" w:rsidRPr="00584574">
                  <w:rPr>
                    <w:rFonts w:ascii="Segoe UI Symbol" w:eastAsia="MS Gothic" w:hAnsi="Segoe UI Symbol" w:cs="Segoe UI Symbol"/>
                    <w:sz w:val="20"/>
                    <w:szCs w:val="20"/>
                    <w:lang w:val="uk-UA" w:eastAsia="en-US"/>
                  </w:rPr>
                  <w:t>☐</w:t>
                </w:r>
              </w:sdtContent>
            </w:sdt>
            <w:r w:rsidR="004321C1" w:rsidRPr="00584574">
              <w:rPr>
                <w:rFonts w:ascii="Avenir Next Cyr" w:eastAsia="Times New Roman" w:hAnsi="Avenir Next Cyr" w:cs="Calibri"/>
                <w:sz w:val="20"/>
                <w:szCs w:val="20"/>
                <w:lang w:val="uk-UA" w:eastAsia="en-US"/>
              </w:rPr>
              <w:t>Запуск</w:t>
            </w:r>
            <w:r w:rsidR="004321C1" w:rsidRPr="00584574">
              <w:rPr>
                <w:rFonts w:ascii="Avenir Next Cyr" w:eastAsia="Times New Roman" w:hAnsi="Avenir Next Cyr"/>
                <w:sz w:val="20"/>
                <w:szCs w:val="20"/>
                <w:lang w:val="uk-UA" w:eastAsia="en-US"/>
              </w:rPr>
              <w:t xml:space="preserve"> </w:t>
            </w:r>
            <w:r w:rsidR="004321C1" w:rsidRPr="00584574">
              <w:rPr>
                <w:rFonts w:ascii="Avenir Next Cyr" w:eastAsia="Times New Roman" w:hAnsi="Avenir Next Cyr" w:cs="Calibri"/>
                <w:sz w:val="20"/>
                <w:szCs w:val="20"/>
                <w:lang w:val="uk-UA" w:eastAsia="en-US"/>
              </w:rPr>
              <w:t>нового</w:t>
            </w:r>
            <w:r w:rsidR="004321C1" w:rsidRPr="00584574">
              <w:rPr>
                <w:rFonts w:ascii="Avenir Next Cyr" w:eastAsia="Times New Roman" w:hAnsi="Avenir Next Cyr"/>
                <w:sz w:val="20"/>
                <w:szCs w:val="20"/>
                <w:lang w:val="uk-UA" w:eastAsia="en-US"/>
              </w:rPr>
              <w:t xml:space="preserve"> </w:t>
            </w:r>
            <w:r w:rsidR="004321C1" w:rsidRPr="00584574">
              <w:rPr>
                <w:rFonts w:ascii="Avenir Next Cyr" w:eastAsia="Times New Roman" w:hAnsi="Avenir Next Cyr" w:cs="Calibri"/>
                <w:sz w:val="20"/>
                <w:szCs w:val="20"/>
                <w:lang w:val="uk-UA" w:eastAsia="en-US"/>
              </w:rPr>
              <w:t>бренду</w:t>
            </w:r>
            <w:r w:rsidR="004321C1" w:rsidRPr="00584574">
              <w:rPr>
                <w:rFonts w:ascii="Avenir Next Cyr" w:eastAsia="Times New Roman" w:hAnsi="Avenir Next Cyr"/>
                <w:sz w:val="20"/>
                <w:szCs w:val="20"/>
                <w:lang w:val="uk-UA" w:eastAsia="en-US"/>
              </w:rPr>
              <w:t xml:space="preserve"> </w:t>
            </w:r>
            <w:r w:rsidR="004321C1" w:rsidRPr="00584574">
              <w:rPr>
                <w:rFonts w:ascii="Avenir Next Cyr" w:eastAsia="Times New Roman" w:hAnsi="Avenir Next Cyr" w:cs="Calibri"/>
                <w:sz w:val="20"/>
                <w:szCs w:val="20"/>
                <w:lang w:val="uk-UA" w:eastAsia="en-US"/>
              </w:rPr>
              <w:t>або</w:t>
            </w:r>
            <w:r w:rsidR="004321C1" w:rsidRPr="00584574">
              <w:rPr>
                <w:rFonts w:ascii="Avenir Next Cyr" w:eastAsia="Times New Roman" w:hAnsi="Avenir Next Cyr"/>
                <w:sz w:val="20"/>
                <w:szCs w:val="20"/>
                <w:lang w:val="uk-UA" w:eastAsia="en-US"/>
              </w:rPr>
              <w:t xml:space="preserve"> </w:t>
            </w:r>
            <w:r w:rsidR="004321C1" w:rsidRPr="00584574">
              <w:rPr>
                <w:rFonts w:ascii="Avenir Next Cyr" w:eastAsia="Times New Roman" w:hAnsi="Avenir Next Cyr" w:cs="Calibri"/>
                <w:sz w:val="20"/>
                <w:szCs w:val="20"/>
                <w:lang w:val="uk-UA" w:eastAsia="en-US"/>
              </w:rPr>
              <w:t>продукту</w:t>
            </w:r>
            <w:r w:rsidR="004321C1" w:rsidRPr="00584574">
              <w:rPr>
                <w:rFonts w:ascii="Avenir Next Cyr" w:eastAsia="Times New Roman" w:hAnsi="Avenir Next Cyr"/>
                <w:sz w:val="20"/>
                <w:szCs w:val="20"/>
                <w:lang w:val="uk-UA" w:eastAsia="en-US"/>
              </w:rPr>
              <w:t>/</w:t>
            </w:r>
            <w:r w:rsidR="004321C1" w:rsidRPr="00584574">
              <w:rPr>
                <w:rFonts w:ascii="Avenir Next Cyr" w:eastAsia="Times New Roman" w:hAnsi="Avenir Next Cyr" w:cs="Calibri"/>
                <w:sz w:val="20"/>
                <w:szCs w:val="20"/>
                <w:lang w:val="uk-UA" w:eastAsia="en-US"/>
              </w:rPr>
              <w:t>послуги</w:t>
            </w:r>
          </w:p>
          <w:p w14:paraId="1FF6B163" w14:textId="77777777" w:rsidR="001F6E33" w:rsidRPr="00584574" w:rsidRDefault="00C54CDD" w:rsidP="001F6E33">
            <w:pPr>
              <w:spacing w:after="0" w:line="240" w:lineRule="auto"/>
              <w:ind w:left="57"/>
              <w:textAlignment w:val="baseline"/>
              <w:rPr>
                <w:rFonts w:ascii="Avenir Next LT Pro" w:eastAsia="Times New Roman" w:hAnsi="Avenir Next LT Pro"/>
                <w:sz w:val="20"/>
                <w:szCs w:val="20"/>
                <w:lang w:val="uk-UA" w:eastAsia="en-US"/>
              </w:rPr>
            </w:pPr>
            <w:sdt>
              <w:sdtPr>
                <w:rPr>
                  <w:rFonts w:ascii="Avenir Next LT Pro" w:eastAsia="Times New Roman" w:hAnsi="Avenir Next LT Pro"/>
                  <w:sz w:val="20"/>
                  <w:szCs w:val="20"/>
                  <w:lang w:val="uk-UA" w:eastAsia="en-US"/>
                </w:rPr>
                <w:id w:val="1646239334"/>
                <w14:checkbox>
                  <w14:checked w14:val="0"/>
                  <w14:checkedState w14:val="2612" w14:font="MS Gothic"/>
                  <w14:uncheckedState w14:val="2610" w14:font="MS Gothic"/>
                </w14:checkbox>
              </w:sdtPr>
              <w:sdtEndPr/>
              <w:sdtContent>
                <w:r w:rsidR="002F4E4C" w:rsidRPr="00584574">
                  <w:rPr>
                    <w:rFonts w:ascii="Segoe UI Symbol" w:eastAsia="MS Gothic" w:hAnsi="Segoe UI Symbol" w:cs="Segoe UI Symbol"/>
                    <w:sz w:val="20"/>
                    <w:szCs w:val="20"/>
                    <w:lang w:val="uk-UA" w:eastAsia="en-US"/>
                  </w:rPr>
                  <w:t>☐</w:t>
                </w:r>
              </w:sdtContent>
            </w:sdt>
            <w:r w:rsidR="004321C1" w:rsidRPr="00584574">
              <w:rPr>
                <w:rFonts w:ascii="Avenir Next Cyr" w:eastAsia="Times New Roman" w:hAnsi="Avenir Next Cyr" w:cs="Calibri"/>
                <w:sz w:val="20"/>
                <w:szCs w:val="20"/>
                <w:lang w:val="uk-UA" w:eastAsia="en-US"/>
              </w:rPr>
              <w:t>Прибутковість</w:t>
            </w:r>
            <w:r w:rsidR="001F6E33" w:rsidRPr="00584574">
              <w:rPr>
                <w:rFonts w:ascii="Arial" w:eastAsia="Times New Roman" w:hAnsi="Arial" w:cs="Arial"/>
                <w:sz w:val="20"/>
                <w:szCs w:val="20"/>
                <w:lang w:val="uk-UA" w:eastAsia="en-US"/>
              </w:rPr>
              <w:t> </w:t>
            </w:r>
            <w:r w:rsidR="001F6E33" w:rsidRPr="00584574">
              <w:rPr>
                <w:rFonts w:ascii="Avenir Next Cyr" w:eastAsia="Times New Roman" w:hAnsi="Avenir Next Cyr"/>
                <w:sz w:val="20"/>
                <w:szCs w:val="20"/>
                <w:lang w:val="uk-UA" w:eastAsia="en-US"/>
              </w:rPr>
              <w:t>(</w:t>
            </w:r>
            <w:r w:rsidR="004321C1" w:rsidRPr="00584574">
              <w:rPr>
                <w:rFonts w:ascii="Avenir Next Cyr" w:eastAsia="Times New Roman" w:hAnsi="Avenir Next Cyr" w:cs="Calibri"/>
                <w:sz w:val="20"/>
                <w:szCs w:val="20"/>
                <w:lang w:val="uk-UA" w:eastAsia="en-US"/>
              </w:rPr>
              <w:t>зростання</w:t>
            </w:r>
            <w:r w:rsidR="004321C1" w:rsidRPr="00584574">
              <w:rPr>
                <w:rFonts w:ascii="Avenir Next Cyr" w:eastAsia="Times New Roman" w:hAnsi="Avenir Next Cyr"/>
                <w:sz w:val="20"/>
                <w:szCs w:val="20"/>
                <w:lang w:val="uk-UA" w:eastAsia="en-US"/>
              </w:rPr>
              <w:t>/</w:t>
            </w:r>
            <w:r w:rsidR="004321C1" w:rsidRPr="00584574">
              <w:rPr>
                <w:rFonts w:ascii="Avenir Next Cyr" w:eastAsia="Times New Roman" w:hAnsi="Avenir Next Cyr" w:cs="Calibri"/>
                <w:sz w:val="20"/>
                <w:szCs w:val="20"/>
                <w:lang w:val="uk-UA" w:eastAsia="en-US"/>
              </w:rPr>
              <w:t>підтримка</w:t>
            </w:r>
            <w:r w:rsidR="004321C1" w:rsidRPr="00584574">
              <w:rPr>
                <w:rFonts w:ascii="Avenir Next Cyr" w:eastAsia="Times New Roman" w:hAnsi="Avenir Next Cyr"/>
                <w:sz w:val="20"/>
                <w:szCs w:val="20"/>
                <w:lang w:val="uk-UA" w:eastAsia="en-US"/>
              </w:rPr>
              <w:t>/</w:t>
            </w:r>
            <w:r w:rsidR="004321C1" w:rsidRPr="00584574">
              <w:rPr>
                <w:rFonts w:ascii="Avenir Next Cyr" w:eastAsia="Times New Roman" w:hAnsi="Avenir Next Cyr" w:cs="Calibri"/>
                <w:sz w:val="20"/>
                <w:szCs w:val="20"/>
                <w:lang w:val="uk-UA" w:eastAsia="en-US"/>
              </w:rPr>
              <w:t>послаблення</w:t>
            </w:r>
            <w:r w:rsidR="004321C1" w:rsidRPr="00584574">
              <w:rPr>
                <w:rFonts w:ascii="Avenir Next Cyr" w:eastAsia="Times New Roman" w:hAnsi="Avenir Next Cyr"/>
                <w:sz w:val="20"/>
                <w:szCs w:val="20"/>
                <w:lang w:val="uk-UA" w:eastAsia="en-US"/>
              </w:rPr>
              <w:t xml:space="preserve"> </w:t>
            </w:r>
            <w:r w:rsidR="004321C1" w:rsidRPr="00584574">
              <w:rPr>
                <w:rFonts w:ascii="Avenir Next Cyr" w:eastAsia="Times New Roman" w:hAnsi="Avenir Next Cyr" w:cs="Calibri"/>
                <w:sz w:val="20"/>
                <w:szCs w:val="20"/>
                <w:lang w:val="uk-UA" w:eastAsia="en-US"/>
              </w:rPr>
              <w:t>спаду</w:t>
            </w:r>
            <w:r w:rsidR="001F6E33" w:rsidRPr="00584574">
              <w:rPr>
                <w:rFonts w:ascii="Avenir Next Cyr" w:eastAsia="Times New Roman" w:hAnsi="Avenir Next Cyr"/>
                <w:sz w:val="20"/>
                <w:szCs w:val="20"/>
                <w:lang w:val="uk-UA" w:eastAsia="en-US"/>
              </w:rPr>
              <w:t>)</w:t>
            </w:r>
            <w:r w:rsidR="001F6E33" w:rsidRPr="00584574">
              <w:rPr>
                <w:rFonts w:ascii="Avenir Next LT Pro" w:eastAsia="Times New Roman" w:hAnsi="Avenir Next LT Pro"/>
                <w:sz w:val="20"/>
                <w:szCs w:val="20"/>
                <w:lang w:val="uk-UA" w:eastAsia="en-US"/>
              </w:rPr>
              <w:t>  </w:t>
            </w:r>
          </w:p>
          <w:p w14:paraId="55FFE2BA" w14:textId="77777777" w:rsidR="001F6E33" w:rsidRPr="00584574" w:rsidRDefault="00C54CDD" w:rsidP="001F6E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933050468"/>
                <w14:checkbox>
                  <w14:checked w14:val="0"/>
                  <w14:checkedState w14:val="2612" w14:font="MS Gothic"/>
                  <w14:uncheckedState w14:val="2610" w14:font="MS Gothic"/>
                </w14:checkbox>
              </w:sdtPr>
              <w:sdtEndPr/>
              <w:sdtContent>
                <w:r w:rsidR="002F4E4C" w:rsidRPr="00584574">
                  <w:rPr>
                    <w:rFonts w:ascii="Segoe UI Symbol" w:eastAsia="MS Gothic" w:hAnsi="Segoe UI Symbol" w:cs="Segoe UI Symbol"/>
                    <w:sz w:val="20"/>
                    <w:szCs w:val="20"/>
                    <w:lang w:val="uk-UA" w:eastAsia="en-US"/>
                  </w:rPr>
                  <w:t>☐</w:t>
                </w:r>
              </w:sdtContent>
            </w:sdt>
            <w:r w:rsidR="004321C1" w:rsidRPr="00584574">
              <w:rPr>
                <w:rFonts w:ascii="Avenir Next Cyr" w:eastAsia="Times New Roman" w:hAnsi="Avenir Next Cyr" w:cs="Calibri"/>
                <w:sz w:val="20"/>
                <w:szCs w:val="20"/>
                <w:lang w:val="uk-UA" w:eastAsia="en-US"/>
              </w:rPr>
              <w:t>Дохід</w:t>
            </w:r>
            <w:r w:rsidR="001F6E33" w:rsidRPr="00584574">
              <w:rPr>
                <w:rFonts w:ascii="Avenir Next Cyr" w:eastAsia="Times New Roman" w:hAnsi="Avenir Next Cyr"/>
                <w:sz w:val="20"/>
                <w:szCs w:val="20"/>
                <w:lang w:val="uk-UA" w:eastAsia="en-US"/>
              </w:rPr>
              <w:t xml:space="preserve"> (</w:t>
            </w:r>
            <w:r w:rsidR="004321C1" w:rsidRPr="00584574">
              <w:rPr>
                <w:rFonts w:ascii="Avenir Next Cyr" w:eastAsia="Times New Roman" w:hAnsi="Avenir Next Cyr" w:cs="Calibri"/>
                <w:sz w:val="20"/>
                <w:szCs w:val="20"/>
                <w:lang w:val="uk-UA" w:eastAsia="en-US"/>
              </w:rPr>
              <w:t>зростання</w:t>
            </w:r>
            <w:r w:rsidR="004321C1" w:rsidRPr="00584574">
              <w:rPr>
                <w:rFonts w:ascii="Avenir Next Cyr" w:eastAsia="Times New Roman" w:hAnsi="Avenir Next Cyr"/>
                <w:sz w:val="20"/>
                <w:szCs w:val="20"/>
                <w:lang w:val="uk-UA" w:eastAsia="en-US"/>
              </w:rPr>
              <w:t>/</w:t>
            </w:r>
            <w:r w:rsidR="004321C1" w:rsidRPr="00584574">
              <w:rPr>
                <w:rFonts w:ascii="Avenir Next Cyr" w:eastAsia="Times New Roman" w:hAnsi="Avenir Next Cyr" w:cs="Calibri"/>
                <w:sz w:val="20"/>
                <w:szCs w:val="20"/>
                <w:lang w:val="uk-UA" w:eastAsia="en-US"/>
              </w:rPr>
              <w:t>підтримка</w:t>
            </w:r>
            <w:r w:rsidR="004321C1" w:rsidRPr="00584574">
              <w:rPr>
                <w:rFonts w:ascii="Avenir Next Cyr" w:eastAsia="Times New Roman" w:hAnsi="Avenir Next Cyr"/>
                <w:sz w:val="20"/>
                <w:szCs w:val="20"/>
                <w:lang w:val="uk-UA" w:eastAsia="en-US"/>
              </w:rPr>
              <w:t>/</w:t>
            </w:r>
            <w:r w:rsidR="004321C1" w:rsidRPr="00584574">
              <w:rPr>
                <w:rFonts w:ascii="Avenir Next Cyr" w:eastAsia="Times New Roman" w:hAnsi="Avenir Next Cyr" w:cs="Calibri"/>
                <w:sz w:val="20"/>
                <w:szCs w:val="20"/>
                <w:lang w:val="uk-UA" w:eastAsia="en-US"/>
              </w:rPr>
              <w:t>послаблення</w:t>
            </w:r>
            <w:r w:rsidR="004321C1" w:rsidRPr="00584574">
              <w:rPr>
                <w:rFonts w:ascii="Avenir Next Cyr" w:eastAsia="Times New Roman" w:hAnsi="Avenir Next Cyr"/>
                <w:sz w:val="20"/>
                <w:szCs w:val="20"/>
                <w:lang w:val="uk-UA" w:eastAsia="en-US"/>
              </w:rPr>
              <w:t xml:space="preserve"> </w:t>
            </w:r>
            <w:r w:rsidR="004321C1" w:rsidRPr="00584574">
              <w:rPr>
                <w:rFonts w:ascii="Avenir Next Cyr" w:eastAsia="Times New Roman" w:hAnsi="Avenir Next Cyr" w:cs="Calibri"/>
                <w:sz w:val="20"/>
                <w:szCs w:val="20"/>
                <w:lang w:val="uk-UA" w:eastAsia="en-US"/>
              </w:rPr>
              <w:t>спаду</w:t>
            </w:r>
            <w:r w:rsidR="001F6E33" w:rsidRPr="00584574">
              <w:rPr>
                <w:rFonts w:ascii="Avenir Next Cyr" w:eastAsia="Times New Roman" w:hAnsi="Avenir Next Cyr"/>
                <w:sz w:val="20"/>
                <w:szCs w:val="20"/>
                <w:lang w:val="uk-UA" w:eastAsia="en-US"/>
              </w:rPr>
              <w:t>/</w:t>
            </w:r>
            <w:r w:rsidR="00F559C0" w:rsidRPr="00584574">
              <w:rPr>
                <w:rFonts w:ascii="Avenir Next Cyr" w:eastAsia="Times New Roman" w:hAnsi="Avenir Next Cyr"/>
                <w:sz w:val="20"/>
                <w:szCs w:val="20"/>
                <w:lang w:val="uk-UA" w:eastAsia="en-US"/>
              </w:rPr>
              <w:t>частка ринку</w:t>
            </w:r>
            <w:r w:rsidR="001F6E33" w:rsidRPr="00584574">
              <w:rPr>
                <w:rFonts w:ascii="Avenir Next Cyr" w:eastAsia="Times New Roman" w:hAnsi="Avenir Next Cyr"/>
                <w:sz w:val="20"/>
                <w:szCs w:val="20"/>
                <w:lang w:val="uk-UA" w:eastAsia="en-US"/>
              </w:rPr>
              <w:t>)  </w:t>
            </w:r>
          </w:p>
          <w:p w14:paraId="54A9E983" w14:textId="77777777" w:rsidR="001F6E33" w:rsidRPr="00584574" w:rsidRDefault="00C54CDD" w:rsidP="00F559C0">
            <w:pPr>
              <w:spacing w:after="0" w:line="240" w:lineRule="auto"/>
              <w:ind w:left="57"/>
              <w:textAlignment w:val="baseline"/>
              <w:rPr>
                <w:rFonts w:ascii="Avenir Next Cyr" w:eastAsia="Times New Roman" w:hAnsi="Avenir Next Cyr"/>
                <w:sz w:val="20"/>
                <w:szCs w:val="20"/>
                <w:lang w:val="uk-UA" w:eastAsia="en-US"/>
              </w:rPr>
            </w:pPr>
            <w:sdt>
              <w:sdtPr>
                <w:rPr>
                  <w:rFonts w:ascii="Avenir Next LT Pro" w:eastAsia="Times New Roman" w:hAnsi="Avenir Next LT Pro"/>
                  <w:sz w:val="20"/>
                  <w:szCs w:val="20"/>
                  <w:lang w:val="uk-UA" w:eastAsia="en-US"/>
                </w:rPr>
                <w:id w:val="-2124221074"/>
                <w14:checkbox>
                  <w14:checked w14:val="0"/>
                  <w14:checkedState w14:val="2612" w14:font="MS Gothic"/>
                  <w14:uncheckedState w14:val="2610" w14:font="MS Gothic"/>
                </w14:checkbox>
              </w:sdtPr>
              <w:sdtEndPr/>
              <w:sdtContent>
                <w:r w:rsidR="002F4E4C" w:rsidRPr="00584574">
                  <w:rPr>
                    <w:rFonts w:ascii="Segoe UI Symbol" w:eastAsia="MS Gothic" w:hAnsi="Segoe UI Symbol" w:cs="Segoe UI Symbol"/>
                    <w:sz w:val="20"/>
                    <w:szCs w:val="20"/>
                    <w:lang w:val="uk-UA" w:eastAsia="en-US"/>
                  </w:rPr>
                  <w:t>☐</w:t>
                </w:r>
              </w:sdtContent>
            </w:sdt>
            <w:r w:rsidR="00F559C0" w:rsidRPr="00584574">
              <w:rPr>
                <w:rFonts w:ascii="Avenir Next Cyr" w:eastAsia="Times New Roman" w:hAnsi="Avenir Next Cyr" w:cs="Calibri"/>
                <w:sz w:val="20"/>
                <w:szCs w:val="20"/>
                <w:lang w:val="uk-UA" w:eastAsia="en-US"/>
              </w:rPr>
              <w:t>Об’єм</w:t>
            </w:r>
            <w:r w:rsidR="003D0020" w:rsidRPr="00584574">
              <w:rPr>
                <w:rFonts w:ascii="Avenir Next Cyr" w:eastAsia="Times New Roman" w:hAnsi="Avenir Next Cyr" w:cs="Calibri"/>
                <w:sz w:val="20"/>
                <w:szCs w:val="20"/>
                <w:lang w:val="uk-UA" w:eastAsia="en-US"/>
              </w:rPr>
              <w:t xml:space="preserve"> ринку</w:t>
            </w:r>
            <w:r w:rsidR="001F6E33" w:rsidRPr="00584574">
              <w:rPr>
                <w:rFonts w:ascii="Arial" w:eastAsia="Times New Roman" w:hAnsi="Arial" w:cs="Arial"/>
                <w:sz w:val="20"/>
                <w:szCs w:val="20"/>
                <w:lang w:val="uk-UA" w:eastAsia="en-US"/>
              </w:rPr>
              <w:t> </w:t>
            </w:r>
            <w:r w:rsidR="00F559C0" w:rsidRPr="00584574">
              <w:rPr>
                <w:rFonts w:ascii="Avenir Next Cyr" w:eastAsia="Times New Roman" w:hAnsi="Avenir Next Cyr"/>
                <w:sz w:val="20"/>
                <w:szCs w:val="20"/>
                <w:lang w:val="uk-UA" w:eastAsia="en-US"/>
              </w:rPr>
              <w:t>(</w:t>
            </w:r>
            <w:r w:rsidR="00F559C0" w:rsidRPr="00584574">
              <w:rPr>
                <w:rFonts w:ascii="Avenir Next Cyr" w:eastAsia="Times New Roman" w:hAnsi="Avenir Next Cyr" w:cs="Calibri"/>
                <w:sz w:val="20"/>
                <w:szCs w:val="20"/>
                <w:lang w:val="uk-UA" w:eastAsia="en-US"/>
              </w:rPr>
              <w:t>зростання</w:t>
            </w:r>
            <w:r w:rsidR="00F559C0" w:rsidRPr="00584574">
              <w:rPr>
                <w:rFonts w:ascii="Avenir Next Cyr" w:eastAsia="Times New Roman" w:hAnsi="Avenir Next Cyr"/>
                <w:sz w:val="20"/>
                <w:szCs w:val="20"/>
                <w:lang w:val="uk-UA" w:eastAsia="en-US"/>
              </w:rPr>
              <w:t>/</w:t>
            </w:r>
            <w:r w:rsidR="00F559C0" w:rsidRPr="00584574">
              <w:rPr>
                <w:rFonts w:ascii="Avenir Next Cyr" w:eastAsia="Times New Roman" w:hAnsi="Avenir Next Cyr" w:cs="Calibri"/>
                <w:sz w:val="20"/>
                <w:szCs w:val="20"/>
                <w:lang w:val="uk-UA" w:eastAsia="en-US"/>
              </w:rPr>
              <w:t>підтримка</w:t>
            </w:r>
            <w:r w:rsidR="00F559C0" w:rsidRPr="00584574">
              <w:rPr>
                <w:rFonts w:ascii="Avenir Next Cyr" w:eastAsia="Times New Roman" w:hAnsi="Avenir Next Cyr"/>
                <w:sz w:val="20"/>
                <w:szCs w:val="20"/>
                <w:lang w:val="uk-UA" w:eastAsia="en-US"/>
              </w:rPr>
              <w:t>/</w:t>
            </w:r>
            <w:r w:rsidR="00F559C0" w:rsidRPr="00584574">
              <w:rPr>
                <w:rFonts w:ascii="Avenir Next Cyr" w:eastAsia="Times New Roman" w:hAnsi="Avenir Next Cyr" w:cs="Calibri"/>
                <w:sz w:val="20"/>
                <w:szCs w:val="20"/>
                <w:lang w:val="uk-UA" w:eastAsia="en-US"/>
              </w:rPr>
              <w:t>послаблення</w:t>
            </w:r>
            <w:r w:rsidR="00F559C0" w:rsidRPr="00584574">
              <w:rPr>
                <w:rFonts w:ascii="Avenir Next Cyr" w:eastAsia="Times New Roman" w:hAnsi="Avenir Next Cyr"/>
                <w:sz w:val="20"/>
                <w:szCs w:val="20"/>
                <w:lang w:val="uk-UA" w:eastAsia="en-US"/>
              </w:rPr>
              <w:t xml:space="preserve"> </w:t>
            </w:r>
            <w:r w:rsidR="00F559C0" w:rsidRPr="00584574">
              <w:rPr>
                <w:rFonts w:ascii="Avenir Next Cyr" w:eastAsia="Times New Roman" w:hAnsi="Avenir Next Cyr" w:cs="Calibri"/>
                <w:sz w:val="20"/>
                <w:szCs w:val="20"/>
                <w:lang w:val="uk-UA" w:eastAsia="en-US"/>
              </w:rPr>
              <w:t>спаду</w:t>
            </w:r>
            <w:r w:rsidR="00F559C0" w:rsidRPr="00584574">
              <w:rPr>
                <w:rFonts w:ascii="Avenir Next Cyr" w:eastAsia="Times New Roman" w:hAnsi="Avenir Next Cyr"/>
                <w:sz w:val="20"/>
                <w:szCs w:val="20"/>
                <w:lang w:val="uk-UA" w:eastAsia="en-US"/>
              </w:rPr>
              <w:t>/частка ринку)  </w:t>
            </w:r>
          </w:p>
          <w:p w14:paraId="15702EAB" w14:textId="77777777" w:rsidR="001F6E33" w:rsidRPr="00584574" w:rsidRDefault="00C54CDD" w:rsidP="001F6E33">
            <w:pPr>
              <w:spacing w:after="0" w:line="240" w:lineRule="auto"/>
              <w:ind w:left="57"/>
              <w:textAlignment w:val="baseline"/>
              <w:rPr>
                <w:rFonts w:ascii="Avenir Next LT Pro" w:eastAsia="Times New Roman" w:hAnsi="Avenir Next LT Pro"/>
                <w:lang w:val="uk-UA" w:eastAsia="en-US"/>
              </w:rPr>
            </w:pPr>
            <w:sdt>
              <w:sdtPr>
                <w:rPr>
                  <w:rFonts w:ascii="Avenir Next Cyr" w:eastAsia="Times New Roman" w:hAnsi="Avenir Next Cyr"/>
                  <w:sz w:val="20"/>
                  <w:szCs w:val="20"/>
                  <w:lang w:val="uk-UA" w:eastAsia="en-US"/>
                </w:rPr>
                <w:id w:val="-1562474523"/>
                <w14:checkbox>
                  <w14:checked w14:val="0"/>
                  <w14:checkedState w14:val="2612" w14:font="MS Gothic"/>
                  <w14:uncheckedState w14:val="2610" w14:font="MS Gothic"/>
                </w14:checkbox>
              </w:sdtPr>
              <w:sdtEndPr/>
              <w:sdtContent>
                <w:r w:rsidR="002F4E4C" w:rsidRPr="00584574">
                  <w:rPr>
                    <w:rFonts w:ascii="Segoe UI Symbol" w:eastAsia="MS Gothic" w:hAnsi="Segoe UI Symbol" w:cs="Segoe UI Symbol"/>
                    <w:sz w:val="20"/>
                    <w:szCs w:val="20"/>
                    <w:lang w:val="uk-UA" w:eastAsia="en-US"/>
                  </w:rPr>
                  <w:t>☐</w:t>
                </w:r>
              </w:sdtContent>
            </w:sdt>
            <w:r w:rsidR="00F559C0" w:rsidRPr="00584574">
              <w:rPr>
                <w:rFonts w:ascii="Avenir Next Cyr" w:eastAsia="Times New Roman" w:hAnsi="Avenir Next Cyr" w:cs="Calibri"/>
                <w:sz w:val="20"/>
                <w:szCs w:val="20"/>
                <w:lang w:val="uk-UA" w:eastAsia="en-US"/>
              </w:rPr>
              <w:t xml:space="preserve">Інше </w:t>
            </w:r>
            <w:r w:rsidR="001F6E33" w:rsidRPr="00584574">
              <w:rPr>
                <w:rFonts w:ascii="Avenir Next Cyr" w:eastAsia="Times New Roman" w:hAnsi="Avenir Next Cyr"/>
                <w:sz w:val="20"/>
                <w:szCs w:val="20"/>
                <w:lang w:val="uk-UA" w:eastAsia="en-US"/>
              </w:rPr>
              <w:t>(</w:t>
            </w:r>
            <w:r w:rsidR="00F559C0" w:rsidRPr="00584574">
              <w:rPr>
                <w:rFonts w:ascii="Avenir Next Cyr" w:eastAsia="Times New Roman" w:hAnsi="Avenir Next Cyr" w:cs="Calibri"/>
                <w:sz w:val="20"/>
                <w:szCs w:val="20"/>
                <w:lang w:val="uk-UA" w:eastAsia="en-US"/>
              </w:rPr>
              <w:t>додайте власний варіант</w:t>
            </w:r>
            <w:r w:rsidR="001F6E33" w:rsidRPr="00584574">
              <w:rPr>
                <w:rFonts w:ascii="Avenir Next Cyr" w:eastAsia="Times New Roman" w:hAnsi="Avenir Next Cyr"/>
                <w:sz w:val="20"/>
                <w:szCs w:val="20"/>
                <w:lang w:val="uk-UA" w:eastAsia="en-US"/>
              </w:rPr>
              <w:t>)</w:t>
            </w:r>
            <w:r w:rsidR="001F6E33" w:rsidRPr="00584574">
              <w:rPr>
                <w:rFonts w:ascii="Avenir Next LT Pro" w:eastAsia="Times New Roman" w:hAnsi="Avenir Next LT Pro"/>
                <w:sz w:val="18"/>
                <w:szCs w:val="18"/>
                <w:lang w:val="uk-UA" w:eastAsia="en-US"/>
              </w:rPr>
              <w:t> </w:t>
            </w:r>
          </w:p>
        </w:tc>
      </w:tr>
      <w:tr w:rsidR="001F6E33" w:rsidRPr="00584574" w14:paraId="3E0AE29D" w14:textId="77777777" w:rsidTr="000073F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73"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323D078" w14:textId="77777777" w:rsidR="001F6E33" w:rsidRPr="00584574" w:rsidRDefault="00E70CAE" w:rsidP="001F6E33">
            <w:pPr>
              <w:spacing w:after="0" w:line="240" w:lineRule="auto"/>
              <w:ind w:left="57"/>
              <w:jc w:val="center"/>
              <w:textAlignment w:val="baseline"/>
              <w:rPr>
                <w:rFonts w:ascii="Avenir Next Cyr Medium" w:eastAsia="Times New Roman" w:hAnsi="Avenir Next Cyr Medium"/>
                <w:lang w:val="uk-UA" w:eastAsia="en-US"/>
              </w:rPr>
            </w:pPr>
            <w:r w:rsidRPr="00584574">
              <w:rPr>
                <w:rFonts w:ascii="Avenir Next Cyr Medium" w:eastAsia="Times New Roman" w:hAnsi="Avenir Next Cyr Medium" w:cs="Calibri"/>
                <w:b/>
                <w:bCs/>
                <w:color w:val="B4975A"/>
                <w:lang w:val="uk-UA" w:eastAsia="en-US"/>
              </w:rPr>
              <w:t xml:space="preserve">МАРКЕТИНГОВА ЦІЛЬ </w:t>
            </w:r>
            <w:r w:rsidR="001F6E33" w:rsidRPr="00584574">
              <w:rPr>
                <w:rFonts w:ascii="Avenir Next Cyr Medium" w:eastAsia="Times New Roman" w:hAnsi="Avenir Next Cyr Medium"/>
                <w:b/>
                <w:bCs/>
                <w:color w:val="B4975A"/>
                <w:lang w:val="uk-UA" w:eastAsia="en-US"/>
              </w:rPr>
              <w:t>1</w:t>
            </w:r>
            <w:r w:rsidR="001F6E33" w:rsidRPr="00584574">
              <w:rPr>
                <w:rFonts w:ascii="Avenir Next Cyr Medium" w:eastAsia="Times New Roman" w:hAnsi="Avenir Next Cyr Medium"/>
                <w:color w:val="B4975A"/>
                <w:lang w:val="uk-UA" w:eastAsia="en-US"/>
              </w:rPr>
              <w:t> </w:t>
            </w:r>
          </w:p>
          <w:p w14:paraId="30015447" w14:textId="77777777" w:rsidR="001F6E33" w:rsidRPr="00584574" w:rsidRDefault="00E70CAE" w:rsidP="001F6E33">
            <w:pPr>
              <w:spacing w:after="0" w:line="240" w:lineRule="auto"/>
              <w:ind w:left="57"/>
              <w:jc w:val="center"/>
              <w:textAlignment w:val="baseline"/>
              <w:rPr>
                <w:rFonts w:ascii="Avenir Next LT Pro" w:eastAsia="Times New Roman" w:hAnsi="Avenir Next LT Pro"/>
                <w:lang w:val="uk-UA" w:eastAsia="en-US"/>
              </w:rPr>
            </w:pPr>
            <w:r w:rsidRPr="00584574">
              <w:rPr>
                <w:rFonts w:ascii="Avenir Next Cyr" w:eastAsia="Times New Roman" w:hAnsi="Avenir Next Cyr"/>
                <w:i/>
                <w:iCs/>
                <w:color w:val="auto"/>
                <w:sz w:val="20"/>
                <w:szCs w:val="20"/>
                <w:lang w:val="uk-UA" w:eastAsia="en-US"/>
              </w:rPr>
              <w:t>(</w:t>
            </w:r>
            <w:r w:rsidRPr="00584574">
              <w:rPr>
                <w:rFonts w:ascii="Avenir Next Cyr" w:eastAsia="Times New Roman" w:hAnsi="Avenir Next Cyr" w:cs="Calibri"/>
                <w:i/>
                <w:iCs/>
                <w:color w:val="auto"/>
                <w:sz w:val="20"/>
                <w:szCs w:val="20"/>
                <w:lang w:val="uk-UA" w:eastAsia="en-US"/>
              </w:rPr>
              <w:t>обов’язково</w:t>
            </w:r>
            <w:r w:rsidRPr="00584574">
              <w:rPr>
                <w:rFonts w:ascii="Avenir Next Cyr" w:eastAsia="Times New Roman" w:hAnsi="Avenir Next Cyr"/>
                <w:i/>
                <w:iCs/>
                <w:color w:val="auto"/>
                <w:sz w:val="20"/>
                <w:szCs w:val="20"/>
                <w:lang w:val="uk-UA" w:eastAsia="en-US"/>
              </w:rPr>
              <w:t>)</w:t>
            </w:r>
            <w:r w:rsidRPr="00584574">
              <w:rPr>
                <w:rFonts w:ascii="Avenir Next Cyr" w:eastAsia="Times New Roman" w:hAnsi="Avenir Next Cyr"/>
                <w:color w:val="auto"/>
                <w:sz w:val="20"/>
                <w:szCs w:val="20"/>
                <w:lang w:val="uk-UA" w:eastAsia="en-US"/>
              </w:rPr>
              <w:t> </w:t>
            </w:r>
          </w:p>
        </w:tc>
      </w:tr>
      <w:tr w:rsidR="00721623" w:rsidRPr="00584574" w14:paraId="321C8731" w14:textId="77777777" w:rsidTr="001F6E3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A46B11" w14:textId="77777777" w:rsidR="00721623" w:rsidRPr="00584574" w:rsidRDefault="00721623" w:rsidP="00721623">
            <w:pPr>
              <w:spacing w:after="0" w:line="240" w:lineRule="auto"/>
              <w:ind w:left="57"/>
              <w:textAlignment w:val="baseline"/>
              <w:rPr>
                <w:rFonts w:ascii="Avenir Next Cyr Medium" w:eastAsia="Times New Roman" w:hAnsi="Avenir Next Cyr Medium"/>
                <w:lang w:val="uk-UA" w:eastAsia="en-US"/>
              </w:rPr>
            </w:pPr>
            <w:r w:rsidRPr="00584574">
              <w:rPr>
                <w:rFonts w:ascii="Avenir Next Cyr Medium" w:eastAsia="Times New Roman" w:hAnsi="Avenir Next Cyr Medium" w:cs="Calibri"/>
                <w:b/>
                <w:bCs/>
                <w:color w:val="auto"/>
                <w:sz w:val="20"/>
                <w:szCs w:val="20"/>
                <w:lang w:val="uk-UA" w:eastAsia="en-US"/>
              </w:rPr>
              <w:t>Ціль</w:t>
            </w:r>
            <w:r w:rsidRPr="00584574">
              <w:rPr>
                <w:rFonts w:ascii="Avenir Next Cyr Medium" w:eastAsia="Times New Roman" w:hAnsi="Avenir Next Cyr Medium"/>
                <w:b/>
                <w:bCs/>
                <w:color w:val="auto"/>
                <w:sz w:val="20"/>
                <w:szCs w:val="20"/>
                <w:lang w:val="uk-UA" w:eastAsia="en-US"/>
              </w:rPr>
              <w:t xml:space="preserve"> – </w:t>
            </w:r>
            <w:r w:rsidRPr="00584574">
              <w:rPr>
                <w:rFonts w:ascii="Avenir Next Cyr Medium" w:eastAsia="Times New Roman" w:hAnsi="Avenir Next Cyr Medium" w:cs="Calibri"/>
                <w:b/>
                <w:bCs/>
                <w:color w:val="auto"/>
                <w:sz w:val="20"/>
                <w:szCs w:val="20"/>
                <w:lang w:val="uk-UA" w:eastAsia="en-US"/>
              </w:rPr>
              <w:t>Огляд</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і</w:t>
            </w:r>
            <w:r w:rsidRPr="00584574">
              <w:rPr>
                <w:rFonts w:ascii="Avenir Next Cyr Medium" w:eastAsia="Times New Roman" w:hAnsi="Avenir Next Cyr Medium"/>
                <w:b/>
                <w:bCs/>
                <w:color w:val="auto"/>
                <w:sz w:val="20"/>
                <w:szCs w:val="20"/>
                <w:lang w:val="uk-UA" w:eastAsia="en-US"/>
              </w:rPr>
              <w:t xml:space="preserve"> KPI</w:t>
            </w:r>
          </w:p>
          <w:p w14:paraId="38AC3056" w14:textId="77777777" w:rsidR="00721623" w:rsidRPr="00584574" w:rsidRDefault="00721623" w:rsidP="00721623">
            <w:pPr>
              <w:spacing w:after="0" w:line="240" w:lineRule="auto"/>
              <w:ind w:left="57"/>
              <w:textAlignment w:val="baseline"/>
              <w:rPr>
                <w:rFonts w:ascii="Avenir Next LT Pro" w:eastAsia="Times New Roman" w:hAnsi="Avenir Next LT Pro"/>
                <w:lang w:val="uk-UA" w:eastAsia="en-US"/>
              </w:rPr>
            </w:pPr>
            <w:r w:rsidRPr="00584574">
              <w:rPr>
                <w:rFonts w:ascii="Avenir Next Cyr" w:eastAsia="Times New Roman" w:hAnsi="Avenir Next Cyr"/>
                <w:i/>
                <w:iCs/>
                <w:color w:val="auto"/>
                <w:sz w:val="16"/>
                <w:szCs w:val="16"/>
                <w:lang w:val="uk-UA" w:eastAsia="en-US"/>
              </w:rPr>
              <w:t xml:space="preserve">(~30 </w:t>
            </w:r>
            <w:r w:rsidRPr="00584574">
              <w:rPr>
                <w:rFonts w:ascii="Avenir Next Cyr" w:eastAsia="Times New Roman" w:hAnsi="Avenir Next Cyr" w:cs="Calibri"/>
                <w:i/>
                <w:iCs/>
                <w:color w:val="auto"/>
                <w:sz w:val="16"/>
                <w:szCs w:val="16"/>
                <w:lang w:val="uk-UA" w:eastAsia="en-US"/>
              </w:rPr>
              <w:t>слів</w:t>
            </w:r>
            <w:r w:rsidRPr="00584574">
              <w:rPr>
                <w:rFonts w:ascii="Avenir Next Cyr" w:eastAsia="Times New Roman" w:hAnsi="Avenir Next Cyr"/>
                <w:i/>
                <w:iCs/>
                <w:color w:val="auto"/>
                <w:sz w:val="16"/>
                <w:szCs w:val="16"/>
                <w:lang w:val="uk-UA" w:eastAsia="en-US"/>
              </w:rPr>
              <w:t>)</w:t>
            </w:r>
            <w:r w:rsidRPr="00584574">
              <w:rPr>
                <w:rFonts w:ascii="Avenir Next Cyr" w:eastAsia="Times New Roman" w:hAnsi="Avenir Next Cyr"/>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C71FD2" w14:textId="77777777" w:rsidR="00721623" w:rsidRPr="00584574" w:rsidRDefault="00721623" w:rsidP="00721623">
            <w:pPr>
              <w:spacing w:after="0" w:line="240" w:lineRule="auto"/>
              <w:ind w:left="57"/>
              <w:textAlignment w:val="baseline"/>
              <w:rPr>
                <w:rFonts w:ascii="Avenir Next LT Pro" w:eastAsia="Times New Roman" w:hAnsi="Avenir Next LT Pro"/>
                <w:lang w:val="uk-UA" w:eastAsia="en-US"/>
              </w:rPr>
            </w:pPr>
            <w:r w:rsidRPr="00584574">
              <w:rPr>
                <w:rFonts w:ascii="Avenir Next LT Pro" w:eastAsia="Times New Roman" w:hAnsi="Avenir Next LT Pro"/>
                <w:color w:val="auto"/>
                <w:sz w:val="20"/>
                <w:szCs w:val="20"/>
                <w:lang w:val="uk-UA" w:eastAsia="en-US"/>
              </w:rPr>
              <w:t> </w:t>
            </w:r>
          </w:p>
        </w:tc>
      </w:tr>
      <w:tr w:rsidR="00721623" w:rsidRPr="00584574" w14:paraId="056DDB03" w14:textId="77777777" w:rsidTr="001F6E3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7B3CB8" w14:textId="77777777" w:rsidR="000E5CC9" w:rsidRPr="006555BB" w:rsidRDefault="000E5CC9" w:rsidP="000E5CC9">
            <w:pPr>
              <w:spacing w:after="0" w:line="240" w:lineRule="auto"/>
              <w:ind w:left="57"/>
              <w:textAlignment w:val="baseline"/>
              <w:rPr>
                <w:rFonts w:ascii="Avenir Next Cyr Medium" w:eastAsia="Times New Roman" w:hAnsi="Avenir Next Cyr Medium" w:cs="Calibri"/>
                <w:b/>
                <w:bCs/>
                <w:color w:val="auto"/>
                <w:sz w:val="20"/>
                <w:szCs w:val="20"/>
                <w:lang w:val="uk-UA" w:eastAsia="en-US"/>
              </w:rPr>
            </w:pPr>
            <w:r w:rsidRPr="006555BB">
              <w:rPr>
                <w:rFonts w:ascii="Avenir Next Cyr Medium" w:eastAsia="Times New Roman" w:hAnsi="Avenir Next Cyr Medium" w:cs="Calibri"/>
                <w:b/>
                <w:bCs/>
                <w:color w:val="auto"/>
                <w:sz w:val="20"/>
                <w:szCs w:val="20"/>
                <w:lang w:val="uk-UA" w:eastAsia="en-US"/>
              </w:rPr>
              <w:t>Обґрунтування – Чому було обрано дану ціль та які її критерії або показники?</w:t>
            </w:r>
          </w:p>
          <w:p w14:paraId="11D51120" w14:textId="77777777" w:rsidR="00721623" w:rsidRPr="00584574" w:rsidRDefault="000E5CC9" w:rsidP="000E5CC9">
            <w:pPr>
              <w:spacing w:after="0" w:line="240" w:lineRule="auto"/>
              <w:ind w:left="57"/>
              <w:textAlignment w:val="baseline"/>
              <w:rPr>
                <w:rFonts w:ascii="Avenir Next LT Pro" w:eastAsia="Times New Roman" w:hAnsi="Avenir Next LT Pro"/>
                <w:lang w:val="uk-UA" w:eastAsia="en-US"/>
              </w:rPr>
            </w:pPr>
            <w:r w:rsidRPr="000E5CC9">
              <w:rPr>
                <w:rFonts w:ascii="Avenir Next Cyr" w:eastAsia="Times New Roman" w:hAnsi="Avenir Next Cyr"/>
                <w:i/>
                <w:iCs/>
                <w:color w:val="auto"/>
                <w:sz w:val="16"/>
                <w:szCs w:val="16"/>
                <w:lang w:val="uk-UA" w:eastAsia="en-US"/>
              </w:rPr>
              <w:t>(~75</w:t>
            </w:r>
            <w:r w:rsidRPr="006555BB">
              <w:rPr>
                <w:rFonts w:ascii="Avenir Next LT Pro" w:eastAsia="Times New Roman" w:hAnsi="Avenir Next LT Pro"/>
                <w:i/>
                <w:iCs/>
                <w:color w:val="auto"/>
                <w:sz w:val="16"/>
                <w:szCs w:val="16"/>
                <w:lang w:val="uk-UA" w:eastAsia="en-US"/>
              </w:rPr>
              <w:t xml:space="preserve"> </w:t>
            </w:r>
            <w:r w:rsidRPr="006555BB">
              <w:rPr>
                <w:rFonts w:ascii="Avenir Next Cyr" w:hAnsi="Avenir Next Cyr" w:cs="Calibri"/>
                <w:bCs/>
                <w:i/>
                <w:iCs/>
                <w:color w:val="auto"/>
                <w:spacing w:val="-3"/>
                <w:sz w:val="16"/>
                <w:szCs w:val="16"/>
                <w:lang w:val="uk-UA"/>
              </w:rPr>
              <w:t>слів</w:t>
            </w:r>
            <w:r w:rsidRPr="006555BB">
              <w:rPr>
                <w:rFonts w:ascii="Avenir Next Cyr" w:hAnsi="Avenir Next Cyr"/>
                <w:bCs/>
                <w:i/>
                <w:iCs/>
                <w:color w:val="auto"/>
                <w:spacing w:val="-3"/>
                <w:sz w:val="16"/>
                <w:szCs w:val="16"/>
                <w:lang w:val="uk-UA"/>
              </w:rPr>
              <w:t xml:space="preserve">; ≤3 </w:t>
            </w:r>
            <w:r w:rsidRPr="006555BB">
              <w:rPr>
                <w:rFonts w:ascii="Avenir Next Cyr" w:hAnsi="Avenir Next Cyr" w:cs="Calibri"/>
                <w:bCs/>
                <w:i/>
                <w:iCs/>
                <w:color w:val="auto"/>
                <w:spacing w:val="-3"/>
                <w:sz w:val="16"/>
                <w:szCs w:val="16"/>
                <w:lang w:val="uk-UA"/>
              </w:rPr>
              <w:t>таблиці</w:t>
            </w:r>
            <w:r w:rsidRPr="006555BB">
              <w:rPr>
                <w:rFonts w:ascii="Avenir Next Cyr" w:hAnsi="Avenir Next Cyr"/>
                <w:bCs/>
                <w:i/>
                <w:iCs/>
                <w:color w:val="auto"/>
                <w:spacing w:val="-3"/>
                <w:sz w:val="16"/>
                <w:szCs w:val="16"/>
                <w:lang w:val="uk-UA"/>
              </w:rPr>
              <w:t>/</w:t>
            </w:r>
            <w:r w:rsidRPr="006555BB">
              <w:rPr>
                <w:rFonts w:ascii="Avenir Next Cyr" w:hAnsi="Avenir Next Cyr" w:cs="Calibri"/>
                <w:bCs/>
                <w:i/>
                <w:iCs/>
                <w:color w:val="auto"/>
                <w:spacing w:val="-3"/>
                <w:sz w:val="16"/>
                <w:szCs w:val="16"/>
                <w:lang w:val="uk-UA"/>
              </w:rPr>
              <w:t>графіки</w:t>
            </w:r>
            <w:r w:rsidRPr="006555BB">
              <w:rPr>
                <w:rFonts w:ascii="Avenir Next Cyr" w:hAnsi="Avenir Next Cyr"/>
                <w:bCs/>
                <w:i/>
                <w:iCs/>
                <w:color w:val="auto"/>
                <w:spacing w:val="-3"/>
                <w:sz w:val="16"/>
                <w:szCs w:val="16"/>
                <w:lang w:val="uk-UA"/>
              </w:rPr>
              <w:t>)</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5FEA788" w14:textId="77777777" w:rsidR="00721623" w:rsidRPr="00584574" w:rsidRDefault="00721623" w:rsidP="00721623">
            <w:pPr>
              <w:spacing w:after="0" w:line="240" w:lineRule="auto"/>
              <w:ind w:left="57"/>
              <w:textAlignment w:val="baseline"/>
              <w:rPr>
                <w:rFonts w:ascii="Avenir Next LT Pro" w:eastAsia="Times New Roman" w:hAnsi="Avenir Next LT Pro"/>
                <w:lang w:val="uk-UA" w:eastAsia="en-US"/>
              </w:rPr>
            </w:pPr>
            <w:r w:rsidRPr="00584574">
              <w:rPr>
                <w:rFonts w:ascii="Avenir Next LT Pro" w:eastAsia="Times New Roman" w:hAnsi="Avenir Next LT Pro"/>
                <w:color w:val="auto"/>
                <w:sz w:val="20"/>
                <w:szCs w:val="20"/>
                <w:lang w:val="uk-UA" w:eastAsia="en-US"/>
              </w:rPr>
              <w:t> </w:t>
            </w:r>
          </w:p>
        </w:tc>
      </w:tr>
      <w:tr w:rsidR="00721623" w:rsidRPr="00584574" w14:paraId="33D26FC8" w14:textId="77777777" w:rsidTr="001F6E3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77A3F5" w14:textId="77777777" w:rsidR="00721623" w:rsidRPr="00584574" w:rsidRDefault="00721623" w:rsidP="00721623">
            <w:pPr>
              <w:spacing w:after="0" w:line="240" w:lineRule="auto"/>
              <w:ind w:left="57"/>
              <w:textAlignment w:val="baseline"/>
              <w:rPr>
                <w:rFonts w:asciiTheme="minorHAnsi" w:eastAsia="Times New Roman" w:hAnsiTheme="minorHAnsi"/>
                <w:i/>
                <w:iCs/>
                <w:color w:val="auto"/>
                <w:sz w:val="16"/>
                <w:szCs w:val="16"/>
                <w:lang w:val="uk-UA" w:eastAsia="en-US"/>
              </w:rPr>
            </w:pPr>
            <w:r w:rsidRPr="00584574">
              <w:rPr>
                <w:rFonts w:ascii="Avenir Next Cyr Medium" w:eastAsia="Times New Roman" w:hAnsi="Avenir Next Cyr Medium" w:cs="Calibri"/>
                <w:b/>
                <w:bCs/>
                <w:color w:val="auto"/>
                <w:sz w:val="20"/>
                <w:szCs w:val="20"/>
                <w:lang w:val="uk-UA" w:eastAsia="en-US"/>
              </w:rPr>
              <w:t>Вимірювання</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Avenir Next LT Pro"/>
                <w:b/>
                <w:bCs/>
                <w:color w:val="auto"/>
                <w:sz w:val="20"/>
                <w:szCs w:val="20"/>
                <w:lang w:val="uk-UA" w:eastAsia="en-US"/>
              </w:rPr>
              <w:t>–</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як</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ви</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планували</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виміряти ціль</w:t>
            </w:r>
            <w:r w:rsidRPr="00584574">
              <w:rPr>
                <w:rFonts w:ascii="Avenir Next Cyr Medium" w:eastAsia="Times New Roman" w:hAnsi="Avenir Next Cyr Medium"/>
                <w:b/>
                <w:bCs/>
                <w:color w:val="auto"/>
                <w:sz w:val="20"/>
                <w:szCs w:val="20"/>
                <w:lang w:val="uk-UA" w:eastAsia="en-US"/>
              </w:rPr>
              <w:t>?</w:t>
            </w:r>
            <w:r w:rsidRPr="00584574">
              <w:rPr>
                <w:rFonts w:ascii="Avenir Next LT Pro" w:eastAsia="Times New Roman" w:hAnsi="Avenir Next LT Pro"/>
                <w:b/>
                <w:bCs/>
                <w:color w:val="auto"/>
                <w:sz w:val="20"/>
                <w:szCs w:val="20"/>
                <w:lang w:val="uk-UA" w:eastAsia="en-US"/>
              </w:rPr>
              <w:t xml:space="preserve"> </w:t>
            </w:r>
          </w:p>
          <w:p w14:paraId="22D9CBBE" w14:textId="77777777" w:rsidR="00721623" w:rsidRPr="00584574" w:rsidRDefault="00721623" w:rsidP="00721623">
            <w:pPr>
              <w:spacing w:after="0" w:line="240" w:lineRule="auto"/>
              <w:ind w:left="57"/>
              <w:textAlignment w:val="baseline"/>
              <w:rPr>
                <w:rFonts w:ascii="Avenir Next LT Pro" w:eastAsia="Times New Roman" w:hAnsi="Avenir Next LT Pro"/>
                <w:lang w:val="uk-UA" w:eastAsia="en-US"/>
              </w:rPr>
            </w:pPr>
            <w:r w:rsidRPr="00584574">
              <w:rPr>
                <w:rFonts w:ascii="Avenir Next Cyr" w:eastAsia="Times New Roman" w:hAnsi="Avenir Next Cyr"/>
                <w:i/>
                <w:iCs/>
                <w:color w:val="auto"/>
                <w:sz w:val="16"/>
                <w:szCs w:val="16"/>
                <w:lang w:val="uk-UA" w:eastAsia="en-US"/>
              </w:rPr>
              <w:t xml:space="preserve">(~30 </w:t>
            </w:r>
            <w:r w:rsidRPr="00584574">
              <w:rPr>
                <w:rFonts w:ascii="Avenir Next Cyr" w:eastAsia="Times New Roman" w:hAnsi="Avenir Next Cyr" w:cs="Calibri"/>
                <w:i/>
                <w:iCs/>
                <w:color w:val="auto"/>
                <w:sz w:val="16"/>
                <w:szCs w:val="16"/>
                <w:lang w:val="uk-UA" w:eastAsia="en-US"/>
              </w:rPr>
              <w:t>слів</w:t>
            </w:r>
            <w:r w:rsidRPr="00584574">
              <w:rPr>
                <w:rFonts w:ascii="Avenir Next Cyr" w:eastAsia="Times New Roman" w:hAnsi="Avenir Next Cyr"/>
                <w:i/>
                <w:iCs/>
                <w:color w:val="auto"/>
                <w:sz w:val="16"/>
                <w:szCs w:val="16"/>
                <w:lang w:val="uk-UA" w:eastAsia="en-US"/>
              </w:rPr>
              <w:t>)</w:t>
            </w:r>
            <w:r w:rsidRPr="00584574">
              <w:rPr>
                <w:rFonts w:ascii="Avenir Next Cyr" w:eastAsia="Times New Roman" w:hAnsi="Avenir Next Cyr"/>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869F46B" w14:textId="77777777" w:rsidR="00721623" w:rsidRPr="00584574" w:rsidRDefault="00721623" w:rsidP="00721623">
            <w:pPr>
              <w:spacing w:after="0" w:line="240" w:lineRule="auto"/>
              <w:ind w:left="57"/>
              <w:textAlignment w:val="baseline"/>
              <w:rPr>
                <w:rFonts w:ascii="Avenir Next LT Pro" w:eastAsia="Times New Roman" w:hAnsi="Avenir Next LT Pro"/>
                <w:lang w:val="uk-UA" w:eastAsia="en-US"/>
              </w:rPr>
            </w:pPr>
            <w:r w:rsidRPr="00584574">
              <w:rPr>
                <w:rFonts w:ascii="Avenir Next LT Pro" w:eastAsia="Times New Roman" w:hAnsi="Avenir Next LT Pro"/>
                <w:color w:val="auto"/>
                <w:sz w:val="20"/>
                <w:szCs w:val="20"/>
                <w:lang w:val="uk-UA" w:eastAsia="en-US"/>
              </w:rPr>
              <w:t> </w:t>
            </w:r>
          </w:p>
        </w:tc>
      </w:tr>
      <w:tr w:rsidR="00721623" w:rsidRPr="00584574" w14:paraId="31412171" w14:textId="77777777" w:rsidTr="001F6E3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172D5D" w14:textId="77777777" w:rsidR="00721623" w:rsidRPr="00584574" w:rsidRDefault="00721623" w:rsidP="00721623">
            <w:pPr>
              <w:spacing w:after="0" w:line="240" w:lineRule="auto"/>
              <w:ind w:left="57"/>
              <w:textAlignment w:val="baseline"/>
              <w:rPr>
                <w:rFonts w:ascii="Avenir Next LT Pro" w:eastAsia="Times New Roman" w:hAnsi="Avenir Next LT Pro"/>
                <w:lang w:val="uk-UA" w:eastAsia="en-US"/>
              </w:rPr>
            </w:pPr>
            <w:r w:rsidRPr="00584574">
              <w:rPr>
                <w:rFonts w:ascii="Avenir Next Cyr Medium" w:eastAsia="Times New Roman" w:hAnsi="Avenir Next Cyr Medium" w:cs="Calibri"/>
                <w:b/>
                <w:bCs/>
                <w:color w:val="auto"/>
                <w:sz w:val="20"/>
                <w:szCs w:val="20"/>
                <w:lang w:val="uk-UA" w:eastAsia="en-US"/>
              </w:rPr>
              <w:t>Тег</w:t>
            </w:r>
            <w:r w:rsidRPr="00584574">
              <w:rPr>
                <w:rFonts w:ascii="Avenir Next Cyr Medium" w:eastAsia="Times New Roman" w:hAnsi="Avenir Next Cyr Medium"/>
                <w:b/>
                <w:bCs/>
                <w:color w:val="auto"/>
                <w:sz w:val="20"/>
                <w:szCs w:val="20"/>
                <w:lang w:val="uk-UA" w:eastAsia="en-US"/>
              </w:rPr>
              <w:t xml:space="preserve">и – </w:t>
            </w:r>
            <w:r w:rsidRPr="00584574">
              <w:rPr>
                <w:rFonts w:ascii="Avenir Next Cyr Medium" w:eastAsia="Times New Roman" w:hAnsi="Avenir Next Cyr Medium" w:cs="Calibri"/>
                <w:b/>
                <w:bCs/>
                <w:color w:val="auto"/>
                <w:sz w:val="20"/>
                <w:szCs w:val="20"/>
                <w:lang w:val="uk-UA" w:eastAsia="en-US"/>
              </w:rPr>
              <w:t>які</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ключові</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слова</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найкраще</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описують</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ваш</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тип</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цілі</w:t>
            </w:r>
            <w:r w:rsidRPr="00584574">
              <w:rPr>
                <w:rFonts w:ascii="Avenir Next Cyr Medium" w:eastAsia="Times New Roman" w:hAnsi="Avenir Next Cyr Medium"/>
                <w:b/>
                <w:bCs/>
                <w:color w:val="auto"/>
                <w:sz w:val="20"/>
                <w:szCs w:val="20"/>
                <w:lang w:val="uk-UA" w:eastAsia="en-US"/>
              </w:rPr>
              <w:t>?</w:t>
            </w:r>
          </w:p>
          <w:p w14:paraId="33341D3B" w14:textId="77777777" w:rsidR="00721623" w:rsidRPr="00584574" w:rsidRDefault="00721623" w:rsidP="00721623">
            <w:pPr>
              <w:spacing w:after="0" w:line="240" w:lineRule="auto"/>
              <w:ind w:left="57"/>
              <w:textAlignment w:val="baseline"/>
              <w:rPr>
                <w:rFonts w:ascii="Avenir Next LT Pro" w:eastAsia="Times New Roman" w:hAnsi="Avenir Next LT Pro"/>
                <w:lang w:val="uk-UA" w:eastAsia="en-US"/>
              </w:rPr>
            </w:pPr>
            <w:r w:rsidRPr="00584574">
              <w:rPr>
                <w:rFonts w:ascii="Avenir Next Cyr" w:eastAsia="Times New Roman" w:hAnsi="Avenir Next Cyr"/>
                <w:i/>
                <w:iCs/>
                <w:color w:val="auto"/>
                <w:sz w:val="16"/>
                <w:szCs w:val="16"/>
                <w:lang w:val="uk-UA" w:eastAsia="en-US"/>
              </w:rPr>
              <w:t xml:space="preserve">(1 </w:t>
            </w:r>
            <w:r w:rsidRPr="00584574">
              <w:rPr>
                <w:rFonts w:ascii="Avenir Next Cyr" w:eastAsia="Times New Roman" w:hAnsi="Avenir Next Cyr" w:cs="Calibri"/>
                <w:i/>
                <w:iCs/>
                <w:color w:val="auto"/>
                <w:sz w:val="16"/>
                <w:szCs w:val="16"/>
                <w:lang w:val="uk-UA" w:eastAsia="en-US"/>
              </w:rPr>
              <w:t>обов’язково</w:t>
            </w:r>
            <w:r w:rsidRPr="00584574">
              <w:rPr>
                <w:rFonts w:ascii="Avenir Next Cyr" w:eastAsia="Times New Roman" w:hAnsi="Avenir Next Cyr"/>
                <w:i/>
                <w:iCs/>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522F1B" w14:textId="77777777" w:rsidR="00721623" w:rsidRPr="00584574" w:rsidRDefault="00721623" w:rsidP="00721623">
            <w:pPr>
              <w:spacing w:after="0" w:line="240" w:lineRule="auto"/>
              <w:ind w:left="57"/>
              <w:textAlignment w:val="baseline"/>
              <w:rPr>
                <w:rFonts w:ascii="Avenir Next LT Pro" w:eastAsia="Times New Roman" w:hAnsi="Avenir Next LT Pro"/>
                <w:b/>
                <w:bCs/>
                <w:sz w:val="20"/>
                <w:szCs w:val="20"/>
                <w:lang w:val="uk-UA" w:eastAsia="en-US"/>
              </w:rPr>
            </w:pPr>
            <w:r w:rsidRPr="00584574">
              <w:rPr>
                <w:rFonts w:ascii="Avenir Next Cyr Medium" w:eastAsia="Times New Roman" w:hAnsi="Avenir Next Cyr Medium" w:cs="Calibri"/>
                <w:b/>
                <w:bCs/>
                <w:sz w:val="20"/>
                <w:szCs w:val="20"/>
                <w:lang w:val="uk-UA" w:eastAsia="en-US"/>
              </w:rPr>
              <w:t>Оберіть</w:t>
            </w:r>
            <w:r w:rsidRPr="00584574">
              <w:rPr>
                <w:rFonts w:ascii="Avenir Next Cyr Medium" w:eastAsia="Times New Roman" w:hAnsi="Avenir Next Cyr Medium"/>
                <w:b/>
                <w:bCs/>
                <w:sz w:val="20"/>
                <w:szCs w:val="20"/>
                <w:lang w:val="uk-UA" w:eastAsia="en-US"/>
              </w:rPr>
              <w:t xml:space="preserve"> </w:t>
            </w:r>
            <w:r w:rsidRPr="00584574">
              <w:rPr>
                <w:rFonts w:ascii="Avenir Next Cyr Medium" w:eastAsia="Times New Roman" w:hAnsi="Avenir Next Cyr Medium" w:cs="Calibri"/>
                <w:b/>
                <w:bCs/>
                <w:sz w:val="20"/>
                <w:szCs w:val="20"/>
                <w:lang w:val="uk-UA" w:eastAsia="en-US"/>
              </w:rPr>
              <w:t>зі списку</w:t>
            </w:r>
            <w:r w:rsidRPr="00584574">
              <w:rPr>
                <w:rFonts w:ascii="Avenir Next Cyr Medium" w:eastAsia="Times New Roman" w:hAnsi="Avenir Next Cyr Medium"/>
                <w:b/>
                <w:bCs/>
                <w:sz w:val="20"/>
                <w:szCs w:val="20"/>
                <w:lang w:val="uk-UA" w:eastAsia="en-US"/>
              </w:rPr>
              <w:t>:</w:t>
            </w:r>
            <w:r w:rsidRPr="00584574">
              <w:rPr>
                <w:rFonts w:ascii="Avenir Next Cyr Medium" w:eastAsia="Times New Roman" w:hAnsi="Avenir Next Cyr Medium"/>
                <w:b/>
                <w:bCs/>
                <w:sz w:val="20"/>
                <w:szCs w:val="20"/>
                <w:lang w:val="uk-UA" w:eastAsia="en-US"/>
              </w:rPr>
              <w:br/>
            </w:r>
          </w:p>
          <w:p w14:paraId="78E6145E" w14:textId="77777777" w:rsidR="00D84433" w:rsidRPr="00D84433" w:rsidRDefault="00C54CDD"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LT Pro" w:eastAsia="Times New Roman" w:hAnsi="Avenir Next LT Pro"/>
                  <w:sz w:val="20"/>
                  <w:szCs w:val="20"/>
                  <w:lang w:val="uk-UA" w:eastAsia="en-US"/>
                </w:rPr>
                <w:id w:val="-47152817"/>
                <w14:checkbox>
                  <w14:checked w14:val="0"/>
                  <w14:checkedState w14:val="2612" w14:font="MS Gothic"/>
                  <w14:uncheckedState w14:val="2610" w14:font="MS Gothic"/>
                </w14:checkbox>
              </w:sdtPr>
              <w:sdtEndPr/>
              <w:sdtContent>
                <w:r w:rsidR="00D84433" w:rsidRPr="00584574">
                  <w:rPr>
                    <w:rFonts w:ascii="Segoe UI Symbol" w:eastAsia="MS Gothic" w:hAnsi="Segoe UI Symbol" w:cs="Segoe UI Symbol"/>
                    <w:sz w:val="20"/>
                    <w:szCs w:val="20"/>
                    <w:lang w:val="uk-UA" w:eastAsia="en-US"/>
                  </w:rPr>
                  <w:t>☐</w:t>
                </w:r>
              </w:sdtContent>
            </w:sdt>
            <w:proofErr w:type="spellStart"/>
            <w:r w:rsidR="00D84433" w:rsidRPr="00D84433">
              <w:rPr>
                <w:rFonts w:ascii="Avenir Next Cyr" w:eastAsia="Times New Roman" w:hAnsi="Avenir Next Cyr" w:cs="Calibri"/>
                <w:sz w:val="20"/>
                <w:szCs w:val="20"/>
                <w:lang w:val="uk-UA" w:eastAsia="en-US"/>
              </w:rPr>
              <w:t>Адвокація</w:t>
            </w:r>
            <w:proofErr w:type="spellEnd"/>
            <w:r w:rsidR="00D84433" w:rsidRPr="00D84433">
              <w:rPr>
                <w:rFonts w:ascii="Avenir Next Cyr" w:eastAsia="Times New Roman" w:hAnsi="Avenir Next Cyr"/>
                <w:sz w:val="20"/>
                <w:szCs w:val="20"/>
                <w:lang w:val="uk-UA" w:eastAsia="en-US"/>
              </w:rPr>
              <w:t xml:space="preserve"> </w:t>
            </w:r>
            <w:r w:rsidR="00D84433" w:rsidRPr="00D84433">
              <w:rPr>
                <w:rFonts w:ascii="Avenir Next Cyr" w:eastAsia="Times New Roman" w:hAnsi="Avenir Next Cyr" w:cs="Calibri"/>
                <w:sz w:val="20"/>
                <w:szCs w:val="20"/>
                <w:lang w:val="uk-UA" w:eastAsia="en-US"/>
              </w:rPr>
              <w:t>та</w:t>
            </w:r>
            <w:r w:rsidR="00D84433" w:rsidRPr="00D84433">
              <w:rPr>
                <w:rFonts w:ascii="Avenir Next Cyr" w:eastAsia="Times New Roman" w:hAnsi="Avenir Next Cyr"/>
                <w:sz w:val="20"/>
                <w:szCs w:val="20"/>
                <w:lang w:val="uk-UA" w:eastAsia="en-US"/>
              </w:rPr>
              <w:t xml:space="preserve"> </w:t>
            </w:r>
            <w:r w:rsidR="00D84433" w:rsidRPr="00D84433">
              <w:rPr>
                <w:rFonts w:ascii="Avenir Next Cyr" w:eastAsia="Times New Roman" w:hAnsi="Avenir Next Cyr" w:cs="Calibri"/>
                <w:sz w:val="20"/>
                <w:szCs w:val="20"/>
                <w:lang w:val="uk-UA" w:eastAsia="en-US"/>
              </w:rPr>
              <w:t>лобіювання</w:t>
            </w:r>
            <w:r w:rsidR="00D84433" w:rsidRPr="00D84433">
              <w:rPr>
                <w:rFonts w:ascii="Avenir Next Cyr" w:eastAsia="Times New Roman" w:hAnsi="Avenir Next Cyr"/>
                <w:sz w:val="20"/>
                <w:szCs w:val="20"/>
                <w:lang w:val="uk-UA" w:eastAsia="en-US"/>
              </w:rPr>
              <w:t xml:space="preserve"> (</w:t>
            </w:r>
            <w:proofErr w:type="spellStart"/>
            <w:r w:rsidR="00D84433" w:rsidRPr="00D84433">
              <w:rPr>
                <w:rFonts w:ascii="Avenir Next Cyr" w:eastAsia="Times New Roman" w:hAnsi="Avenir Next Cyr"/>
                <w:sz w:val="20"/>
                <w:szCs w:val="20"/>
                <w:lang w:val="uk-UA" w:eastAsia="en-US"/>
              </w:rPr>
              <w:t>Advocacy</w:t>
            </w:r>
            <w:proofErr w:type="spellEnd"/>
            <w:r w:rsidR="00D84433" w:rsidRPr="00D84433">
              <w:rPr>
                <w:rFonts w:ascii="Avenir Next Cyr" w:eastAsia="Times New Roman" w:hAnsi="Avenir Next Cyr"/>
                <w:sz w:val="20"/>
                <w:szCs w:val="20"/>
                <w:lang w:val="uk-UA" w:eastAsia="en-US"/>
              </w:rPr>
              <w:t>)/рекомендація</w:t>
            </w:r>
          </w:p>
          <w:p w14:paraId="2DA85A34" w14:textId="77777777" w:rsidR="00D84433" w:rsidRPr="00D84433" w:rsidRDefault="00C54CDD" w:rsidP="00D84433">
            <w:pPr>
              <w:spacing w:after="0" w:line="240" w:lineRule="auto"/>
              <w:ind w:left="57"/>
              <w:textAlignment w:val="baseline"/>
              <w:rPr>
                <w:rFonts w:ascii="Avenir Next Cyr" w:eastAsia="Times New Roman" w:hAnsi="Avenir Next Cyr"/>
                <w:color w:val="FF0000"/>
                <w:sz w:val="20"/>
                <w:szCs w:val="20"/>
                <w:lang w:val="uk-UA" w:eastAsia="en-US"/>
              </w:rPr>
            </w:pPr>
            <w:sdt>
              <w:sdtPr>
                <w:rPr>
                  <w:rFonts w:ascii="Avenir Next Cyr" w:eastAsia="Times New Roman" w:hAnsi="Avenir Next Cyr"/>
                  <w:sz w:val="20"/>
                  <w:szCs w:val="20"/>
                  <w:lang w:val="uk-UA" w:eastAsia="en-US"/>
                </w:rPr>
                <w:id w:val="512894326"/>
                <w14:checkbox>
                  <w14:checked w14:val="0"/>
                  <w14:checkedState w14:val="2612" w14:font="MS Gothic"/>
                  <w14:uncheckedState w14:val="2610" w14:font="MS Gothic"/>
                </w14:checkbox>
              </w:sdtPr>
              <w:sdtEndPr/>
              <w:sdtContent>
                <w:r w:rsidR="00D84433" w:rsidRPr="00D84433">
                  <w:rPr>
                    <w:rFonts w:ascii="Segoe UI Symbol" w:eastAsia="MS Gothic" w:hAnsi="Segoe UI Symbol" w:cs="Segoe UI Symbol"/>
                    <w:sz w:val="20"/>
                    <w:szCs w:val="20"/>
                    <w:lang w:val="uk-UA" w:eastAsia="en-US"/>
                  </w:rPr>
                  <w:t>☐</w:t>
                </w:r>
              </w:sdtContent>
            </w:sdt>
            <w:r w:rsidR="00D84433" w:rsidRPr="00D84433">
              <w:rPr>
                <w:rFonts w:ascii="Avenir Next Cyr" w:eastAsia="Times New Roman" w:hAnsi="Avenir Next Cyr" w:cs="Calibri"/>
                <w:sz w:val="20"/>
                <w:szCs w:val="20"/>
                <w:lang w:val="uk-UA" w:eastAsia="en-US"/>
              </w:rPr>
              <w:t>Зміни</w:t>
            </w:r>
            <w:r w:rsidR="00D84433" w:rsidRPr="00D84433">
              <w:rPr>
                <w:rFonts w:ascii="Avenir Next Cyr" w:eastAsia="Times New Roman" w:hAnsi="Avenir Next Cyr"/>
                <w:sz w:val="20"/>
                <w:szCs w:val="20"/>
                <w:lang w:val="uk-UA" w:eastAsia="en-US"/>
              </w:rPr>
              <w:t xml:space="preserve"> </w:t>
            </w:r>
            <w:r w:rsidR="00D84433" w:rsidRPr="00D84433">
              <w:rPr>
                <w:rFonts w:ascii="Avenir Next Cyr" w:eastAsia="Times New Roman" w:hAnsi="Avenir Next Cyr" w:cs="Calibri"/>
                <w:sz w:val="20"/>
                <w:szCs w:val="20"/>
                <w:lang w:val="uk-UA" w:eastAsia="en-US"/>
              </w:rPr>
              <w:t>в</w:t>
            </w:r>
            <w:r w:rsidR="00D84433" w:rsidRPr="00D84433">
              <w:rPr>
                <w:rFonts w:ascii="Avenir Next Cyr" w:eastAsia="Times New Roman" w:hAnsi="Avenir Next Cyr"/>
                <w:sz w:val="20"/>
                <w:szCs w:val="20"/>
                <w:lang w:val="uk-UA" w:eastAsia="en-US"/>
              </w:rPr>
              <w:t xml:space="preserve"> </w:t>
            </w:r>
            <w:r w:rsidR="00D84433" w:rsidRPr="00D84433">
              <w:rPr>
                <w:rFonts w:ascii="Avenir Next Cyr" w:eastAsia="Times New Roman" w:hAnsi="Avenir Next Cyr" w:cs="Calibri"/>
                <w:sz w:val="20"/>
                <w:szCs w:val="20"/>
                <w:lang w:val="uk-UA" w:eastAsia="en-US"/>
              </w:rPr>
              <w:t>окремих</w:t>
            </w:r>
            <w:r w:rsidR="00D84433" w:rsidRPr="00D84433">
              <w:rPr>
                <w:rFonts w:ascii="Avenir Next Cyr" w:eastAsia="Times New Roman" w:hAnsi="Avenir Next Cyr"/>
                <w:sz w:val="20"/>
                <w:szCs w:val="20"/>
                <w:lang w:val="uk-UA" w:eastAsia="en-US"/>
              </w:rPr>
              <w:t xml:space="preserve"> </w:t>
            </w:r>
            <w:r w:rsidR="00D84433" w:rsidRPr="00D84433">
              <w:rPr>
                <w:rFonts w:ascii="Avenir Next Cyr" w:eastAsia="Times New Roman" w:hAnsi="Avenir Next Cyr" w:cs="Calibri"/>
                <w:sz w:val="20"/>
                <w:szCs w:val="20"/>
                <w:lang w:val="uk-UA" w:eastAsia="en-US"/>
              </w:rPr>
              <w:t>атрибутах</w:t>
            </w:r>
            <w:r w:rsidR="00D84433" w:rsidRPr="00D84433">
              <w:rPr>
                <w:rFonts w:ascii="Avenir Next Cyr" w:eastAsia="Times New Roman" w:hAnsi="Avenir Next Cyr"/>
                <w:sz w:val="20"/>
                <w:szCs w:val="20"/>
                <w:lang w:val="uk-UA" w:eastAsia="en-US"/>
              </w:rPr>
              <w:t xml:space="preserve"> </w:t>
            </w:r>
            <w:r w:rsidR="00D84433" w:rsidRPr="00D84433">
              <w:rPr>
                <w:rFonts w:ascii="Avenir Next Cyr" w:eastAsia="Times New Roman" w:hAnsi="Avenir Next Cyr" w:cs="Calibri"/>
                <w:sz w:val="20"/>
                <w:szCs w:val="20"/>
                <w:lang w:val="uk-UA" w:eastAsia="en-US"/>
              </w:rPr>
              <w:t>бренду</w:t>
            </w:r>
          </w:p>
          <w:p w14:paraId="2E9940B4" w14:textId="77777777" w:rsidR="00D84433" w:rsidRPr="00D84433" w:rsidRDefault="00C54CDD"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2047865556"/>
                <w14:checkbox>
                  <w14:checked w14:val="0"/>
                  <w14:checkedState w14:val="2612" w14:font="MS Gothic"/>
                  <w14:uncheckedState w14:val="2610" w14:font="MS Gothic"/>
                </w14:checkbox>
              </w:sdtPr>
              <w:sdtEndPr/>
              <w:sdtContent>
                <w:r w:rsidR="00D84433" w:rsidRPr="00D84433">
                  <w:rPr>
                    <w:rFonts w:ascii="Segoe UI Symbol" w:eastAsia="MS Gothic" w:hAnsi="Segoe UI Symbol" w:cs="Segoe UI Symbol"/>
                    <w:sz w:val="20"/>
                    <w:szCs w:val="20"/>
                    <w:lang w:val="uk-UA" w:eastAsia="en-US"/>
                  </w:rPr>
                  <w:t>☐</w:t>
                </w:r>
              </w:sdtContent>
            </w:sdt>
            <w:r w:rsidR="00D84433" w:rsidRPr="00D84433">
              <w:rPr>
                <w:rFonts w:ascii="Avenir Next Cyr" w:eastAsia="Times New Roman" w:hAnsi="Avenir Next Cyr"/>
                <w:sz w:val="20"/>
                <w:szCs w:val="20"/>
                <w:lang w:val="uk-UA" w:eastAsia="en-US"/>
              </w:rPr>
              <w:t>Увага та розгляд (</w:t>
            </w:r>
            <w:proofErr w:type="spellStart"/>
            <w:r w:rsidR="00D84433" w:rsidRPr="00D84433">
              <w:rPr>
                <w:rFonts w:ascii="Avenir Next Cyr" w:eastAsia="Times New Roman" w:hAnsi="Avenir Next Cyr"/>
                <w:sz w:val="20"/>
                <w:szCs w:val="20"/>
                <w:lang w:val="uk-UA" w:eastAsia="en-US"/>
              </w:rPr>
              <w:t>Consideration</w:t>
            </w:r>
            <w:proofErr w:type="spellEnd"/>
            <w:r w:rsidR="00D84433" w:rsidRPr="00D84433">
              <w:rPr>
                <w:rFonts w:ascii="Avenir Next Cyr" w:eastAsia="Times New Roman" w:hAnsi="Avenir Next Cyr"/>
                <w:sz w:val="20"/>
                <w:szCs w:val="20"/>
                <w:lang w:val="uk-UA" w:eastAsia="en-US"/>
              </w:rPr>
              <w:t>)</w:t>
            </w:r>
          </w:p>
          <w:p w14:paraId="4853FBA1" w14:textId="77777777" w:rsidR="00D84433" w:rsidRPr="00D84433" w:rsidRDefault="00C54CDD"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390697368"/>
                <w14:checkbox>
                  <w14:checked w14:val="0"/>
                  <w14:checkedState w14:val="2612" w14:font="MS Gothic"/>
                  <w14:uncheckedState w14:val="2610" w14:font="MS Gothic"/>
                </w14:checkbox>
              </w:sdtPr>
              <w:sdtEndPr/>
              <w:sdtContent>
                <w:r w:rsidR="00D84433" w:rsidRPr="00D84433">
                  <w:rPr>
                    <w:rFonts w:ascii="Segoe UI Symbol" w:eastAsia="MS Gothic" w:hAnsi="Segoe UI Symbol" w:cs="Segoe UI Symbol"/>
                    <w:sz w:val="20"/>
                    <w:szCs w:val="20"/>
                    <w:lang w:val="uk-UA" w:eastAsia="en-US"/>
                  </w:rPr>
                  <w:t>☐</w:t>
                </w:r>
              </w:sdtContent>
            </w:sdt>
            <w:r w:rsidR="00D84433" w:rsidRPr="00D84433">
              <w:rPr>
                <w:rFonts w:ascii="Avenir Next Cyr" w:eastAsia="Times New Roman" w:hAnsi="Avenir Next Cyr" w:cs="Calibri"/>
                <w:sz w:val="20"/>
                <w:szCs w:val="20"/>
                <w:lang w:val="uk-UA" w:eastAsia="en-US"/>
              </w:rPr>
              <w:t>Конверсія</w:t>
            </w:r>
            <w:r w:rsidR="00D84433" w:rsidRPr="00D84433">
              <w:rPr>
                <w:rFonts w:ascii="Avenir Next Cyr" w:eastAsia="Times New Roman" w:hAnsi="Avenir Next Cyr"/>
                <w:sz w:val="20"/>
                <w:szCs w:val="20"/>
                <w:lang w:val="uk-UA" w:eastAsia="en-US"/>
              </w:rPr>
              <w:br/>
            </w:r>
            <w:sdt>
              <w:sdtPr>
                <w:rPr>
                  <w:rFonts w:ascii="Avenir Next Cyr" w:eastAsia="Times New Roman" w:hAnsi="Avenir Next Cyr"/>
                  <w:sz w:val="20"/>
                  <w:szCs w:val="20"/>
                  <w:lang w:val="uk-UA" w:eastAsia="en-US"/>
                </w:rPr>
                <w:id w:val="-440079620"/>
                <w14:checkbox>
                  <w14:checked w14:val="0"/>
                  <w14:checkedState w14:val="2612" w14:font="MS Gothic"/>
                  <w14:uncheckedState w14:val="2610" w14:font="MS Gothic"/>
                </w14:checkbox>
              </w:sdtPr>
              <w:sdtEndPr/>
              <w:sdtContent>
                <w:r w:rsidR="00D84433" w:rsidRPr="00D84433">
                  <w:rPr>
                    <w:rFonts w:ascii="Segoe UI Symbol" w:eastAsia="MS Gothic" w:hAnsi="Segoe UI Symbol" w:cs="Segoe UI Symbol"/>
                    <w:sz w:val="20"/>
                    <w:szCs w:val="20"/>
                    <w:lang w:val="uk-UA" w:eastAsia="en-US"/>
                  </w:rPr>
                  <w:t>☐</w:t>
                </w:r>
              </w:sdtContent>
            </w:sdt>
            <w:r w:rsidR="00D84433" w:rsidRPr="00D84433">
              <w:rPr>
                <w:rFonts w:ascii="Avenir Next Cyr" w:eastAsia="Times New Roman" w:hAnsi="Avenir Next Cyr"/>
                <w:sz w:val="20"/>
                <w:szCs w:val="20"/>
                <w:lang w:val="uk-UA" w:eastAsia="en-US"/>
              </w:rPr>
              <w:t xml:space="preserve">Культурна </w:t>
            </w:r>
            <w:proofErr w:type="spellStart"/>
            <w:r w:rsidR="00D84433" w:rsidRPr="00D84433">
              <w:rPr>
                <w:rFonts w:ascii="Avenir Next Cyr" w:eastAsia="Times New Roman" w:hAnsi="Avenir Next Cyr"/>
                <w:sz w:val="20"/>
                <w:szCs w:val="20"/>
                <w:lang w:val="uk-UA" w:eastAsia="en-US"/>
              </w:rPr>
              <w:t>релевантність</w:t>
            </w:r>
            <w:proofErr w:type="spellEnd"/>
            <w:r w:rsidR="00D84433" w:rsidRPr="00D84433">
              <w:rPr>
                <w:rFonts w:ascii="Avenir Next Cyr" w:eastAsia="Times New Roman" w:hAnsi="Avenir Next Cyr"/>
                <w:sz w:val="20"/>
                <w:szCs w:val="20"/>
                <w:lang w:val="uk-UA" w:eastAsia="en-US"/>
              </w:rPr>
              <w:t xml:space="preserve"> (</w:t>
            </w:r>
            <w:proofErr w:type="spellStart"/>
            <w:r w:rsidR="00D84433" w:rsidRPr="00D84433">
              <w:rPr>
                <w:rFonts w:ascii="Avenir Next Cyr" w:eastAsia="Times New Roman" w:hAnsi="Avenir Next Cyr"/>
                <w:sz w:val="20"/>
                <w:szCs w:val="20"/>
                <w:lang w:val="uk-UA" w:eastAsia="en-US"/>
              </w:rPr>
              <w:t>Cultural</w:t>
            </w:r>
            <w:proofErr w:type="spellEnd"/>
            <w:r w:rsidR="00D84433" w:rsidRPr="00D84433">
              <w:rPr>
                <w:rFonts w:ascii="Avenir Next Cyr" w:eastAsia="Times New Roman" w:hAnsi="Avenir Next Cyr"/>
                <w:sz w:val="20"/>
                <w:szCs w:val="20"/>
                <w:lang w:val="uk-UA" w:eastAsia="en-US"/>
              </w:rPr>
              <w:t xml:space="preserve"> </w:t>
            </w:r>
            <w:proofErr w:type="spellStart"/>
            <w:r w:rsidR="00D84433" w:rsidRPr="00D84433">
              <w:rPr>
                <w:rFonts w:ascii="Avenir Next Cyr" w:eastAsia="Times New Roman" w:hAnsi="Avenir Next Cyr"/>
                <w:sz w:val="20"/>
                <w:szCs w:val="20"/>
                <w:lang w:val="uk-UA" w:eastAsia="en-US"/>
              </w:rPr>
              <w:t>Relevance</w:t>
            </w:r>
            <w:proofErr w:type="spellEnd"/>
            <w:r w:rsidR="00D84433" w:rsidRPr="00D84433">
              <w:rPr>
                <w:rFonts w:ascii="Avenir Next Cyr" w:eastAsia="Times New Roman" w:hAnsi="Avenir Next Cyr"/>
                <w:sz w:val="20"/>
                <w:szCs w:val="20"/>
                <w:lang w:val="uk-UA" w:eastAsia="en-US"/>
              </w:rPr>
              <w:t>)</w:t>
            </w:r>
          </w:p>
          <w:p w14:paraId="58E918D8" w14:textId="77777777" w:rsidR="00D84433" w:rsidRPr="00D84433" w:rsidRDefault="00C54CDD"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975113421"/>
                <w14:checkbox>
                  <w14:checked w14:val="0"/>
                  <w14:checkedState w14:val="2612" w14:font="MS Gothic"/>
                  <w14:uncheckedState w14:val="2610" w14:font="MS Gothic"/>
                </w14:checkbox>
              </w:sdtPr>
              <w:sdtEndPr/>
              <w:sdtContent>
                <w:r w:rsidR="00D84433" w:rsidRPr="00D84433">
                  <w:rPr>
                    <w:rFonts w:ascii="Segoe UI Symbol" w:eastAsia="MS Gothic" w:hAnsi="Segoe UI Symbol" w:cs="Segoe UI Symbol"/>
                    <w:sz w:val="20"/>
                    <w:szCs w:val="20"/>
                    <w:lang w:val="uk-UA" w:eastAsia="en-US"/>
                  </w:rPr>
                  <w:t>☐</w:t>
                </w:r>
              </w:sdtContent>
            </w:sdt>
            <w:r w:rsidR="00D84433" w:rsidRPr="00D84433">
              <w:rPr>
                <w:rFonts w:ascii="Avenir Next Cyr" w:eastAsia="Times New Roman" w:hAnsi="Avenir Next Cyr" w:cs="Calibri"/>
                <w:sz w:val="20"/>
                <w:szCs w:val="20"/>
                <w:lang w:val="uk-UA" w:eastAsia="en-US"/>
              </w:rPr>
              <w:t>Частота</w:t>
            </w:r>
            <w:r w:rsidR="00D84433" w:rsidRPr="00D84433">
              <w:rPr>
                <w:rFonts w:ascii="Avenir Next Cyr" w:eastAsia="Times New Roman" w:hAnsi="Avenir Next Cyr"/>
                <w:sz w:val="20"/>
                <w:szCs w:val="20"/>
                <w:lang w:val="uk-UA" w:eastAsia="en-US"/>
              </w:rPr>
              <w:t> (повторюваність) (</w:t>
            </w:r>
            <w:proofErr w:type="spellStart"/>
            <w:r w:rsidR="00D84433" w:rsidRPr="00D84433">
              <w:rPr>
                <w:rFonts w:ascii="Avenir Next Cyr" w:eastAsia="Times New Roman" w:hAnsi="Avenir Next Cyr"/>
                <w:sz w:val="20"/>
                <w:szCs w:val="20"/>
                <w:lang w:val="uk-UA" w:eastAsia="en-US"/>
              </w:rPr>
              <w:t>Frequency</w:t>
            </w:r>
            <w:proofErr w:type="spellEnd"/>
            <w:r w:rsidR="00D84433" w:rsidRPr="00D84433">
              <w:rPr>
                <w:rFonts w:ascii="Avenir Next Cyr" w:eastAsia="Times New Roman" w:hAnsi="Avenir Next Cyr"/>
                <w:sz w:val="20"/>
                <w:szCs w:val="20"/>
                <w:lang w:val="uk-UA" w:eastAsia="en-US"/>
              </w:rPr>
              <w:t>)</w:t>
            </w:r>
          </w:p>
          <w:p w14:paraId="016AE9A5" w14:textId="77777777" w:rsidR="00D84433" w:rsidRPr="00D84433" w:rsidRDefault="00C54CDD"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552815137"/>
                <w14:checkbox>
                  <w14:checked w14:val="0"/>
                  <w14:checkedState w14:val="2612" w14:font="MS Gothic"/>
                  <w14:uncheckedState w14:val="2610" w14:font="MS Gothic"/>
                </w14:checkbox>
              </w:sdtPr>
              <w:sdtEndPr/>
              <w:sdtContent>
                <w:r w:rsidR="00D84433" w:rsidRPr="00D84433">
                  <w:rPr>
                    <w:rFonts w:ascii="Segoe UI Symbol" w:eastAsia="MS Gothic" w:hAnsi="Segoe UI Symbol" w:cs="Segoe UI Symbol"/>
                    <w:sz w:val="20"/>
                    <w:szCs w:val="20"/>
                    <w:lang w:val="uk-UA" w:eastAsia="en-US"/>
                  </w:rPr>
                  <w:t>☐</w:t>
                </w:r>
              </w:sdtContent>
            </w:sdt>
            <w:r w:rsidR="00D84433" w:rsidRPr="00D84433">
              <w:rPr>
                <w:rFonts w:ascii="Avenir Next Cyr" w:eastAsia="Times New Roman" w:hAnsi="Avenir Next Cyr" w:cs="Calibri"/>
                <w:sz w:val="20"/>
                <w:szCs w:val="20"/>
                <w:lang w:val="uk-UA" w:eastAsia="en-US"/>
              </w:rPr>
              <w:t>Генерація</w:t>
            </w:r>
            <w:r w:rsidR="00D84433" w:rsidRPr="00D84433">
              <w:rPr>
                <w:rFonts w:ascii="Avenir Next Cyr" w:eastAsia="Times New Roman" w:hAnsi="Avenir Next Cyr"/>
                <w:sz w:val="20"/>
                <w:szCs w:val="20"/>
                <w:lang w:val="uk-UA" w:eastAsia="en-US"/>
              </w:rPr>
              <w:t xml:space="preserve"> </w:t>
            </w:r>
            <w:r w:rsidR="00D84433" w:rsidRPr="00D84433">
              <w:rPr>
                <w:rFonts w:ascii="Avenir Next Cyr" w:eastAsia="Times New Roman" w:hAnsi="Avenir Next Cyr" w:cs="Calibri"/>
                <w:sz w:val="20"/>
                <w:szCs w:val="20"/>
                <w:lang w:val="uk-UA" w:eastAsia="en-US"/>
              </w:rPr>
              <w:t>потенційних</w:t>
            </w:r>
            <w:r w:rsidR="00D84433" w:rsidRPr="00D84433">
              <w:rPr>
                <w:rFonts w:ascii="Avenir Next Cyr" w:eastAsia="Times New Roman" w:hAnsi="Avenir Next Cyr"/>
                <w:sz w:val="20"/>
                <w:szCs w:val="20"/>
                <w:lang w:val="uk-UA" w:eastAsia="en-US"/>
              </w:rPr>
              <w:t xml:space="preserve"> </w:t>
            </w:r>
            <w:r w:rsidR="00D84433" w:rsidRPr="00D84433">
              <w:rPr>
                <w:rFonts w:ascii="Avenir Next Cyr" w:eastAsia="Times New Roman" w:hAnsi="Avenir Next Cyr" w:cs="Calibri"/>
                <w:sz w:val="20"/>
                <w:szCs w:val="20"/>
                <w:lang w:val="uk-UA" w:eastAsia="en-US"/>
              </w:rPr>
              <w:t>клієнтів (</w:t>
            </w:r>
            <w:proofErr w:type="spellStart"/>
            <w:r w:rsidR="00D84433" w:rsidRPr="00D84433">
              <w:rPr>
                <w:rFonts w:ascii="Avenir Next Cyr" w:eastAsia="Times New Roman" w:hAnsi="Avenir Next Cyr"/>
                <w:sz w:val="20"/>
                <w:szCs w:val="20"/>
                <w:lang w:val="uk-UA" w:eastAsia="en-US"/>
              </w:rPr>
              <w:t>Lead</w:t>
            </w:r>
            <w:proofErr w:type="spellEnd"/>
            <w:r w:rsidR="00D84433" w:rsidRPr="00D84433">
              <w:rPr>
                <w:rFonts w:ascii="Avenir Next Cyr" w:eastAsia="Times New Roman" w:hAnsi="Avenir Next Cyr"/>
                <w:sz w:val="20"/>
                <w:szCs w:val="20"/>
                <w:lang w:val="uk-UA" w:eastAsia="en-US"/>
              </w:rPr>
              <w:t xml:space="preserve"> </w:t>
            </w:r>
            <w:proofErr w:type="spellStart"/>
            <w:r w:rsidR="00D84433" w:rsidRPr="00D84433">
              <w:rPr>
                <w:rFonts w:ascii="Avenir Next Cyr" w:eastAsia="Times New Roman" w:hAnsi="Avenir Next Cyr"/>
                <w:sz w:val="20"/>
                <w:szCs w:val="20"/>
                <w:lang w:val="uk-UA" w:eastAsia="en-US"/>
              </w:rPr>
              <w:t>generation</w:t>
            </w:r>
            <w:proofErr w:type="spellEnd"/>
            <w:r w:rsidR="00D84433" w:rsidRPr="00D84433">
              <w:rPr>
                <w:rFonts w:ascii="Avenir Next Cyr" w:eastAsia="Times New Roman" w:hAnsi="Avenir Next Cyr"/>
                <w:sz w:val="20"/>
                <w:szCs w:val="20"/>
                <w:lang w:val="uk-UA" w:eastAsia="en-US"/>
              </w:rPr>
              <w:t> </w:t>
            </w:r>
            <w:r w:rsidR="00D84433" w:rsidRPr="00D84433">
              <w:rPr>
                <w:rFonts w:ascii="Avenir Next Cyr" w:eastAsia="Times New Roman" w:hAnsi="Avenir Next Cyr" w:cs="Calibri"/>
                <w:sz w:val="20"/>
                <w:szCs w:val="20"/>
                <w:lang w:val="uk-UA" w:eastAsia="en-US"/>
              </w:rPr>
              <w:t>)</w:t>
            </w:r>
          </w:p>
          <w:p w14:paraId="7D9203E1" w14:textId="77777777" w:rsidR="00D84433" w:rsidRPr="00D84433" w:rsidRDefault="00C54CDD"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2012864102"/>
                <w14:checkbox>
                  <w14:checked w14:val="0"/>
                  <w14:checkedState w14:val="2612" w14:font="MS Gothic"/>
                  <w14:uncheckedState w14:val="2610" w14:font="MS Gothic"/>
                </w14:checkbox>
              </w:sdtPr>
              <w:sdtEndPr/>
              <w:sdtContent>
                <w:r w:rsidR="00D84433" w:rsidRPr="00D84433">
                  <w:rPr>
                    <w:rFonts w:ascii="Segoe UI Symbol" w:eastAsia="MS Gothic" w:hAnsi="Segoe UI Symbol" w:cs="Segoe UI Symbol"/>
                    <w:sz w:val="20"/>
                    <w:szCs w:val="20"/>
                    <w:lang w:val="uk-UA" w:eastAsia="en-US"/>
                  </w:rPr>
                  <w:t>☐</w:t>
                </w:r>
              </w:sdtContent>
            </w:sdt>
            <w:r w:rsidR="00D84433" w:rsidRPr="00D84433">
              <w:rPr>
                <w:rFonts w:ascii="Avenir Next Cyr" w:eastAsia="Times New Roman" w:hAnsi="Avenir Next Cyr" w:cs="Calibri"/>
                <w:sz w:val="20"/>
                <w:szCs w:val="20"/>
                <w:lang w:val="uk-UA" w:eastAsia="en-US"/>
              </w:rPr>
              <w:t>Проникнення (</w:t>
            </w:r>
            <w:proofErr w:type="spellStart"/>
            <w:r w:rsidR="00D84433" w:rsidRPr="00D84433">
              <w:rPr>
                <w:rFonts w:ascii="Avenir Next Cyr" w:eastAsia="Times New Roman" w:hAnsi="Avenir Next Cyr"/>
                <w:sz w:val="20"/>
                <w:szCs w:val="20"/>
                <w:lang w:val="uk-UA" w:eastAsia="en-US"/>
              </w:rPr>
              <w:t>Penetration</w:t>
            </w:r>
            <w:proofErr w:type="spellEnd"/>
            <w:r w:rsidR="00D84433" w:rsidRPr="00D84433">
              <w:rPr>
                <w:rFonts w:ascii="Avenir Next Cyr" w:eastAsia="Times New Roman" w:hAnsi="Avenir Next Cyr" w:cs="Calibri"/>
                <w:sz w:val="20"/>
                <w:szCs w:val="20"/>
                <w:lang w:val="uk-UA" w:eastAsia="en-US"/>
              </w:rPr>
              <w:t>)</w:t>
            </w:r>
            <w:r w:rsidR="00D84433" w:rsidRPr="00D84433">
              <w:rPr>
                <w:rFonts w:ascii="Avenir Next Cyr" w:eastAsia="Times New Roman" w:hAnsi="Avenir Next Cyr"/>
                <w:sz w:val="20"/>
                <w:szCs w:val="20"/>
                <w:lang w:val="uk-UA" w:eastAsia="en-US"/>
              </w:rPr>
              <w:t>/</w:t>
            </w:r>
            <w:r w:rsidR="00D84433" w:rsidRPr="00D84433">
              <w:rPr>
                <w:rFonts w:ascii="Avenir Next Cyr" w:eastAsia="Times New Roman" w:hAnsi="Avenir Next Cyr" w:cs="Calibri"/>
                <w:sz w:val="20"/>
                <w:szCs w:val="20"/>
                <w:lang w:val="uk-UA" w:eastAsia="en-US"/>
              </w:rPr>
              <w:t>поглинання (</w:t>
            </w:r>
            <w:proofErr w:type="spellStart"/>
            <w:r w:rsidR="00D84433" w:rsidRPr="00D84433">
              <w:rPr>
                <w:rFonts w:ascii="Avenir Next Cyr" w:eastAsia="Times New Roman" w:hAnsi="Avenir Next Cyr" w:cs="Calibri"/>
                <w:sz w:val="20"/>
                <w:szCs w:val="20"/>
                <w:lang w:val="uk-UA" w:eastAsia="en-US"/>
              </w:rPr>
              <w:t>A</w:t>
            </w:r>
            <w:r w:rsidR="00D84433" w:rsidRPr="00D84433">
              <w:rPr>
                <w:rFonts w:ascii="Avenir Next Cyr" w:eastAsia="Times New Roman" w:hAnsi="Avenir Next Cyr"/>
                <w:sz w:val="20"/>
                <w:szCs w:val="20"/>
                <w:lang w:val="uk-UA" w:eastAsia="en-US"/>
              </w:rPr>
              <w:t>cquisition</w:t>
            </w:r>
            <w:proofErr w:type="spellEnd"/>
            <w:r w:rsidR="00D84433" w:rsidRPr="00D84433">
              <w:rPr>
                <w:rFonts w:ascii="Avenir Next Cyr" w:eastAsia="Times New Roman" w:hAnsi="Avenir Next Cyr"/>
                <w:sz w:val="20"/>
                <w:szCs w:val="20"/>
                <w:lang w:val="uk-UA" w:eastAsia="en-US"/>
              </w:rPr>
              <w:t> </w:t>
            </w:r>
            <w:r w:rsidR="00D84433" w:rsidRPr="00D84433">
              <w:rPr>
                <w:rFonts w:ascii="Avenir Next Cyr" w:eastAsia="Times New Roman" w:hAnsi="Avenir Next Cyr" w:cs="Calibri"/>
                <w:sz w:val="20"/>
                <w:szCs w:val="20"/>
                <w:lang w:val="uk-UA" w:eastAsia="en-US"/>
              </w:rPr>
              <w:t>)</w:t>
            </w:r>
          </w:p>
          <w:p w14:paraId="65ABBDA2" w14:textId="77777777" w:rsidR="00D84433" w:rsidRPr="00D84433" w:rsidRDefault="00C54CDD"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717693130"/>
                <w14:checkbox>
                  <w14:checked w14:val="0"/>
                  <w14:checkedState w14:val="2612" w14:font="MS Gothic"/>
                  <w14:uncheckedState w14:val="2610" w14:font="MS Gothic"/>
                </w14:checkbox>
              </w:sdtPr>
              <w:sdtEndPr/>
              <w:sdtContent>
                <w:r w:rsidR="00D84433" w:rsidRPr="00D84433">
                  <w:rPr>
                    <w:rFonts w:ascii="Segoe UI Symbol" w:eastAsia="MS Gothic" w:hAnsi="Segoe UI Symbol" w:cs="Segoe UI Symbol"/>
                    <w:sz w:val="20"/>
                    <w:szCs w:val="20"/>
                    <w:lang w:val="uk-UA" w:eastAsia="en-US"/>
                  </w:rPr>
                  <w:t>☐</w:t>
                </w:r>
              </w:sdtContent>
            </w:sdt>
            <w:r w:rsidR="00D84433" w:rsidRPr="00D84433">
              <w:rPr>
                <w:rFonts w:ascii="Avenir Next Cyr" w:eastAsia="Times New Roman" w:hAnsi="Avenir Next Cyr" w:cs="Calibri"/>
                <w:sz w:val="20"/>
                <w:szCs w:val="20"/>
                <w:lang w:val="uk-UA" w:eastAsia="en-US"/>
              </w:rPr>
              <w:t>Поновлення (</w:t>
            </w:r>
            <w:proofErr w:type="spellStart"/>
            <w:r w:rsidR="00D84433" w:rsidRPr="00D84433">
              <w:rPr>
                <w:rFonts w:ascii="Avenir Next Cyr" w:eastAsia="Times New Roman" w:hAnsi="Avenir Next Cyr"/>
                <w:sz w:val="20"/>
                <w:szCs w:val="20"/>
                <w:lang w:val="uk-UA" w:eastAsia="en-US"/>
              </w:rPr>
              <w:t>Renewal</w:t>
            </w:r>
            <w:proofErr w:type="spellEnd"/>
            <w:r w:rsidR="00D84433" w:rsidRPr="00D84433">
              <w:rPr>
                <w:rFonts w:ascii="Avenir Next Cyr" w:eastAsia="Times New Roman" w:hAnsi="Avenir Next Cyr"/>
                <w:sz w:val="20"/>
                <w:szCs w:val="20"/>
                <w:lang w:val="uk-UA" w:eastAsia="en-US"/>
              </w:rPr>
              <w:t>)/</w:t>
            </w:r>
            <w:r w:rsidR="00D84433" w:rsidRPr="00D84433">
              <w:rPr>
                <w:rFonts w:ascii="Avenir Next Cyr" w:eastAsia="Times New Roman" w:hAnsi="Avenir Next Cyr" w:cs="Calibri"/>
                <w:sz w:val="20"/>
                <w:szCs w:val="20"/>
                <w:lang w:val="uk-UA" w:eastAsia="en-US"/>
              </w:rPr>
              <w:t>утримання (</w:t>
            </w:r>
            <w:proofErr w:type="spellStart"/>
            <w:r w:rsidR="00D84433" w:rsidRPr="00D84433">
              <w:rPr>
                <w:rFonts w:ascii="Avenir Next Cyr" w:eastAsia="Times New Roman" w:hAnsi="Avenir Next Cyr" w:cs="Calibri"/>
                <w:sz w:val="20"/>
                <w:szCs w:val="20"/>
                <w:lang w:val="uk-UA" w:eastAsia="en-US"/>
              </w:rPr>
              <w:t>R</w:t>
            </w:r>
            <w:r w:rsidR="00D84433" w:rsidRPr="00D84433">
              <w:rPr>
                <w:rFonts w:ascii="Avenir Next Cyr" w:eastAsia="Times New Roman" w:hAnsi="Avenir Next Cyr"/>
                <w:sz w:val="20"/>
                <w:szCs w:val="20"/>
                <w:lang w:val="uk-UA" w:eastAsia="en-US"/>
              </w:rPr>
              <w:t>etention</w:t>
            </w:r>
            <w:proofErr w:type="spellEnd"/>
            <w:r w:rsidR="00D84433" w:rsidRPr="00D84433">
              <w:rPr>
                <w:rFonts w:ascii="Avenir Next Cyr" w:eastAsia="Times New Roman" w:hAnsi="Avenir Next Cyr"/>
                <w:sz w:val="20"/>
                <w:szCs w:val="20"/>
                <w:lang w:val="uk-UA" w:eastAsia="en-US"/>
              </w:rPr>
              <w:t>)/</w:t>
            </w:r>
            <w:proofErr w:type="spellStart"/>
            <w:r w:rsidR="00D84433" w:rsidRPr="00D84433">
              <w:rPr>
                <w:rFonts w:ascii="Avenir Next Cyr" w:eastAsia="Times New Roman" w:hAnsi="Avenir Next Cyr" w:cs="Calibri"/>
                <w:sz w:val="20"/>
                <w:szCs w:val="20"/>
                <w:lang w:val="uk-UA" w:eastAsia="en-US"/>
              </w:rPr>
              <w:t>пожиттєва</w:t>
            </w:r>
            <w:proofErr w:type="spellEnd"/>
            <w:r w:rsidR="00D84433" w:rsidRPr="00D84433">
              <w:rPr>
                <w:rFonts w:ascii="Avenir Next Cyr" w:eastAsia="Times New Roman" w:hAnsi="Avenir Next Cyr" w:cs="Calibri"/>
                <w:sz w:val="20"/>
                <w:szCs w:val="20"/>
                <w:lang w:val="uk-UA" w:eastAsia="en-US"/>
              </w:rPr>
              <w:t xml:space="preserve"> цінність клієнта (</w:t>
            </w:r>
            <w:proofErr w:type="spellStart"/>
            <w:r w:rsidR="00D84433" w:rsidRPr="00D84433">
              <w:rPr>
                <w:rFonts w:ascii="Avenir Next Cyr" w:eastAsia="Times New Roman" w:hAnsi="Avenir Next Cyr" w:cs="Calibri"/>
                <w:sz w:val="20"/>
                <w:szCs w:val="20"/>
                <w:lang w:val="uk-UA" w:eastAsia="en-US"/>
              </w:rPr>
              <w:t>Life</w:t>
            </w:r>
            <w:proofErr w:type="spellEnd"/>
            <w:r w:rsidR="00D84433" w:rsidRPr="00D84433">
              <w:rPr>
                <w:rFonts w:ascii="Avenir Next Cyr" w:eastAsia="Times New Roman" w:hAnsi="Avenir Next Cyr" w:cs="Calibri"/>
                <w:sz w:val="20"/>
                <w:szCs w:val="20"/>
                <w:lang w:val="uk-UA" w:eastAsia="en-US"/>
              </w:rPr>
              <w:t xml:space="preserve"> </w:t>
            </w:r>
            <w:proofErr w:type="spellStart"/>
            <w:r w:rsidR="00D84433" w:rsidRPr="00D84433">
              <w:rPr>
                <w:rFonts w:ascii="Avenir Next Cyr" w:eastAsia="Times New Roman" w:hAnsi="Avenir Next Cyr" w:cs="Calibri"/>
                <w:sz w:val="20"/>
                <w:szCs w:val="20"/>
                <w:lang w:val="uk-UA" w:eastAsia="en-US"/>
              </w:rPr>
              <w:t>time</w:t>
            </w:r>
            <w:proofErr w:type="spellEnd"/>
            <w:r w:rsidR="00D84433" w:rsidRPr="00D84433">
              <w:rPr>
                <w:rFonts w:ascii="Avenir Next Cyr" w:eastAsia="Times New Roman" w:hAnsi="Avenir Next Cyr" w:cs="Calibri"/>
                <w:sz w:val="20"/>
                <w:szCs w:val="20"/>
                <w:lang w:val="uk-UA" w:eastAsia="en-US"/>
              </w:rPr>
              <w:t xml:space="preserve"> </w:t>
            </w:r>
            <w:proofErr w:type="spellStart"/>
            <w:r w:rsidR="00D84433" w:rsidRPr="00D84433">
              <w:rPr>
                <w:rFonts w:ascii="Avenir Next Cyr" w:eastAsia="Times New Roman" w:hAnsi="Avenir Next Cyr" w:cs="Calibri"/>
                <w:sz w:val="20"/>
                <w:szCs w:val="20"/>
                <w:lang w:val="uk-UA" w:eastAsia="en-US"/>
              </w:rPr>
              <w:t>value</w:t>
            </w:r>
            <w:proofErr w:type="spellEnd"/>
            <w:r w:rsidR="00D84433" w:rsidRPr="00D84433">
              <w:rPr>
                <w:rFonts w:ascii="Avenir Next Cyr" w:eastAsia="Times New Roman" w:hAnsi="Avenir Next Cyr" w:cs="Calibri"/>
                <w:sz w:val="20"/>
                <w:szCs w:val="20"/>
                <w:lang w:val="uk-UA" w:eastAsia="en-US"/>
              </w:rPr>
              <w:t>)</w:t>
            </w:r>
          </w:p>
          <w:p w14:paraId="0896CEA4" w14:textId="77777777" w:rsidR="00D84433" w:rsidRPr="00D84433" w:rsidRDefault="00C54CDD"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091233404"/>
                <w14:checkbox>
                  <w14:checked w14:val="0"/>
                  <w14:checkedState w14:val="2612" w14:font="MS Gothic"/>
                  <w14:uncheckedState w14:val="2610" w14:font="MS Gothic"/>
                </w14:checkbox>
              </w:sdtPr>
              <w:sdtEndPr/>
              <w:sdtContent>
                <w:r w:rsidR="00D84433" w:rsidRPr="00D84433">
                  <w:rPr>
                    <w:rFonts w:ascii="Segoe UI Symbol" w:eastAsia="MS Gothic" w:hAnsi="Segoe UI Symbol" w:cs="Segoe UI Symbol"/>
                    <w:sz w:val="20"/>
                    <w:szCs w:val="20"/>
                    <w:lang w:val="uk-UA" w:eastAsia="en-US"/>
                  </w:rPr>
                  <w:t>☐</w:t>
                </w:r>
              </w:sdtContent>
            </w:sdt>
            <w:r w:rsidR="00D84433" w:rsidRPr="00D84433">
              <w:rPr>
                <w:rFonts w:ascii="Avenir Next Cyr" w:eastAsia="Times New Roman" w:hAnsi="Avenir Next Cyr" w:cs="Calibri"/>
                <w:sz w:val="20"/>
                <w:szCs w:val="20"/>
                <w:lang w:val="uk-UA" w:eastAsia="en-US"/>
              </w:rPr>
              <w:t>Значимість (</w:t>
            </w:r>
            <w:proofErr w:type="spellStart"/>
            <w:r w:rsidR="00D84433" w:rsidRPr="00D84433">
              <w:rPr>
                <w:rFonts w:ascii="Avenir Next Cyr" w:eastAsia="Times New Roman" w:hAnsi="Avenir Next Cyr"/>
                <w:sz w:val="20"/>
                <w:szCs w:val="20"/>
                <w:lang w:val="uk-UA" w:eastAsia="en-US"/>
              </w:rPr>
              <w:t>Salience</w:t>
            </w:r>
            <w:proofErr w:type="spellEnd"/>
            <w:r w:rsidR="00D84433" w:rsidRPr="00D84433">
              <w:rPr>
                <w:rFonts w:ascii="Avenir Next Cyr" w:eastAsia="Times New Roman" w:hAnsi="Avenir Next Cyr"/>
                <w:sz w:val="20"/>
                <w:szCs w:val="20"/>
                <w:lang w:val="uk-UA" w:eastAsia="en-US"/>
              </w:rPr>
              <w:t>)/</w:t>
            </w:r>
            <w:r w:rsidR="00D84433" w:rsidRPr="00D84433">
              <w:rPr>
                <w:rFonts w:ascii="Avenir Next Cyr" w:hAnsi="Avenir Next Cyr"/>
                <w:color w:val="auto"/>
                <w:sz w:val="20"/>
                <w:szCs w:val="20"/>
                <w:lang w:val="uk-UA"/>
              </w:rPr>
              <w:t>Обізнаність (</w:t>
            </w:r>
            <w:proofErr w:type="spellStart"/>
            <w:r w:rsidR="00D84433" w:rsidRPr="00D84433">
              <w:rPr>
                <w:rFonts w:ascii="Avenir Next Cyr" w:hAnsi="Avenir Next Cyr"/>
                <w:color w:val="auto"/>
                <w:sz w:val="20"/>
                <w:szCs w:val="20"/>
                <w:lang w:val="uk-UA"/>
              </w:rPr>
              <w:t>Awareness</w:t>
            </w:r>
            <w:proofErr w:type="spellEnd"/>
            <w:r w:rsidR="00D84433" w:rsidRPr="00D84433">
              <w:rPr>
                <w:rFonts w:ascii="Avenir Next Cyr" w:hAnsi="Avenir Next Cyr"/>
                <w:color w:val="auto"/>
                <w:sz w:val="20"/>
                <w:szCs w:val="20"/>
                <w:lang w:val="uk-UA"/>
              </w:rPr>
              <w:t>)</w:t>
            </w:r>
          </w:p>
          <w:p w14:paraId="1C821471" w14:textId="77777777" w:rsidR="00D84433" w:rsidRPr="00D84433" w:rsidRDefault="00C54CDD"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539329796"/>
                <w14:checkbox>
                  <w14:checked w14:val="0"/>
                  <w14:checkedState w14:val="2612" w14:font="MS Gothic"/>
                  <w14:uncheckedState w14:val="2610" w14:font="MS Gothic"/>
                </w14:checkbox>
              </w:sdtPr>
              <w:sdtEndPr/>
              <w:sdtContent>
                <w:r w:rsidR="00D84433" w:rsidRPr="00D84433">
                  <w:rPr>
                    <w:rFonts w:ascii="Segoe UI Symbol" w:eastAsia="MS Gothic" w:hAnsi="Segoe UI Symbol" w:cs="Segoe UI Symbol"/>
                    <w:sz w:val="20"/>
                    <w:szCs w:val="20"/>
                    <w:lang w:val="uk-UA" w:eastAsia="en-US"/>
                  </w:rPr>
                  <w:t>☐</w:t>
                </w:r>
              </w:sdtContent>
            </w:sdt>
            <w:r w:rsidR="00D84433" w:rsidRPr="00D84433">
              <w:rPr>
                <w:rFonts w:ascii="Avenir Next Cyr" w:eastAsia="Times New Roman" w:hAnsi="Avenir Next Cyr" w:cs="Calibri"/>
                <w:sz w:val="20"/>
                <w:szCs w:val="20"/>
                <w:lang w:val="uk-UA" w:eastAsia="en-US"/>
              </w:rPr>
              <w:t>Вага/вартість</w:t>
            </w:r>
            <w:r w:rsidR="00D84433" w:rsidRPr="00D84433">
              <w:rPr>
                <w:rFonts w:ascii="Avenir Next Cyr" w:eastAsia="Times New Roman" w:hAnsi="Avenir Next Cyr"/>
                <w:sz w:val="20"/>
                <w:szCs w:val="20"/>
                <w:lang w:val="uk-UA" w:eastAsia="en-US"/>
              </w:rPr>
              <w:t xml:space="preserve"> </w:t>
            </w:r>
            <w:r w:rsidR="00D84433" w:rsidRPr="00D84433">
              <w:rPr>
                <w:rFonts w:ascii="Avenir Next Cyr" w:eastAsia="Times New Roman" w:hAnsi="Avenir Next Cyr" w:cs="Calibri"/>
                <w:sz w:val="20"/>
                <w:szCs w:val="20"/>
                <w:lang w:val="uk-UA" w:eastAsia="en-US"/>
              </w:rPr>
              <w:t>покупки</w:t>
            </w:r>
            <w:r w:rsidR="00D84433" w:rsidRPr="00D84433">
              <w:rPr>
                <w:rFonts w:ascii="Avenir Next Cyr" w:eastAsia="Times New Roman" w:hAnsi="Avenir Next Cyr"/>
                <w:sz w:val="20"/>
                <w:szCs w:val="20"/>
                <w:lang w:val="uk-UA" w:eastAsia="en-US"/>
              </w:rPr>
              <w:t xml:space="preserve"> (</w:t>
            </w:r>
            <w:proofErr w:type="spellStart"/>
            <w:r w:rsidR="00D84433" w:rsidRPr="00D84433">
              <w:rPr>
                <w:rFonts w:ascii="Avenir Next Cyr" w:eastAsia="Times New Roman" w:hAnsi="Avenir Next Cyr"/>
                <w:sz w:val="20"/>
                <w:szCs w:val="20"/>
                <w:lang w:val="uk-UA" w:eastAsia="en-US"/>
              </w:rPr>
              <w:t>Weight</w:t>
            </w:r>
            <w:proofErr w:type="spellEnd"/>
            <w:r w:rsidR="00D84433" w:rsidRPr="00D84433">
              <w:rPr>
                <w:rFonts w:ascii="Avenir Next Cyr" w:eastAsia="Times New Roman" w:hAnsi="Avenir Next Cyr"/>
                <w:sz w:val="20"/>
                <w:szCs w:val="20"/>
                <w:lang w:val="uk-UA" w:eastAsia="en-US"/>
              </w:rPr>
              <w:t>/</w:t>
            </w:r>
            <w:proofErr w:type="spellStart"/>
            <w:r w:rsidR="00D84433" w:rsidRPr="00D84433">
              <w:rPr>
                <w:rFonts w:ascii="Avenir Next Cyr" w:eastAsia="Times New Roman" w:hAnsi="Avenir Next Cyr"/>
                <w:sz w:val="20"/>
                <w:szCs w:val="20"/>
                <w:lang w:val="uk-UA" w:eastAsia="en-US"/>
              </w:rPr>
              <w:t>value</w:t>
            </w:r>
            <w:proofErr w:type="spellEnd"/>
            <w:r w:rsidR="00D84433" w:rsidRPr="00D84433">
              <w:rPr>
                <w:rFonts w:ascii="Avenir Next Cyr" w:eastAsia="Times New Roman" w:hAnsi="Avenir Next Cyr"/>
                <w:sz w:val="20"/>
                <w:szCs w:val="20"/>
                <w:lang w:val="uk-UA" w:eastAsia="en-US"/>
              </w:rPr>
              <w:t xml:space="preserve"> of </w:t>
            </w:r>
            <w:proofErr w:type="spellStart"/>
            <w:r w:rsidR="00D84433" w:rsidRPr="00D84433">
              <w:rPr>
                <w:rFonts w:ascii="Avenir Next Cyr" w:eastAsia="Times New Roman" w:hAnsi="Avenir Next Cyr"/>
                <w:sz w:val="20"/>
                <w:szCs w:val="20"/>
                <w:lang w:val="uk-UA" w:eastAsia="en-US"/>
              </w:rPr>
              <w:t>purchase</w:t>
            </w:r>
            <w:proofErr w:type="spellEnd"/>
            <w:r w:rsidR="00D84433" w:rsidRPr="00D84433">
              <w:rPr>
                <w:rFonts w:ascii="Avenir Next Cyr" w:eastAsia="Times New Roman" w:hAnsi="Avenir Next Cyr"/>
                <w:sz w:val="20"/>
                <w:szCs w:val="20"/>
                <w:lang w:val="uk-UA" w:eastAsia="en-US"/>
              </w:rPr>
              <w:t>)</w:t>
            </w:r>
          </w:p>
          <w:p w14:paraId="4556E2A1" w14:textId="77777777" w:rsidR="00721623" w:rsidRPr="00584574" w:rsidRDefault="00C54CDD" w:rsidP="00D84433">
            <w:pPr>
              <w:spacing w:after="0" w:line="240" w:lineRule="auto"/>
              <w:ind w:left="57"/>
              <w:textAlignment w:val="baseline"/>
              <w:rPr>
                <w:rFonts w:ascii="Avenir Next LT Pro" w:eastAsia="Times New Roman" w:hAnsi="Avenir Next LT Pro"/>
                <w:sz w:val="20"/>
                <w:szCs w:val="20"/>
                <w:lang w:val="uk-UA" w:eastAsia="en-US"/>
              </w:rPr>
            </w:pPr>
            <w:sdt>
              <w:sdtPr>
                <w:rPr>
                  <w:rFonts w:ascii="Avenir Next Cyr" w:eastAsia="Times New Roman" w:hAnsi="Avenir Next Cyr"/>
                  <w:sz w:val="20"/>
                  <w:szCs w:val="20"/>
                  <w:lang w:val="uk-UA" w:eastAsia="en-US"/>
                </w:rPr>
                <w:id w:val="1234431318"/>
                <w14:checkbox>
                  <w14:checked w14:val="0"/>
                  <w14:checkedState w14:val="2612" w14:font="MS Gothic"/>
                  <w14:uncheckedState w14:val="2610" w14:font="MS Gothic"/>
                </w14:checkbox>
              </w:sdtPr>
              <w:sdtEndPr/>
              <w:sdtContent>
                <w:r w:rsidR="00D84433" w:rsidRPr="00D84433">
                  <w:rPr>
                    <w:rFonts w:ascii="Segoe UI Symbol" w:eastAsia="MS Gothic" w:hAnsi="Segoe UI Symbol" w:cs="Segoe UI Symbol"/>
                    <w:sz w:val="20"/>
                    <w:szCs w:val="20"/>
                    <w:lang w:val="uk-UA" w:eastAsia="en-US"/>
                  </w:rPr>
                  <w:t>☐</w:t>
                </w:r>
              </w:sdtContent>
            </w:sdt>
            <w:r w:rsidR="00D84433" w:rsidRPr="00D84433">
              <w:rPr>
                <w:rFonts w:ascii="Avenir Next Cyr" w:eastAsia="Times New Roman" w:hAnsi="Avenir Next Cyr" w:cs="Calibri"/>
                <w:sz w:val="20"/>
                <w:szCs w:val="20"/>
                <w:lang w:val="uk-UA" w:eastAsia="en-US"/>
              </w:rPr>
              <w:t xml:space="preserve">Інше </w:t>
            </w:r>
            <w:r w:rsidR="00D84433" w:rsidRPr="00D84433">
              <w:rPr>
                <w:rFonts w:ascii="Avenir Next Cyr" w:eastAsia="Times New Roman" w:hAnsi="Avenir Next Cyr"/>
                <w:sz w:val="20"/>
                <w:szCs w:val="20"/>
                <w:lang w:val="uk-UA" w:eastAsia="en-US"/>
              </w:rPr>
              <w:t>(</w:t>
            </w:r>
            <w:r w:rsidR="00D84433" w:rsidRPr="00D84433">
              <w:rPr>
                <w:rFonts w:ascii="Avenir Next Cyr" w:eastAsia="Times New Roman" w:hAnsi="Avenir Next Cyr" w:cs="Calibri"/>
                <w:sz w:val="20"/>
                <w:szCs w:val="20"/>
                <w:lang w:val="uk-UA" w:eastAsia="en-US"/>
              </w:rPr>
              <w:t>додайте власний варіант</w:t>
            </w:r>
            <w:r w:rsidR="00D84433" w:rsidRPr="00D84433">
              <w:rPr>
                <w:rFonts w:ascii="Avenir Next Cyr" w:eastAsia="Times New Roman" w:hAnsi="Avenir Next Cyr"/>
                <w:sz w:val="20"/>
                <w:szCs w:val="20"/>
                <w:lang w:val="uk-UA" w:eastAsia="en-US"/>
              </w:rPr>
              <w:t>)</w:t>
            </w:r>
            <w:r w:rsidR="00D84433" w:rsidRPr="00584574">
              <w:rPr>
                <w:rFonts w:ascii="Avenir Next LT Pro" w:eastAsia="Times New Roman" w:hAnsi="Avenir Next LT Pro"/>
                <w:sz w:val="18"/>
                <w:szCs w:val="18"/>
                <w:lang w:val="uk-UA" w:eastAsia="en-US"/>
              </w:rPr>
              <w:t> </w:t>
            </w:r>
          </w:p>
        </w:tc>
      </w:tr>
      <w:tr w:rsidR="00E2104F" w:rsidRPr="00584574" w14:paraId="16BB14BA" w14:textId="77777777" w:rsidTr="008B43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73"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AACB58F" w14:textId="77777777" w:rsidR="00E2104F" w:rsidRPr="00584574" w:rsidRDefault="00E2104F" w:rsidP="008B43FA">
            <w:pPr>
              <w:spacing w:after="0" w:line="240" w:lineRule="auto"/>
              <w:ind w:left="57"/>
              <w:jc w:val="center"/>
              <w:textAlignment w:val="baseline"/>
              <w:rPr>
                <w:rFonts w:ascii="Avenir Next Cyr Medium" w:eastAsia="Times New Roman" w:hAnsi="Avenir Next Cyr Medium"/>
                <w:lang w:val="uk-UA" w:eastAsia="en-US"/>
              </w:rPr>
            </w:pPr>
            <w:r w:rsidRPr="00584574">
              <w:rPr>
                <w:rFonts w:ascii="Avenir Next Cyr Medium" w:eastAsia="Times New Roman" w:hAnsi="Avenir Next Cyr Medium" w:cs="Calibri"/>
                <w:b/>
                <w:bCs/>
                <w:color w:val="B4975A"/>
                <w:lang w:val="uk-UA" w:eastAsia="en-US"/>
              </w:rPr>
              <w:lastRenderedPageBreak/>
              <w:t xml:space="preserve">МАРКЕТИНГОВА ЦІЛЬ </w:t>
            </w:r>
            <w:r w:rsidRPr="00584574">
              <w:rPr>
                <w:rFonts w:ascii="Avenir Next Cyr Medium" w:eastAsia="Times New Roman" w:hAnsi="Avenir Next Cyr Medium"/>
                <w:b/>
                <w:bCs/>
                <w:color w:val="B4975A"/>
                <w:lang w:val="uk-UA" w:eastAsia="en-US"/>
              </w:rPr>
              <w:t>2</w:t>
            </w:r>
            <w:r w:rsidRPr="00584574">
              <w:rPr>
                <w:rFonts w:ascii="Avenir Next Cyr Medium" w:eastAsia="Times New Roman" w:hAnsi="Avenir Next Cyr Medium"/>
                <w:color w:val="B4975A"/>
                <w:lang w:val="uk-UA" w:eastAsia="en-US"/>
              </w:rPr>
              <w:t> </w:t>
            </w:r>
          </w:p>
          <w:p w14:paraId="3EBDE9B2" w14:textId="77777777" w:rsidR="00E2104F" w:rsidRPr="00584574" w:rsidRDefault="00E2104F" w:rsidP="008B43FA">
            <w:pPr>
              <w:spacing w:after="0" w:line="240" w:lineRule="auto"/>
              <w:ind w:left="57"/>
              <w:jc w:val="center"/>
              <w:textAlignment w:val="baseline"/>
              <w:rPr>
                <w:rFonts w:ascii="Avenir Next Cyr" w:eastAsia="Times New Roman" w:hAnsi="Avenir Next Cyr"/>
                <w:sz w:val="20"/>
                <w:szCs w:val="20"/>
                <w:lang w:val="uk-UA" w:eastAsia="en-US"/>
              </w:rPr>
            </w:pPr>
            <w:r w:rsidRPr="00584574">
              <w:rPr>
                <w:rFonts w:ascii="Avenir Next Cyr" w:hAnsi="Avenir Next Cyr"/>
                <w:i/>
                <w:color w:val="auto"/>
                <w:sz w:val="20"/>
                <w:szCs w:val="20"/>
                <w:lang w:val="uk-UA"/>
              </w:rPr>
              <w:t>(Опціонально)</w:t>
            </w:r>
          </w:p>
        </w:tc>
      </w:tr>
      <w:tr w:rsidR="00E2104F" w:rsidRPr="00584574" w14:paraId="6743F9D6" w14:textId="77777777" w:rsidTr="008B43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16ECDA" w14:textId="77777777" w:rsidR="00E2104F" w:rsidRPr="00584574" w:rsidRDefault="00E2104F" w:rsidP="008B43FA">
            <w:pPr>
              <w:spacing w:after="0" w:line="240" w:lineRule="auto"/>
              <w:ind w:left="57"/>
              <w:textAlignment w:val="baseline"/>
              <w:rPr>
                <w:rFonts w:ascii="Avenir Next Cyr Medium" w:eastAsia="Times New Roman" w:hAnsi="Avenir Next Cyr Medium"/>
                <w:lang w:val="uk-UA" w:eastAsia="en-US"/>
              </w:rPr>
            </w:pPr>
            <w:r w:rsidRPr="00584574">
              <w:rPr>
                <w:rFonts w:ascii="Avenir Next Cyr Medium" w:eastAsia="Times New Roman" w:hAnsi="Avenir Next Cyr Medium" w:cs="Calibri"/>
                <w:b/>
                <w:bCs/>
                <w:color w:val="auto"/>
                <w:sz w:val="20"/>
                <w:szCs w:val="20"/>
                <w:lang w:val="uk-UA" w:eastAsia="en-US"/>
              </w:rPr>
              <w:t>Ціль</w:t>
            </w:r>
            <w:r w:rsidRPr="00584574">
              <w:rPr>
                <w:rFonts w:ascii="Avenir Next Cyr Medium" w:eastAsia="Times New Roman" w:hAnsi="Avenir Next Cyr Medium"/>
                <w:b/>
                <w:bCs/>
                <w:color w:val="auto"/>
                <w:sz w:val="20"/>
                <w:szCs w:val="20"/>
                <w:lang w:val="uk-UA" w:eastAsia="en-US"/>
              </w:rPr>
              <w:t xml:space="preserve"> – </w:t>
            </w:r>
            <w:r w:rsidRPr="00584574">
              <w:rPr>
                <w:rFonts w:ascii="Avenir Next Cyr Medium" w:eastAsia="Times New Roman" w:hAnsi="Avenir Next Cyr Medium" w:cs="Calibri"/>
                <w:b/>
                <w:bCs/>
                <w:color w:val="auto"/>
                <w:sz w:val="20"/>
                <w:szCs w:val="20"/>
                <w:lang w:val="uk-UA" w:eastAsia="en-US"/>
              </w:rPr>
              <w:t>Огляд</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і</w:t>
            </w:r>
            <w:r w:rsidRPr="00584574">
              <w:rPr>
                <w:rFonts w:ascii="Avenir Next Cyr Medium" w:eastAsia="Times New Roman" w:hAnsi="Avenir Next Cyr Medium"/>
                <w:b/>
                <w:bCs/>
                <w:color w:val="auto"/>
                <w:sz w:val="20"/>
                <w:szCs w:val="20"/>
                <w:lang w:val="uk-UA" w:eastAsia="en-US"/>
              </w:rPr>
              <w:t xml:space="preserve"> KPI</w:t>
            </w:r>
          </w:p>
          <w:p w14:paraId="64893365" w14:textId="77777777" w:rsidR="00E2104F" w:rsidRPr="00584574" w:rsidRDefault="00E2104F" w:rsidP="008B43FA">
            <w:pPr>
              <w:spacing w:after="0" w:line="240" w:lineRule="auto"/>
              <w:ind w:left="57"/>
              <w:textAlignment w:val="baseline"/>
              <w:rPr>
                <w:rFonts w:ascii="Avenir Next LT Pro" w:eastAsia="Times New Roman" w:hAnsi="Avenir Next LT Pro"/>
                <w:lang w:val="uk-UA" w:eastAsia="en-US"/>
              </w:rPr>
            </w:pPr>
            <w:r w:rsidRPr="00584574">
              <w:rPr>
                <w:rFonts w:ascii="Avenir Next Cyr" w:eastAsia="Times New Roman" w:hAnsi="Avenir Next Cyr"/>
                <w:i/>
                <w:iCs/>
                <w:color w:val="auto"/>
                <w:sz w:val="16"/>
                <w:szCs w:val="16"/>
                <w:lang w:val="uk-UA" w:eastAsia="en-US"/>
              </w:rPr>
              <w:t xml:space="preserve">(~30 </w:t>
            </w:r>
            <w:r w:rsidRPr="00584574">
              <w:rPr>
                <w:rFonts w:ascii="Avenir Next Cyr" w:eastAsia="Times New Roman" w:hAnsi="Avenir Next Cyr" w:cs="Calibri"/>
                <w:i/>
                <w:iCs/>
                <w:color w:val="auto"/>
                <w:sz w:val="16"/>
                <w:szCs w:val="16"/>
                <w:lang w:val="uk-UA" w:eastAsia="en-US"/>
              </w:rPr>
              <w:t>слів</w:t>
            </w:r>
            <w:r w:rsidRPr="00584574">
              <w:rPr>
                <w:rFonts w:ascii="Avenir Next Cyr" w:eastAsia="Times New Roman" w:hAnsi="Avenir Next Cyr"/>
                <w:i/>
                <w:iCs/>
                <w:color w:val="auto"/>
                <w:sz w:val="16"/>
                <w:szCs w:val="16"/>
                <w:lang w:val="uk-UA" w:eastAsia="en-US"/>
              </w:rPr>
              <w:t>)</w:t>
            </w:r>
            <w:r w:rsidRPr="00584574">
              <w:rPr>
                <w:rFonts w:ascii="Avenir Next Cyr" w:eastAsia="Times New Roman" w:hAnsi="Avenir Next Cyr"/>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859F7A" w14:textId="77777777" w:rsidR="00E2104F" w:rsidRPr="00584574" w:rsidRDefault="00E2104F" w:rsidP="008B43FA">
            <w:pPr>
              <w:spacing w:after="0" w:line="240" w:lineRule="auto"/>
              <w:ind w:left="57"/>
              <w:textAlignment w:val="baseline"/>
              <w:rPr>
                <w:rFonts w:ascii="Avenir Next LT Pro" w:eastAsia="Times New Roman" w:hAnsi="Avenir Next LT Pro"/>
                <w:lang w:val="uk-UA" w:eastAsia="en-US"/>
              </w:rPr>
            </w:pPr>
            <w:r w:rsidRPr="00584574">
              <w:rPr>
                <w:rFonts w:ascii="Avenir Next LT Pro" w:eastAsia="Times New Roman" w:hAnsi="Avenir Next LT Pro"/>
                <w:color w:val="auto"/>
                <w:sz w:val="20"/>
                <w:szCs w:val="20"/>
                <w:lang w:val="uk-UA" w:eastAsia="en-US"/>
              </w:rPr>
              <w:t> </w:t>
            </w:r>
          </w:p>
        </w:tc>
      </w:tr>
      <w:tr w:rsidR="00E2104F" w:rsidRPr="00584574" w14:paraId="7A4A6636" w14:textId="77777777" w:rsidTr="008B43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D483F3" w14:textId="77777777" w:rsidR="000E5CC9" w:rsidRPr="006555BB" w:rsidRDefault="000E5CC9" w:rsidP="000E5CC9">
            <w:pPr>
              <w:spacing w:after="0" w:line="240" w:lineRule="auto"/>
              <w:ind w:left="57"/>
              <w:textAlignment w:val="baseline"/>
              <w:rPr>
                <w:rFonts w:ascii="Avenir Next Cyr Medium" w:eastAsia="Times New Roman" w:hAnsi="Avenir Next Cyr Medium" w:cs="Calibri"/>
                <w:b/>
                <w:bCs/>
                <w:color w:val="auto"/>
                <w:sz w:val="20"/>
                <w:szCs w:val="20"/>
                <w:lang w:val="uk-UA" w:eastAsia="en-US"/>
              </w:rPr>
            </w:pPr>
            <w:r w:rsidRPr="006555BB">
              <w:rPr>
                <w:rFonts w:ascii="Avenir Next Cyr Medium" w:eastAsia="Times New Roman" w:hAnsi="Avenir Next Cyr Medium" w:cs="Calibri"/>
                <w:b/>
                <w:bCs/>
                <w:color w:val="auto"/>
                <w:sz w:val="20"/>
                <w:szCs w:val="20"/>
                <w:lang w:val="uk-UA" w:eastAsia="en-US"/>
              </w:rPr>
              <w:t>Обґрунтування – Чому було обрано дану ціль та які її критерії або показники?</w:t>
            </w:r>
          </w:p>
          <w:p w14:paraId="34D6C8C3" w14:textId="77777777" w:rsidR="00E2104F" w:rsidRPr="00584574" w:rsidRDefault="000E5CC9" w:rsidP="000E5CC9">
            <w:pPr>
              <w:spacing w:after="0" w:line="240" w:lineRule="auto"/>
              <w:ind w:left="57"/>
              <w:textAlignment w:val="baseline"/>
              <w:rPr>
                <w:rFonts w:ascii="Avenir Next LT Pro" w:eastAsia="Times New Roman" w:hAnsi="Avenir Next LT Pro"/>
                <w:lang w:val="uk-UA" w:eastAsia="en-US"/>
              </w:rPr>
            </w:pPr>
            <w:r w:rsidRPr="000E5CC9">
              <w:rPr>
                <w:rFonts w:ascii="Avenir Next Cyr" w:eastAsia="Times New Roman" w:hAnsi="Avenir Next Cyr"/>
                <w:i/>
                <w:iCs/>
                <w:color w:val="auto"/>
                <w:sz w:val="16"/>
                <w:szCs w:val="16"/>
                <w:lang w:val="uk-UA" w:eastAsia="en-US"/>
              </w:rPr>
              <w:t>(~75</w:t>
            </w:r>
            <w:r w:rsidRPr="006555BB">
              <w:rPr>
                <w:rFonts w:ascii="Avenir Next LT Pro" w:eastAsia="Times New Roman" w:hAnsi="Avenir Next LT Pro"/>
                <w:i/>
                <w:iCs/>
                <w:color w:val="auto"/>
                <w:sz w:val="16"/>
                <w:szCs w:val="16"/>
                <w:lang w:val="uk-UA" w:eastAsia="en-US"/>
              </w:rPr>
              <w:t xml:space="preserve"> </w:t>
            </w:r>
            <w:r w:rsidRPr="006555BB">
              <w:rPr>
                <w:rFonts w:ascii="Avenir Next Cyr" w:hAnsi="Avenir Next Cyr" w:cs="Calibri"/>
                <w:bCs/>
                <w:i/>
                <w:iCs/>
                <w:color w:val="auto"/>
                <w:spacing w:val="-3"/>
                <w:sz w:val="16"/>
                <w:szCs w:val="16"/>
                <w:lang w:val="uk-UA"/>
              </w:rPr>
              <w:t>слів</w:t>
            </w:r>
            <w:r w:rsidRPr="006555BB">
              <w:rPr>
                <w:rFonts w:ascii="Avenir Next Cyr" w:hAnsi="Avenir Next Cyr"/>
                <w:bCs/>
                <w:i/>
                <w:iCs/>
                <w:color w:val="auto"/>
                <w:spacing w:val="-3"/>
                <w:sz w:val="16"/>
                <w:szCs w:val="16"/>
                <w:lang w:val="uk-UA"/>
              </w:rPr>
              <w:t xml:space="preserve">; ≤3 </w:t>
            </w:r>
            <w:r w:rsidRPr="006555BB">
              <w:rPr>
                <w:rFonts w:ascii="Avenir Next Cyr" w:hAnsi="Avenir Next Cyr" w:cs="Calibri"/>
                <w:bCs/>
                <w:i/>
                <w:iCs/>
                <w:color w:val="auto"/>
                <w:spacing w:val="-3"/>
                <w:sz w:val="16"/>
                <w:szCs w:val="16"/>
                <w:lang w:val="uk-UA"/>
              </w:rPr>
              <w:t>таблиці</w:t>
            </w:r>
            <w:r w:rsidRPr="006555BB">
              <w:rPr>
                <w:rFonts w:ascii="Avenir Next Cyr" w:hAnsi="Avenir Next Cyr"/>
                <w:bCs/>
                <w:i/>
                <w:iCs/>
                <w:color w:val="auto"/>
                <w:spacing w:val="-3"/>
                <w:sz w:val="16"/>
                <w:szCs w:val="16"/>
                <w:lang w:val="uk-UA"/>
              </w:rPr>
              <w:t>/</w:t>
            </w:r>
            <w:r w:rsidRPr="006555BB">
              <w:rPr>
                <w:rFonts w:ascii="Avenir Next Cyr" w:hAnsi="Avenir Next Cyr" w:cs="Calibri"/>
                <w:bCs/>
                <w:i/>
                <w:iCs/>
                <w:color w:val="auto"/>
                <w:spacing w:val="-3"/>
                <w:sz w:val="16"/>
                <w:szCs w:val="16"/>
                <w:lang w:val="uk-UA"/>
              </w:rPr>
              <w:t>графіки</w:t>
            </w:r>
            <w:r w:rsidRPr="006555BB">
              <w:rPr>
                <w:rFonts w:ascii="Avenir Next Cyr" w:hAnsi="Avenir Next Cyr"/>
                <w:bCs/>
                <w:i/>
                <w:iCs/>
                <w:color w:val="auto"/>
                <w:spacing w:val="-3"/>
                <w:sz w:val="16"/>
                <w:szCs w:val="16"/>
                <w:lang w:val="uk-UA"/>
              </w:rPr>
              <w:t>)</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E09F42" w14:textId="77777777" w:rsidR="00E2104F" w:rsidRPr="00584574" w:rsidRDefault="00E2104F" w:rsidP="008B43FA">
            <w:pPr>
              <w:spacing w:after="0" w:line="240" w:lineRule="auto"/>
              <w:ind w:left="57"/>
              <w:textAlignment w:val="baseline"/>
              <w:rPr>
                <w:rFonts w:ascii="Avenir Next LT Pro" w:eastAsia="Times New Roman" w:hAnsi="Avenir Next LT Pro"/>
                <w:lang w:val="uk-UA" w:eastAsia="en-US"/>
              </w:rPr>
            </w:pPr>
            <w:r w:rsidRPr="00584574">
              <w:rPr>
                <w:rFonts w:ascii="Avenir Next LT Pro" w:eastAsia="Times New Roman" w:hAnsi="Avenir Next LT Pro"/>
                <w:color w:val="auto"/>
                <w:sz w:val="20"/>
                <w:szCs w:val="20"/>
                <w:lang w:val="uk-UA" w:eastAsia="en-US"/>
              </w:rPr>
              <w:t> </w:t>
            </w:r>
          </w:p>
        </w:tc>
      </w:tr>
      <w:tr w:rsidR="00E2104F" w:rsidRPr="00584574" w14:paraId="48D75239" w14:textId="77777777" w:rsidTr="008B43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403183" w14:textId="77777777" w:rsidR="00E2104F" w:rsidRPr="00584574" w:rsidRDefault="00E2104F" w:rsidP="008B43FA">
            <w:pPr>
              <w:spacing w:after="0" w:line="240" w:lineRule="auto"/>
              <w:ind w:left="57"/>
              <w:textAlignment w:val="baseline"/>
              <w:rPr>
                <w:rFonts w:asciiTheme="minorHAnsi" w:eastAsia="Times New Roman" w:hAnsiTheme="minorHAnsi"/>
                <w:i/>
                <w:iCs/>
                <w:color w:val="auto"/>
                <w:sz w:val="16"/>
                <w:szCs w:val="16"/>
                <w:lang w:val="uk-UA" w:eastAsia="en-US"/>
              </w:rPr>
            </w:pPr>
            <w:r w:rsidRPr="00584574">
              <w:rPr>
                <w:rFonts w:ascii="Avenir Next Cyr Medium" w:eastAsia="Times New Roman" w:hAnsi="Avenir Next Cyr Medium" w:cs="Calibri"/>
                <w:b/>
                <w:bCs/>
                <w:color w:val="auto"/>
                <w:sz w:val="20"/>
                <w:szCs w:val="20"/>
                <w:lang w:val="uk-UA" w:eastAsia="en-US"/>
              </w:rPr>
              <w:t>Вимірювання</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Avenir Next LT Pro"/>
                <w:b/>
                <w:bCs/>
                <w:color w:val="auto"/>
                <w:sz w:val="20"/>
                <w:szCs w:val="20"/>
                <w:lang w:val="uk-UA" w:eastAsia="en-US"/>
              </w:rPr>
              <w:t>–</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як</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ви</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планували</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виміряти ціль</w:t>
            </w:r>
            <w:r w:rsidRPr="00584574">
              <w:rPr>
                <w:rFonts w:ascii="Avenir Next Cyr Medium" w:eastAsia="Times New Roman" w:hAnsi="Avenir Next Cyr Medium"/>
                <w:b/>
                <w:bCs/>
                <w:color w:val="auto"/>
                <w:sz w:val="20"/>
                <w:szCs w:val="20"/>
                <w:lang w:val="uk-UA" w:eastAsia="en-US"/>
              </w:rPr>
              <w:t>?</w:t>
            </w:r>
            <w:r w:rsidRPr="00584574">
              <w:rPr>
                <w:rFonts w:ascii="Avenir Next LT Pro" w:eastAsia="Times New Roman" w:hAnsi="Avenir Next LT Pro"/>
                <w:b/>
                <w:bCs/>
                <w:color w:val="auto"/>
                <w:sz w:val="20"/>
                <w:szCs w:val="20"/>
                <w:lang w:val="uk-UA" w:eastAsia="en-US"/>
              </w:rPr>
              <w:t xml:space="preserve"> </w:t>
            </w:r>
          </w:p>
          <w:p w14:paraId="20B826DD" w14:textId="77777777" w:rsidR="00E2104F" w:rsidRPr="00584574" w:rsidRDefault="00E2104F" w:rsidP="008B43FA">
            <w:pPr>
              <w:spacing w:after="0" w:line="240" w:lineRule="auto"/>
              <w:ind w:left="57"/>
              <w:textAlignment w:val="baseline"/>
              <w:rPr>
                <w:rFonts w:ascii="Avenir Next LT Pro" w:eastAsia="Times New Roman" w:hAnsi="Avenir Next LT Pro"/>
                <w:lang w:val="uk-UA" w:eastAsia="en-US"/>
              </w:rPr>
            </w:pPr>
            <w:r w:rsidRPr="00584574">
              <w:rPr>
                <w:rFonts w:ascii="Avenir Next Cyr" w:eastAsia="Times New Roman" w:hAnsi="Avenir Next Cyr"/>
                <w:i/>
                <w:iCs/>
                <w:color w:val="auto"/>
                <w:sz w:val="16"/>
                <w:szCs w:val="16"/>
                <w:lang w:val="uk-UA" w:eastAsia="en-US"/>
              </w:rPr>
              <w:t xml:space="preserve">(~30 </w:t>
            </w:r>
            <w:r w:rsidRPr="00584574">
              <w:rPr>
                <w:rFonts w:ascii="Avenir Next Cyr" w:eastAsia="Times New Roman" w:hAnsi="Avenir Next Cyr" w:cs="Calibri"/>
                <w:i/>
                <w:iCs/>
                <w:color w:val="auto"/>
                <w:sz w:val="16"/>
                <w:szCs w:val="16"/>
                <w:lang w:val="uk-UA" w:eastAsia="en-US"/>
              </w:rPr>
              <w:t>слів</w:t>
            </w:r>
            <w:r w:rsidRPr="00584574">
              <w:rPr>
                <w:rFonts w:ascii="Avenir Next Cyr" w:eastAsia="Times New Roman" w:hAnsi="Avenir Next Cyr"/>
                <w:i/>
                <w:iCs/>
                <w:color w:val="auto"/>
                <w:sz w:val="16"/>
                <w:szCs w:val="16"/>
                <w:lang w:val="uk-UA" w:eastAsia="en-US"/>
              </w:rPr>
              <w:t>)</w:t>
            </w:r>
            <w:r w:rsidRPr="00584574">
              <w:rPr>
                <w:rFonts w:ascii="Avenir Next Cyr" w:eastAsia="Times New Roman" w:hAnsi="Avenir Next Cyr"/>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B7AF92" w14:textId="77777777" w:rsidR="00E2104F" w:rsidRPr="00584574" w:rsidRDefault="00E2104F" w:rsidP="008B43FA">
            <w:pPr>
              <w:spacing w:after="0" w:line="240" w:lineRule="auto"/>
              <w:ind w:left="57"/>
              <w:textAlignment w:val="baseline"/>
              <w:rPr>
                <w:rFonts w:ascii="Avenir Next LT Pro" w:eastAsia="Times New Roman" w:hAnsi="Avenir Next LT Pro"/>
                <w:lang w:val="uk-UA" w:eastAsia="en-US"/>
              </w:rPr>
            </w:pPr>
            <w:r w:rsidRPr="00584574">
              <w:rPr>
                <w:rFonts w:ascii="Avenir Next LT Pro" w:eastAsia="Times New Roman" w:hAnsi="Avenir Next LT Pro"/>
                <w:color w:val="auto"/>
                <w:sz w:val="20"/>
                <w:szCs w:val="20"/>
                <w:lang w:val="uk-UA" w:eastAsia="en-US"/>
              </w:rPr>
              <w:t> </w:t>
            </w:r>
          </w:p>
        </w:tc>
      </w:tr>
      <w:tr w:rsidR="00470804" w:rsidRPr="00584574" w14:paraId="5FD5B7DC" w14:textId="77777777" w:rsidTr="00282B1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46"/>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7A3AEA" w14:textId="77777777"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Cyr Medium" w:eastAsia="Times New Roman" w:hAnsi="Avenir Next Cyr Medium" w:cs="Calibri"/>
                <w:b/>
                <w:bCs/>
                <w:color w:val="auto"/>
                <w:sz w:val="20"/>
                <w:szCs w:val="20"/>
                <w:lang w:val="uk-UA" w:eastAsia="en-US"/>
              </w:rPr>
              <w:t>Тег</w:t>
            </w:r>
            <w:r w:rsidRPr="00584574">
              <w:rPr>
                <w:rFonts w:ascii="Avenir Next Cyr Medium" w:eastAsia="Times New Roman" w:hAnsi="Avenir Next Cyr Medium"/>
                <w:b/>
                <w:bCs/>
                <w:color w:val="auto"/>
                <w:sz w:val="20"/>
                <w:szCs w:val="20"/>
                <w:lang w:val="uk-UA" w:eastAsia="en-US"/>
              </w:rPr>
              <w:t xml:space="preserve">и – </w:t>
            </w:r>
            <w:r w:rsidRPr="00584574">
              <w:rPr>
                <w:rFonts w:ascii="Avenir Next Cyr Medium" w:eastAsia="Times New Roman" w:hAnsi="Avenir Next Cyr Medium" w:cs="Calibri"/>
                <w:b/>
                <w:bCs/>
                <w:color w:val="auto"/>
                <w:sz w:val="20"/>
                <w:szCs w:val="20"/>
                <w:lang w:val="uk-UA" w:eastAsia="en-US"/>
              </w:rPr>
              <w:t>які</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ключові</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слова</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найкраще</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описують</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ваш</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тип</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цілі</w:t>
            </w:r>
            <w:r w:rsidRPr="00584574">
              <w:rPr>
                <w:rFonts w:ascii="Avenir Next Cyr Medium" w:eastAsia="Times New Roman" w:hAnsi="Avenir Next Cyr Medium"/>
                <w:b/>
                <w:bCs/>
                <w:color w:val="auto"/>
                <w:sz w:val="20"/>
                <w:szCs w:val="20"/>
                <w:lang w:val="uk-UA" w:eastAsia="en-US"/>
              </w:rPr>
              <w:t>?</w:t>
            </w:r>
          </w:p>
          <w:p w14:paraId="7732CD30" w14:textId="77777777"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Cyr" w:eastAsia="Times New Roman" w:hAnsi="Avenir Next Cyr"/>
                <w:i/>
                <w:iCs/>
                <w:color w:val="auto"/>
                <w:sz w:val="16"/>
                <w:szCs w:val="16"/>
                <w:lang w:val="uk-UA" w:eastAsia="en-US"/>
              </w:rPr>
              <w:t xml:space="preserve">(1 </w:t>
            </w:r>
            <w:r w:rsidRPr="00584574">
              <w:rPr>
                <w:rFonts w:ascii="Avenir Next Cyr" w:eastAsia="Times New Roman" w:hAnsi="Avenir Next Cyr" w:cs="Calibri"/>
                <w:i/>
                <w:iCs/>
                <w:color w:val="auto"/>
                <w:sz w:val="16"/>
                <w:szCs w:val="16"/>
                <w:lang w:val="uk-UA" w:eastAsia="en-US"/>
              </w:rPr>
              <w:t>обов’язково</w:t>
            </w:r>
            <w:r w:rsidRPr="00584574">
              <w:rPr>
                <w:rFonts w:ascii="Avenir Next Cyr" w:eastAsia="Times New Roman" w:hAnsi="Avenir Next Cyr"/>
                <w:i/>
                <w:iCs/>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2F6B4C1" w14:textId="77777777" w:rsidR="00470804" w:rsidRPr="00584574" w:rsidRDefault="00470804" w:rsidP="00470804">
            <w:pPr>
              <w:spacing w:after="0" w:line="240" w:lineRule="auto"/>
              <w:ind w:left="57"/>
              <w:textAlignment w:val="baseline"/>
              <w:rPr>
                <w:rFonts w:ascii="Avenir Next LT Pro" w:eastAsia="Times New Roman" w:hAnsi="Avenir Next LT Pro"/>
                <w:b/>
                <w:bCs/>
                <w:sz w:val="20"/>
                <w:szCs w:val="20"/>
                <w:lang w:val="uk-UA" w:eastAsia="en-US"/>
              </w:rPr>
            </w:pPr>
            <w:r w:rsidRPr="00584574">
              <w:rPr>
                <w:rFonts w:ascii="Avenir Next Cyr Medium" w:eastAsia="Times New Roman" w:hAnsi="Avenir Next Cyr Medium" w:cs="Calibri"/>
                <w:b/>
                <w:bCs/>
                <w:sz w:val="20"/>
                <w:szCs w:val="20"/>
                <w:lang w:val="uk-UA" w:eastAsia="en-US"/>
              </w:rPr>
              <w:t>Оберіть</w:t>
            </w:r>
            <w:r w:rsidRPr="00584574">
              <w:rPr>
                <w:rFonts w:ascii="Avenir Next Cyr Medium" w:eastAsia="Times New Roman" w:hAnsi="Avenir Next Cyr Medium"/>
                <w:b/>
                <w:bCs/>
                <w:sz w:val="20"/>
                <w:szCs w:val="20"/>
                <w:lang w:val="uk-UA" w:eastAsia="en-US"/>
              </w:rPr>
              <w:t xml:space="preserve"> </w:t>
            </w:r>
            <w:r w:rsidRPr="00584574">
              <w:rPr>
                <w:rFonts w:ascii="Avenir Next Cyr Medium" w:eastAsia="Times New Roman" w:hAnsi="Avenir Next Cyr Medium" w:cs="Calibri"/>
                <w:b/>
                <w:bCs/>
                <w:sz w:val="20"/>
                <w:szCs w:val="20"/>
                <w:lang w:val="uk-UA" w:eastAsia="en-US"/>
              </w:rPr>
              <w:t>зі списку</w:t>
            </w:r>
            <w:r w:rsidRPr="00584574">
              <w:rPr>
                <w:rFonts w:ascii="Avenir Next Cyr Medium" w:eastAsia="Times New Roman" w:hAnsi="Avenir Next Cyr Medium"/>
                <w:b/>
                <w:bCs/>
                <w:sz w:val="20"/>
                <w:szCs w:val="20"/>
                <w:lang w:val="uk-UA" w:eastAsia="en-US"/>
              </w:rPr>
              <w:t>:</w:t>
            </w:r>
            <w:r w:rsidRPr="00584574">
              <w:rPr>
                <w:rFonts w:ascii="Avenir Next Cyr Medium" w:eastAsia="Times New Roman" w:hAnsi="Avenir Next Cyr Medium"/>
                <w:b/>
                <w:bCs/>
                <w:sz w:val="20"/>
                <w:szCs w:val="20"/>
                <w:lang w:val="uk-UA" w:eastAsia="en-US"/>
              </w:rPr>
              <w:br/>
            </w:r>
          </w:p>
          <w:p w14:paraId="7D8135F0" w14:textId="77777777" w:rsidR="00D84433" w:rsidRPr="00D84433" w:rsidRDefault="00C54CDD"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LT Pro" w:eastAsia="Times New Roman" w:hAnsi="Avenir Next LT Pro"/>
                  <w:sz w:val="20"/>
                  <w:szCs w:val="20"/>
                  <w:lang w:val="uk-UA" w:eastAsia="en-US"/>
                </w:rPr>
                <w:id w:val="-1433653871"/>
                <w14:checkbox>
                  <w14:checked w14:val="0"/>
                  <w14:checkedState w14:val="2612" w14:font="MS Gothic"/>
                  <w14:uncheckedState w14:val="2610" w14:font="MS Gothic"/>
                </w14:checkbox>
              </w:sdtPr>
              <w:sdtEndPr/>
              <w:sdtContent>
                <w:r w:rsidR="00D84433" w:rsidRPr="00584574">
                  <w:rPr>
                    <w:rFonts w:ascii="Segoe UI Symbol" w:eastAsia="MS Gothic" w:hAnsi="Segoe UI Symbol" w:cs="Segoe UI Symbol"/>
                    <w:sz w:val="20"/>
                    <w:szCs w:val="20"/>
                    <w:lang w:val="uk-UA" w:eastAsia="en-US"/>
                  </w:rPr>
                  <w:t>☐</w:t>
                </w:r>
              </w:sdtContent>
            </w:sdt>
            <w:proofErr w:type="spellStart"/>
            <w:r w:rsidR="00D84433" w:rsidRPr="00D84433">
              <w:rPr>
                <w:rFonts w:ascii="Avenir Next Cyr" w:eastAsia="Times New Roman" w:hAnsi="Avenir Next Cyr" w:cs="Calibri"/>
                <w:sz w:val="20"/>
                <w:szCs w:val="20"/>
                <w:lang w:val="uk-UA" w:eastAsia="en-US"/>
              </w:rPr>
              <w:t>Адвокація</w:t>
            </w:r>
            <w:proofErr w:type="spellEnd"/>
            <w:r w:rsidR="00D84433" w:rsidRPr="00D84433">
              <w:rPr>
                <w:rFonts w:ascii="Avenir Next Cyr" w:eastAsia="Times New Roman" w:hAnsi="Avenir Next Cyr"/>
                <w:sz w:val="20"/>
                <w:szCs w:val="20"/>
                <w:lang w:val="uk-UA" w:eastAsia="en-US"/>
              </w:rPr>
              <w:t xml:space="preserve"> </w:t>
            </w:r>
            <w:r w:rsidR="00D84433" w:rsidRPr="00D84433">
              <w:rPr>
                <w:rFonts w:ascii="Avenir Next Cyr" w:eastAsia="Times New Roman" w:hAnsi="Avenir Next Cyr" w:cs="Calibri"/>
                <w:sz w:val="20"/>
                <w:szCs w:val="20"/>
                <w:lang w:val="uk-UA" w:eastAsia="en-US"/>
              </w:rPr>
              <w:t>та</w:t>
            </w:r>
            <w:r w:rsidR="00D84433" w:rsidRPr="00D84433">
              <w:rPr>
                <w:rFonts w:ascii="Avenir Next Cyr" w:eastAsia="Times New Roman" w:hAnsi="Avenir Next Cyr"/>
                <w:sz w:val="20"/>
                <w:szCs w:val="20"/>
                <w:lang w:val="uk-UA" w:eastAsia="en-US"/>
              </w:rPr>
              <w:t xml:space="preserve"> </w:t>
            </w:r>
            <w:r w:rsidR="00D84433" w:rsidRPr="00D84433">
              <w:rPr>
                <w:rFonts w:ascii="Avenir Next Cyr" w:eastAsia="Times New Roman" w:hAnsi="Avenir Next Cyr" w:cs="Calibri"/>
                <w:sz w:val="20"/>
                <w:szCs w:val="20"/>
                <w:lang w:val="uk-UA" w:eastAsia="en-US"/>
              </w:rPr>
              <w:t>лобіювання</w:t>
            </w:r>
            <w:r w:rsidR="00D84433" w:rsidRPr="00D84433">
              <w:rPr>
                <w:rFonts w:ascii="Avenir Next Cyr" w:eastAsia="Times New Roman" w:hAnsi="Avenir Next Cyr"/>
                <w:sz w:val="20"/>
                <w:szCs w:val="20"/>
                <w:lang w:val="uk-UA" w:eastAsia="en-US"/>
              </w:rPr>
              <w:t xml:space="preserve"> (</w:t>
            </w:r>
            <w:proofErr w:type="spellStart"/>
            <w:r w:rsidR="00D84433" w:rsidRPr="00D84433">
              <w:rPr>
                <w:rFonts w:ascii="Avenir Next Cyr" w:eastAsia="Times New Roman" w:hAnsi="Avenir Next Cyr"/>
                <w:sz w:val="20"/>
                <w:szCs w:val="20"/>
                <w:lang w:val="uk-UA" w:eastAsia="en-US"/>
              </w:rPr>
              <w:t>Advocacy</w:t>
            </w:r>
            <w:proofErr w:type="spellEnd"/>
            <w:r w:rsidR="00D84433" w:rsidRPr="00D84433">
              <w:rPr>
                <w:rFonts w:ascii="Avenir Next Cyr" w:eastAsia="Times New Roman" w:hAnsi="Avenir Next Cyr"/>
                <w:sz w:val="20"/>
                <w:szCs w:val="20"/>
                <w:lang w:val="uk-UA" w:eastAsia="en-US"/>
              </w:rPr>
              <w:t>)/рекомендація</w:t>
            </w:r>
          </w:p>
          <w:p w14:paraId="60FF32B2" w14:textId="77777777" w:rsidR="00D84433" w:rsidRPr="00D84433" w:rsidRDefault="00C54CDD" w:rsidP="00D84433">
            <w:pPr>
              <w:spacing w:after="0" w:line="240" w:lineRule="auto"/>
              <w:ind w:left="57"/>
              <w:textAlignment w:val="baseline"/>
              <w:rPr>
                <w:rFonts w:ascii="Avenir Next Cyr" w:eastAsia="Times New Roman" w:hAnsi="Avenir Next Cyr"/>
                <w:color w:val="FF0000"/>
                <w:sz w:val="20"/>
                <w:szCs w:val="20"/>
                <w:lang w:val="uk-UA" w:eastAsia="en-US"/>
              </w:rPr>
            </w:pPr>
            <w:sdt>
              <w:sdtPr>
                <w:rPr>
                  <w:rFonts w:ascii="Avenir Next Cyr" w:eastAsia="Times New Roman" w:hAnsi="Avenir Next Cyr"/>
                  <w:sz w:val="20"/>
                  <w:szCs w:val="20"/>
                  <w:lang w:val="uk-UA" w:eastAsia="en-US"/>
                </w:rPr>
                <w:id w:val="1911044538"/>
                <w14:checkbox>
                  <w14:checked w14:val="0"/>
                  <w14:checkedState w14:val="2612" w14:font="MS Gothic"/>
                  <w14:uncheckedState w14:val="2610" w14:font="MS Gothic"/>
                </w14:checkbox>
              </w:sdtPr>
              <w:sdtEndPr/>
              <w:sdtContent>
                <w:r w:rsidR="00D84433" w:rsidRPr="00D84433">
                  <w:rPr>
                    <w:rFonts w:ascii="Segoe UI Symbol" w:eastAsia="MS Gothic" w:hAnsi="Segoe UI Symbol" w:cs="Segoe UI Symbol"/>
                    <w:sz w:val="20"/>
                    <w:szCs w:val="20"/>
                    <w:lang w:val="uk-UA" w:eastAsia="en-US"/>
                  </w:rPr>
                  <w:t>☐</w:t>
                </w:r>
              </w:sdtContent>
            </w:sdt>
            <w:r w:rsidR="00D84433" w:rsidRPr="00D84433">
              <w:rPr>
                <w:rFonts w:ascii="Avenir Next Cyr" w:eastAsia="Times New Roman" w:hAnsi="Avenir Next Cyr" w:cs="Calibri"/>
                <w:sz w:val="20"/>
                <w:szCs w:val="20"/>
                <w:lang w:val="uk-UA" w:eastAsia="en-US"/>
              </w:rPr>
              <w:t>Зміни</w:t>
            </w:r>
            <w:r w:rsidR="00D84433" w:rsidRPr="00D84433">
              <w:rPr>
                <w:rFonts w:ascii="Avenir Next Cyr" w:eastAsia="Times New Roman" w:hAnsi="Avenir Next Cyr"/>
                <w:sz w:val="20"/>
                <w:szCs w:val="20"/>
                <w:lang w:val="uk-UA" w:eastAsia="en-US"/>
              </w:rPr>
              <w:t xml:space="preserve"> </w:t>
            </w:r>
            <w:r w:rsidR="00D84433" w:rsidRPr="00D84433">
              <w:rPr>
                <w:rFonts w:ascii="Avenir Next Cyr" w:eastAsia="Times New Roman" w:hAnsi="Avenir Next Cyr" w:cs="Calibri"/>
                <w:sz w:val="20"/>
                <w:szCs w:val="20"/>
                <w:lang w:val="uk-UA" w:eastAsia="en-US"/>
              </w:rPr>
              <w:t>в</w:t>
            </w:r>
            <w:r w:rsidR="00D84433" w:rsidRPr="00D84433">
              <w:rPr>
                <w:rFonts w:ascii="Avenir Next Cyr" w:eastAsia="Times New Roman" w:hAnsi="Avenir Next Cyr"/>
                <w:sz w:val="20"/>
                <w:szCs w:val="20"/>
                <w:lang w:val="uk-UA" w:eastAsia="en-US"/>
              </w:rPr>
              <w:t xml:space="preserve"> </w:t>
            </w:r>
            <w:r w:rsidR="00D84433" w:rsidRPr="00D84433">
              <w:rPr>
                <w:rFonts w:ascii="Avenir Next Cyr" w:eastAsia="Times New Roman" w:hAnsi="Avenir Next Cyr" w:cs="Calibri"/>
                <w:sz w:val="20"/>
                <w:szCs w:val="20"/>
                <w:lang w:val="uk-UA" w:eastAsia="en-US"/>
              </w:rPr>
              <w:t>окремих</w:t>
            </w:r>
            <w:r w:rsidR="00D84433" w:rsidRPr="00D84433">
              <w:rPr>
                <w:rFonts w:ascii="Avenir Next Cyr" w:eastAsia="Times New Roman" w:hAnsi="Avenir Next Cyr"/>
                <w:sz w:val="20"/>
                <w:szCs w:val="20"/>
                <w:lang w:val="uk-UA" w:eastAsia="en-US"/>
              </w:rPr>
              <w:t xml:space="preserve"> </w:t>
            </w:r>
            <w:r w:rsidR="00D84433" w:rsidRPr="00D84433">
              <w:rPr>
                <w:rFonts w:ascii="Avenir Next Cyr" w:eastAsia="Times New Roman" w:hAnsi="Avenir Next Cyr" w:cs="Calibri"/>
                <w:sz w:val="20"/>
                <w:szCs w:val="20"/>
                <w:lang w:val="uk-UA" w:eastAsia="en-US"/>
              </w:rPr>
              <w:t>атрибутах</w:t>
            </w:r>
            <w:r w:rsidR="00D84433" w:rsidRPr="00D84433">
              <w:rPr>
                <w:rFonts w:ascii="Avenir Next Cyr" w:eastAsia="Times New Roman" w:hAnsi="Avenir Next Cyr"/>
                <w:sz w:val="20"/>
                <w:szCs w:val="20"/>
                <w:lang w:val="uk-UA" w:eastAsia="en-US"/>
              </w:rPr>
              <w:t xml:space="preserve"> </w:t>
            </w:r>
            <w:r w:rsidR="00D84433" w:rsidRPr="00D84433">
              <w:rPr>
                <w:rFonts w:ascii="Avenir Next Cyr" w:eastAsia="Times New Roman" w:hAnsi="Avenir Next Cyr" w:cs="Calibri"/>
                <w:sz w:val="20"/>
                <w:szCs w:val="20"/>
                <w:lang w:val="uk-UA" w:eastAsia="en-US"/>
              </w:rPr>
              <w:t>бренду</w:t>
            </w:r>
          </w:p>
          <w:p w14:paraId="3948AFE8" w14:textId="77777777" w:rsidR="00D84433" w:rsidRPr="00D84433" w:rsidRDefault="00C54CDD"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212043996"/>
                <w14:checkbox>
                  <w14:checked w14:val="0"/>
                  <w14:checkedState w14:val="2612" w14:font="MS Gothic"/>
                  <w14:uncheckedState w14:val="2610" w14:font="MS Gothic"/>
                </w14:checkbox>
              </w:sdtPr>
              <w:sdtEndPr/>
              <w:sdtContent>
                <w:r w:rsidR="00D84433" w:rsidRPr="00D84433">
                  <w:rPr>
                    <w:rFonts w:ascii="Segoe UI Symbol" w:eastAsia="MS Gothic" w:hAnsi="Segoe UI Symbol" w:cs="Segoe UI Symbol"/>
                    <w:sz w:val="20"/>
                    <w:szCs w:val="20"/>
                    <w:lang w:val="uk-UA" w:eastAsia="en-US"/>
                  </w:rPr>
                  <w:t>☐</w:t>
                </w:r>
              </w:sdtContent>
            </w:sdt>
            <w:r w:rsidR="00D84433" w:rsidRPr="00D84433">
              <w:rPr>
                <w:rFonts w:ascii="Avenir Next Cyr" w:eastAsia="Times New Roman" w:hAnsi="Avenir Next Cyr"/>
                <w:sz w:val="20"/>
                <w:szCs w:val="20"/>
                <w:lang w:val="uk-UA" w:eastAsia="en-US"/>
              </w:rPr>
              <w:t>Увага та розгляд (</w:t>
            </w:r>
            <w:proofErr w:type="spellStart"/>
            <w:r w:rsidR="00D84433" w:rsidRPr="00D84433">
              <w:rPr>
                <w:rFonts w:ascii="Avenir Next Cyr" w:eastAsia="Times New Roman" w:hAnsi="Avenir Next Cyr"/>
                <w:sz w:val="20"/>
                <w:szCs w:val="20"/>
                <w:lang w:val="uk-UA" w:eastAsia="en-US"/>
              </w:rPr>
              <w:t>Consideration</w:t>
            </w:r>
            <w:proofErr w:type="spellEnd"/>
            <w:r w:rsidR="00D84433" w:rsidRPr="00D84433">
              <w:rPr>
                <w:rFonts w:ascii="Avenir Next Cyr" w:eastAsia="Times New Roman" w:hAnsi="Avenir Next Cyr"/>
                <w:sz w:val="20"/>
                <w:szCs w:val="20"/>
                <w:lang w:val="uk-UA" w:eastAsia="en-US"/>
              </w:rPr>
              <w:t>)</w:t>
            </w:r>
          </w:p>
          <w:p w14:paraId="34911792" w14:textId="77777777" w:rsidR="00D84433" w:rsidRPr="00D84433" w:rsidRDefault="00C54CDD"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73191923"/>
                <w14:checkbox>
                  <w14:checked w14:val="0"/>
                  <w14:checkedState w14:val="2612" w14:font="MS Gothic"/>
                  <w14:uncheckedState w14:val="2610" w14:font="MS Gothic"/>
                </w14:checkbox>
              </w:sdtPr>
              <w:sdtEndPr/>
              <w:sdtContent>
                <w:r w:rsidR="00D84433" w:rsidRPr="00D84433">
                  <w:rPr>
                    <w:rFonts w:ascii="Segoe UI Symbol" w:eastAsia="MS Gothic" w:hAnsi="Segoe UI Symbol" w:cs="Segoe UI Symbol"/>
                    <w:sz w:val="20"/>
                    <w:szCs w:val="20"/>
                    <w:lang w:val="uk-UA" w:eastAsia="en-US"/>
                  </w:rPr>
                  <w:t>☐</w:t>
                </w:r>
              </w:sdtContent>
            </w:sdt>
            <w:r w:rsidR="00D84433" w:rsidRPr="00D84433">
              <w:rPr>
                <w:rFonts w:ascii="Avenir Next Cyr" w:eastAsia="Times New Roman" w:hAnsi="Avenir Next Cyr" w:cs="Calibri"/>
                <w:sz w:val="20"/>
                <w:szCs w:val="20"/>
                <w:lang w:val="uk-UA" w:eastAsia="en-US"/>
              </w:rPr>
              <w:t>Конверсія</w:t>
            </w:r>
            <w:r w:rsidR="00D84433" w:rsidRPr="00D84433">
              <w:rPr>
                <w:rFonts w:ascii="Avenir Next Cyr" w:eastAsia="Times New Roman" w:hAnsi="Avenir Next Cyr"/>
                <w:sz w:val="20"/>
                <w:szCs w:val="20"/>
                <w:lang w:val="uk-UA" w:eastAsia="en-US"/>
              </w:rPr>
              <w:br/>
            </w:r>
            <w:sdt>
              <w:sdtPr>
                <w:rPr>
                  <w:rFonts w:ascii="Avenir Next Cyr" w:eastAsia="Times New Roman" w:hAnsi="Avenir Next Cyr"/>
                  <w:sz w:val="20"/>
                  <w:szCs w:val="20"/>
                  <w:lang w:val="uk-UA" w:eastAsia="en-US"/>
                </w:rPr>
                <w:id w:val="1002705703"/>
                <w14:checkbox>
                  <w14:checked w14:val="0"/>
                  <w14:checkedState w14:val="2612" w14:font="MS Gothic"/>
                  <w14:uncheckedState w14:val="2610" w14:font="MS Gothic"/>
                </w14:checkbox>
              </w:sdtPr>
              <w:sdtEndPr/>
              <w:sdtContent>
                <w:r w:rsidR="00D84433" w:rsidRPr="00D84433">
                  <w:rPr>
                    <w:rFonts w:ascii="Segoe UI Symbol" w:eastAsia="MS Gothic" w:hAnsi="Segoe UI Symbol" w:cs="Segoe UI Symbol"/>
                    <w:sz w:val="20"/>
                    <w:szCs w:val="20"/>
                    <w:lang w:val="uk-UA" w:eastAsia="en-US"/>
                  </w:rPr>
                  <w:t>☐</w:t>
                </w:r>
              </w:sdtContent>
            </w:sdt>
            <w:r w:rsidR="00D84433" w:rsidRPr="00D84433">
              <w:rPr>
                <w:rFonts w:ascii="Avenir Next Cyr" w:eastAsia="Times New Roman" w:hAnsi="Avenir Next Cyr"/>
                <w:sz w:val="20"/>
                <w:szCs w:val="20"/>
                <w:lang w:val="uk-UA" w:eastAsia="en-US"/>
              </w:rPr>
              <w:t xml:space="preserve">Культурна </w:t>
            </w:r>
            <w:proofErr w:type="spellStart"/>
            <w:r w:rsidR="00D84433" w:rsidRPr="00D84433">
              <w:rPr>
                <w:rFonts w:ascii="Avenir Next Cyr" w:eastAsia="Times New Roman" w:hAnsi="Avenir Next Cyr"/>
                <w:sz w:val="20"/>
                <w:szCs w:val="20"/>
                <w:lang w:val="uk-UA" w:eastAsia="en-US"/>
              </w:rPr>
              <w:t>релевантність</w:t>
            </w:r>
            <w:proofErr w:type="spellEnd"/>
            <w:r w:rsidR="00D84433" w:rsidRPr="00D84433">
              <w:rPr>
                <w:rFonts w:ascii="Avenir Next Cyr" w:eastAsia="Times New Roman" w:hAnsi="Avenir Next Cyr"/>
                <w:sz w:val="20"/>
                <w:szCs w:val="20"/>
                <w:lang w:val="uk-UA" w:eastAsia="en-US"/>
              </w:rPr>
              <w:t xml:space="preserve"> (</w:t>
            </w:r>
            <w:proofErr w:type="spellStart"/>
            <w:r w:rsidR="00D84433" w:rsidRPr="00D84433">
              <w:rPr>
                <w:rFonts w:ascii="Avenir Next Cyr" w:eastAsia="Times New Roman" w:hAnsi="Avenir Next Cyr"/>
                <w:sz w:val="20"/>
                <w:szCs w:val="20"/>
                <w:lang w:val="uk-UA" w:eastAsia="en-US"/>
              </w:rPr>
              <w:t>Cultural</w:t>
            </w:r>
            <w:proofErr w:type="spellEnd"/>
            <w:r w:rsidR="00D84433" w:rsidRPr="00D84433">
              <w:rPr>
                <w:rFonts w:ascii="Avenir Next Cyr" w:eastAsia="Times New Roman" w:hAnsi="Avenir Next Cyr"/>
                <w:sz w:val="20"/>
                <w:szCs w:val="20"/>
                <w:lang w:val="uk-UA" w:eastAsia="en-US"/>
              </w:rPr>
              <w:t xml:space="preserve"> </w:t>
            </w:r>
            <w:proofErr w:type="spellStart"/>
            <w:r w:rsidR="00D84433" w:rsidRPr="00D84433">
              <w:rPr>
                <w:rFonts w:ascii="Avenir Next Cyr" w:eastAsia="Times New Roman" w:hAnsi="Avenir Next Cyr"/>
                <w:sz w:val="20"/>
                <w:szCs w:val="20"/>
                <w:lang w:val="uk-UA" w:eastAsia="en-US"/>
              </w:rPr>
              <w:t>Relevance</w:t>
            </w:r>
            <w:proofErr w:type="spellEnd"/>
            <w:r w:rsidR="00D84433" w:rsidRPr="00D84433">
              <w:rPr>
                <w:rFonts w:ascii="Avenir Next Cyr" w:eastAsia="Times New Roman" w:hAnsi="Avenir Next Cyr"/>
                <w:sz w:val="20"/>
                <w:szCs w:val="20"/>
                <w:lang w:val="uk-UA" w:eastAsia="en-US"/>
              </w:rPr>
              <w:t>)</w:t>
            </w:r>
          </w:p>
          <w:p w14:paraId="3D421009" w14:textId="77777777" w:rsidR="00D84433" w:rsidRPr="00D84433" w:rsidRDefault="00C54CDD"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36665501"/>
                <w14:checkbox>
                  <w14:checked w14:val="0"/>
                  <w14:checkedState w14:val="2612" w14:font="MS Gothic"/>
                  <w14:uncheckedState w14:val="2610" w14:font="MS Gothic"/>
                </w14:checkbox>
              </w:sdtPr>
              <w:sdtEndPr/>
              <w:sdtContent>
                <w:r w:rsidR="00D84433" w:rsidRPr="00D84433">
                  <w:rPr>
                    <w:rFonts w:ascii="Segoe UI Symbol" w:eastAsia="MS Gothic" w:hAnsi="Segoe UI Symbol" w:cs="Segoe UI Symbol"/>
                    <w:sz w:val="20"/>
                    <w:szCs w:val="20"/>
                    <w:lang w:val="uk-UA" w:eastAsia="en-US"/>
                  </w:rPr>
                  <w:t>☐</w:t>
                </w:r>
              </w:sdtContent>
            </w:sdt>
            <w:r w:rsidR="00D84433" w:rsidRPr="00D84433">
              <w:rPr>
                <w:rFonts w:ascii="Avenir Next Cyr" w:eastAsia="Times New Roman" w:hAnsi="Avenir Next Cyr" w:cs="Calibri"/>
                <w:sz w:val="20"/>
                <w:szCs w:val="20"/>
                <w:lang w:val="uk-UA" w:eastAsia="en-US"/>
              </w:rPr>
              <w:t>Частота</w:t>
            </w:r>
            <w:r w:rsidR="00D84433" w:rsidRPr="00D84433">
              <w:rPr>
                <w:rFonts w:ascii="Avenir Next Cyr" w:eastAsia="Times New Roman" w:hAnsi="Avenir Next Cyr"/>
                <w:sz w:val="20"/>
                <w:szCs w:val="20"/>
                <w:lang w:val="uk-UA" w:eastAsia="en-US"/>
              </w:rPr>
              <w:t> (повторюваність) (</w:t>
            </w:r>
            <w:proofErr w:type="spellStart"/>
            <w:r w:rsidR="00D84433" w:rsidRPr="00D84433">
              <w:rPr>
                <w:rFonts w:ascii="Avenir Next Cyr" w:eastAsia="Times New Roman" w:hAnsi="Avenir Next Cyr"/>
                <w:sz w:val="20"/>
                <w:szCs w:val="20"/>
                <w:lang w:val="uk-UA" w:eastAsia="en-US"/>
              </w:rPr>
              <w:t>Frequency</w:t>
            </w:r>
            <w:proofErr w:type="spellEnd"/>
            <w:r w:rsidR="00D84433" w:rsidRPr="00D84433">
              <w:rPr>
                <w:rFonts w:ascii="Avenir Next Cyr" w:eastAsia="Times New Roman" w:hAnsi="Avenir Next Cyr"/>
                <w:sz w:val="20"/>
                <w:szCs w:val="20"/>
                <w:lang w:val="uk-UA" w:eastAsia="en-US"/>
              </w:rPr>
              <w:t>)</w:t>
            </w:r>
          </w:p>
          <w:p w14:paraId="2A6DF480" w14:textId="77777777" w:rsidR="00D84433" w:rsidRPr="00D84433" w:rsidRDefault="00C54CDD"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186254047"/>
                <w14:checkbox>
                  <w14:checked w14:val="0"/>
                  <w14:checkedState w14:val="2612" w14:font="MS Gothic"/>
                  <w14:uncheckedState w14:val="2610" w14:font="MS Gothic"/>
                </w14:checkbox>
              </w:sdtPr>
              <w:sdtEndPr/>
              <w:sdtContent>
                <w:r w:rsidR="00D84433" w:rsidRPr="00D84433">
                  <w:rPr>
                    <w:rFonts w:ascii="Segoe UI Symbol" w:eastAsia="MS Gothic" w:hAnsi="Segoe UI Symbol" w:cs="Segoe UI Symbol"/>
                    <w:sz w:val="20"/>
                    <w:szCs w:val="20"/>
                    <w:lang w:val="uk-UA" w:eastAsia="en-US"/>
                  </w:rPr>
                  <w:t>☐</w:t>
                </w:r>
              </w:sdtContent>
            </w:sdt>
            <w:r w:rsidR="00D84433" w:rsidRPr="00D84433">
              <w:rPr>
                <w:rFonts w:ascii="Avenir Next Cyr" w:eastAsia="Times New Roman" w:hAnsi="Avenir Next Cyr" w:cs="Calibri"/>
                <w:sz w:val="20"/>
                <w:szCs w:val="20"/>
                <w:lang w:val="uk-UA" w:eastAsia="en-US"/>
              </w:rPr>
              <w:t>Генерація</w:t>
            </w:r>
            <w:r w:rsidR="00D84433" w:rsidRPr="00D84433">
              <w:rPr>
                <w:rFonts w:ascii="Avenir Next Cyr" w:eastAsia="Times New Roman" w:hAnsi="Avenir Next Cyr"/>
                <w:sz w:val="20"/>
                <w:szCs w:val="20"/>
                <w:lang w:val="uk-UA" w:eastAsia="en-US"/>
              </w:rPr>
              <w:t xml:space="preserve"> </w:t>
            </w:r>
            <w:r w:rsidR="00D84433" w:rsidRPr="00D84433">
              <w:rPr>
                <w:rFonts w:ascii="Avenir Next Cyr" w:eastAsia="Times New Roman" w:hAnsi="Avenir Next Cyr" w:cs="Calibri"/>
                <w:sz w:val="20"/>
                <w:szCs w:val="20"/>
                <w:lang w:val="uk-UA" w:eastAsia="en-US"/>
              </w:rPr>
              <w:t>потенційних</w:t>
            </w:r>
            <w:r w:rsidR="00D84433" w:rsidRPr="00D84433">
              <w:rPr>
                <w:rFonts w:ascii="Avenir Next Cyr" w:eastAsia="Times New Roman" w:hAnsi="Avenir Next Cyr"/>
                <w:sz w:val="20"/>
                <w:szCs w:val="20"/>
                <w:lang w:val="uk-UA" w:eastAsia="en-US"/>
              </w:rPr>
              <w:t xml:space="preserve"> </w:t>
            </w:r>
            <w:r w:rsidR="00D84433" w:rsidRPr="00D84433">
              <w:rPr>
                <w:rFonts w:ascii="Avenir Next Cyr" w:eastAsia="Times New Roman" w:hAnsi="Avenir Next Cyr" w:cs="Calibri"/>
                <w:sz w:val="20"/>
                <w:szCs w:val="20"/>
                <w:lang w:val="uk-UA" w:eastAsia="en-US"/>
              </w:rPr>
              <w:t>клієнтів (</w:t>
            </w:r>
            <w:proofErr w:type="spellStart"/>
            <w:r w:rsidR="00D84433" w:rsidRPr="00D84433">
              <w:rPr>
                <w:rFonts w:ascii="Avenir Next Cyr" w:eastAsia="Times New Roman" w:hAnsi="Avenir Next Cyr"/>
                <w:sz w:val="20"/>
                <w:szCs w:val="20"/>
                <w:lang w:val="uk-UA" w:eastAsia="en-US"/>
              </w:rPr>
              <w:t>Lead</w:t>
            </w:r>
            <w:proofErr w:type="spellEnd"/>
            <w:r w:rsidR="00D84433" w:rsidRPr="00D84433">
              <w:rPr>
                <w:rFonts w:ascii="Avenir Next Cyr" w:eastAsia="Times New Roman" w:hAnsi="Avenir Next Cyr"/>
                <w:sz w:val="20"/>
                <w:szCs w:val="20"/>
                <w:lang w:val="uk-UA" w:eastAsia="en-US"/>
              </w:rPr>
              <w:t xml:space="preserve"> </w:t>
            </w:r>
            <w:proofErr w:type="spellStart"/>
            <w:r w:rsidR="00D84433" w:rsidRPr="00D84433">
              <w:rPr>
                <w:rFonts w:ascii="Avenir Next Cyr" w:eastAsia="Times New Roman" w:hAnsi="Avenir Next Cyr"/>
                <w:sz w:val="20"/>
                <w:szCs w:val="20"/>
                <w:lang w:val="uk-UA" w:eastAsia="en-US"/>
              </w:rPr>
              <w:t>generation</w:t>
            </w:r>
            <w:proofErr w:type="spellEnd"/>
            <w:r w:rsidR="00D84433" w:rsidRPr="00D84433">
              <w:rPr>
                <w:rFonts w:ascii="Avenir Next Cyr" w:eastAsia="Times New Roman" w:hAnsi="Avenir Next Cyr"/>
                <w:sz w:val="20"/>
                <w:szCs w:val="20"/>
                <w:lang w:val="uk-UA" w:eastAsia="en-US"/>
              </w:rPr>
              <w:t> </w:t>
            </w:r>
            <w:r w:rsidR="00D84433" w:rsidRPr="00D84433">
              <w:rPr>
                <w:rFonts w:ascii="Avenir Next Cyr" w:eastAsia="Times New Roman" w:hAnsi="Avenir Next Cyr" w:cs="Calibri"/>
                <w:sz w:val="20"/>
                <w:szCs w:val="20"/>
                <w:lang w:val="uk-UA" w:eastAsia="en-US"/>
              </w:rPr>
              <w:t>)</w:t>
            </w:r>
          </w:p>
          <w:p w14:paraId="57499410" w14:textId="77777777" w:rsidR="00D84433" w:rsidRPr="00D84433" w:rsidRDefault="00C54CDD"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04656884"/>
                <w14:checkbox>
                  <w14:checked w14:val="0"/>
                  <w14:checkedState w14:val="2612" w14:font="MS Gothic"/>
                  <w14:uncheckedState w14:val="2610" w14:font="MS Gothic"/>
                </w14:checkbox>
              </w:sdtPr>
              <w:sdtEndPr/>
              <w:sdtContent>
                <w:r w:rsidR="00D84433" w:rsidRPr="00D84433">
                  <w:rPr>
                    <w:rFonts w:ascii="Segoe UI Symbol" w:eastAsia="MS Gothic" w:hAnsi="Segoe UI Symbol" w:cs="Segoe UI Symbol"/>
                    <w:sz w:val="20"/>
                    <w:szCs w:val="20"/>
                    <w:lang w:val="uk-UA" w:eastAsia="en-US"/>
                  </w:rPr>
                  <w:t>☐</w:t>
                </w:r>
              </w:sdtContent>
            </w:sdt>
            <w:r w:rsidR="00D84433" w:rsidRPr="00D84433">
              <w:rPr>
                <w:rFonts w:ascii="Avenir Next Cyr" w:eastAsia="Times New Roman" w:hAnsi="Avenir Next Cyr" w:cs="Calibri"/>
                <w:sz w:val="20"/>
                <w:szCs w:val="20"/>
                <w:lang w:val="uk-UA" w:eastAsia="en-US"/>
              </w:rPr>
              <w:t>Проникнення (</w:t>
            </w:r>
            <w:proofErr w:type="spellStart"/>
            <w:r w:rsidR="00D84433" w:rsidRPr="00D84433">
              <w:rPr>
                <w:rFonts w:ascii="Avenir Next Cyr" w:eastAsia="Times New Roman" w:hAnsi="Avenir Next Cyr"/>
                <w:sz w:val="20"/>
                <w:szCs w:val="20"/>
                <w:lang w:val="uk-UA" w:eastAsia="en-US"/>
              </w:rPr>
              <w:t>Penetration</w:t>
            </w:r>
            <w:proofErr w:type="spellEnd"/>
            <w:r w:rsidR="00D84433" w:rsidRPr="00D84433">
              <w:rPr>
                <w:rFonts w:ascii="Avenir Next Cyr" w:eastAsia="Times New Roman" w:hAnsi="Avenir Next Cyr" w:cs="Calibri"/>
                <w:sz w:val="20"/>
                <w:szCs w:val="20"/>
                <w:lang w:val="uk-UA" w:eastAsia="en-US"/>
              </w:rPr>
              <w:t>)</w:t>
            </w:r>
            <w:r w:rsidR="00D84433" w:rsidRPr="00D84433">
              <w:rPr>
                <w:rFonts w:ascii="Avenir Next Cyr" w:eastAsia="Times New Roman" w:hAnsi="Avenir Next Cyr"/>
                <w:sz w:val="20"/>
                <w:szCs w:val="20"/>
                <w:lang w:val="uk-UA" w:eastAsia="en-US"/>
              </w:rPr>
              <w:t>/</w:t>
            </w:r>
            <w:r w:rsidR="00D84433" w:rsidRPr="00D84433">
              <w:rPr>
                <w:rFonts w:ascii="Avenir Next Cyr" w:eastAsia="Times New Roman" w:hAnsi="Avenir Next Cyr" w:cs="Calibri"/>
                <w:sz w:val="20"/>
                <w:szCs w:val="20"/>
                <w:lang w:val="uk-UA" w:eastAsia="en-US"/>
              </w:rPr>
              <w:t>поглинання (</w:t>
            </w:r>
            <w:proofErr w:type="spellStart"/>
            <w:r w:rsidR="00D84433" w:rsidRPr="00D84433">
              <w:rPr>
                <w:rFonts w:ascii="Avenir Next Cyr" w:eastAsia="Times New Roman" w:hAnsi="Avenir Next Cyr" w:cs="Calibri"/>
                <w:sz w:val="20"/>
                <w:szCs w:val="20"/>
                <w:lang w:val="uk-UA" w:eastAsia="en-US"/>
              </w:rPr>
              <w:t>A</w:t>
            </w:r>
            <w:r w:rsidR="00D84433" w:rsidRPr="00D84433">
              <w:rPr>
                <w:rFonts w:ascii="Avenir Next Cyr" w:eastAsia="Times New Roman" w:hAnsi="Avenir Next Cyr"/>
                <w:sz w:val="20"/>
                <w:szCs w:val="20"/>
                <w:lang w:val="uk-UA" w:eastAsia="en-US"/>
              </w:rPr>
              <w:t>cquisition</w:t>
            </w:r>
            <w:proofErr w:type="spellEnd"/>
            <w:r w:rsidR="00D84433" w:rsidRPr="00D84433">
              <w:rPr>
                <w:rFonts w:ascii="Avenir Next Cyr" w:eastAsia="Times New Roman" w:hAnsi="Avenir Next Cyr"/>
                <w:sz w:val="20"/>
                <w:szCs w:val="20"/>
                <w:lang w:val="uk-UA" w:eastAsia="en-US"/>
              </w:rPr>
              <w:t> </w:t>
            </w:r>
            <w:r w:rsidR="00D84433" w:rsidRPr="00D84433">
              <w:rPr>
                <w:rFonts w:ascii="Avenir Next Cyr" w:eastAsia="Times New Roman" w:hAnsi="Avenir Next Cyr" w:cs="Calibri"/>
                <w:sz w:val="20"/>
                <w:szCs w:val="20"/>
                <w:lang w:val="uk-UA" w:eastAsia="en-US"/>
              </w:rPr>
              <w:t>)</w:t>
            </w:r>
          </w:p>
          <w:p w14:paraId="3CC2012E" w14:textId="77777777" w:rsidR="00D84433" w:rsidRPr="00D84433" w:rsidRDefault="00C54CDD"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60321786"/>
                <w14:checkbox>
                  <w14:checked w14:val="0"/>
                  <w14:checkedState w14:val="2612" w14:font="MS Gothic"/>
                  <w14:uncheckedState w14:val="2610" w14:font="MS Gothic"/>
                </w14:checkbox>
              </w:sdtPr>
              <w:sdtEndPr/>
              <w:sdtContent>
                <w:r w:rsidR="00D84433" w:rsidRPr="00D84433">
                  <w:rPr>
                    <w:rFonts w:ascii="Segoe UI Symbol" w:eastAsia="MS Gothic" w:hAnsi="Segoe UI Symbol" w:cs="Segoe UI Symbol"/>
                    <w:sz w:val="20"/>
                    <w:szCs w:val="20"/>
                    <w:lang w:val="uk-UA" w:eastAsia="en-US"/>
                  </w:rPr>
                  <w:t>☐</w:t>
                </w:r>
              </w:sdtContent>
            </w:sdt>
            <w:r w:rsidR="00D84433" w:rsidRPr="00D84433">
              <w:rPr>
                <w:rFonts w:ascii="Avenir Next Cyr" w:eastAsia="Times New Roman" w:hAnsi="Avenir Next Cyr" w:cs="Calibri"/>
                <w:sz w:val="20"/>
                <w:szCs w:val="20"/>
                <w:lang w:val="uk-UA" w:eastAsia="en-US"/>
              </w:rPr>
              <w:t>Поновлення (</w:t>
            </w:r>
            <w:proofErr w:type="spellStart"/>
            <w:r w:rsidR="00D84433" w:rsidRPr="00D84433">
              <w:rPr>
                <w:rFonts w:ascii="Avenir Next Cyr" w:eastAsia="Times New Roman" w:hAnsi="Avenir Next Cyr"/>
                <w:sz w:val="20"/>
                <w:szCs w:val="20"/>
                <w:lang w:val="uk-UA" w:eastAsia="en-US"/>
              </w:rPr>
              <w:t>Renewal</w:t>
            </w:r>
            <w:proofErr w:type="spellEnd"/>
            <w:r w:rsidR="00D84433" w:rsidRPr="00D84433">
              <w:rPr>
                <w:rFonts w:ascii="Avenir Next Cyr" w:eastAsia="Times New Roman" w:hAnsi="Avenir Next Cyr"/>
                <w:sz w:val="20"/>
                <w:szCs w:val="20"/>
                <w:lang w:val="uk-UA" w:eastAsia="en-US"/>
              </w:rPr>
              <w:t>)/</w:t>
            </w:r>
            <w:r w:rsidR="00D84433" w:rsidRPr="00D84433">
              <w:rPr>
                <w:rFonts w:ascii="Avenir Next Cyr" w:eastAsia="Times New Roman" w:hAnsi="Avenir Next Cyr" w:cs="Calibri"/>
                <w:sz w:val="20"/>
                <w:szCs w:val="20"/>
                <w:lang w:val="uk-UA" w:eastAsia="en-US"/>
              </w:rPr>
              <w:t>утримання (</w:t>
            </w:r>
            <w:proofErr w:type="spellStart"/>
            <w:r w:rsidR="00D84433" w:rsidRPr="00D84433">
              <w:rPr>
                <w:rFonts w:ascii="Avenir Next Cyr" w:eastAsia="Times New Roman" w:hAnsi="Avenir Next Cyr" w:cs="Calibri"/>
                <w:sz w:val="20"/>
                <w:szCs w:val="20"/>
                <w:lang w:val="uk-UA" w:eastAsia="en-US"/>
              </w:rPr>
              <w:t>R</w:t>
            </w:r>
            <w:r w:rsidR="00D84433" w:rsidRPr="00D84433">
              <w:rPr>
                <w:rFonts w:ascii="Avenir Next Cyr" w:eastAsia="Times New Roman" w:hAnsi="Avenir Next Cyr"/>
                <w:sz w:val="20"/>
                <w:szCs w:val="20"/>
                <w:lang w:val="uk-UA" w:eastAsia="en-US"/>
              </w:rPr>
              <w:t>etention</w:t>
            </w:r>
            <w:proofErr w:type="spellEnd"/>
            <w:r w:rsidR="00D84433" w:rsidRPr="00D84433">
              <w:rPr>
                <w:rFonts w:ascii="Avenir Next Cyr" w:eastAsia="Times New Roman" w:hAnsi="Avenir Next Cyr"/>
                <w:sz w:val="20"/>
                <w:szCs w:val="20"/>
                <w:lang w:val="uk-UA" w:eastAsia="en-US"/>
              </w:rPr>
              <w:t>)/</w:t>
            </w:r>
            <w:proofErr w:type="spellStart"/>
            <w:r w:rsidR="00D84433" w:rsidRPr="00D84433">
              <w:rPr>
                <w:rFonts w:ascii="Avenir Next Cyr" w:eastAsia="Times New Roman" w:hAnsi="Avenir Next Cyr" w:cs="Calibri"/>
                <w:sz w:val="20"/>
                <w:szCs w:val="20"/>
                <w:lang w:val="uk-UA" w:eastAsia="en-US"/>
              </w:rPr>
              <w:t>пожиттєва</w:t>
            </w:r>
            <w:proofErr w:type="spellEnd"/>
            <w:r w:rsidR="00D84433" w:rsidRPr="00D84433">
              <w:rPr>
                <w:rFonts w:ascii="Avenir Next Cyr" w:eastAsia="Times New Roman" w:hAnsi="Avenir Next Cyr" w:cs="Calibri"/>
                <w:sz w:val="20"/>
                <w:szCs w:val="20"/>
                <w:lang w:val="uk-UA" w:eastAsia="en-US"/>
              </w:rPr>
              <w:t xml:space="preserve"> цінність клієнта (</w:t>
            </w:r>
            <w:proofErr w:type="spellStart"/>
            <w:r w:rsidR="00D84433" w:rsidRPr="00D84433">
              <w:rPr>
                <w:rFonts w:ascii="Avenir Next Cyr" w:eastAsia="Times New Roman" w:hAnsi="Avenir Next Cyr" w:cs="Calibri"/>
                <w:sz w:val="20"/>
                <w:szCs w:val="20"/>
                <w:lang w:val="uk-UA" w:eastAsia="en-US"/>
              </w:rPr>
              <w:t>Life</w:t>
            </w:r>
            <w:proofErr w:type="spellEnd"/>
            <w:r w:rsidR="00D84433" w:rsidRPr="00D84433">
              <w:rPr>
                <w:rFonts w:ascii="Avenir Next Cyr" w:eastAsia="Times New Roman" w:hAnsi="Avenir Next Cyr" w:cs="Calibri"/>
                <w:sz w:val="20"/>
                <w:szCs w:val="20"/>
                <w:lang w:val="uk-UA" w:eastAsia="en-US"/>
              </w:rPr>
              <w:t xml:space="preserve"> </w:t>
            </w:r>
            <w:proofErr w:type="spellStart"/>
            <w:r w:rsidR="00D84433" w:rsidRPr="00D84433">
              <w:rPr>
                <w:rFonts w:ascii="Avenir Next Cyr" w:eastAsia="Times New Roman" w:hAnsi="Avenir Next Cyr" w:cs="Calibri"/>
                <w:sz w:val="20"/>
                <w:szCs w:val="20"/>
                <w:lang w:val="uk-UA" w:eastAsia="en-US"/>
              </w:rPr>
              <w:t>time</w:t>
            </w:r>
            <w:proofErr w:type="spellEnd"/>
            <w:r w:rsidR="00D84433" w:rsidRPr="00D84433">
              <w:rPr>
                <w:rFonts w:ascii="Avenir Next Cyr" w:eastAsia="Times New Roman" w:hAnsi="Avenir Next Cyr" w:cs="Calibri"/>
                <w:sz w:val="20"/>
                <w:szCs w:val="20"/>
                <w:lang w:val="uk-UA" w:eastAsia="en-US"/>
              </w:rPr>
              <w:t xml:space="preserve"> </w:t>
            </w:r>
            <w:proofErr w:type="spellStart"/>
            <w:r w:rsidR="00D84433" w:rsidRPr="00D84433">
              <w:rPr>
                <w:rFonts w:ascii="Avenir Next Cyr" w:eastAsia="Times New Roman" w:hAnsi="Avenir Next Cyr" w:cs="Calibri"/>
                <w:sz w:val="20"/>
                <w:szCs w:val="20"/>
                <w:lang w:val="uk-UA" w:eastAsia="en-US"/>
              </w:rPr>
              <w:t>value</w:t>
            </w:r>
            <w:proofErr w:type="spellEnd"/>
            <w:r w:rsidR="00D84433" w:rsidRPr="00D84433">
              <w:rPr>
                <w:rFonts w:ascii="Avenir Next Cyr" w:eastAsia="Times New Roman" w:hAnsi="Avenir Next Cyr" w:cs="Calibri"/>
                <w:sz w:val="20"/>
                <w:szCs w:val="20"/>
                <w:lang w:val="uk-UA" w:eastAsia="en-US"/>
              </w:rPr>
              <w:t>)</w:t>
            </w:r>
          </w:p>
          <w:p w14:paraId="79B4139B" w14:textId="77777777" w:rsidR="00D84433" w:rsidRPr="00D84433" w:rsidRDefault="00C54CDD"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640506297"/>
                <w14:checkbox>
                  <w14:checked w14:val="0"/>
                  <w14:checkedState w14:val="2612" w14:font="MS Gothic"/>
                  <w14:uncheckedState w14:val="2610" w14:font="MS Gothic"/>
                </w14:checkbox>
              </w:sdtPr>
              <w:sdtEndPr/>
              <w:sdtContent>
                <w:r w:rsidR="00D84433" w:rsidRPr="00D84433">
                  <w:rPr>
                    <w:rFonts w:ascii="Segoe UI Symbol" w:eastAsia="MS Gothic" w:hAnsi="Segoe UI Symbol" w:cs="Segoe UI Symbol"/>
                    <w:sz w:val="20"/>
                    <w:szCs w:val="20"/>
                    <w:lang w:val="uk-UA" w:eastAsia="en-US"/>
                  </w:rPr>
                  <w:t>☐</w:t>
                </w:r>
              </w:sdtContent>
            </w:sdt>
            <w:r w:rsidR="00D84433" w:rsidRPr="00D84433">
              <w:rPr>
                <w:rFonts w:ascii="Avenir Next Cyr" w:eastAsia="Times New Roman" w:hAnsi="Avenir Next Cyr" w:cs="Calibri"/>
                <w:sz w:val="20"/>
                <w:szCs w:val="20"/>
                <w:lang w:val="uk-UA" w:eastAsia="en-US"/>
              </w:rPr>
              <w:t>Значимість (</w:t>
            </w:r>
            <w:proofErr w:type="spellStart"/>
            <w:r w:rsidR="00D84433" w:rsidRPr="00D84433">
              <w:rPr>
                <w:rFonts w:ascii="Avenir Next Cyr" w:eastAsia="Times New Roman" w:hAnsi="Avenir Next Cyr"/>
                <w:sz w:val="20"/>
                <w:szCs w:val="20"/>
                <w:lang w:val="uk-UA" w:eastAsia="en-US"/>
              </w:rPr>
              <w:t>Salience</w:t>
            </w:r>
            <w:proofErr w:type="spellEnd"/>
            <w:r w:rsidR="00D84433" w:rsidRPr="00D84433">
              <w:rPr>
                <w:rFonts w:ascii="Avenir Next Cyr" w:eastAsia="Times New Roman" w:hAnsi="Avenir Next Cyr"/>
                <w:sz w:val="20"/>
                <w:szCs w:val="20"/>
                <w:lang w:val="uk-UA" w:eastAsia="en-US"/>
              </w:rPr>
              <w:t>)/</w:t>
            </w:r>
            <w:r w:rsidR="00D84433" w:rsidRPr="00D84433">
              <w:rPr>
                <w:rFonts w:ascii="Avenir Next Cyr" w:hAnsi="Avenir Next Cyr"/>
                <w:color w:val="auto"/>
                <w:sz w:val="20"/>
                <w:szCs w:val="20"/>
                <w:lang w:val="uk-UA"/>
              </w:rPr>
              <w:t>Обізнаність (</w:t>
            </w:r>
            <w:proofErr w:type="spellStart"/>
            <w:r w:rsidR="00D84433" w:rsidRPr="00D84433">
              <w:rPr>
                <w:rFonts w:ascii="Avenir Next Cyr" w:hAnsi="Avenir Next Cyr"/>
                <w:color w:val="auto"/>
                <w:sz w:val="20"/>
                <w:szCs w:val="20"/>
                <w:lang w:val="uk-UA"/>
              </w:rPr>
              <w:t>Awareness</w:t>
            </w:r>
            <w:proofErr w:type="spellEnd"/>
            <w:r w:rsidR="00D84433" w:rsidRPr="00D84433">
              <w:rPr>
                <w:rFonts w:ascii="Avenir Next Cyr" w:hAnsi="Avenir Next Cyr"/>
                <w:color w:val="auto"/>
                <w:sz w:val="20"/>
                <w:szCs w:val="20"/>
                <w:lang w:val="uk-UA"/>
              </w:rPr>
              <w:t>)</w:t>
            </w:r>
          </w:p>
          <w:p w14:paraId="0C610F9B" w14:textId="77777777" w:rsidR="00D84433" w:rsidRPr="00D84433" w:rsidRDefault="00C54CDD"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677841230"/>
                <w14:checkbox>
                  <w14:checked w14:val="0"/>
                  <w14:checkedState w14:val="2612" w14:font="MS Gothic"/>
                  <w14:uncheckedState w14:val="2610" w14:font="MS Gothic"/>
                </w14:checkbox>
              </w:sdtPr>
              <w:sdtEndPr/>
              <w:sdtContent>
                <w:r w:rsidR="00D84433" w:rsidRPr="00D84433">
                  <w:rPr>
                    <w:rFonts w:ascii="Segoe UI Symbol" w:eastAsia="MS Gothic" w:hAnsi="Segoe UI Symbol" w:cs="Segoe UI Symbol"/>
                    <w:sz w:val="20"/>
                    <w:szCs w:val="20"/>
                    <w:lang w:val="uk-UA" w:eastAsia="en-US"/>
                  </w:rPr>
                  <w:t>☐</w:t>
                </w:r>
              </w:sdtContent>
            </w:sdt>
            <w:r w:rsidR="00D84433" w:rsidRPr="00D84433">
              <w:rPr>
                <w:rFonts w:ascii="Avenir Next Cyr" w:eastAsia="Times New Roman" w:hAnsi="Avenir Next Cyr" w:cs="Calibri"/>
                <w:sz w:val="20"/>
                <w:szCs w:val="20"/>
                <w:lang w:val="uk-UA" w:eastAsia="en-US"/>
              </w:rPr>
              <w:t>Вага/вартість</w:t>
            </w:r>
            <w:r w:rsidR="00D84433" w:rsidRPr="00D84433">
              <w:rPr>
                <w:rFonts w:ascii="Avenir Next Cyr" w:eastAsia="Times New Roman" w:hAnsi="Avenir Next Cyr"/>
                <w:sz w:val="20"/>
                <w:szCs w:val="20"/>
                <w:lang w:val="uk-UA" w:eastAsia="en-US"/>
              </w:rPr>
              <w:t xml:space="preserve"> </w:t>
            </w:r>
            <w:r w:rsidR="00D84433" w:rsidRPr="00D84433">
              <w:rPr>
                <w:rFonts w:ascii="Avenir Next Cyr" w:eastAsia="Times New Roman" w:hAnsi="Avenir Next Cyr" w:cs="Calibri"/>
                <w:sz w:val="20"/>
                <w:szCs w:val="20"/>
                <w:lang w:val="uk-UA" w:eastAsia="en-US"/>
              </w:rPr>
              <w:t>покупки</w:t>
            </w:r>
            <w:r w:rsidR="00D84433" w:rsidRPr="00D84433">
              <w:rPr>
                <w:rFonts w:ascii="Avenir Next Cyr" w:eastAsia="Times New Roman" w:hAnsi="Avenir Next Cyr"/>
                <w:sz w:val="20"/>
                <w:szCs w:val="20"/>
                <w:lang w:val="uk-UA" w:eastAsia="en-US"/>
              </w:rPr>
              <w:t xml:space="preserve"> (</w:t>
            </w:r>
            <w:proofErr w:type="spellStart"/>
            <w:r w:rsidR="00D84433" w:rsidRPr="00D84433">
              <w:rPr>
                <w:rFonts w:ascii="Avenir Next Cyr" w:eastAsia="Times New Roman" w:hAnsi="Avenir Next Cyr"/>
                <w:sz w:val="20"/>
                <w:szCs w:val="20"/>
                <w:lang w:val="uk-UA" w:eastAsia="en-US"/>
              </w:rPr>
              <w:t>Weight</w:t>
            </w:r>
            <w:proofErr w:type="spellEnd"/>
            <w:r w:rsidR="00D84433" w:rsidRPr="00D84433">
              <w:rPr>
                <w:rFonts w:ascii="Avenir Next Cyr" w:eastAsia="Times New Roman" w:hAnsi="Avenir Next Cyr"/>
                <w:sz w:val="20"/>
                <w:szCs w:val="20"/>
                <w:lang w:val="uk-UA" w:eastAsia="en-US"/>
              </w:rPr>
              <w:t>/</w:t>
            </w:r>
            <w:proofErr w:type="spellStart"/>
            <w:r w:rsidR="00D84433" w:rsidRPr="00D84433">
              <w:rPr>
                <w:rFonts w:ascii="Avenir Next Cyr" w:eastAsia="Times New Roman" w:hAnsi="Avenir Next Cyr"/>
                <w:sz w:val="20"/>
                <w:szCs w:val="20"/>
                <w:lang w:val="uk-UA" w:eastAsia="en-US"/>
              </w:rPr>
              <w:t>value</w:t>
            </w:r>
            <w:proofErr w:type="spellEnd"/>
            <w:r w:rsidR="00D84433" w:rsidRPr="00D84433">
              <w:rPr>
                <w:rFonts w:ascii="Avenir Next Cyr" w:eastAsia="Times New Roman" w:hAnsi="Avenir Next Cyr"/>
                <w:sz w:val="20"/>
                <w:szCs w:val="20"/>
                <w:lang w:val="uk-UA" w:eastAsia="en-US"/>
              </w:rPr>
              <w:t xml:space="preserve"> of </w:t>
            </w:r>
            <w:proofErr w:type="spellStart"/>
            <w:r w:rsidR="00D84433" w:rsidRPr="00D84433">
              <w:rPr>
                <w:rFonts w:ascii="Avenir Next Cyr" w:eastAsia="Times New Roman" w:hAnsi="Avenir Next Cyr"/>
                <w:sz w:val="20"/>
                <w:szCs w:val="20"/>
                <w:lang w:val="uk-UA" w:eastAsia="en-US"/>
              </w:rPr>
              <w:t>purchase</w:t>
            </w:r>
            <w:proofErr w:type="spellEnd"/>
            <w:r w:rsidR="00D84433" w:rsidRPr="00D84433">
              <w:rPr>
                <w:rFonts w:ascii="Avenir Next Cyr" w:eastAsia="Times New Roman" w:hAnsi="Avenir Next Cyr"/>
                <w:sz w:val="20"/>
                <w:szCs w:val="20"/>
                <w:lang w:val="uk-UA" w:eastAsia="en-US"/>
              </w:rPr>
              <w:t>)</w:t>
            </w:r>
          </w:p>
          <w:p w14:paraId="02A06F2D" w14:textId="77777777" w:rsidR="00470804" w:rsidRPr="00584574" w:rsidRDefault="00C54CDD" w:rsidP="00D84433">
            <w:pPr>
              <w:spacing w:after="0" w:line="240" w:lineRule="auto"/>
              <w:ind w:left="57"/>
              <w:textAlignment w:val="baseline"/>
              <w:rPr>
                <w:rFonts w:ascii="Avenir Next LT Pro" w:eastAsia="Times New Roman" w:hAnsi="Avenir Next LT Pro"/>
                <w:sz w:val="20"/>
                <w:szCs w:val="20"/>
                <w:lang w:val="uk-UA" w:eastAsia="en-US"/>
              </w:rPr>
            </w:pPr>
            <w:sdt>
              <w:sdtPr>
                <w:rPr>
                  <w:rFonts w:ascii="Avenir Next Cyr" w:eastAsia="Times New Roman" w:hAnsi="Avenir Next Cyr"/>
                  <w:sz w:val="20"/>
                  <w:szCs w:val="20"/>
                  <w:lang w:val="uk-UA" w:eastAsia="en-US"/>
                </w:rPr>
                <w:id w:val="-1251339238"/>
                <w14:checkbox>
                  <w14:checked w14:val="0"/>
                  <w14:checkedState w14:val="2612" w14:font="MS Gothic"/>
                  <w14:uncheckedState w14:val="2610" w14:font="MS Gothic"/>
                </w14:checkbox>
              </w:sdtPr>
              <w:sdtEndPr/>
              <w:sdtContent>
                <w:r w:rsidR="00D84433" w:rsidRPr="00D84433">
                  <w:rPr>
                    <w:rFonts w:ascii="Segoe UI Symbol" w:eastAsia="MS Gothic" w:hAnsi="Segoe UI Symbol" w:cs="Segoe UI Symbol"/>
                    <w:sz w:val="20"/>
                    <w:szCs w:val="20"/>
                    <w:lang w:val="uk-UA" w:eastAsia="en-US"/>
                  </w:rPr>
                  <w:t>☐</w:t>
                </w:r>
              </w:sdtContent>
            </w:sdt>
            <w:r w:rsidR="00D84433" w:rsidRPr="00D84433">
              <w:rPr>
                <w:rFonts w:ascii="Avenir Next Cyr" w:eastAsia="Times New Roman" w:hAnsi="Avenir Next Cyr" w:cs="Calibri"/>
                <w:sz w:val="20"/>
                <w:szCs w:val="20"/>
                <w:lang w:val="uk-UA" w:eastAsia="en-US"/>
              </w:rPr>
              <w:t xml:space="preserve">Інше </w:t>
            </w:r>
            <w:r w:rsidR="00D84433" w:rsidRPr="00D84433">
              <w:rPr>
                <w:rFonts w:ascii="Avenir Next Cyr" w:eastAsia="Times New Roman" w:hAnsi="Avenir Next Cyr"/>
                <w:sz w:val="20"/>
                <w:szCs w:val="20"/>
                <w:lang w:val="uk-UA" w:eastAsia="en-US"/>
              </w:rPr>
              <w:t>(</w:t>
            </w:r>
            <w:r w:rsidR="00D84433" w:rsidRPr="00D84433">
              <w:rPr>
                <w:rFonts w:ascii="Avenir Next Cyr" w:eastAsia="Times New Roman" w:hAnsi="Avenir Next Cyr" w:cs="Calibri"/>
                <w:sz w:val="20"/>
                <w:szCs w:val="20"/>
                <w:lang w:val="uk-UA" w:eastAsia="en-US"/>
              </w:rPr>
              <w:t>додайте власний варіант</w:t>
            </w:r>
            <w:r w:rsidR="00D84433" w:rsidRPr="00D84433">
              <w:rPr>
                <w:rFonts w:ascii="Avenir Next Cyr" w:eastAsia="Times New Roman" w:hAnsi="Avenir Next Cyr"/>
                <w:sz w:val="20"/>
                <w:szCs w:val="20"/>
                <w:lang w:val="uk-UA" w:eastAsia="en-US"/>
              </w:rPr>
              <w:t>)</w:t>
            </w:r>
            <w:r w:rsidR="00D84433" w:rsidRPr="00584574">
              <w:rPr>
                <w:rFonts w:ascii="Avenir Next LT Pro" w:eastAsia="Times New Roman" w:hAnsi="Avenir Next LT Pro"/>
                <w:sz w:val="18"/>
                <w:szCs w:val="18"/>
                <w:lang w:val="uk-UA" w:eastAsia="en-US"/>
              </w:rPr>
              <w:t> </w:t>
            </w:r>
          </w:p>
        </w:tc>
      </w:tr>
      <w:tr w:rsidR="00470804" w:rsidRPr="00584574" w14:paraId="1DE830F1" w14:textId="77777777" w:rsidTr="008B43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73"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4FB5AB4" w14:textId="77777777" w:rsidR="00470804" w:rsidRPr="00584574" w:rsidRDefault="00470804" w:rsidP="00470804">
            <w:pPr>
              <w:spacing w:after="0" w:line="240" w:lineRule="auto"/>
              <w:ind w:left="57"/>
              <w:jc w:val="center"/>
              <w:textAlignment w:val="baseline"/>
              <w:rPr>
                <w:rFonts w:ascii="Avenir Next Cyr Medium" w:eastAsia="Times New Roman" w:hAnsi="Avenir Next Cyr Medium"/>
                <w:lang w:val="uk-UA" w:eastAsia="en-US"/>
              </w:rPr>
            </w:pPr>
            <w:r w:rsidRPr="00584574">
              <w:rPr>
                <w:rFonts w:ascii="Avenir Next Cyr Medium" w:eastAsia="Times New Roman" w:hAnsi="Avenir Next Cyr Medium" w:cs="Calibri"/>
                <w:b/>
                <w:bCs/>
                <w:color w:val="B4975A"/>
                <w:lang w:val="uk-UA" w:eastAsia="en-US"/>
              </w:rPr>
              <w:t xml:space="preserve">МАРКЕТИНГОВА ЦІЛЬ </w:t>
            </w:r>
            <w:r w:rsidRPr="00584574">
              <w:rPr>
                <w:rFonts w:ascii="Avenir Next Cyr Medium" w:eastAsia="Times New Roman" w:hAnsi="Avenir Next Cyr Medium"/>
                <w:b/>
                <w:bCs/>
                <w:color w:val="B4975A"/>
                <w:lang w:val="uk-UA" w:eastAsia="en-US"/>
              </w:rPr>
              <w:t>3</w:t>
            </w:r>
            <w:r w:rsidRPr="00584574">
              <w:rPr>
                <w:rFonts w:ascii="Avenir Next Cyr Medium" w:eastAsia="Times New Roman" w:hAnsi="Avenir Next Cyr Medium"/>
                <w:color w:val="B4975A"/>
                <w:lang w:val="uk-UA" w:eastAsia="en-US"/>
              </w:rPr>
              <w:t> </w:t>
            </w:r>
          </w:p>
          <w:p w14:paraId="59D36575" w14:textId="77777777" w:rsidR="00470804" w:rsidRPr="00584574" w:rsidRDefault="00470804" w:rsidP="00470804">
            <w:pPr>
              <w:spacing w:after="0" w:line="240" w:lineRule="auto"/>
              <w:ind w:left="57"/>
              <w:jc w:val="center"/>
              <w:textAlignment w:val="baseline"/>
              <w:rPr>
                <w:rFonts w:ascii="Avenir Next Cyr" w:eastAsia="Times New Roman" w:hAnsi="Avenir Next Cyr"/>
                <w:sz w:val="20"/>
                <w:szCs w:val="20"/>
                <w:lang w:val="uk-UA" w:eastAsia="en-US"/>
              </w:rPr>
            </w:pPr>
            <w:r w:rsidRPr="00584574">
              <w:rPr>
                <w:rFonts w:ascii="Avenir Next Cyr" w:hAnsi="Avenir Next Cyr"/>
                <w:i/>
                <w:color w:val="auto"/>
                <w:sz w:val="20"/>
                <w:szCs w:val="20"/>
                <w:lang w:val="uk-UA"/>
              </w:rPr>
              <w:t>(Опціонально)</w:t>
            </w:r>
          </w:p>
        </w:tc>
      </w:tr>
      <w:tr w:rsidR="00470804" w:rsidRPr="00584574" w14:paraId="7BC0D05E" w14:textId="77777777" w:rsidTr="008B43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AA558E" w14:textId="77777777" w:rsidR="00470804" w:rsidRPr="00584574" w:rsidRDefault="00470804" w:rsidP="00470804">
            <w:pPr>
              <w:spacing w:after="0" w:line="240" w:lineRule="auto"/>
              <w:ind w:left="57"/>
              <w:textAlignment w:val="baseline"/>
              <w:rPr>
                <w:rFonts w:ascii="Avenir Next Cyr Medium" w:eastAsia="Times New Roman" w:hAnsi="Avenir Next Cyr Medium"/>
                <w:lang w:val="uk-UA" w:eastAsia="en-US"/>
              </w:rPr>
            </w:pPr>
            <w:r w:rsidRPr="00584574">
              <w:rPr>
                <w:rFonts w:ascii="Avenir Next Cyr Medium" w:eastAsia="Times New Roman" w:hAnsi="Avenir Next Cyr Medium" w:cs="Calibri"/>
                <w:b/>
                <w:bCs/>
                <w:color w:val="auto"/>
                <w:sz w:val="20"/>
                <w:szCs w:val="20"/>
                <w:lang w:val="uk-UA" w:eastAsia="en-US"/>
              </w:rPr>
              <w:t>Ціль</w:t>
            </w:r>
            <w:r w:rsidRPr="00584574">
              <w:rPr>
                <w:rFonts w:ascii="Avenir Next Cyr Medium" w:eastAsia="Times New Roman" w:hAnsi="Avenir Next Cyr Medium"/>
                <w:b/>
                <w:bCs/>
                <w:color w:val="auto"/>
                <w:sz w:val="20"/>
                <w:szCs w:val="20"/>
                <w:lang w:val="uk-UA" w:eastAsia="en-US"/>
              </w:rPr>
              <w:t xml:space="preserve"> – </w:t>
            </w:r>
            <w:r w:rsidRPr="00584574">
              <w:rPr>
                <w:rFonts w:ascii="Avenir Next Cyr Medium" w:eastAsia="Times New Roman" w:hAnsi="Avenir Next Cyr Medium" w:cs="Calibri"/>
                <w:b/>
                <w:bCs/>
                <w:color w:val="auto"/>
                <w:sz w:val="20"/>
                <w:szCs w:val="20"/>
                <w:lang w:val="uk-UA" w:eastAsia="en-US"/>
              </w:rPr>
              <w:t>Огляд</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і</w:t>
            </w:r>
            <w:r w:rsidRPr="00584574">
              <w:rPr>
                <w:rFonts w:ascii="Avenir Next Cyr Medium" w:eastAsia="Times New Roman" w:hAnsi="Avenir Next Cyr Medium"/>
                <w:b/>
                <w:bCs/>
                <w:color w:val="auto"/>
                <w:sz w:val="20"/>
                <w:szCs w:val="20"/>
                <w:lang w:val="uk-UA" w:eastAsia="en-US"/>
              </w:rPr>
              <w:t xml:space="preserve"> KPI</w:t>
            </w:r>
          </w:p>
          <w:p w14:paraId="74A117C7" w14:textId="77777777"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Cyr" w:eastAsia="Times New Roman" w:hAnsi="Avenir Next Cyr"/>
                <w:i/>
                <w:iCs/>
                <w:color w:val="auto"/>
                <w:sz w:val="16"/>
                <w:szCs w:val="16"/>
                <w:lang w:val="uk-UA" w:eastAsia="en-US"/>
              </w:rPr>
              <w:t xml:space="preserve">(~30 </w:t>
            </w:r>
            <w:r w:rsidRPr="00584574">
              <w:rPr>
                <w:rFonts w:ascii="Avenir Next Cyr" w:eastAsia="Times New Roman" w:hAnsi="Avenir Next Cyr" w:cs="Calibri"/>
                <w:i/>
                <w:iCs/>
                <w:color w:val="auto"/>
                <w:sz w:val="16"/>
                <w:szCs w:val="16"/>
                <w:lang w:val="uk-UA" w:eastAsia="en-US"/>
              </w:rPr>
              <w:t>слів</w:t>
            </w:r>
            <w:r w:rsidRPr="00584574">
              <w:rPr>
                <w:rFonts w:ascii="Avenir Next Cyr" w:eastAsia="Times New Roman" w:hAnsi="Avenir Next Cyr"/>
                <w:i/>
                <w:iCs/>
                <w:color w:val="auto"/>
                <w:sz w:val="16"/>
                <w:szCs w:val="16"/>
                <w:lang w:val="uk-UA" w:eastAsia="en-US"/>
              </w:rPr>
              <w:t>)</w:t>
            </w:r>
            <w:r w:rsidRPr="00584574">
              <w:rPr>
                <w:rFonts w:ascii="Avenir Next Cyr" w:eastAsia="Times New Roman" w:hAnsi="Avenir Next Cyr"/>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1A1C69" w14:textId="77777777"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LT Pro" w:eastAsia="Times New Roman" w:hAnsi="Avenir Next LT Pro"/>
                <w:color w:val="auto"/>
                <w:sz w:val="20"/>
                <w:szCs w:val="20"/>
                <w:lang w:val="uk-UA" w:eastAsia="en-US"/>
              </w:rPr>
              <w:t> </w:t>
            </w:r>
          </w:p>
        </w:tc>
      </w:tr>
      <w:tr w:rsidR="00470804" w:rsidRPr="00584574" w14:paraId="696D6C0F" w14:textId="77777777" w:rsidTr="008B43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069964" w14:textId="77777777" w:rsidR="000E5CC9" w:rsidRPr="006555BB" w:rsidRDefault="000E5CC9" w:rsidP="000E5CC9">
            <w:pPr>
              <w:spacing w:after="0" w:line="240" w:lineRule="auto"/>
              <w:ind w:left="57"/>
              <w:textAlignment w:val="baseline"/>
              <w:rPr>
                <w:rFonts w:ascii="Avenir Next Cyr Medium" w:eastAsia="Times New Roman" w:hAnsi="Avenir Next Cyr Medium" w:cs="Calibri"/>
                <w:b/>
                <w:bCs/>
                <w:color w:val="auto"/>
                <w:sz w:val="20"/>
                <w:szCs w:val="20"/>
                <w:lang w:val="uk-UA" w:eastAsia="en-US"/>
              </w:rPr>
            </w:pPr>
            <w:r w:rsidRPr="006555BB">
              <w:rPr>
                <w:rFonts w:ascii="Avenir Next Cyr Medium" w:eastAsia="Times New Roman" w:hAnsi="Avenir Next Cyr Medium" w:cs="Calibri"/>
                <w:b/>
                <w:bCs/>
                <w:color w:val="auto"/>
                <w:sz w:val="20"/>
                <w:szCs w:val="20"/>
                <w:lang w:val="uk-UA" w:eastAsia="en-US"/>
              </w:rPr>
              <w:t>Обґрунтування – Чому було обрано дану ціль та які її критерії або показники?</w:t>
            </w:r>
          </w:p>
          <w:p w14:paraId="2B3752E4" w14:textId="77777777" w:rsidR="00470804" w:rsidRPr="00584574" w:rsidRDefault="000E5CC9" w:rsidP="000E5CC9">
            <w:pPr>
              <w:spacing w:after="0" w:line="240" w:lineRule="auto"/>
              <w:ind w:left="57"/>
              <w:textAlignment w:val="baseline"/>
              <w:rPr>
                <w:rFonts w:ascii="Avenir Next LT Pro" w:eastAsia="Times New Roman" w:hAnsi="Avenir Next LT Pro"/>
                <w:lang w:val="uk-UA" w:eastAsia="en-US"/>
              </w:rPr>
            </w:pPr>
            <w:r w:rsidRPr="000E5CC9">
              <w:rPr>
                <w:rFonts w:ascii="Avenir Next Cyr" w:eastAsia="Times New Roman" w:hAnsi="Avenir Next Cyr"/>
                <w:i/>
                <w:iCs/>
                <w:color w:val="auto"/>
                <w:sz w:val="16"/>
                <w:szCs w:val="16"/>
                <w:lang w:val="uk-UA" w:eastAsia="en-US"/>
              </w:rPr>
              <w:t>(~75</w:t>
            </w:r>
            <w:r w:rsidRPr="006555BB">
              <w:rPr>
                <w:rFonts w:ascii="Avenir Next LT Pro" w:eastAsia="Times New Roman" w:hAnsi="Avenir Next LT Pro"/>
                <w:i/>
                <w:iCs/>
                <w:color w:val="auto"/>
                <w:sz w:val="16"/>
                <w:szCs w:val="16"/>
                <w:lang w:val="uk-UA" w:eastAsia="en-US"/>
              </w:rPr>
              <w:t xml:space="preserve"> </w:t>
            </w:r>
            <w:r w:rsidRPr="006555BB">
              <w:rPr>
                <w:rFonts w:ascii="Avenir Next Cyr" w:hAnsi="Avenir Next Cyr" w:cs="Calibri"/>
                <w:bCs/>
                <w:i/>
                <w:iCs/>
                <w:color w:val="auto"/>
                <w:spacing w:val="-3"/>
                <w:sz w:val="16"/>
                <w:szCs w:val="16"/>
                <w:lang w:val="uk-UA"/>
              </w:rPr>
              <w:t>слів</w:t>
            </w:r>
            <w:r w:rsidRPr="006555BB">
              <w:rPr>
                <w:rFonts w:ascii="Avenir Next Cyr" w:hAnsi="Avenir Next Cyr"/>
                <w:bCs/>
                <w:i/>
                <w:iCs/>
                <w:color w:val="auto"/>
                <w:spacing w:val="-3"/>
                <w:sz w:val="16"/>
                <w:szCs w:val="16"/>
                <w:lang w:val="uk-UA"/>
              </w:rPr>
              <w:t xml:space="preserve">; ≤3 </w:t>
            </w:r>
            <w:r w:rsidRPr="006555BB">
              <w:rPr>
                <w:rFonts w:ascii="Avenir Next Cyr" w:hAnsi="Avenir Next Cyr" w:cs="Calibri"/>
                <w:bCs/>
                <w:i/>
                <w:iCs/>
                <w:color w:val="auto"/>
                <w:spacing w:val="-3"/>
                <w:sz w:val="16"/>
                <w:szCs w:val="16"/>
                <w:lang w:val="uk-UA"/>
              </w:rPr>
              <w:t>таблиці</w:t>
            </w:r>
            <w:r w:rsidRPr="006555BB">
              <w:rPr>
                <w:rFonts w:ascii="Avenir Next Cyr" w:hAnsi="Avenir Next Cyr"/>
                <w:bCs/>
                <w:i/>
                <w:iCs/>
                <w:color w:val="auto"/>
                <w:spacing w:val="-3"/>
                <w:sz w:val="16"/>
                <w:szCs w:val="16"/>
                <w:lang w:val="uk-UA"/>
              </w:rPr>
              <w:t>/</w:t>
            </w:r>
            <w:r w:rsidRPr="006555BB">
              <w:rPr>
                <w:rFonts w:ascii="Avenir Next Cyr" w:hAnsi="Avenir Next Cyr" w:cs="Calibri"/>
                <w:bCs/>
                <w:i/>
                <w:iCs/>
                <w:color w:val="auto"/>
                <w:spacing w:val="-3"/>
                <w:sz w:val="16"/>
                <w:szCs w:val="16"/>
                <w:lang w:val="uk-UA"/>
              </w:rPr>
              <w:t>графіки</w:t>
            </w:r>
            <w:r w:rsidRPr="006555BB">
              <w:rPr>
                <w:rFonts w:ascii="Avenir Next Cyr" w:hAnsi="Avenir Next Cyr"/>
                <w:bCs/>
                <w:i/>
                <w:iCs/>
                <w:color w:val="auto"/>
                <w:spacing w:val="-3"/>
                <w:sz w:val="16"/>
                <w:szCs w:val="16"/>
                <w:lang w:val="uk-UA"/>
              </w:rPr>
              <w:t>)</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73CC33" w14:textId="77777777"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LT Pro" w:eastAsia="Times New Roman" w:hAnsi="Avenir Next LT Pro"/>
                <w:color w:val="auto"/>
                <w:sz w:val="20"/>
                <w:szCs w:val="20"/>
                <w:lang w:val="uk-UA" w:eastAsia="en-US"/>
              </w:rPr>
              <w:t> </w:t>
            </w:r>
          </w:p>
        </w:tc>
      </w:tr>
      <w:tr w:rsidR="00470804" w:rsidRPr="00584574" w14:paraId="16633D67" w14:textId="77777777" w:rsidTr="008B43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D769BF" w14:textId="77777777" w:rsidR="00470804" w:rsidRPr="00584574" w:rsidRDefault="00470804" w:rsidP="00470804">
            <w:pPr>
              <w:spacing w:after="0" w:line="240" w:lineRule="auto"/>
              <w:ind w:left="57"/>
              <w:textAlignment w:val="baseline"/>
              <w:rPr>
                <w:rFonts w:asciiTheme="minorHAnsi" w:eastAsia="Times New Roman" w:hAnsiTheme="minorHAnsi"/>
                <w:i/>
                <w:iCs/>
                <w:color w:val="auto"/>
                <w:sz w:val="16"/>
                <w:szCs w:val="16"/>
                <w:lang w:val="uk-UA" w:eastAsia="en-US"/>
              </w:rPr>
            </w:pPr>
            <w:r w:rsidRPr="00584574">
              <w:rPr>
                <w:rFonts w:ascii="Avenir Next Cyr Medium" w:eastAsia="Times New Roman" w:hAnsi="Avenir Next Cyr Medium" w:cs="Calibri"/>
                <w:b/>
                <w:bCs/>
                <w:color w:val="auto"/>
                <w:sz w:val="20"/>
                <w:szCs w:val="20"/>
                <w:lang w:val="uk-UA" w:eastAsia="en-US"/>
              </w:rPr>
              <w:t>Вимірювання</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Avenir Next LT Pro"/>
                <w:b/>
                <w:bCs/>
                <w:color w:val="auto"/>
                <w:sz w:val="20"/>
                <w:szCs w:val="20"/>
                <w:lang w:val="uk-UA" w:eastAsia="en-US"/>
              </w:rPr>
              <w:t>–</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як</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ви</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планували</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виміряти ціль</w:t>
            </w:r>
            <w:r w:rsidRPr="00584574">
              <w:rPr>
                <w:rFonts w:ascii="Avenir Next Cyr Medium" w:eastAsia="Times New Roman" w:hAnsi="Avenir Next Cyr Medium"/>
                <w:b/>
                <w:bCs/>
                <w:color w:val="auto"/>
                <w:sz w:val="20"/>
                <w:szCs w:val="20"/>
                <w:lang w:val="uk-UA" w:eastAsia="en-US"/>
              </w:rPr>
              <w:t>?</w:t>
            </w:r>
            <w:r w:rsidRPr="00584574">
              <w:rPr>
                <w:rFonts w:ascii="Avenir Next LT Pro" w:eastAsia="Times New Roman" w:hAnsi="Avenir Next LT Pro"/>
                <w:b/>
                <w:bCs/>
                <w:color w:val="auto"/>
                <w:sz w:val="20"/>
                <w:szCs w:val="20"/>
                <w:lang w:val="uk-UA" w:eastAsia="en-US"/>
              </w:rPr>
              <w:t xml:space="preserve"> </w:t>
            </w:r>
          </w:p>
          <w:p w14:paraId="5400863F" w14:textId="77777777"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Cyr" w:eastAsia="Times New Roman" w:hAnsi="Avenir Next Cyr"/>
                <w:i/>
                <w:iCs/>
                <w:color w:val="auto"/>
                <w:sz w:val="16"/>
                <w:szCs w:val="16"/>
                <w:lang w:val="uk-UA" w:eastAsia="en-US"/>
              </w:rPr>
              <w:t xml:space="preserve">(~30 </w:t>
            </w:r>
            <w:r w:rsidRPr="00584574">
              <w:rPr>
                <w:rFonts w:ascii="Avenir Next Cyr" w:eastAsia="Times New Roman" w:hAnsi="Avenir Next Cyr" w:cs="Calibri"/>
                <w:i/>
                <w:iCs/>
                <w:color w:val="auto"/>
                <w:sz w:val="16"/>
                <w:szCs w:val="16"/>
                <w:lang w:val="uk-UA" w:eastAsia="en-US"/>
              </w:rPr>
              <w:t>слів</w:t>
            </w:r>
            <w:r w:rsidRPr="00584574">
              <w:rPr>
                <w:rFonts w:ascii="Avenir Next Cyr" w:eastAsia="Times New Roman" w:hAnsi="Avenir Next Cyr"/>
                <w:i/>
                <w:iCs/>
                <w:color w:val="auto"/>
                <w:sz w:val="16"/>
                <w:szCs w:val="16"/>
                <w:lang w:val="uk-UA" w:eastAsia="en-US"/>
              </w:rPr>
              <w:t>)</w:t>
            </w:r>
            <w:r w:rsidRPr="00584574">
              <w:rPr>
                <w:rFonts w:ascii="Avenir Next Cyr" w:eastAsia="Times New Roman" w:hAnsi="Avenir Next Cyr"/>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2B1221" w14:textId="77777777"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LT Pro" w:eastAsia="Times New Roman" w:hAnsi="Avenir Next LT Pro"/>
                <w:color w:val="auto"/>
                <w:sz w:val="20"/>
                <w:szCs w:val="20"/>
                <w:lang w:val="uk-UA" w:eastAsia="en-US"/>
              </w:rPr>
              <w:t> </w:t>
            </w:r>
          </w:p>
        </w:tc>
      </w:tr>
      <w:tr w:rsidR="00470804" w:rsidRPr="00584574" w14:paraId="17C1CCFB" w14:textId="77777777" w:rsidTr="008B43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3761D8" w14:textId="77777777"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Cyr Medium" w:eastAsia="Times New Roman" w:hAnsi="Avenir Next Cyr Medium" w:cs="Calibri"/>
                <w:b/>
                <w:bCs/>
                <w:color w:val="auto"/>
                <w:sz w:val="20"/>
                <w:szCs w:val="20"/>
                <w:lang w:val="uk-UA" w:eastAsia="en-US"/>
              </w:rPr>
              <w:lastRenderedPageBreak/>
              <w:t>Тег</w:t>
            </w:r>
            <w:r w:rsidRPr="00584574">
              <w:rPr>
                <w:rFonts w:ascii="Avenir Next Cyr Medium" w:eastAsia="Times New Roman" w:hAnsi="Avenir Next Cyr Medium"/>
                <w:b/>
                <w:bCs/>
                <w:color w:val="auto"/>
                <w:sz w:val="20"/>
                <w:szCs w:val="20"/>
                <w:lang w:val="uk-UA" w:eastAsia="en-US"/>
              </w:rPr>
              <w:t xml:space="preserve">и – </w:t>
            </w:r>
            <w:r w:rsidRPr="00584574">
              <w:rPr>
                <w:rFonts w:ascii="Avenir Next Cyr Medium" w:eastAsia="Times New Roman" w:hAnsi="Avenir Next Cyr Medium" w:cs="Calibri"/>
                <w:b/>
                <w:bCs/>
                <w:color w:val="auto"/>
                <w:sz w:val="20"/>
                <w:szCs w:val="20"/>
                <w:lang w:val="uk-UA" w:eastAsia="en-US"/>
              </w:rPr>
              <w:t>які</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ключові</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слова</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найкраще</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описують</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ваш</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тип</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цілі</w:t>
            </w:r>
            <w:r w:rsidRPr="00584574">
              <w:rPr>
                <w:rFonts w:ascii="Avenir Next Cyr Medium" w:eastAsia="Times New Roman" w:hAnsi="Avenir Next Cyr Medium"/>
                <w:b/>
                <w:bCs/>
                <w:color w:val="auto"/>
                <w:sz w:val="20"/>
                <w:szCs w:val="20"/>
                <w:lang w:val="uk-UA" w:eastAsia="en-US"/>
              </w:rPr>
              <w:t>?</w:t>
            </w:r>
          </w:p>
          <w:p w14:paraId="7FB19BF8" w14:textId="77777777"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Cyr" w:eastAsia="Times New Roman" w:hAnsi="Avenir Next Cyr"/>
                <w:i/>
                <w:iCs/>
                <w:color w:val="auto"/>
                <w:sz w:val="16"/>
                <w:szCs w:val="16"/>
                <w:lang w:val="uk-UA" w:eastAsia="en-US"/>
              </w:rPr>
              <w:t xml:space="preserve">(1 </w:t>
            </w:r>
            <w:r w:rsidRPr="00584574">
              <w:rPr>
                <w:rFonts w:ascii="Avenir Next Cyr" w:eastAsia="Times New Roman" w:hAnsi="Avenir Next Cyr" w:cs="Calibri"/>
                <w:i/>
                <w:iCs/>
                <w:color w:val="auto"/>
                <w:sz w:val="16"/>
                <w:szCs w:val="16"/>
                <w:lang w:val="uk-UA" w:eastAsia="en-US"/>
              </w:rPr>
              <w:t>обов’язково</w:t>
            </w:r>
            <w:r w:rsidRPr="00584574">
              <w:rPr>
                <w:rFonts w:ascii="Avenir Next Cyr" w:eastAsia="Times New Roman" w:hAnsi="Avenir Next Cyr"/>
                <w:i/>
                <w:iCs/>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BB966B6" w14:textId="77777777" w:rsidR="00470804" w:rsidRPr="00584574" w:rsidRDefault="00470804" w:rsidP="00470804">
            <w:pPr>
              <w:spacing w:after="0" w:line="240" w:lineRule="auto"/>
              <w:ind w:left="57"/>
              <w:textAlignment w:val="baseline"/>
              <w:rPr>
                <w:rFonts w:ascii="Avenir Next LT Pro" w:eastAsia="Times New Roman" w:hAnsi="Avenir Next LT Pro"/>
                <w:b/>
                <w:bCs/>
                <w:sz w:val="20"/>
                <w:szCs w:val="20"/>
                <w:lang w:val="uk-UA" w:eastAsia="en-US"/>
              </w:rPr>
            </w:pPr>
            <w:r w:rsidRPr="00584574">
              <w:rPr>
                <w:rFonts w:ascii="Avenir Next Cyr Medium" w:eastAsia="Times New Roman" w:hAnsi="Avenir Next Cyr Medium" w:cs="Calibri"/>
                <w:b/>
                <w:bCs/>
                <w:sz w:val="20"/>
                <w:szCs w:val="20"/>
                <w:lang w:val="uk-UA" w:eastAsia="en-US"/>
              </w:rPr>
              <w:t>Оберіть</w:t>
            </w:r>
            <w:r w:rsidRPr="00584574">
              <w:rPr>
                <w:rFonts w:ascii="Avenir Next Cyr Medium" w:eastAsia="Times New Roman" w:hAnsi="Avenir Next Cyr Medium"/>
                <w:b/>
                <w:bCs/>
                <w:sz w:val="20"/>
                <w:szCs w:val="20"/>
                <w:lang w:val="uk-UA" w:eastAsia="en-US"/>
              </w:rPr>
              <w:t xml:space="preserve"> </w:t>
            </w:r>
            <w:r w:rsidRPr="00584574">
              <w:rPr>
                <w:rFonts w:ascii="Avenir Next Cyr Medium" w:eastAsia="Times New Roman" w:hAnsi="Avenir Next Cyr Medium" w:cs="Calibri"/>
                <w:b/>
                <w:bCs/>
                <w:sz w:val="20"/>
                <w:szCs w:val="20"/>
                <w:lang w:val="uk-UA" w:eastAsia="en-US"/>
              </w:rPr>
              <w:t>зі списку</w:t>
            </w:r>
            <w:r w:rsidRPr="00584574">
              <w:rPr>
                <w:rFonts w:ascii="Avenir Next Cyr Medium" w:eastAsia="Times New Roman" w:hAnsi="Avenir Next Cyr Medium"/>
                <w:b/>
                <w:bCs/>
                <w:sz w:val="20"/>
                <w:szCs w:val="20"/>
                <w:lang w:val="uk-UA" w:eastAsia="en-US"/>
              </w:rPr>
              <w:t>:</w:t>
            </w:r>
            <w:r w:rsidRPr="00584574">
              <w:rPr>
                <w:rFonts w:ascii="Avenir Next Cyr Medium" w:eastAsia="Times New Roman" w:hAnsi="Avenir Next Cyr Medium"/>
                <w:b/>
                <w:bCs/>
                <w:sz w:val="20"/>
                <w:szCs w:val="20"/>
                <w:lang w:val="uk-UA" w:eastAsia="en-US"/>
              </w:rPr>
              <w:br/>
            </w:r>
          </w:p>
          <w:p w14:paraId="72A64A6D" w14:textId="77777777" w:rsidR="00470804" w:rsidRPr="00D84433" w:rsidRDefault="00C54CDD"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LT Pro" w:eastAsia="Times New Roman" w:hAnsi="Avenir Next LT Pro"/>
                  <w:sz w:val="20"/>
                  <w:szCs w:val="20"/>
                  <w:lang w:val="uk-UA" w:eastAsia="en-US"/>
                </w:rPr>
                <w:id w:val="-1920482701"/>
                <w14:checkbox>
                  <w14:checked w14:val="0"/>
                  <w14:checkedState w14:val="2612" w14:font="MS Gothic"/>
                  <w14:uncheckedState w14:val="2610" w14:font="MS Gothic"/>
                </w14:checkbox>
              </w:sdtPr>
              <w:sdtEndPr/>
              <w:sdtContent>
                <w:r w:rsidR="00470804" w:rsidRPr="00584574">
                  <w:rPr>
                    <w:rFonts w:ascii="Segoe UI Symbol" w:eastAsia="MS Gothic" w:hAnsi="Segoe UI Symbol" w:cs="Segoe UI Symbol"/>
                    <w:sz w:val="20"/>
                    <w:szCs w:val="20"/>
                    <w:lang w:val="uk-UA" w:eastAsia="en-US"/>
                  </w:rPr>
                  <w:t>☐</w:t>
                </w:r>
              </w:sdtContent>
            </w:sdt>
            <w:proofErr w:type="spellStart"/>
            <w:r w:rsidR="00470804" w:rsidRPr="00D84433">
              <w:rPr>
                <w:rFonts w:ascii="Avenir Next Cyr" w:eastAsia="Times New Roman" w:hAnsi="Avenir Next Cyr" w:cs="Calibri"/>
                <w:sz w:val="20"/>
                <w:szCs w:val="20"/>
                <w:lang w:val="uk-UA" w:eastAsia="en-US"/>
              </w:rPr>
              <w:t>Адвокація</w:t>
            </w:r>
            <w:proofErr w:type="spellEnd"/>
            <w:r w:rsidR="00470804" w:rsidRPr="00D84433">
              <w:rPr>
                <w:rFonts w:ascii="Avenir Next Cyr" w:eastAsia="Times New Roman" w:hAnsi="Avenir Next Cyr"/>
                <w:sz w:val="20"/>
                <w:szCs w:val="20"/>
                <w:lang w:val="uk-UA" w:eastAsia="en-US"/>
              </w:rPr>
              <w:t xml:space="preserve"> </w:t>
            </w:r>
            <w:r w:rsidR="00470804" w:rsidRPr="00D84433">
              <w:rPr>
                <w:rFonts w:ascii="Avenir Next Cyr" w:eastAsia="Times New Roman" w:hAnsi="Avenir Next Cyr" w:cs="Calibri"/>
                <w:sz w:val="20"/>
                <w:szCs w:val="20"/>
                <w:lang w:val="uk-UA" w:eastAsia="en-US"/>
              </w:rPr>
              <w:t>та</w:t>
            </w:r>
            <w:r w:rsidR="00470804" w:rsidRPr="00D84433">
              <w:rPr>
                <w:rFonts w:ascii="Avenir Next Cyr" w:eastAsia="Times New Roman" w:hAnsi="Avenir Next Cyr"/>
                <w:sz w:val="20"/>
                <w:szCs w:val="20"/>
                <w:lang w:val="uk-UA" w:eastAsia="en-US"/>
              </w:rPr>
              <w:t xml:space="preserve"> </w:t>
            </w:r>
            <w:r w:rsidR="00470804" w:rsidRPr="00D84433">
              <w:rPr>
                <w:rFonts w:ascii="Avenir Next Cyr" w:eastAsia="Times New Roman" w:hAnsi="Avenir Next Cyr" w:cs="Calibri"/>
                <w:sz w:val="20"/>
                <w:szCs w:val="20"/>
                <w:lang w:val="uk-UA" w:eastAsia="en-US"/>
              </w:rPr>
              <w:t>лобіювання</w:t>
            </w:r>
            <w:r w:rsidR="00470804" w:rsidRPr="00D84433">
              <w:rPr>
                <w:rFonts w:ascii="Avenir Next Cyr" w:eastAsia="Times New Roman" w:hAnsi="Avenir Next Cyr"/>
                <w:sz w:val="20"/>
                <w:szCs w:val="20"/>
                <w:lang w:val="uk-UA" w:eastAsia="en-US"/>
              </w:rPr>
              <w:t xml:space="preserve"> (</w:t>
            </w:r>
            <w:proofErr w:type="spellStart"/>
            <w:r w:rsidR="00470804" w:rsidRPr="00D84433">
              <w:rPr>
                <w:rFonts w:ascii="Avenir Next Cyr" w:eastAsia="Times New Roman" w:hAnsi="Avenir Next Cyr"/>
                <w:sz w:val="20"/>
                <w:szCs w:val="20"/>
                <w:lang w:val="uk-UA" w:eastAsia="en-US"/>
              </w:rPr>
              <w:t>Advocacy</w:t>
            </w:r>
            <w:proofErr w:type="spellEnd"/>
            <w:r w:rsidR="00470804" w:rsidRPr="00D84433">
              <w:rPr>
                <w:rFonts w:ascii="Avenir Next Cyr" w:eastAsia="Times New Roman" w:hAnsi="Avenir Next Cyr"/>
                <w:sz w:val="20"/>
                <w:szCs w:val="20"/>
                <w:lang w:val="uk-UA" w:eastAsia="en-US"/>
              </w:rPr>
              <w:t>)/рекомендація</w:t>
            </w:r>
          </w:p>
          <w:p w14:paraId="70823087" w14:textId="77777777" w:rsidR="00470804" w:rsidRPr="00D84433" w:rsidRDefault="00C54CDD" w:rsidP="00470804">
            <w:pPr>
              <w:spacing w:after="0" w:line="240" w:lineRule="auto"/>
              <w:ind w:left="57"/>
              <w:textAlignment w:val="baseline"/>
              <w:rPr>
                <w:rFonts w:ascii="Avenir Next Cyr" w:eastAsia="Times New Roman" w:hAnsi="Avenir Next Cyr"/>
                <w:color w:val="FF0000"/>
                <w:sz w:val="20"/>
                <w:szCs w:val="20"/>
                <w:lang w:val="uk-UA" w:eastAsia="en-US"/>
              </w:rPr>
            </w:pPr>
            <w:sdt>
              <w:sdtPr>
                <w:rPr>
                  <w:rFonts w:ascii="Avenir Next Cyr" w:eastAsia="Times New Roman" w:hAnsi="Avenir Next Cyr"/>
                  <w:sz w:val="20"/>
                  <w:szCs w:val="20"/>
                  <w:lang w:val="uk-UA" w:eastAsia="en-US"/>
                </w:rPr>
                <w:id w:val="684562142"/>
                <w14:checkbox>
                  <w14:checked w14:val="0"/>
                  <w14:checkedState w14:val="2612" w14:font="MS Gothic"/>
                  <w14:uncheckedState w14:val="2610" w14:font="MS Gothic"/>
                </w14:checkbox>
              </w:sdtPr>
              <w:sdtEndPr/>
              <w:sdtContent>
                <w:r w:rsidR="00470804" w:rsidRPr="00D84433">
                  <w:rPr>
                    <w:rFonts w:ascii="Segoe UI Symbol" w:eastAsia="MS Gothic" w:hAnsi="Segoe UI Symbol" w:cs="Segoe UI Symbol"/>
                    <w:sz w:val="20"/>
                    <w:szCs w:val="20"/>
                    <w:lang w:val="uk-UA" w:eastAsia="en-US"/>
                  </w:rPr>
                  <w:t>☐</w:t>
                </w:r>
              </w:sdtContent>
            </w:sdt>
            <w:r w:rsidR="00470804" w:rsidRPr="00D84433">
              <w:rPr>
                <w:rFonts w:ascii="Avenir Next Cyr" w:eastAsia="Times New Roman" w:hAnsi="Avenir Next Cyr" w:cs="Calibri"/>
                <w:sz w:val="20"/>
                <w:szCs w:val="20"/>
                <w:lang w:val="uk-UA" w:eastAsia="en-US"/>
              </w:rPr>
              <w:t>Зміни</w:t>
            </w:r>
            <w:r w:rsidR="00470804" w:rsidRPr="00D84433">
              <w:rPr>
                <w:rFonts w:ascii="Avenir Next Cyr" w:eastAsia="Times New Roman" w:hAnsi="Avenir Next Cyr"/>
                <w:sz w:val="20"/>
                <w:szCs w:val="20"/>
                <w:lang w:val="uk-UA" w:eastAsia="en-US"/>
              </w:rPr>
              <w:t xml:space="preserve"> </w:t>
            </w:r>
            <w:r w:rsidR="00470804" w:rsidRPr="00D84433">
              <w:rPr>
                <w:rFonts w:ascii="Avenir Next Cyr" w:eastAsia="Times New Roman" w:hAnsi="Avenir Next Cyr" w:cs="Calibri"/>
                <w:sz w:val="20"/>
                <w:szCs w:val="20"/>
                <w:lang w:val="uk-UA" w:eastAsia="en-US"/>
              </w:rPr>
              <w:t>в</w:t>
            </w:r>
            <w:r w:rsidR="00470804" w:rsidRPr="00D84433">
              <w:rPr>
                <w:rFonts w:ascii="Avenir Next Cyr" w:eastAsia="Times New Roman" w:hAnsi="Avenir Next Cyr"/>
                <w:sz w:val="20"/>
                <w:szCs w:val="20"/>
                <w:lang w:val="uk-UA" w:eastAsia="en-US"/>
              </w:rPr>
              <w:t xml:space="preserve"> </w:t>
            </w:r>
            <w:r w:rsidR="00470804" w:rsidRPr="00D84433">
              <w:rPr>
                <w:rFonts w:ascii="Avenir Next Cyr" w:eastAsia="Times New Roman" w:hAnsi="Avenir Next Cyr" w:cs="Calibri"/>
                <w:sz w:val="20"/>
                <w:szCs w:val="20"/>
                <w:lang w:val="uk-UA" w:eastAsia="en-US"/>
              </w:rPr>
              <w:t>окремих</w:t>
            </w:r>
            <w:r w:rsidR="00470804" w:rsidRPr="00D84433">
              <w:rPr>
                <w:rFonts w:ascii="Avenir Next Cyr" w:eastAsia="Times New Roman" w:hAnsi="Avenir Next Cyr"/>
                <w:sz w:val="20"/>
                <w:szCs w:val="20"/>
                <w:lang w:val="uk-UA" w:eastAsia="en-US"/>
              </w:rPr>
              <w:t xml:space="preserve"> </w:t>
            </w:r>
            <w:r w:rsidR="00470804" w:rsidRPr="00D84433">
              <w:rPr>
                <w:rFonts w:ascii="Avenir Next Cyr" w:eastAsia="Times New Roman" w:hAnsi="Avenir Next Cyr" w:cs="Calibri"/>
                <w:sz w:val="20"/>
                <w:szCs w:val="20"/>
                <w:lang w:val="uk-UA" w:eastAsia="en-US"/>
              </w:rPr>
              <w:t>атрибутах</w:t>
            </w:r>
            <w:r w:rsidR="00470804" w:rsidRPr="00D84433">
              <w:rPr>
                <w:rFonts w:ascii="Avenir Next Cyr" w:eastAsia="Times New Roman" w:hAnsi="Avenir Next Cyr"/>
                <w:sz w:val="20"/>
                <w:szCs w:val="20"/>
                <w:lang w:val="uk-UA" w:eastAsia="en-US"/>
              </w:rPr>
              <w:t xml:space="preserve"> </w:t>
            </w:r>
            <w:r w:rsidR="00470804" w:rsidRPr="00D84433">
              <w:rPr>
                <w:rFonts w:ascii="Avenir Next Cyr" w:eastAsia="Times New Roman" w:hAnsi="Avenir Next Cyr" w:cs="Calibri"/>
                <w:sz w:val="20"/>
                <w:szCs w:val="20"/>
                <w:lang w:val="uk-UA" w:eastAsia="en-US"/>
              </w:rPr>
              <w:t>бренду</w:t>
            </w:r>
          </w:p>
          <w:p w14:paraId="4D8CB1D7" w14:textId="77777777" w:rsidR="00470804" w:rsidRPr="00D84433" w:rsidRDefault="00C54CDD"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457463592"/>
                <w14:checkbox>
                  <w14:checked w14:val="0"/>
                  <w14:checkedState w14:val="2612" w14:font="MS Gothic"/>
                  <w14:uncheckedState w14:val="2610" w14:font="MS Gothic"/>
                </w14:checkbox>
              </w:sdtPr>
              <w:sdtEndPr/>
              <w:sdtContent>
                <w:r w:rsidR="00470804" w:rsidRPr="00D84433">
                  <w:rPr>
                    <w:rFonts w:ascii="Segoe UI Symbol" w:eastAsia="MS Gothic" w:hAnsi="Segoe UI Symbol" w:cs="Segoe UI Symbol"/>
                    <w:sz w:val="20"/>
                    <w:szCs w:val="20"/>
                    <w:lang w:val="uk-UA" w:eastAsia="en-US"/>
                  </w:rPr>
                  <w:t>☐</w:t>
                </w:r>
              </w:sdtContent>
            </w:sdt>
            <w:r w:rsidR="00470804" w:rsidRPr="00D84433">
              <w:rPr>
                <w:rFonts w:ascii="Avenir Next Cyr" w:eastAsia="Times New Roman" w:hAnsi="Avenir Next Cyr"/>
                <w:sz w:val="20"/>
                <w:szCs w:val="20"/>
                <w:lang w:val="uk-UA" w:eastAsia="en-US"/>
              </w:rPr>
              <w:t>Увага та розгляд (</w:t>
            </w:r>
            <w:proofErr w:type="spellStart"/>
            <w:r w:rsidR="00470804" w:rsidRPr="00D84433">
              <w:rPr>
                <w:rFonts w:ascii="Avenir Next Cyr" w:eastAsia="Times New Roman" w:hAnsi="Avenir Next Cyr"/>
                <w:sz w:val="20"/>
                <w:szCs w:val="20"/>
                <w:lang w:val="uk-UA" w:eastAsia="en-US"/>
              </w:rPr>
              <w:t>Consideration</w:t>
            </w:r>
            <w:proofErr w:type="spellEnd"/>
            <w:r w:rsidR="00470804" w:rsidRPr="00D84433">
              <w:rPr>
                <w:rFonts w:ascii="Avenir Next Cyr" w:eastAsia="Times New Roman" w:hAnsi="Avenir Next Cyr"/>
                <w:sz w:val="20"/>
                <w:szCs w:val="20"/>
                <w:lang w:val="uk-UA" w:eastAsia="en-US"/>
              </w:rPr>
              <w:t>)</w:t>
            </w:r>
          </w:p>
          <w:p w14:paraId="298F5641" w14:textId="77777777" w:rsidR="00470804" w:rsidRPr="00D84433" w:rsidRDefault="00C54CDD"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16073285"/>
                <w14:checkbox>
                  <w14:checked w14:val="0"/>
                  <w14:checkedState w14:val="2612" w14:font="MS Gothic"/>
                  <w14:uncheckedState w14:val="2610" w14:font="MS Gothic"/>
                </w14:checkbox>
              </w:sdtPr>
              <w:sdtEndPr/>
              <w:sdtContent>
                <w:r w:rsidR="00470804" w:rsidRPr="00D84433">
                  <w:rPr>
                    <w:rFonts w:ascii="Segoe UI Symbol" w:eastAsia="MS Gothic" w:hAnsi="Segoe UI Symbol" w:cs="Segoe UI Symbol"/>
                    <w:sz w:val="20"/>
                    <w:szCs w:val="20"/>
                    <w:lang w:val="uk-UA" w:eastAsia="en-US"/>
                  </w:rPr>
                  <w:t>☐</w:t>
                </w:r>
              </w:sdtContent>
            </w:sdt>
            <w:r w:rsidR="00470804" w:rsidRPr="00D84433">
              <w:rPr>
                <w:rFonts w:ascii="Avenir Next Cyr" w:eastAsia="Times New Roman" w:hAnsi="Avenir Next Cyr" w:cs="Calibri"/>
                <w:sz w:val="20"/>
                <w:szCs w:val="20"/>
                <w:lang w:val="uk-UA" w:eastAsia="en-US"/>
              </w:rPr>
              <w:t>Конверсія</w:t>
            </w:r>
            <w:r w:rsidR="00470804" w:rsidRPr="00D84433">
              <w:rPr>
                <w:rFonts w:ascii="Avenir Next Cyr" w:eastAsia="Times New Roman" w:hAnsi="Avenir Next Cyr"/>
                <w:sz w:val="20"/>
                <w:szCs w:val="20"/>
                <w:lang w:val="uk-UA" w:eastAsia="en-US"/>
              </w:rPr>
              <w:br/>
            </w:r>
            <w:sdt>
              <w:sdtPr>
                <w:rPr>
                  <w:rFonts w:ascii="Avenir Next Cyr" w:eastAsia="Times New Roman" w:hAnsi="Avenir Next Cyr"/>
                  <w:sz w:val="20"/>
                  <w:szCs w:val="20"/>
                  <w:lang w:val="uk-UA" w:eastAsia="en-US"/>
                </w:rPr>
                <w:id w:val="441114437"/>
                <w14:checkbox>
                  <w14:checked w14:val="0"/>
                  <w14:checkedState w14:val="2612" w14:font="MS Gothic"/>
                  <w14:uncheckedState w14:val="2610" w14:font="MS Gothic"/>
                </w14:checkbox>
              </w:sdtPr>
              <w:sdtEndPr/>
              <w:sdtContent>
                <w:r w:rsidR="00D84433" w:rsidRPr="00D84433">
                  <w:rPr>
                    <w:rFonts w:ascii="Segoe UI Symbol" w:eastAsia="MS Gothic" w:hAnsi="Segoe UI Symbol" w:cs="Segoe UI Symbol"/>
                    <w:sz w:val="20"/>
                    <w:szCs w:val="20"/>
                    <w:lang w:val="uk-UA" w:eastAsia="en-US"/>
                  </w:rPr>
                  <w:t>☐</w:t>
                </w:r>
              </w:sdtContent>
            </w:sdt>
            <w:r w:rsidR="00D84433" w:rsidRPr="00D84433">
              <w:rPr>
                <w:rFonts w:ascii="Avenir Next Cyr" w:eastAsia="Times New Roman" w:hAnsi="Avenir Next Cyr"/>
                <w:sz w:val="20"/>
                <w:szCs w:val="20"/>
                <w:lang w:val="uk-UA" w:eastAsia="en-US"/>
              </w:rPr>
              <w:t xml:space="preserve">Культурна </w:t>
            </w:r>
            <w:proofErr w:type="spellStart"/>
            <w:r w:rsidR="00D84433" w:rsidRPr="00D84433">
              <w:rPr>
                <w:rFonts w:ascii="Avenir Next Cyr" w:eastAsia="Times New Roman" w:hAnsi="Avenir Next Cyr"/>
                <w:sz w:val="20"/>
                <w:szCs w:val="20"/>
                <w:lang w:val="uk-UA" w:eastAsia="en-US"/>
              </w:rPr>
              <w:t>релевантність</w:t>
            </w:r>
            <w:proofErr w:type="spellEnd"/>
            <w:r w:rsidR="00D84433" w:rsidRPr="00D84433">
              <w:rPr>
                <w:rFonts w:ascii="Avenir Next Cyr" w:eastAsia="Times New Roman" w:hAnsi="Avenir Next Cyr"/>
                <w:sz w:val="20"/>
                <w:szCs w:val="20"/>
                <w:lang w:val="uk-UA" w:eastAsia="en-US"/>
              </w:rPr>
              <w:t xml:space="preserve"> (</w:t>
            </w:r>
            <w:proofErr w:type="spellStart"/>
            <w:r w:rsidR="00D84433" w:rsidRPr="00D84433">
              <w:rPr>
                <w:rFonts w:ascii="Avenir Next Cyr" w:eastAsia="Times New Roman" w:hAnsi="Avenir Next Cyr"/>
                <w:sz w:val="20"/>
                <w:szCs w:val="20"/>
                <w:lang w:val="uk-UA" w:eastAsia="en-US"/>
              </w:rPr>
              <w:t>Cultural</w:t>
            </w:r>
            <w:proofErr w:type="spellEnd"/>
            <w:r w:rsidR="00D84433" w:rsidRPr="00D84433">
              <w:rPr>
                <w:rFonts w:ascii="Avenir Next Cyr" w:eastAsia="Times New Roman" w:hAnsi="Avenir Next Cyr"/>
                <w:sz w:val="20"/>
                <w:szCs w:val="20"/>
                <w:lang w:val="uk-UA" w:eastAsia="en-US"/>
              </w:rPr>
              <w:t xml:space="preserve"> </w:t>
            </w:r>
            <w:proofErr w:type="spellStart"/>
            <w:r w:rsidR="00D84433" w:rsidRPr="00D84433">
              <w:rPr>
                <w:rFonts w:ascii="Avenir Next Cyr" w:eastAsia="Times New Roman" w:hAnsi="Avenir Next Cyr"/>
                <w:sz w:val="20"/>
                <w:szCs w:val="20"/>
                <w:lang w:val="uk-UA" w:eastAsia="en-US"/>
              </w:rPr>
              <w:t>Relevance</w:t>
            </w:r>
            <w:proofErr w:type="spellEnd"/>
            <w:r w:rsidR="00D84433" w:rsidRPr="00D84433">
              <w:rPr>
                <w:rFonts w:ascii="Avenir Next Cyr" w:eastAsia="Times New Roman" w:hAnsi="Avenir Next Cyr"/>
                <w:sz w:val="20"/>
                <w:szCs w:val="20"/>
                <w:lang w:val="uk-UA" w:eastAsia="en-US"/>
              </w:rPr>
              <w:t>)</w:t>
            </w:r>
          </w:p>
          <w:p w14:paraId="7AECCA96" w14:textId="77777777" w:rsidR="00470804" w:rsidRPr="00D84433" w:rsidRDefault="00C54CDD"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581456196"/>
                <w14:checkbox>
                  <w14:checked w14:val="0"/>
                  <w14:checkedState w14:val="2612" w14:font="MS Gothic"/>
                  <w14:uncheckedState w14:val="2610" w14:font="MS Gothic"/>
                </w14:checkbox>
              </w:sdtPr>
              <w:sdtEndPr/>
              <w:sdtContent>
                <w:r w:rsidR="00470804" w:rsidRPr="00D84433">
                  <w:rPr>
                    <w:rFonts w:ascii="Segoe UI Symbol" w:eastAsia="MS Gothic" w:hAnsi="Segoe UI Symbol" w:cs="Segoe UI Symbol"/>
                    <w:sz w:val="20"/>
                    <w:szCs w:val="20"/>
                    <w:lang w:val="uk-UA" w:eastAsia="en-US"/>
                  </w:rPr>
                  <w:t>☐</w:t>
                </w:r>
              </w:sdtContent>
            </w:sdt>
            <w:r w:rsidR="00470804" w:rsidRPr="00D84433">
              <w:rPr>
                <w:rFonts w:ascii="Avenir Next Cyr" w:eastAsia="Times New Roman" w:hAnsi="Avenir Next Cyr" w:cs="Calibri"/>
                <w:sz w:val="20"/>
                <w:szCs w:val="20"/>
                <w:lang w:val="uk-UA" w:eastAsia="en-US"/>
              </w:rPr>
              <w:t>Частота</w:t>
            </w:r>
            <w:r w:rsidR="00470804" w:rsidRPr="00D84433">
              <w:rPr>
                <w:rFonts w:ascii="Avenir Next Cyr" w:eastAsia="Times New Roman" w:hAnsi="Avenir Next Cyr"/>
                <w:sz w:val="20"/>
                <w:szCs w:val="20"/>
                <w:lang w:val="uk-UA" w:eastAsia="en-US"/>
              </w:rPr>
              <w:t> (повторюваність) (</w:t>
            </w:r>
            <w:proofErr w:type="spellStart"/>
            <w:r w:rsidR="00470804" w:rsidRPr="00D84433">
              <w:rPr>
                <w:rFonts w:ascii="Avenir Next Cyr" w:eastAsia="Times New Roman" w:hAnsi="Avenir Next Cyr"/>
                <w:sz w:val="20"/>
                <w:szCs w:val="20"/>
                <w:lang w:val="uk-UA" w:eastAsia="en-US"/>
              </w:rPr>
              <w:t>Frequency</w:t>
            </w:r>
            <w:proofErr w:type="spellEnd"/>
            <w:r w:rsidR="00470804" w:rsidRPr="00D84433">
              <w:rPr>
                <w:rFonts w:ascii="Avenir Next Cyr" w:eastAsia="Times New Roman" w:hAnsi="Avenir Next Cyr"/>
                <w:sz w:val="20"/>
                <w:szCs w:val="20"/>
                <w:lang w:val="uk-UA" w:eastAsia="en-US"/>
              </w:rPr>
              <w:t>)</w:t>
            </w:r>
          </w:p>
          <w:p w14:paraId="6924C790" w14:textId="77777777" w:rsidR="00470804" w:rsidRPr="00D84433" w:rsidRDefault="00C54CDD"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767465899"/>
                <w14:checkbox>
                  <w14:checked w14:val="0"/>
                  <w14:checkedState w14:val="2612" w14:font="MS Gothic"/>
                  <w14:uncheckedState w14:val="2610" w14:font="MS Gothic"/>
                </w14:checkbox>
              </w:sdtPr>
              <w:sdtEndPr/>
              <w:sdtContent>
                <w:r w:rsidR="00470804" w:rsidRPr="00D84433">
                  <w:rPr>
                    <w:rFonts w:ascii="Segoe UI Symbol" w:eastAsia="MS Gothic" w:hAnsi="Segoe UI Symbol" w:cs="Segoe UI Symbol"/>
                    <w:sz w:val="20"/>
                    <w:szCs w:val="20"/>
                    <w:lang w:val="uk-UA" w:eastAsia="en-US"/>
                  </w:rPr>
                  <w:t>☐</w:t>
                </w:r>
              </w:sdtContent>
            </w:sdt>
            <w:r w:rsidR="00470804" w:rsidRPr="00D84433">
              <w:rPr>
                <w:rFonts w:ascii="Avenir Next Cyr" w:eastAsia="Times New Roman" w:hAnsi="Avenir Next Cyr" w:cs="Calibri"/>
                <w:sz w:val="20"/>
                <w:szCs w:val="20"/>
                <w:lang w:val="uk-UA" w:eastAsia="en-US"/>
              </w:rPr>
              <w:t>Генерація</w:t>
            </w:r>
            <w:r w:rsidR="00470804" w:rsidRPr="00D84433">
              <w:rPr>
                <w:rFonts w:ascii="Avenir Next Cyr" w:eastAsia="Times New Roman" w:hAnsi="Avenir Next Cyr"/>
                <w:sz w:val="20"/>
                <w:szCs w:val="20"/>
                <w:lang w:val="uk-UA" w:eastAsia="en-US"/>
              </w:rPr>
              <w:t xml:space="preserve"> </w:t>
            </w:r>
            <w:r w:rsidR="00470804" w:rsidRPr="00D84433">
              <w:rPr>
                <w:rFonts w:ascii="Avenir Next Cyr" w:eastAsia="Times New Roman" w:hAnsi="Avenir Next Cyr" w:cs="Calibri"/>
                <w:sz w:val="20"/>
                <w:szCs w:val="20"/>
                <w:lang w:val="uk-UA" w:eastAsia="en-US"/>
              </w:rPr>
              <w:t>потенційних</w:t>
            </w:r>
            <w:r w:rsidR="00470804" w:rsidRPr="00D84433">
              <w:rPr>
                <w:rFonts w:ascii="Avenir Next Cyr" w:eastAsia="Times New Roman" w:hAnsi="Avenir Next Cyr"/>
                <w:sz w:val="20"/>
                <w:szCs w:val="20"/>
                <w:lang w:val="uk-UA" w:eastAsia="en-US"/>
              </w:rPr>
              <w:t xml:space="preserve"> </w:t>
            </w:r>
            <w:r w:rsidR="00470804" w:rsidRPr="00D84433">
              <w:rPr>
                <w:rFonts w:ascii="Avenir Next Cyr" w:eastAsia="Times New Roman" w:hAnsi="Avenir Next Cyr" w:cs="Calibri"/>
                <w:sz w:val="20"/>
                <w:szCs w:val="20"/>
                <w:lang w:val="uk-UA" w:eastAsia="en-US"/>
              </w:rPr>
              <w:t>клієнтів (</w:t>
            </w:r>
            <w:proofErr w:type="spellStart"/>
            <w:r w:rsidR="00470804" w:rsidRPr="00D84433">
              <w:rPr>
                <w:rFonts w:ascii="Avenir Next Cyr" w:eastAsia="Times New Roman" w:hAnsi="Avenir Next Cyr"/>
                <w:sz w:val="20"/>
                <w:szCs w:val="20"/>
                <w:lang w:val="uk-UA" w:eastAsia="en-US"/>
              </w:rPr>
              <w:t>Lead</w:t>
            </w:r>
            <w:proofErr w:type="spellEnd"/>
            <w:r w:rsidR="00470804" w:rsidRPr="00D84433">
              <w:rPr>
                <w:rFonts w:ascii="Avenir Next Cyr" w:eastAsia="Times New Roman" w:hAnsi="Avenir Next Cyr"/>
                <w:sz w:val="20"/>
                <w:szCs w:val="20"/>
                <w:lang w:val="uk-UA" w:eastAsia="en-US"/>
              </w:rPr>
              <w:t xml:space="preserve"> </w:t>
            </w:r>
            <w:proofErr w:type="spellStart"/>
            <w:r w:rsidR="00470804" w:rsidRPr="00D84433">
              <w:rPr>
                <w:rFonts w:ascii="Avenir Next Cyr" w:eastAsia="Times New Roman" w:hAnsi="Avenir Next Cyr"/>
                <w:sz w:val="20"/>
                <w:szCs w:val="20"/>
                <w:lang w:val="uk-UA" w:eastAsia="en-US"/>
              </w:rPr>
              <w:t>generation</w:t>
            </w:r>
            <w:proofErr w:type="spellEnd"/>
            <w:r w:rsidR="00470804" w:rsidRPr="00D84433">
              <w:rPr>
                <w:rFonts w:ascii="Avenir Next Cyr" w:eastAsia="Times New Roman" w:hAnsi="Avenir Next Cyr"/>
                <w:sz w:val="20"/>
                <w:szCs w:val="20"/>
                <w:lang w:val="uk-UA" w:eastAsia="en-US"/>
              </w:rPr>
              <w:t> </w:t>
            </w:r>
            <w:r w:rsidR="00470804" w:rsidRPr="00D84433">
              <w:rPr>
                <w:rFonts w:ascii="Avenir Next Cyr" w:eastAsia="Times New Roman" w:hAnsi="Avenir Next Cyr" w:cs="Calibri"/>
                <w:sz w:val="20"/>
                <w:szCs w:val="20"/>
                <w:lang w:val="uk-UA" w:eastAsia="en-US"/>
              </w:rPr>
              <w:t>)</w:t>
            </w:r>
          </w:p>
          <w:p w14:paraId="4308CEE2" w14:textId="77777777" w:rsidR="00470804" w:rsidRPr="00D84433" w:rsidRDefault="00C54CDD"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455149167"/>
                <w14:checkbox>
                  <w14:checked w14:val="0"/>
                  <w14:checkedState w14:val="2612" w14:font="MS Gothic"/>
                  <w14:uncheckedState w14:val="2610" w14:font="MS Gothic"/>
                </w14:checkbox>
              </w:sdtPr>
              <w:sdtEndPr/>
              <w:sdtContent>
                <w:r w:rsidR="00470804" w:rsidRPr="00D84433">
                  <w:rPr>
                    <w:rFonts w:ascii="Segoe UI Symbol" w:eastAsia="MS Gothic" w:hAnsi="Segoe UI Symbol" w:cs="Segoe UI Symbol"/>
                    <w:sz w:val="20"/>
                    <w:szCs w:val="20"/>
                    <w:lang w:val="uk-UA" w:eastAsia="en-US"/>
                  </w:rPr>
                  <w:t>☐</w:t>
                </w:r>
              </w:sdtContent>
            </w:sdt>
            <w:r w:rsidR="00470804" w:rsidRPr="00D84433">
              <w:rPr>
                <w:rFonts w:ascii="Avenir Next Cyr" w:eastAsia="Times New Roman" w:hAnsi="Avenir Next Cyr" w:cs="Calibri"/>
                <w:sz w:val="20"/>
                <w:szCs w:val="20"/>
                <w:lang w:val="uk-UA" w:eastAsia="en-US"/>
              </w:rPr>
              <w:t>Проникнення (</w:t>
            </w:r>
            <w:proofErr w:type="spellStart"/>
            <w:r w:rsidR="00470804" w:rsidRPr="00D84433">
              <w:rPr>
                <w:rFonts w:ascii="Avenir Next Cyr" w:eastAsia="Times New Roman" w:hAnsi="Avenir Next Cyr"/>
                <w:sz w:val="20"/>
                <w:szCs w:val="20"/>
                <w:lang w:val="uk-UA" w:eastAsia="en-US"/>
              </w:rPr>
              <w:t>Penetration</w:t>
            </w:r>
            <w:proofErr w:type="spellEnd"/>
            <w:r w:rsidR="00470804" w:rsidRPr="00D84433">
              <w:rPr>
                <w:rFonts w:ascii="Avenir Next Cyr" w:eastAsia="Times New Roman" w:hAnsi="Avenir Next Cyr" w:cs="Calibri"/>
                <w:sz w:val="20"/>
                <w:szCs w:val="20"/>
                <w:lang w:val="uk-UA" w:eastAsia="en-US"/>
              </w:rPr>
              <w:t>)</w:t>
            </w:r>
            <w:r w:rsidR="00470804" w:rsidRPr="00D84433">
              <w:rPr>
                <w:rFonts w:ascii="Avenir Next Cyr" w:eastAsia="Times New Roman" w:hAnsi="Avenir Next Cyr"/>
                <w:sz w:val="20"/>
                <w:szCs w:val="20"/>
                <w:lang w:val="uk-UA" w:eastAsia="en-US"/>
              </w:rPr>
              <w:t>/</w:t>
            </w:r>
            <w:r w:rsidR="00470804" w:rsidRPr="00D84433">
              <w:rPr>
                <w:rFonts w:ascii="Avenir Next Cyr" w:eastAsia="Times New Roman" w:hAnsi="Avenir Next Cyr" w:cs="Calibri"/>
                <w:sz w:val="20"/>
                <w:szCs w:val="20"/>
                <w:lang w:val="uk-UA" w:eastAsia="en-US"/>
              </w:rPr>
              <w:t>поглинання (</w:t>
            </w:r>
            <w:proofErr w:type="spellStart"/>
            <w:r w:rsidR="00470804" w:rsidRPr="00D84433">
              <w:rPr>
                <w:rFonts w:ascii="Avenir Next Cyr" w:eastAsia="Times New Roman" w:hAnsi="Avenir Next Cyr" w:cs="Calibri"/>
                <w:sz w:val="20"/>
                <w:szCs w:val="20"/>
                <w:lang w:val="uk-UA" w:eastAsia="en-US"/>
              </w:rPr>
              <w:t>A</w:t>
            </w:r>
            <w:r w:rsidR="00470804" w:rsidRPr="00D84433">
              <w:rPr>
                <w:rFonts w:ascii="Avenir Next Cyr" w:eastAsia="Times New Roman" w:hAnsi="Avenir Next Cyr"/>
                <w:sz w:val="20"/>
                <w:szCs w:val="20"/>
                <w:lang w:val="uk-UA" w:eastAsia="en-US"/>
              </w:rPr>
              <w:t>cquisition</w:t>
            </w:r>
            <w:proofErr w:type="spellEnd"/>
            <w:r w:rsidR="00470804" w:rsidRPr="00D84433">
              <w:rPr>
                <w:rFonts w:ascii="Avenir Next Cyr" w:eastAsia="Times New Roman" w:hAnsi="Avenir Next Cyr"/>
                <w:sz w:val="20"/>
                <w:szCs w:val="20"/>
                <w:lang w:val="uk-UA" w:eastAsia="en-US"/>
              </w:rPr>
              <w:t> </w:t>
            </w:r>
            <w:r w:rsidR="00470804" w:rsidRPr="00D84433">
              <w:rPr>
                <w:rFonts w:ascii="Avenir Next Cyr" w:eastAsia="Times New Roman" w:hAnsi="Avenir Next Cyr" w:cs="Calibri"/>
                <w:sz w:val="20"/>
                <w:szCs w:val="20"/>
                <w:lang w:val="uk-UA" w:eastAsia="en-US"/>
              </w:rPr>
              <w:t>)</w:t>
            </w:r>
          </w:p>
          <w:p w14:paraId="43F57956" w14:textId="77777777" w:rsidR="00470804" w:rsidRPr="00D84433" w:rsidRDefault="00C54CDD"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251172868"/>
                <w14:checkbox>
                  <w14:checked w14:val="0"/>
                  <w14:checkedState w14:val="2612" w14:font="MS Gothic"/>
                  <w14:uncheckedState w14:val="2610" w14:font="MS Gothic"/>
                </w14:checkbox>
              </w:sdtPr>
              <w:sdtEndPr/>
              <w:sdtContent>
                <w:r w:rsidR="00470804" w:rsidRPr="00D84433">
                  <w:rPr>
                    <w:rFonts w:ascii="Segoe UI Symbol" w:eastAsia="MS Gothic" w:hAnsi="Segoe UI Symbol" w:cs="Segoe UI Symbol"/>
                    <w:sz w:val="20"/>
                    <w:szCs w:val="20"/>
                    <w:lang w:val="uk-UA" w:eastAsia="en-US"/>
                  </w:rPr>
                  <w:t>☐</w:t>
                </w:r>
              </w:sdtContent>
            </w:sdt>
            <w:r w:rsidR="00470804" w:rsidRPr="00D84433">
              <w:rPr>
                <w:rFonts w:ascii="Avenir Next Cyr" w:eastAsia="Times New Roman" w:hAnsi="Avenir Next Cyr" w:cs="Calibri"/>
                <w:sz w:val="20"/>
                <w:szCs w:val="20"/>
                <w:lang w:val="uk-UA" w:eastAsia="en-US"/>
              </w:rPr>
              <w:t>Поновлення (</w:t>
            </w:r>
            <w:proofErr w:type="spellStart"/>
            <w:r w:rsidR="00470804" w:rsidRPr="00D84433">
              <w:rPr>
                <w:rFonts w:ascii="Avenir Next Cyr" w:eastAsia="Times New Roman" w:hAnsi="Avenir Next Cyr"/>
                <w:sz w:val="20"/>
                <w:szCs w:val="20"/>
                <w:lang w:val="uk-UA" w:eastAsia="en-US"/>
              </w:rPr>
              <w:t>Renewal</w:t>
            </w:r>
            <w:proofErr w:type="spellEnd"/>
            <w:r w:rsidR="00470804" w:rsidRPr="00D84433">
              <w:rPr>
                <w:rFonts w:ascii="Avenir Next Cyr" w:eastAsia="Times New Roman" w:hAnsi="Avenir Next Cyr"/>
                <w:sz w:val="20"/>
                <w:szCs w:val="20"/>
                <w:lang w:val="uk-UA" w:eastAsia="en-US"/>
              </w:rPr>
              <w:t>)/</w:t>
            </w:r>
            <w:r w:rsidR="00470804" w:rsidRPr="00D84433">
              <w:rPr>
                <w:rFonts w:ascii="Avenir Next Cyr" w:eastAsia="Times New Roman" w:hAnsi="Avenir Next Cyr" w:cs="Calibri"/>
                <w:sz w:val="20"/>
                <w:szCs w:val="20"/>
                <w:lang w:val="uk-UA" w:eastAsia="en-US"/>
              </w:rPr>
              <w:t>утримання (</w:t>
            </w:r>
            <w:proofErr w:type="spellStart"/>
            <w:r w:rsidR="00470804" w:rsidRPr="00D84433">
              <w:rPr>
                <w:rFonts w:ascii="Avenir Next Cyr" w:eastAsia="Times New Roman" w:hAnsi="Avenir Next Cyr" w:cs="Calibri"/>
                <w:sz w:val="20"/>
                <w:szCs w:val="20"/>
                <w:lang w:val="uk-UA" w:eastAsia="en-US"/>
              </w:rPr>
              <w:t>R</w:t>
            </w:r>
            <w:r w:rsidR="00470804" w:rsidRPr="00D84433">
              <w:rPr>
                <w:rFonts w:ascii="Avenir Next Cyr" w:eastAsia="Times New Roman" w:hAnsi="Avenir Next Cyr"/>
                <w:sz w:val="20"/>
                <w:szCs w:val="20"/>
                <w:lang w:val="uk-UA" w:eastAsia="en-US"/>
              </w:rPr>
              <w:t>etention</w:t>
            </w:r>
            <w:proofErr w:type="spellEnd"/>
            <w:r w:rsidR="00470804" w:rsidRPr="00D84433">
              <w:rPr>
                <w:rFonts w:ascii="Avenir Next Cyr" w:eastAsia="Times New Roman" w:hAnsi="Avenir Next Cyr"/>
                <w:sz w:val="20"/>
                <w:szCs w:val="20"/>
                <w:lang w:val="uk-UA" w:eastAsia="en-US"/>
              </w:rPr>
              <w:t>)/</w:t>
            </w:r>
            <w:proofErr w:type="spellStart"/>
            <w:r w:rsidR="00470804" w:rsidRPr="00D84433">
              <w:rPr>
                <w:rFonts w:ascii="Avenir Next Cyr" w:eastAsia="Times New Roman" w:hAnsi="Avenir Next Cyr" w:cs="Calibri"/>
                <w:sz w:val="20"/>
                <w:szCs w:val="20"/>
                <w:lang w:val="uk-UA" w:eastAsia="en-US"/>
              </w:rPr>
              <w:t>пожиттєва</w:t>
            </w:r>
            <w:proofErr w:type="spellEnd"/>
            <w:r w:rsidR="00470804" w:rsidRPr="00D84433">
              <w:rPr>
                <w:rFonts w:ascii="Avenir Next Cyr" w:eastAsia="Times New Roman" w:hAnsi="Avenir Next Cyr" w:cs="Calibri"/>
                <w:sz w:val="20"/>
                <w:szCs w:val="20"/>
                <w:lang w:val="uk-UA" w:eastAsia="en-US"/>
              </w:rPr>
              <w:t xml:space="preserve"> цінність клієнта (</w:t>
            </w:r>
            <w:proofErr w:type="spellStart"/>
            <w:r w:rsidR="00470804" w:rsidRPr="00D84433">
              <w:rPr>
                <w:rFonts w:ascii="Avenir Next Cyr" w:eastAsia="Times New Roman" w:hAnsi="Avenir Next Cyr" w:cs="Calibri"/>
                <w:sz w:val="20"/>
                <w:szCs w:val="20"/>
                <w:lang w:val="uk-UA" w:eastAsia="en-US"/>
              </w:rPr>
              <w:t>Life</w:t>
            </w:r>
            <w:proofErr w:type="spellEnd"/>
            <w:r w:rsidR="00470804" w:rsidRPr="00D84433">
              <w:rPr>
                <w:rFonts w:ascii="Avenir Next Cyr" w:eastAsia="Times New Roman" w:hAnsi="Avenir Next Cyr" w:cs="Calibri"/>
                <w:sz w:val="20"/>
                <w:szCs w:val="20"/>
                <w:lang w:val="uk-UA" w:eastAsia="en-US"/>
              </w:rPr>
              <w:t xml:space="preserve"> </w:t>
            </w:r>
            <w:proofErr w:type="spellStart"/>
            <w:r w:rsidR="00470804" w:rsidRPr="00D84433">
              <w:rPr>
                <w:rFonts w:ascii="Avenir Next Cyr" w:eastAsia="Times New Roman" w:hAnsi="Avenir Next Cyr" w:cs="Calibri"/>
                <w:sz w:val="20"/>
                <w:szCs w:val="20"/>
                <w:lang w:val="uk-UA" w:eastAsia="en-US"/>
              </w:rPr>
              <w:t>time</w:t>
            </w:r>
            <w:proofErr w:type="spellEnd"/>
            <w:r w:rsidR="00470804" w:rsidRPr="00D84433">
              <w:rPr>
                <w:rFonts w:ascii="Avenir Next Cyr" w:eastAsia="Times New Roman" w:hAnsi="Avenir Next Cyr" w:cs="Calibri"/>
                <w:sz w:val="20"/>
                <w:szCs w:val="20"/>
                <w:lang w:val="uk-UA" w:eastAsia="en-US"/>
              </w:rPr>
              <w:t xml:space="preserve"> </w:t>
            </w:r>
            <w:proofErr w:type="spellStart"/>
            <w:r w:rsidR="00470804" w:rsidRPr="00D84433">
              <w:rPr>
                <w:rFonts w:ascii="Avenir Next Cyr" w:eastAsia="Times New Roman" w:hAnsi="Avenir Next Cyr" w:cs="Calibri"/>
                <w:sz w:val="20"/>
                <w:szCs w:val="20"/>
                <w:lang w:val="uk-UA" w:eastAsia="en-US"/>
              </w:rPr>
              <w:t>value</w:t>
            </w:r>
            <w:proofErr w:type="spellEnd"/>
            <w:r w:rsidR="00470804" w:rsidRPr="00D84433">
              <w:rPr>
                <w:rFonts w:ascii="Avenir Next Cyr" w:eastAsia="Times New Roman" w:hAnsi="Avenir Next Cyr" w:cs="Calibri"/>
                <w:sz w:val="20"/>
                <w:szCs w:val="20"/>
                <w:lang w:val="uk-UA" w:eastAsia="en-US"/>
              </w:rPr>
              <w:t>)</w:t>
            </w:r>
          </w:p>
          <w:p w14:paraId="3B3CABCA" w14:textId="77777777" w:rsidR="00470804" w:rsidRPr="00D84433" w:rsidRDefault="00C54CDD"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739674957"/>
                <w14:checkbox>
                  <w14:checked w14:val="0"/>
                  <w14:checkedState w14:val="2612" w14:font="MS Gothic"/>
                  <w14:uncheckedState w14:val="2610" w14:font="MS Gothic"/>
                </w14:checkbox>
              </w:sdtPr>
              <w:sdtEndPr/>
              <w:sdtContent>
                <w:r w:rsidR="00470804" w:rsidRPr="00D84433">
                  <w:rPr>
                    <w:rFonts w:ascii="Segoe UI Symbol" w:eastAsia="MS Gothic" w:hAnsi="Segoe UI Symbol" w:cs="Segoe UI Symbol"/>
                    <w:sz w:val="20"/>
                    <w:szCs w:val="20"/>
                    <w:lang w:val="uk-UA" w:eastAsia="en-US"/>
                  </w:rPr>
                  <w:t>☐</w:t>
                </w:r>
              </w:sdtContent>
            </w:sdt>
            <w:r w:rsidR="00470804" w:rsidRPr="00D84433">
              <w:rPr>
                <w:rFonts w:ascii="Avenir Next Cyr" w:eastAsia="Times New Roman" w:hAnsi="Avenir Next Cyr" w:cs="Calibri"/>
                <w:sz w:val="20"/>
                <w:szCs w:val="20"/>
                <w:lang w:val="uk-UA" w:eastAsia="en-US"/>
              </w:rPr>
              <w:t>Значимість (</w:t>
            </w:r>
            <w:proofErr w:type="spellStart"/>
            <w:r w:rsidR="00470804" w:rsidRPr="00D84433">
              <w:rPr>
                <w:rFonts w:ascii="Avenir Next Cyr" w:eastAsia="Times New Roman" w:hAnsi="Avenir Next Cyr"/>
                <w:sz w:val="20"/>
                <w:szCs w:val="20"/>
                <w:lang w:val="uk-UA" w:eastAsia="en-US"/>
              </w:rPr>
              <w:t>Salience</w:t>
            </w:r>
            <w:proofErr w:type="spellEnd"/>
            <w:r w:rsidR="00470804" w:rsidRPr="00D84433">
              <w:rPr>
                <w:rFonts w:ascii="Avenir Next Cyr" w:eastAsia="Times New Roman" w:hAnsi="Avenir Next Cyr"/>
                <w:sz w:val="20"/>
                <w:szCs w:val="20"/>
                <w:lang w:val="uk-UA" w:eastAsia="en-US"/>
              </w:rPr>
              <w:t>)/</w:t>
            </w:r>
            <w:r w:rsidR="00470804" w:rsidRPr="00D84433">
              <w:rPr>
                <w:rFonts w:ascii="Avenir Next Cyr" w:hAnsi="Avenir Next Cyr"/>
                <w:color w:val="auto"/>
                <w:sz w:val="20"/>
                <w:szCs w:val="20"/>
                <w:lang w:val="uk-UA"/>
              </w:rPr>
              <w:t>Обізнаність (</w:t>
            </w:r>
            <w:proofErr w:type="spellStart"/>
            <w:r w:rsidR="00470804" w:rsidRPr="00D84433">
              <w:rPr>
                <w:rFonts w:ascii="Avenir Next Cyr" w:hAnsi="Avenir Next Cyr"/>
                <w:color w:val="auto"/>
                <w:sz w:val="20"/>
                <w:szCs w:val="20"/>
                <w:lang w:val="uk-UA"/>
              </w:rPr>
              <w:t>Awareness</w:t>
            </w:r>
            <w:proofErr w:type="spellEnd"/>
            <w:r w:rsidR="00470804" w:rsidRPr="00D84433">
              <w:rPr>
                <w:rFonts w:ascii="Avenir Next Cyr" w:hAnsi="Avenir Next Cyr"/>
                <w:color w:val="auto"/>
                <w:sz w:val="20"/>
                <w:szCs w:val="20"/>
                <w:lang w:val="uk-UA"/>
              </w:rPr>
              <w:t>)</w:t>
            </w:r>
          </w:p>
          <w:p w14:paraId="21972C2B" w14:textId="77777777" w:rsidR="00470804" w:rsidRPr="00D84433" w:rsidRDefault="00C54CDD"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801103994"/>
                <w14:checkbox>
                  <w14:checked w14:val="0"/>
                  <w14:checkedState w14:val="2612" w14:font="MS Gothic"/>
                  <w14:uncheckedState w14:val="2610" w14:font="MS Gothic"/>
                </w14:checkbox>
              </w:sdtPr>
              <w:sdtEndPr/>
              <w:sdtContent>
                <w:r w:rsidR="00470804" w:rsidRPr="00D84433">
                  <w:rPr>
                    <w:rFonts w:ascii="Segoe UI Symbol" w:eastAsia="MS Gothic" w:hAnsi="Segoe UI Symbol" w:cs="Segoe UI Symbol"/>
                    <w:sz w:val="20"/>
                    <w:szCs w:val="20"/>
                    <w:lang w:val="uk-UA" w:eastAsia="en-US"/>
                  </w:rPr>
                  <w:t>☐</w:t>
                </w:r>
              </w:sdtContent>
            </w:sdt>
            <w:r w:rsidR="00470804" w:rsidRPr="00D84433">
              <w:rPr>
                <w:rFonts w:ascii="Avenir Next Cyr" w:eastAsia="Times New Roman" w:hAnsi="Avenir Next Cyr" w:cs="Calibri"/>
                <w:sz w:val="20"/>
                <w:szCs w:val="20"/>
                <w:lang w:val="uk-UA" w:eastAsia="en-US"/>
              </w:rPr>
              <w:t>Вага/вартість</w:t>
            </w:r>
            <w:r w:rsidR="00470804" w:rsidRPr="00D84433">
              <w:rPr>
                <w:rFonts w:ascii="Avenir Next Cyr" w:eastAsia="Times New Roman" w:hAnsi="Avenir Next Cyr"/>
                <w:sz w:val="20"/>
                <w:szCs w:val="20"/>
                <w:lang w:val="uk-UA" w:eastAsia="en-US"/>
              </w:rPr>
              <w:t xml:space="preserve"> </w:t>
            </w:r>
            <w:r w:rsidR="00470804" w:rsidRPr="00D84433">
              <w:rPr>
                <w:rFonts w:ascii="Avenir Next Cyr" w:eastAsia="Times New Roman" w:hAnsi="Avenir Next Cyr" w:cs="Calibri"/>
                <w:sz w:val="20"/>
                <w:szCs w:val="20"/>
                <w:lang w:val="uk-UA" w:eastAsia="en-US"/>
              </w:rPr>
              <w:t>покупки</w:t>
            </w:r>
            <w:r w:rsidR="00470804" w:rsidRPr="00D84433">
              <w:rPr>
                <w:rFonts w:ascii="Avenir Next Cyr" w:eastAsia="Times New Roman" w:hAnsi="Avenir Next Cyr"/>
                <w:sz w:val="20"/>
                <w:szCs w:val="20"/>
                <w:lang w:val="uk-UA" w:eastAsia="en-US"/>
              </w:rPr>
              <w:t xml:space="preserve"> (</w:t>
            </w:r>
            <w:proofErr w:type="spellStart"/>
            <w:r w:rsidR="00470804" w:rsidRPr="00D84433">
              <w:rPr>
                <w:rFonts w:ascii="Avenir Next Cyr" w:eastAsia="Times New Roman" w:hAnsi="Avenir Next Cyr"/>
                <w:sz w:val="20"/>
                <w:szCs w:val="20"/>
                <w:lang w:val="uk-UA" w:eastAsia="en-US"/>
              </w:rPr>
              <w:t>Weight</w:t>
            </w:r>
            <w:proofErr w:type="spellEnd"/>
            <w:r w:rsidR="00470804" w:rsidRPr="00D84433">
              <w:rPr>
                <w:rFonts w:ascii="Avenir Next Cyr" w:eastAsia="Times New Roman" w:hAnsi="Avenir Next Cyr"/>
                <w:sz w:val="20"/>
                <w:szCs w:val="20"/>
                <w:lang w:val="uk-UA" w:eastAsia="en-US"/>
              </w:rPr>
              <w:t>/</w:t>
            </w:r>
            <w:proofErr w:type="spellStart"/>
            <w:r w:rsidR="00470804" w:rsidRPr="00D84433">
              <w:rPr>
                <w:rFonts w:ascii="Avenir Next Cyr" w:eastAsia="Times New Roman" w:hAnsi="Avenir Next Cyr"/>
                <w:sz w:val="20"/>
                <w:szCs w:val="20"/>
                <w:lang w:val="uk-UA" w:eastAsia="en-US"/>
              </w:rPr>
              <w:t>value</w:t>
            </w:r>
            <w:proofErr w:type="spellEnd"/>
            <w:r w:rsidR="00470804" w:rsidRPr="00D84433">
              <w:rPr>
                <w:rFonts w:ascii="Avenir Next Cyr" w:eastAsia="Times New Roman" w:hAnsi="Avenir Next Cyr"/>
                <w:sz w:val="20"/>
                <w:szCs w:val="20"/>
                <w:lang w:val="uk-UA" w:eastAsia="en-US"/>
              </w:rPr>
              <w:t xml:space="preserve"> of </w:t>
            </w:r>
            <w:proofErr w:type="spellStart"/>
            <w:r w:rsidR="00470804" w:rsidRPr="00D84433">
              <w:rPr>
                <w:rFonts w:ascii="Avenir Next Cyr" w:eastAsia="Times New Roman" w:hAnsi="Avenir Next Cyr"/>
                <w:sz w:val="20"/>
                <w:szCs w:val="20"/>
                <w:lang w:val="uk-UA" w:eastAsia="en-US"/>
              </w:rPr>
              <w:t>purchase</w:t>
            </w:r>
            <w:proofErr w:type="spellEnd"/>
            <w:r w:rsidR="00470804" w:rsidRPr="00D84433">
              <w:rPr>
                <w:rFonts w:ascii="Avenir Next Cyr" w:eastAsia="Times New Roman" w:hAnsi="Avenir Next Cyr"/>
                <w:sz w:val="20"/>
                <w:szCs w:val="20"/>
                <w:lang w:val="uk-UA" w:eastAsia="en-US"/>
              </w:rPr>
              <w:t>)</w:t>
            </w:r>
          </w:p>
          <w:p w14:paraId="3F86218C" w14:textId="77777777" w:rsidR="00470804" w:rsidRPr="00584574" w:rsidRDefault="00C54CDD" w:rsidP="00470804">
            <w:pPr>
              <w:spacing w:after="0" w:line="240" w:lineRule="auto"/>
              <w:ind w:left="57"/>
              <w:textAlignment w:val="baseline"/>
              <w:rPr>
                <w:rFonts w:ascii="Avenir Next LT Pro" w:eastAsia="Times New Roman" w:hAnsi="Avenir Next LT Pro"/>
                <w:sz w:val="20"/>
                <w:szCs w:val="20"/>
                <w:lang w:val="uk-UA" w:eastAsia="en-US"/>
              </w:rPr>
            </w:pPr>
            <w:sdt>
              <w:sdtPr>
                <w:rPr>
                  <w:rFonts w:ascii="Avenir Next Cyr" w:eastAsia="Times New Roman" w:hAnsi="Avenir Next Cyr"/>
                  <w:sz w:val="20"/>
                  <w:szCs w:val="20"/>
                  <w:lang w:val="uk-UA" w:eastAsia="en-US"/>
                </w:rPr>
                <w:id w:val="1858533065"/>
                <w14:checkbox>
                  <w14:checked w14:val="0"/>
                  <w14:checkedState w14:val="2612" w14:font="MS Gothic"/>
                  <w14:uncheckedState w14:val="2610" w14:font="MS Gothic"/>
                </w14:checkbox>
              </w:sdtPr>
              <w:sdtEndPr/>
              <w:sdtContent>
                <w:r w:rsidR="00470804" w:rsidRPr="00D84433">
                  <w:rPr>
                    <w:rFonts w:ascii="Segoe UI Symbol" w:eastAsia="MS Gothic" w:hAnsi="Segoe UI Symbol" w:cs="Segoe UI Symbol"/>
                    <w:sz w:val="20"/>
                    <w:szCs w:val="20"/>
                    <w:lang w:val="uk-UA" w:eastAsia="en-US"/>
                  </w:rPr>
                  <w:t>☐</w:t>
                </w:r>
              </w:sdtContent>
            </w:sdt>
            <w:r w:rsidR="00470804" w:rsidRPr="00D84433">
              <w:rPr>
                <w:rFonts w:ascii="Avenir Next Cyr" w:eastAsia="Times New Roman" w:hAnsi="Avenir Next Cyr" w:cs="Calibri"/>
                <w:sz w:val="20"/>
                <w:szCs w:val="20"/>
                <w:lang w:val="uk-UA" w:eastAsia="en-US"/>
              </w:rPr>
              <w:t xml:space="preserve">Інше </w:t>
            </w:r>
            <w:r w:rsidR="00470804" w:rsidRPr="00D84433">
              <w:rPr>
                <w:rFonts w:ascii="Avenir Next Cyr" w:eastAsia="Times New Roman" w:hAnsi="Avenir Next Cyr"/>
                <w:sz w:val="20"/>
                <w:szCs w:val="20"/>
                <w:lang w:val="uk-UA" w:eastAsia="en-US"/>
              </w:rPr>
              <w:t>(</w:t>
            </w:r>
            <w:r w:rsidR="00470804" w:rsidRPr="00D84433">
              <w:rPr>
                <w:rFonts w:ascii="Avenir Next Cyr" w:eastAsia="Times New Roman" w:hAnsi="Avenir Next Cyr" w:cs="Calibri"/>
                <w:sz w:val="20"/>
                <w:szCs w:val="20"/>
                <w:lang w:val="uk-UA" w:eastAsia="en-US"/>
              </w:rPr>
              <w:t>додайте власний варіант</w:t>
            </w:r>
            <w:r w:rsidR="00470804" w:rsidRPr="00D84433">
              <w:rPr>
                <w:rFonts w:ascii="Avenir Next Cyr" w:eastAsia="Times New Roman" w:hAnsi="Avenir Next Cyr"/>
                <w:sz w:val="20"/>
                <w:szCs w:val="20"/>
                <w:lang w:val="uk-UA" w:eastAsia="en-US"/>
              </w:rPr>
              <w:t>)</w:t>
            </w:r>
            <w:r w:rsidR="00470804" w:rsidRPr="00584574">
              <w:rPr>
                <w:rFonts w:ascii="Avenir Next LT Pro" w:eastAsia="Times New Roman" w:hAnsi="Avenir Next LT Pro"/>
                <w:sz w:val="18"/>
                <w:szCs w:val="18"/>
                <w:lang w:val="uk-UA" w:eastAsia="en-US"/>
              </w:rPr>
              <w:t> </w:t>
            </w:r>
          </w:p>
        </w:tc>
      </w:tr>
      <w:tr w:rsidR="00470804" w:rsidRPr="00C06D73" w14:paraId="238B6F53" w14:textId="77777777" w:rsidTr="000073F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73"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0E179DA" w14:textId="77777777" w:rsidR="001F244E" w:rsidRPr="004317FE" w:rsidRDefault="001F244E" w:rsidP="001F244E">
            <w:pPr>
              <w:spacing w:after="0" w:line="240" w:lineRule="auto"/>
              <w:ind w:left="57"/>
              <w:jc w:val="center"/>
              <w:textAlignment w:val="baseline"/>
              <w:rPr>
                <w:rFonts w:ascii="Avenir Next Cyr Medium" w:eastAsia="Times New Roman" w:hAnsi="Avenir Next Cyr Medium"/>
                <w:lang w:val="uk-UA" w:eastAsia="en-US"/>
              </w:rPr>
            </w:pPr>
            <w:r w:rsidRPr="004317FE">
              <w:rPr>
                <w:rFonts w:ascii="Avenir Next Cyr Medium" w:eastAsia="Times New Roman" w:hAnsi="Avenir Next Cyr Medium" w:cs="Calibri"/>
                <w:b/>
                <w:bCs/>
                <w:color w:val="B4975A"/>
                <w:lang w:val="uk-UA" w:eastAsia="en-US"/>
              </w:rPr>
              <w:t xml:space="preserve">ЦІЛЬ АКТИВНОСТІ </w:t>
            </w:r>
            <w:r w:rsidRPr="004317FE">
              <w:rPr>
                <w:rFonts w:ascii="Avenir Next Cyr Medium" w:eastAsia="Times New Roman" w:hAnsi="Avenir Next Cyr Medium"/>
                <w:b/>
                <w:bCs/>
                <w:color w:val="B4975A"/>
                <w:lang w:val="uk-UA" w:eastAsia="en-US"/>
              </w:rPr>
              <w:t>1</w:t>
            </w:r>
            <w:r w:rsidRPr="004317FE">
              <w:rPr>
                <w:rFonts w:ascii="Avenir Next Cyr Medium" w:eastAsia="Times New Roman" w:hAnsi="Avenir Next Cyr Medium"/>
                <w:color w:val="B4975A"/>
                <w:lang w:val="uk-UA" w:eastAsia="en-US"/>
              </w:rPr>
              <w:t> </w:t>
            </w:r>
          </w:p>
          <w:p w14:paraId="650C4A4E" w14:textId="77777777" w:rsidR="00470804" w:rsidRPr="00584574" w:rsidRDefault="00470804" w:rsidP="00470804">
            <w:pPr>
              <w:spacing w:after="0" w:line="240" w:lineRule="auto"/>
              <w:ind w:left="57"/>
              <w:jc w:val="center"/>
              <w:textAlignment w:val="baseline"/>
              <w:rPr>
                <w:rFonts w:ascii="Avenir Next LT Pro" w:eastAsia="Times New Roman" w:hAnsi="Avenir Next LT Pro"/>
                <w:lang w:val="uk-UA" w:eastAsia="en-US"/>
              </w:rPr>
            </w:pPr>
            <w:r w:rsidRPr="00584574">
              <w:rPr>
                <w:rFonts w:ascii="Avenir Next Cyr" w:eastAsia="Times New Roman" w:hAnsi="Avenir Next Cyr"/>
                <w:i/>
                <w:iCs/>
                <w:color w:val="auto"/>
                <w:sz w:val="20"/>
                <w:szCs w:val="20"/>
                <w:lang w:val="uk-UA" w:eastAsia="en-US"/>
              </w:rPr>
              <w:t>(</w:t>
            </w:r>
            <w:r w:rsidRPr="00584574">
              <w:rPr>
                <w:rFonts w:ascii="Avenir Next Cyr" w:eastAsia="Times New Roman" w:hAnsi="Avenir Next Cyr" w:cs="Calibri"/>
                <w:i/>
                <w:iCs/>
                <w:color w:val="auto"/>
                <w:sz w:val="20"/>
                <w:szCs w:val="20"/>
                <w:lang w:val="uk-UA" w:eastAsia="en-US"/>
              </w:rPr>
              <w:t>обов’язково</w:t>
            </w:r>
            <w:r w:rsidRPr="00584574">
              <w:rPr>
                <w:rFonts w:ascii="Avenir Next Cyr" w:eastAsia="Times New Roman" w:hAnsi="Avenir Next Cyr"/>
                <w:i/>
                <w:iCs/>
                <w:color w:val="auto"/>
                <w:sz w:val="20"/>
                <w:szCs w:val="20"/>
                <w:lang w:val="uk-UA" w:eastAsia="en-US"/>
              </w:rPr>
              <w:t>)</w:t>
            </w:r>
            <w:r w:rsidRPr="00584574">
              <w:rPr>
                <w:rFonts w:ascii="Avenir Next Cyr" w:eastAsia="Times New Roman" w:hAnsi="Avenir Next Cyr"/>
                <w:color w:val="auto"/>
                <w:sz w:val="20"/>
                <w:szCs w:val="20"/>
                <w:lang w:val="uk-UA" w:eastAsia="en-US"/>
              </w:rPr>
              <w:t> </w:t>
            </w:r>
          </w:p>
        </w:tc>
      </w:tr>
      <w:tr w:rsidR="00470804" w:rsidRPr="00C06D73" w14:paraId="20CCFEF6" w14:textId="77777777" w:rsidTr="001F6E3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3A920D" w14:textId="77777777" w:rsidR="00470804" w:rsidRPr="00584574" w:rsidRDefault="00470804" w:rsidP="00470804">
            <w:pPr>
              <w:spacing w:after="0" w:line="240" w:lineRule="auto"/>
              <w:ind w:left="57"/>
              <w:textAlignment w:val="baseline"/>
              <w:rPr>
                <w:rFonts w:ascii="Avenir Next Cyr Medium" w:eastAsia="Times New Roman" w:hAnsi="Avenir Next Cyr Medium"/>
                <w:lang w:val="uk-UA" w:eastAsia="en-US"/>
              </w:rPr>
            </w:pPr>
            <w:r w:rsidRPr="00584574">
              <w:rPr>
                <w:rFonts w:ascii="Avenir Next Cyr Medium" w:eastAsia="Times New Roman" w:hAnsi="Avenir Next Cyr Medium" w:cs="Calibri"/>
                <w:b/>
                <w:bCs/>
                <w:color w:val="auto"/>
                <w:sz w:val="20"/>
                <w:szCs w:val="20"/>
                <w:lang w:val="uk-UA" w:eastAsia="en-US"/>
              </w:rPr>
              <w:t>Ціль</w:t>
            </w:r>
            <w:r w:rsidRPr="00584574">
              <w:rPr>
                <w:rFonts w:ascii="Avenir Next Cyr Medium" w:eastAsia="Times New Roman" w:hAnsi="Avenir Next Cyr Medium"/>
                <w:b/>
                <w:bCs/>
                <w:color w:val="auto"/>
                <w:sz w:val="20"/>
                <w:szCs w:val="20"/>
                <w:lang w:val="uk-UA" w:eastAsia="en-US"/>
              </w:rPr>
              <w:t xml:space="preserve"> – </w:t>
            </w:r>
            <w:r w:rsidRPr="00584574">
              <w:rPr>
                <w:rFonts w:ascii="Avenir Next Cyr Medium" w:eastAsia="Times New Roman" w:hAnsi="Avenir Next Cyr Medium" w:cs="Calibri"/>
                <w:b/>
                <w:bCs/>
                <w:color w:val="auto"/>
                <w:sz w:val="20"/>
                <w:szCs w:val="20"/>
                <w:lang w:val="uk-UA" w:eastAsia="en-US"/>
              </w:rPr>
              <w:t>Огляд</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і</w:t>
            </w:r>
            <w:r w:rsidRPr="00584574">
              <w:rPr>
                <w:rFonts w:ascii="Avenir Next Cyr Medium" w:eastAsia="Times New Roman" w:hAnsi="Avenir Next Cyr Medium"/>
                <w:b/>
                <w:bCs/>
                <w:color w:val="auto"/>
                <w:sz w:val="20"/>
                <w:szCs w:val="20"/>
                <w:lang w:val="uk-UA" w:eastAsia="en-US"/>
              </w:rPr>
              <w:t xml:space="preserve"> KPI</w:t>
            </w:r>
          </w:p>
          <w:p w14:paraId="5D01E0D3" w14:textId="77777777"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Cyr" w:eastAsia="Times New Roman" w:hAnsi="Avenir Next Cyr"/>
                <w:i/>
                <w:iCs/>
                <w:color w:val="auto"/>
                <w:sz w:val="16"/>
                <w:szCs w:val="16"/>
                <w:lang w:val="uk-UA" w:eastAsia="en-US"/>
              </w:rPr>
              <w:t xml:space="preserve">(~30 </w:t>
            </w:r>
            <w:r w:rsidRPr="00584574">
              <w:rPr>
                <w:rFonts w:ascii="Avenir Next Cyr" w:eastAsia="Times New Roman" w:hAnsi="Avenir Next Cyr" w:cs="Calibri"/>
                <w:i/>
                <w:iCs/>
                <w:color w:val="auto"/>
                <w:sz w:val="16"/>
                <w:szCs w:val="16"/>
                <w:lang w:val="uk-UA" w:eastAsia="en-US"/>
              </w:rPr>
              <w:t>слів</w:t>
            </w:r>
            <w:r w:rsidRPr="00584574">
              <w:rPr>
                <w:rFonts w:ascii="Avenir Next Cyr" w:eastAsia="Times New Roman" w:hAnsi="Avenir Next Cyr"/>
                <w:i/>
                <w:iCs/>
                <w:color w:val="auto"/>
                <w:sz w:val="16"/>
                <w:szCs w:val="16"/>
                <w:lang w:val="uk-UA" w:eastAsia="en-US"/>
              </w:rPr>
              <w:t>)</w:t>
            </w:r>
            <w:r w:rsidRPr="00584574">
              <w:rPr>
                <w:rFonts w:ascii="Avenir Next Cyr" w:eastAsia="Times New Roman" w:hAnsi="Avenir Next Cyr"/>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1AF245" w14:textId="77777777"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LT Pro" w:eastAsia="Times New Roman" w:hAnsi="Avenir Next LT Pro"/>
                <w:color w:val="auto"/>
                <w:sz w:val="20"/>
                <w:szCs w:val="20"/>
                <w:lang w:val="uk-UA" w:eastAsia="en-US"/>
              </w:rPr>
              <w:t> </w:t>
            </w:r>
          </w:p>
        </w:tc>
      </w:tr>
      <w:tr w:rsidR="00470804" w:rsidRPr="00584574" w14:paraId="5640D18B" w14:textId="77777777" w:rsidTr="001F6E3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5DD830" w14:textId="77777777" w:rsidR="000E5CC9" w:rsidRPr="006555BB" w:rsidRDefault="000E5CC9" w:rsidP="000E5CC9">
            <w:pPr>
              <w:spacing w:after="0" w:line="240" w:lineRule="auto"/>
              <w:ind w:left="57"/>
              <w:textAlignment w:val="baseline"/>
              <w:rPr>
                <w:rFonts w:ascii="Avenir Next Cyr Medium" w:eastAsia="Times New Roman" w:hAnsi="Avenir Next Cyr Medium" w:cs="Calibri"/>
                <w:b/>
                <w:bCs/>
                <w:color w:val="auto"/>
                <w:sz w:val="20"/>
                <w:szCs w:val="20"/>
                <w:lang w:val="uk-UA" w:eastAsia="en-US"/>
              </w:rPr>
            </w:pPr>
            <w:r w:rsidRPr="006555BB">
              <w:rPr>
                <w:rFonts w:ascii="Avenir Next Cyr Medium" w:eastAsia="Times New Roman" w:hAnsi="Avenir Next Cyr Medium" w:cs="Calibri"/>
                <w:b/>
                <w:bCs/>
                <w:color w:val="auto"/>
                <w:sz w:val="20"/>
                <w:szCs w:val="20"/>
                <w:lang w:val="uk-UA" w:eastAsia="en-US"/>
              </w:rPr>
              <w:t>Обґрунтування – Чому було обрано дану ціль та які її критерії або показники?</w:t>
            </w:r>
          </w:p>
          <w:p w14:paraId="723BABCF" w14:textId="77777777" w:rsidR="00470804" w:rsidRPr="00584574" w:rsidRDefault="000E5CC9" w:rsidP="000E5CC9">
            <w:pPr>
              <w:spacing w:after="0" w:line="240" w:lineRule="auto"/>
              <w:ind w:left="57"/>
              <w:textAlignment w:val="baseline"/>
              <w:rPr>
                <w:rFonts w:ascii="Avenir Next LT Pro" w:eastAsia="Times New Roman" w:hAnsi="Avenir Next LT Pro"/>
                <w:lang w:val="uk-UA" w:eastAsia="en-US"/>
              </w:rPr>
            </w:pPr>
            <w:r w:rsidRPr="000E5CC9">
              <w:rPr>
                <w:rFonts w:ascii="Avenir Next Cyr" w:eastAsia="Times New Roman" w:hAnsi="Avenir Next Cyr"/>
                <w:i/>
                <w:iCs/>
                <w:color w:val="auto"/>
                <w:sz w:val="16"/>
                <w:szCs w:val="16"/>
                <w:lang w:val="uk-UA" w:eastAsia="en-US"/>
              </w:rPr>
              <w:t>(~75</w:t>
            </w:r>
            <w:r w:rsidRPr="006555BB">
              <w:rPr>
                <w:rFonts w:ascii="Avenir Next LT Pro" w:eastAsia="Times New Roman" w:hAnsi="Avenir Next LT Pro"/>
                <w:i/>
                <w:iCs/>
                <w:color w:val="auto"/>
                <w:sz w:val="16"/>
                <w:szCs w:val="16"/>
                <w:lang w:val="uk-UA" w:eastAsia="en-US"/>
              </w:rPr>
              <w:t xml:space="preserve"> </w:t>
            </w:r>
            <w:r w:rsidRPr="006555BB">
              <w:rPr>
                <w:rFonts w:ascii="Avenir Next Cyr" w:hAnsi="Avenir Next Cyr" w:cs="Calibri"/>
                <w:bCs/>
                <w:i/>
                <w:iCs/>
                <w:color w:val="auto"/>
                <w:spacing w:val="-3"/>
                <w:sz w:val="16"/>
                <w:szCs w:val="16"/>
                <w:lang w:val="uk-UA"/>
              </w:rPr>
              <w:t>слів</w:t>
            </w:r>
            <w:r w:rsidRPr="006555BB">
              <w:rPr>
                <w:rFonts w:ascii="Avenir Next Cyr" w:hAnsi="Avenir Next Cyr"/>
                <w:bCs/>
                <w:i/>
                <w:iCs/>
                <w:color w:val="auto"/>
                <w:spacing w:val="-3"/>
                <w:sz w:val="16"/>
                <w:szCs w:val="16"/>
                <w:lang w:val="uk-UA"/>
              </w:rPr>
              <w:t xml:space="preserve">; ≤3 </w:t>
            </w:r>
            <w:r w:rsidRPr="006555BB">
              <w:rPr>
                <w:rFonts w:ascii="Avenir Next Cyr" w:hAnsi="Avenir Next Cyr" w:cs="Calibri"/>
                <w:bCs/>
                <w:i/>
                <w:iCs/>
                <w:color w:val="auto"/>
                <w:spacing w:val="-3"/>
                <w:sz w:val="16"/>
                <w:szCs w:val="16"/>
                <w:lang w:val="uk-UA"/>
              </w:rPr>
              <w:t>таблиці</w:t>
            </w:r>
            <w:r w:rsidRPr="006555BB">
              <w:rPr>
                <w:rFonts w:ascii="Avenir Next Cyr" w:hAnsi="Avenir Next Cyr"/>
                <w:bCs/>
                <w:i/>
                <w:iCs/>
                <w:color w:val="auto"/>
                <w:spacing w:val="-3"/>
                <w:sz w:val="16"/>
                <w:szCs w:val="16"/>
                <w:lang w:val="uk-UA"/>
              </w:rPr>
              <w:t>/</w:t>
            </w:r>
            <w:r w:rsidRPr="006555BB">
              <w:rPr>
                <w:rFonts w:ascii="Avenir Next Cyr" w:hAnsi="Avenir Next Cyr" w:cs="Calibri"/>
                <w:bCs/>
                <w:i/>
                <w:iCs/>
                <w:color w:val="auto"/>
                <w:spacing w:val="-3"/>
                <w:sz w:val="16"/>
                <w:szCs w:val="16"/>
                <w:lang w:val="uk-UA"/>
              </w:rPr>
              <w:t>графіки</w:t>
            </w:r>
            <w:r w:rsidRPr="006555BB">
              <w:rPr>
                <w:rFonts w:ascii="Avenir Next Cyr" w:hAnsi="Avenir Next Cyr"/>
                <w:bCs/>
                <w:i/>
                <w:iCs/>
                <w:color w:val="auto"/>
                <w:spacing w:val="-3"/>
                <w:sz w:val="16"/>
                <w:szCs w:val="16"/>
                <w:lang w:val="uk-UA"/>
              </w:rPr>
              <w:t>)</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3B267F" w14:textId="77777777"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LT Pro" w:eastAsia="Times New Roman" w:hAnsi="Avenir Next LT Pro"/>
                <w:color w:val="auto"/>
                <w:sz w:val="20"/>
                <w:szCs w:val="20"/>
                <w:lang w:val="uk-UA" w:eastAsia="en-US"/>
              </w:rPr>
              <w:t> </w:t>
            </w:r>
          </w:p>
        </w:tc>
      </w:tr>
      <w:tr w:rsidR="00470804" w:rsidRPr="00584574" w14:paraId="1AF6C564" w14:textId="77777777" w:rsidTr="001F6E3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B3A1A2" w14:textId="77777777" w:rsidR="00470804" w:rsidRPr="00584574" w:rsidRDefault="00470804" w:rsidP="00470804">
            <w:pPr>
              <w:spacing w:after="0" w:line="240" w:lineRule="auto"/>
              <w:ind w:left="57"/>
              <w:textAlignment w:val="baseline"/>
              <w:rPr>
                <w:rFonts w:asciiTheme="minorHAnsi" w:eastAsia="Times New Roman" w:hAnsiTheme="minorHAnsi"/>
                <w:i/>
                <w:iCs/>
                <w:color w:val="auto"/>
                <w:sz w:val="16"/>
                <w:szCs w:val="16"/>
                <w:lang w:val="uk-UA" w:eastAsia="en-US"/>
              </w:rPr>
            </w:pPr>
            <w:r w:rsidRPr="00584574">
              <w:rPr>
                <w:rFonts w:ascii="Avenir Next Cyr Medium" w:eastAsia="Times New Roman" w:hAnsi="Avenir Next Cyr Medium" w:cs="Calibri"/>
                <w:b/>
                <w:bCs/>
                <w:color w:val="auto"/>
                <w:sz w:val="20"/>
                <w:szCs w:val="20"/>
                <w:lang w:val="uk-UA" w:eastAsia="en-US"/>
              </w:rPr>
              <w:t>Вимірювання</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Avenir Next LT Pro"/>
                <w:b/>
                <w:bCs/>
                <w:color w:val="auto"/>
                <w:sz w:val="20"/>
                <w:szCs w:val="20"/>
                <w:lang w:val="uk-UA" w:eastAsia="en-US"/>
              </w:rPr>
              <w:t>–</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як</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ви</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планували</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виміряти ціль</w:t>
            </w:r>
            <w:r w:rsidRPr="00584574">
              <w:rPr>
                <w:rFonts w:ascii="Avenir Next Cyr Medium" w:eastAsia="Times New Roman" w:hAnsi="Avenir Next Cyr Medium"/>
                <w:b/>
                <w:bCs/>
                <w:color w:val="auto"/>
                <w:sz w:val="20"/>
                <w:szCs w:val="20"/>
                <w:lang w:val="uk-UA" w:eastAsia="en-US"/>
              </w:rPr>
              <w:t>?</w:t>
            </w:r>
            <w:r w:rsidRPr="00584574">
              <w:rPr>
                <w:rFonts w:ascii="Avenir Next LT Pro" w:eastAsia="Times New Roman" w:hAnsi="Avenir Next LT Pro"/>
                <w:b/>
                <w:bCs/>
                <w:color w:val="auto"/>
                <w:sz w:val="20"/>
                <w:szCs w:val="20"/>
                <w:lang w:val="uk-UA" w:eastAsia="en-US"/>
              </w:rPr>
              <w:t xml:space="preserve"> </w:t>
            </w:r>
          </w:p>
          <w:p w14:paraId="794C790C" w14:textId="77777777"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Cyr" w:eastAsia="Times New Roman" w:hAnsi="Avenir Next Cyr"/>
                <w:i/>
                <w:iCs/>
                <w:color w:val="auto"/>
                <w:sz w:val="16"/>
                <w:szCs w:val="16"/>
                <w:lang w:val="uk-UA" w:eastAsia="en-US"/>
              </w:rPr>
              <w:t xml:space="preserve">(~30 </w:t>
            </w:r>
            <w:r w:rsidRPr="00584574">
              <w:rPr>
                <w:rFonts w:ascii="Avenir Next Cyr" w:eastAsia="Times New Roman" w:hAnsi="Avenir Next Cyr" w:cs="Calibri"/>
                <w:i/>
                <w:iCs/>
                <w:color w:val="auto"/>
                <w:sz w:val="16"/>
                <w:szCs w:val="16"/>
                <w:lang w:val="uk-UA" w:eastAsia="en-US"/>
              </w:rPr>
              <w:t>слів</w:t>
            </w:r>
            <w:r w:rsidRPr="00584574">
              <w:rPr>
                <w:rFonts w:ascii="Avenir Next Cyr" w:eastAsia="Times New Roman" w:hAnsi="Avenir Next Cyr"/>
                <w:i/>
                <w:iCs/>
                <w:color w:val="auto"/>
                <w:sz w:val="16"/>
                <w:szCs w:val="16"/>
                <w:lang w:val="uk-UA" w:eastAsia="en-US"/>
              </w:rPr>
              <w:t>)</w:t>
            </w:r>
            <w:r w:rsidRPr="00584574">
              <w:rPr>
                <w:rFonts w:ascii="Avenir Next Cyr" w:eastAsia="Times New Roman" w:hAnsi="Avenir Next Cyr"/>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5CCC038" w14:textId="77777777"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LT Pro" w:eastAsia="Times New Roman" w:hAnsi="Avenir Next LT Pro"/>
                <w:color w:val="auto"/>
                <w:sz w:val="20"/>
                <w:szCs w:val="20"/>
                <w:lang w:val="uk-UA" w:eastAsia="en-US"/>
              </w:rPr>
              <w:t> </w:t>
            </w:r>
          </w:p>
        </w:tc>
      </w:tr>
      <w:tr w:rsidR="00470804" w:rsidRPr="00584574" w14:paraId="023CB0F2" w14:textId="77777777" w:rsidTr="00BF600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63"/>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FF44C7" w14:textId="77777777"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Cyr Medium" w:eastAsia="Times New Roman" w:hAnsi="Avenir Next Cyr Medium" w:cs="Calibri"/>
                <w:b/>
                <w:bCs/>
                <w:color w:val="auto"/>
                <w:sz w:val="20"/>
                <w:szCs w:val="20"/>
                <w:lang w:val="uk-UA" w:eastAsia="en-US"/>
              </w:rPr>
              <w:t>Тег</w:t>
            </w:r>
            <w:r w:rsidRPr="00584574">
              <w:rPr>
                <w:rFonts w:ascii="Avenir Next Cyr Medium" w:eastAsia="Times New Roman" w:hAnsi="Avenir Next Cyr Medium"/>
                <w:b/>
                <w:bCs/>
                <w:color w:val="auto"/>
                <w:sz w:val="20"/>
                <w:szCs w:val="20"/>
                <w:lang w:val="uk-UA" w:eastAsia="en-US"/>
              </w:rPr>
              <w:t xml:space="preserve">и – </w:t>
            </w:r>
            <w:r w:rsidRPr="00584574">
              <w:rPr>
                <w:rFonts w:ascii="Avenir Next Cyr Medium" w:eastAsia="Times New Roman" w:hAnsi="Avenir Next Cyr Medium" w:cs="Calibri"/>
                <w:b/>
                <w:bCs/>
                <w:color w:val="auto"/>
                <w:sz w:val="20"/>
                <w:szCs w:val="20"/>
                <w:lang w:val="uk-UA" w:eastAsia="en-US"/>
              </w:rPr>
              <w:t>які</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ключові</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слова</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найкраще</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описують</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ваш</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тип</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цілі</w:t>
            </w:r>
            <w:r w:rsidRPr="00584574">
              <w:rPr>
                <w:rFonts w:ascii="Avenir Next Cyr Medium" w:eastAsia="Times New Roman" w:hAnsi="Avenir Next Cyr Medium"/>
                <w:b/>
                <w:bCs/>
                <w:color w:val="auto"/>
                <w:sz w:val="20"/>
                <w:szCs w:val="20"/>
                <w:lang w:val="uk-UA" w:eastAsia="en-US"/>
              </w:rPr>
              <w:t>?</w:t>
            </w:r>
          </w:p>
          <w:p w14:paraId="66FE49A7" w14:textId="77777777"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Cyr" w:eastAsia="Times New Roman" w:hAnsi="Avenir Next Cyr"/>
                <w:i/>
                <w:iCs/>
                <w:color w:val="auto"/>
                <w:sz w:val="16"/>
                <w:szCs w:val="16"/>
                <w:lang w:val="uk-UA" w:eastAsia="en-US"/>
              </w:rPr>
              <w:t xml:space="preserve">(1 </w:t>
            </w:r>
            <w:r w:rsidRPr="00584574">
              <w:rPr>
                <w:rFonts w:ascii="Avenir Next Cyr" w:eastAsia="Times New Roman" w:hAnsi="Avenir Next Cyr" w:cs="Calibri"/>
                <w:i/>
                <w:iCs/>
                <w:color w:val="auto"/>
                <w:sz w:val="16"/>
                <w:szCs w:val="16"/>
                <w:lang w:val="uk-UA" w:eastAsia="en-US"/>
              </w:rPr>
              <w:t>обов’язково</w:t>
            </w:r>
            <w:r w:rsidRPr="00584574">
              <w:rPr>
                <w:rFonts w:ascii="Avenir Next Cyr" w:eastAsia="Times New Roman" w:hAnsi="Avenir Next Cyr"/>
                <w:i/>
                <w:iCs/>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5C70D2" w14:textId="77777777" w:rsidR="00470804" w:rsidRPr="00584574" w:rsidRDefault="00470804" w:rsidP="00470804">
            <w:pPr>
              <w:spacing w:after="0" w:line="240" w:lineRule="auto"/>
              <w:ind w:left="57"/>
              <w:textAlignment w:val="baseline"/>
              <w:rPr>
                <w:rFonts w:ascii="Avenir Next Cyr Medium" w:eastAsia="Times New Roman" w:hAnsi="Avenir Next Cyr Medium"/>
                <w:b/>
                <w:bCs/>
                <w:sz w:val="20"/>
                <w:szCs w:val="20"/>
                <w:lang w:val="uk-UA" w:eastAsia="en-US"/>
              </w:rPr>
            </w:pPr>
            <w:r w:rsidRPr="00584574">
              <w:rPr>
                <w:rFonts w:ascii="Avenir Next Cyr Medium" w:eastAsia="Times New Roman" w:hAnsi="Avenir Next Cyr Medium" w:cs="Calibri"/>
                <w:b/>
                <w:bCs/>
                <w:sz w:val="20"/>
                <w:szCs w:val="20"/>
                <w:lang w:val="uk-UA" w:eastAsia="en-US"/>
              </w:rPr>
              <w:t>Оберіть</w:t>
            </w:r>
            <w:r w:rsidRPr="00584574">
              <w:rPr>
                <w:rFonts w:ascii="Avenir Next Cyr Medium" w:eastAsia="Times New Roman" w:hAnsi="Avenir Next Cyr Medium"/>
                <w:b/>
                <w:bCs/>
                <w:sz w:val="20"/>
                <w:szCs w:val="20"/>
                <w:lang w:val="uk-UA" w:eastAsia="en-US"/>
              </w:rPr>
              <w:t xml:space="preserve"> </w:t>
            </w:r>
            <w:r w:rsidRPr="00584574">
              <w:rPr>
                <w:rFonts w:ascii="Avenir Next Cyr Medium" w:eastAsia="Times New Roman" w:hAnsi="Avenir Next Cyr Medium" w:cs="Calibri"/>
                <w:b/>
                <w:bCs/>
                <w:sz w:val="20"/>
                <w:szCs w:val="20"/>
                <w:lang w:val="uk-UA" w:eastAsia="en-US"/>
              </w:rPr>
              <w:t>зі списку</w:t>
            </w:r>
            <w:r w:rsidRPr="00584574">
              <w:rPr>
                <w:rFonts w:ascii="Avenir Next Cyr Medium" w:eastAsia="Times New Roman" w:hAnsi="Avenir Next Cyr Medium"/>
                <w:b/>
                <w:bCs/>
                <w:sz w:val="20"/>
                <w:szCs w:val="20"/>
                <w:lang w:val="uk-UA" w:eastAsia="en-US"/>
              </w:rPr>
              <w:t>:</w:t>
            </w:r>
          </w:p>
          <w:p w14:paraId="29610A5F" w14:textId="77777777" w:rsidR="00470804" w:rsidRPr="00584574" w:rsidRDefault="00470804" w:rsidP="00470804">
            <w:pPr>
              <w:spacing w:after="0" w:line="240" w:lineRule="auto"/>
              <w:ind w:left="57"/>
              <w:textAlignment w:val="baseline"/>
              <w:rPr>
                <w:rFonts w:ascii="Avenir Next LT Pro" w:eastAsia="Times New Roman" w:hAnsi="Avenir Next LT Pro"/>
                <w:b/>
                <w:bCs/>
                <w:sz w:val="20"/>
                <w:szCs w:val="20"/>
                <w:lang w:val="uk-UA" w:eastAsia="en-US"/>
              </w:rPr>
            </w:pPr>
          </w:p>
          <w:p w14:paraId="0AD7AF70" w14:textId="77777777" w:rsidR="00470804" w:rsidRPr="00D84433" w:rsidRDefault="00C54CDD"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662885392"/>
                <w14:checkbox>
                  <w14:checked w14:val="0"/>
                  <w14:checkedState w14:val="2612" w14:font="MS Gothic"/>
                  <w14:uncheckedState w14:val="2610" w14:font="MS Gothic"/>
                </w14:checkbox>
              </w:sdtPr>
              <w:sdtEndPr/>
              <w:sdtContent>
                <w:r w:rsidR="00470804" w:rsidRPr="00D84433">
                  <w:rPr>
                    <w:rFonts w:ascii="Segoe UI Symbol" w:eastAsia="MS Gothic" w:hAnsi="Segoe UI Symbol" w:cs="Segoe UI Symbol"/>
                    <w:sz w:val="20"/>
                    <w:szCs w:val="20"/>
                    <w:lang w:val="uk-UA" w:eastAsia="en-US"/>
                  </w:rPr>
                  <w:t>☐</w:t>
                </w:r>
              </w:sdtContent>
            </w:sdt>
            <w:proofErr w:type="spellStart"/>
            <w:r w:rsidR="00470804" w:rsidRPr="00D84433">
              <w:rPr>
                <w:rFonts w:ascii="Avenir Next Cyr" w:eastAsia="Times New Roman" w:hAnsi="Avenir Next Cyr" w:cs="Calibri"/>
                <w:sz w:val="20"/>
                <w:szCs w:val="20"/>
                <w:lang w:val="uk-UA" w:eastAsia="en-US"/>
              </w:rPr>
              <w:t>Адвокація</w:t>
            </w:r>
            <w:proofErr w:type="spellEnd"/>
            <w:r w:rsidR="00470804" w:rsidRPr="00D84433">
              <w:rPr>
                <w:rFonts w:ascii="Avenir Next Cyr" w:eastAsia="Times New Roman" w:hAnsi="Avenir Next Cyr"/>
                <w:sz w:val="20"/>
                <w:szCs w:val="20"/>
                <w:lang w:val="uk-UA" w:eastAsia="en-US"/>
              </w:rPr>
              <w:t xml:space="preserve"> </w:t>
            </w:r>
            <w:r w:rsidR="00470804" w:rsidRPr="00D84433">
              <w:rPr>
                <w:rFonts w:ascii="Avenir Next Cyr" w:eastAsia="Times New Roman" w:hAnsi="Avenir Next Cyr" w:cs="Calibri"/>
                <w:sz w:val="20"/>
                <w:szCs w:val="20"/>
                <w:lang w:val="uk-UA" w:eastAsia="en-US"/>
              </w:rPr>
              <w:t>та</w:t>
            </w:r>
            <w:r w:rsidR="00470804" w:rsidRPr="00D84433">
              <w:rPr>
                <w:rFonts w:ascii="Avenir Next Cyr" w:eastAsia="Times New Roman" w:hAnsi="Avenir Next Cyr"/>
                <w:sz w:val="20"/>
                <w:szCs w:val="20"/>
                <w:lang w:val="uk-UA" w:eastAsia="en-US"/>
              </w:rPr>
              <w:t xml:space="preserve"> </w:t>
            </w:r>
            <w:r w:rsidR="00470804" w:rsidRPr="00D84433">
              <w:rPr>
                <w:rFonts w:ascii="Avenir Next Cyr" w:eastAsia="Times New Roman" w:hAnsi="Avenir Next Cyr" w:cs="Calibri"/>
                <w:sz w:val="20"/>
                <w:szCs w:val="20"/>
                <w:lang w:val="uk-UA" w:eastAsia="en-US"/>
              </w:rPr>
              <w:t>лобіювання</w:t>
            </w:r>
            <w:r w:rsidR="00470804" w:rsidRPr="00D84433">
              <w:rPr>
                <w:rFonts w:ascii="Avenir Next Cyr" w:eastAsia="Times New Roman" w:hAnsi="Avenir Next Cyr"/>
                <w:sz w:val="20"/>
                <w:szCs w:val="20"/>
                <w:lang w:val="uk-UA" w:eastAsia="en-US"/>
              </w:rPr>
              <w:t xml:space="preserve"> (</w:t>
            </w:r>
            <w:proofErr w:type="spellStart"/>
            <w:r w:rsidR="00470804" w:rsidRPr="00D84433">
              <w:rPr>
                <w:rFonts w:ascii="Avenir Next Cyr" w:eastAsia="Times New Roman" w:hAnsi="Avenir Next Cyr"/>
                <w:sz w:val="20"/>
                <w:szCs w:val="20"/>
                <w:lang w:val="uk-UA" w:eastAsia="en-US"/>
              </w:rPr>
              <w:t>Advocacy</w:t>
            </w:r>
            <w:proofErr w:type="spellEnd"/>
            <w:r w:rsidR="00470804" w:rsidRPr="00D84433">
              <w:rPr>
                <w:rFonts w:ascii="Avenir Next Cyr" w:eastAsia="Times New Roman" w:hAnsi="Avenir Next Cyr"/>
                <w:sz w:val="20"/>
                <w:szCs w:val="20"/>
                <w:lang w:val="uk-UA" w:eastAsia="en-US"/>
              </w:rPr>
              <w:t>)/рекомендація</w:t>
            </w:r>
          </w:p>
          <w:p w14:paraId="0F7215C3" w14:textId="77777777" w:rsidR="00470804" w:rsidRPr="00D84433" w:rsidRDefault="00C54CDD"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86614031"/>
                <w14:checkbox>
                  <w14:checked w14:val="0"/>
                  <w14:checkedState w14:val="2612" w14:font="MS Gothic"/>
                  <w14:uncheckedState w14:val="2610" w14:font="MS Gothic"/>
                </w14:checkbox>
              </w:sdtPr>
              <w:sdtEndPr/>
              <w:sdtContent>
                <w:r w:rsidR="00470804" w:rsidRPr="00D84433">
                  <w:rPr>
                    <w:rFonts w:ascii="Segoe UI Symbol" w:eastAsia="MS Gothic" w:hAnsi="Segoe UI Symbol" w:cs="Segoe UI Symbol"/>
                    <w:sz w:val="20"/>
                    <w:szCs w:val="20"/>
                    <w:lang w:val="uk-UA" w:eastAsia="en-US"/>
                  </w:rPr>
                  <w:t>☐</w:t>
                </w:r>
              </w:sdtContent>
            </w:sdt>
            <w:r w:rsidR="00470804" w:rsidRPr="00D84433">
              <w:rPr>
                <w:rFonts w:ascii="Avenir Next Cyr" w:eastAsia="Times New Roman" w:hAnsi="Avenir Next Cyr" w:cs="Calibri"/>
                <w:sz w:val="20"/>
                <w:szCs w:val="20"/>
                <w:lang w:val="uk-UA" w:eastAsia="en-US"/>
              </w:rPr>
              <w:t>Результативність</w:t>
            </w:r>
            <w:r w:rsidR="00470804" w:rsidRPr="00D84433">
              <w:rPr>
                <w:rFonts w:ascii="Avenir Next Cyr" w:eastAsia="Times New Roman" w:hAnsi="Avenir Next Cyr"/>
                <w:sz w:val="20"/>
                <w:szCs w:val="20"/>
                <w:lang w:val="uk-UA" w:eastAsia="en-US"/>
              </w:rPr>
              <w:t xml:space="preserve"> (</w:t>
            </w:r>
            <w:r w:rsidR="00470804" w:rsidRPr="00D84433">
              <w:rPr>
                <w:rFonts w:ascii="Avenir Next Cyr" w:eastAsia="Times New Roman" w:hAnsi="Avenir Next Cyr" w:cs="Calibri"/>
                <w:sz w:val="20"/>
                <w:szCs w:val="20"/>
                <w:lang w:val="uk-UA" w:eastAsia="en-US"/>
              </w:rPr>
              <w:t>наприклад,</w:t>
            </w:r>
            <w:r w:rsidR="00470804" w:rsidRPr="00D84433">
              <w:rPr>
                <w:rFonts w:ascii="Avenir Next Cyr" w:eastAsia="Times New Roman" w:hAnsi="Avenir Next Cyr"/>
                <w:sz w:val="20"/>
                <w:szCs w:val="20"/>
                <w:lang w:val="uk-UA" w:eastAsia="en-US"/>
              </w:rPr>
              <w:t xml:space="preserve"> </w:t>
            </w:r>
            <w:r w:rsidR="00470804" w:rsidRPr="00D84433">
              <w:rPr>
                <w:rFonts w:ascii="Avenir Next Cyr" w:eastAsia="Times New Roman" w:hAnsi="Avenir Next Cyr" w:cs="Calibri"/>
                <w:sz w:val="20"/>
                <w:szCs w:val="20"/>
                <w:lang w:val="uk-UA" w:eastAsia="en-US"/>
              </w:rPr>
              <w:t xml:space="preserve">факт покупки, чи залучення нового клієнта </w:t>
            </w:r>
            <w:r w:rsidR="00470804" w:rsidRPr="00D84433">
              <w:rPr>
                <w:rFonts w:ascii="Avenir Next Cyr" w:eastAsia="Times New Roman" w:hAnsi="Avenir Next Cyr"/>
                <w:sz w:val="20"/>
                <w:szCs w:val="20"/>
                <w:lang w:val="uk-UA" w:eastAsia="en-US"/>
              </w:rPr>
              <w:t>(</w:t>
            </w:r>
            <w:proofErr w:type="spellStart"/>
            <w:r w:rsidR="00470804" w:rsidRPr="00D84433">
              <w:rPr>
                <w:rFonts w:ascii="Avenir Next Cyr" w:eastAsia="Times New Roman" w:hAnsi="Avenir Next Cyr"/>
                <w:sz w:val="20"/>
                <w:szCs w:val="20"/>
                <w:lang w:val="uk-UA" w:eastAsia="en-US"/>
              </w:rPr>
              <w:t>Cost</w:t>
            </w:r>
            <w:proofErr w:type="spellEnd"/>
            <w:r w:rsidR="00470804" w:rsidRPr="00D84433">
              <w:rPr>
                <w:rFonts w:ascii="Avenir Next Cyr" w:eastAsia="Times New Roman" w:hAnsi="Avenir Next Cyr"/>
                <w:sz w:val="20"/>
                <w:szCs w:val="20"/>
                <w:lang w:val="uk-UA" w:eastAsia="en-US"/>
              </w:rPr>
              <w:t xml:space="preserve"> </w:t>
            </w:r>
            <w:proofErr w:type="spellStart"/>
            <w:r w:rsidR="00470804" w:rsidRPr="00D84433">
              <w:rPr>
                <w:rFonts w:ascii="Avenir Next Cyr" w:eastAsia="Times New Roman" w:hAnsi="Avenir Next Cyr"/>
                <w:sz w:val="20"/>
                <w:szCs w:val="20"/>
                <w:lang w:val="uk-UA" w:eastAsia="en-US"/>
              </w:rPr>
              <w:t>per</w:t>
            </w:r>
            <w:proofErr w:type="spellEnd"/>
            <w:r w:rsidR="00470804" w:rsidRPr="00D84433">
              <w:rPr>
                <w:rFonts w:ascii="Avenir Next Cyr" w:eastAsia="Times New Roman" w:hAnsi="Avenir Next Cyr"/>
                <w:sz w:val="20"/>
                <w:szCs w:val="20"/>
                <w:lang w:val="uk-UA" w:eastAsia="en-US"/>
              </w:rPr>
              <w:t xml:space="preserve"> </w:t>
            </w:r>
            <w:proofErr w:type="spellStart"/>
            <w:r w:rsidR="00470804" w:rsidRPr="00D84433">
              <w:rPr>
                <w:rFonts w:ascii="Avenir Next Cyr" w:eastAsia="Times New Roman" w:hAnsi="Avenir Next Cyr"/>
                <w:sz w:val="20"/>
                <w:szCs w:val="20"/>
                <w:lang w:val="uk-UA" w:eastAsia="en-US"/>
              </w:rPr>
              <w:t>acquisition</w:t>
            </w:r>
            <w:proofErr w:type="spellEnd"/>
            <w:r w:rsidR="00470804" w:rsidRPr="00D84433">
              <w:rPr>
                <w:rFonts w:ascii="Avenir Next Cyr" w:eastAsia="Times New Roman" w:hAnsi="Avenir Next Cyr"/>
                <w:sz w:val="20"/>
                <w:szCs w:val="20"/>
                <w:lang w:val="uk-UA" w:eastAsia="en-US"/>
              </w:rPr>
              <w:t>))</w:t>
            </w:r>
          </w:p>
          <w:p w14:paraId="26B9848D" w14:textId="77777777" w:rsidR="00470804" w:rsidRPr="00D84433" w:rsidRDefault="00C54CDD"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595087641"/>
                <w14:checkbox>
                  <w14:checked w14:val="0"/>
                  <w14:checkedState w14:val="2612" w14:font="MS Gothic"/>
                  <w14:uncheckedState w14:val="2610" w14:font="MS Gothic"/>
                </w14:checkbox>
              </w:sdtPr>
              <w:sdtEndPr/>
              <w:sdtContent>
                <w:r w:rsidR="00470804" w:rsidRPr="00D84433">
                  <w:rPr>
                    <w:rFonts w:ascii="Segoe UI Symbol" w:eastAsia="MS Gothic" w:hAnsi="Segoe UI Symbol" w:cs="Segoe UI Symbol"/>
                    <w:sz w:val="20"/>
                    <w:szCs w:val="20"/>
                    <w:lang w:val="uk-UA" w:eastAsia="en-US"/>
                  </w:rPr>
                  <w:t>☐</w:t>
                </w:r>
              </w:sdtContent>
            </w:sdt>
            <w:r w:rsidR="00470804" w:rsidRPr="00D84433">
              <w:rPr>
                <w:rFonts w:ascii="Avenir Next Cyr" w:eastAsia="Times New Roman" w:hAnsi="Avenir Next Cyr" w:cs="Calibri"/>
                <w:sz w:val="20"/>
                <w:szCs w:val="20"/>
                <w:lang w:val="uk-UA" w:eastAsia="en-US"/>
              </w:rPr>
              <w:t>Популярність</w:t>
            </w:r>
            <w:r w:rsidR="00470804" w:rsidRPr="00D84433">
              <w:rPr>
                <w:rFonts w:ascii="Avenir Next Cyr" w:eastAsia="Times New Roman" w:hAnsi="Avenir Next Cyr"/>
                <w:sz w:val="20"/>
                <w:szCs w:val="20"/>
                <w:lang w:val="uk-UA" w:eastAsia="en-US"/>
              </w:rPr>
              <w:t>/визнання/</w:t>
            </w:r>
            <w:r w:rsidR="00470804" w:rsidRPr="00D84433">
              <w:rPr>
                <w:rFonts w:ascii="Avenir Next Cyr" w:eastAsia="Times New Roman" w:hAnsi="Avenir Next Cyr" w:cs="Calibri"/>
                <w:sz w:val="20"/>
                <w:szCs w:val="20"/>
                <w:lang w:val="uk-UA" w:eastAsia="en-US"/>
              </w:rPr>
              <w:t>соціальні перетворення (</w:t>
            </w:r>
            <w:proofErr w:type="spellStart"/>
            <w:r w:rsidR="00470804" w:rsidRPr="00D84433">
              <w:rPr>
                <w:rFonts w:ascii="Avenir Next Cyr" w:eastAsia="Times New Roman" w:hAnsi="Avenir Next Cyr"/>
                <w:sz w:val="20"/>
                <w:szCs w:val="20"/>
                <w:lang w:val="uk-UA" w:eastAsia="en-US"/>
              </w:rPr>
              <w:t>Social</w:t>
            </w:r>
            <w:proofErr w:type="spellEnd"/>
            <w:r w:rsidR="00470804" w:rsidRPr="00D84433">
              <w:rPr>
                <w:rFonts w:ascii="Avenir Next Cyr" w:eastAsia="Times New Roman" w:hAnsi="Avenir Next Cyr"/>
                <w:sz w:val="20"/>
                <w:szCs w:val="20"/>
                <w:lang w:val="uk-UA" w:eastAsia="en-US"/>
              </w:rPr>
              <w:t xml:space="preserve"> </w:t>
            </w:r>
            <w:proofErr w:type="spellStart"/>
            <w:r w:rsidR="00470804" w:rsidRPr="00D84433">
              <w:rPr>
                <w:rFonts w:ascii="Avenir Next Cyr" w:eastAsia="Times New Roman" w:hAnsi="Avenir Next Cyr"/>
                <w:sz w:val="20"/>
                <w:szCs w:val="20"/>
                <w:lang w:val="uk-UA" w:eastAsia="en-US"/>
              </w:rPr>
              <w:t>discourse</w:t>
            </w:r>
            <w:proofErr w:type="spellEnd"/>
            <w:r w:rsidR="00470804" w:rsidRPr="00D84433">
              <w:rPr>
                <w:rFonts w:ascii="Avenir Next Cyr" w:eastAsia="Times New Roman" w:hAnsi="Avenir Next Cyr" w:cs="Arial"/>
                <w:sz w:val="20"/>
                <w:szCs w:val="20"/>
                <w:lang w:val="uk-UA" w:eastAsia="en-US"/>
              </w:rPr>
              <w:t>)</w:t>
            </w:r>
            <w:r w:rsidR="00470804" w:rsidRPr="00D84433">
              <w:rPr>
                <w:rFonts w:ascii="Avenir Next Cyr" w:eastAsia="Times New Roman" w:hAnsi="Avenir Next Cyr"/>
                <w:sz w:val="20"/>
                <w:szCs w:val="20"/>
                <w:lang w:val="uk-UA" w:eastAsia="en-US"/>
              </w:rPr>
              <w:t> </w:t>
            </w:r>
          </w:p>
          <w:p w14:paraId="361EDD3B" w14:textId="77777777" w:rsidR="00470804" w:rsidRPr="00D84433" w:rsidRDefault="00C54CDD"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48969764"/>
                <w14:checkbox>
                  <w14:checked w14:val="0"/>
                  <w14:checkedState w14:val="2612" w14:font="MS Gothic"/>
                  <w14:uncheckedState w14:val="2610" w14:font="MS Gothic"/>
                </w14:checkbox>
              </w:sdtPr>
              <w:sdtEndPr/>
              <w:sdtContent>
                <w:r w:rsidR="00470804" w:rsidRPr="00D84433">
                  <w:rPr>
                    <w:rFonts w:ascii="Segoe UI Symbol" w:eastAsia="MS Gothic" w:hAnsi="Segoe UI Symbol" w:cs="Segoe UI Symbol"/>
                    <w:sz w:val="20"/>
                    <w:szCs w:val="20"/>
                    <w:lang w:val="uk-UA" w:eastAsia="en-US"/>
                  </w:rPr>
                  <w:t>☐</w:t>
                </w:r>
              </w:sdtContent>
            </w:sdt>
            <w:r w:rsidR="00470804" w:rsidRPr="00D84433">
              <w:rPr>
                <w:rFonts w:ascii="Avenir Next Cyr" w:eastAsia="Times New Roman" w:hAnsi="Avenir Next Cyr"/>
                <w:sz w:val="20"/>
                <w:szCs w:val="20"/>
                <w:lang w:val="uk-UA" w:eastAsia="en-US"/>
              </w:rPr>
              <w:t>Позитивний відгук, настрої (</w:t>
            </w:r>
            <w:proofErr w:type="spellStart"/>
            <w:r w:rsidR="00470804" w:rsidRPr="00D84433">
              <w:rPr>
                <w:rFonts w:ascii="Avenir Next Cyr" w:eastAsia="Times New Roman" w:hAnsi="Avenir Next Cyr"/>
                <w:sz w:val="20"/>
                <w:szCs w:val="20"/>
                <w:lang w:val="uk-UA" w:eastAsia="en-US"/>
              </w:rPr>
              <w:t>Positive</w:t>
            </w:r>
            <w:proofErr w:type="spellEnd"/>
            <w:r w:rsidR="00470804" w:rsidRPr="00D84433">
              <w:rPr>
                <w:rFonts w:ascii="Avenir Next Cyr" w:eastAsia="Times New Roman" w:hAnsi="Avenir Next Cyr"/>
                <w:sz w:val="20"/>
                <w:szCs w:val="20"/>
                <w:lang w:val="uk-UA" w:eastAsia="en-US"/>
              </w:rPr>
              <w:t xml:space="preserve"> </w:t>
            </w:r>
            <w:proofErr w:type="spellStart"/>
            <w:r w:rsidR="00470804" w:rsidRPr="00D84433">
              <w:rPr>
                <w:rFonts w:ascii="Avenir Next Cyr" w:eastAsia="Times New Roman" w:hAnsi="Avenir Next Cyr"/>
                <w:sz w:val="20"/>
                <w:szCs w:val="20"/>
                <w:lang w:val="uk-UA" w:eastAsia="en-US"/>
              </w:rPr>
              <w:t>sentiment</w:t>
            </w:r>
            <w:proofErr w:type="spellEnd"/>
            <w:r w:rsidR="00470804" w:rsidRPr="00D84433">
              <w:rPr>
                <w:rFonts w:ascii="Avenir Next Cyr" w:eastAsia="Times New Roman" w:hAnsi="Avenir Next Cyr"/>
                <w:sz w:val="20"/>
                <w:szCs w:val="20"/>
                <w:lang w:val="uk-UA" w:eastAsia="en-US"/>
              </w:rPr>
              <w:t>)/</w:t>
            </w:r>
            <w:proofErr w:type="spellStart"/>
            <w:r w:rsidR="00470804" w:rsidRPr="00D84433">
              <w:rPr>
                <w:rFonts w:ascii="Avenir Next Cyr" w:eastAsia="Times New Roman" w:hAnsi="Avenir Next Cyr" w:cs="Calibri"/>
                <w:sz w:val="20"/>
                <w:szCs w:val="20"/>
                <w:lang w:val="uk-UA" w:eastAsia="en-US"/>
              </w:rPr>
              <w:t>емоціний</w:t>
            </w:r>
            <w:proofErr w:type="spellEnd"/>
            <w:r w:rsidR="00470804" w:rsidRPr="00D84433">
              <w:rPr>
                <w:rFonts w:ascii="Avenir Next Cyr" w:eastAsia="Times New Roman" w:hAnsi="Avenir Next Cyr" w:cs="Calibri"/>
                <w:sz w:val="20"/>
                <w:szCs w:val="20"/>
                <w:lang w:val="uk-UA" w:eastAsia="en-US"/>
              </w:rPr>
              <w:t xml:space="preserve"> резонанс</w:t>
            </w:r>
            <w:r w:rsidR="00470804" w:rsidRPr="00D84433">
              <w:rPr>
                <w:rFonts w:ascii="Avenir Next Cyr" w:eastAsia="Times New Roman" w:hAnsi="Avenir Next Cyr"/>
                <w:sz w:val="20"/>
                <w:szCs w:val="20"/>
                <w:lang w:val="uk-UA" w:eastAsia="en-US"/>
              </w:rPr>
              <w:t> </w:t>
            </w:r>
          </w:p>
          <w:p w14:paraId="5919E943" w14:textId="77777777" w:rsidR="00470804" w:rsidRPr="00D84433" w:rsidRDefault="00C54CDD"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830009164"/>
                <w14:checkbox>
                  <w14:checked w14:val="0"/>
                  <w14:checkedState w14:val="2612" w14:font="MS Gothic"/>
                  <w14:uncheckedState w14:val="2610" w14:font="MS Gothic"/>
                </w14:checkbox>
              </w:sdtPr>
              <w:sdtEndPr/>
              <w:sdtContent>
                <w:r w:rsidR="00470804" w:rsidRPr="00D84433">
                  <w:rPr>
                    <w:rFonts w:ascii="Segoe UI Symbol" w:eastAsia="MS Gothic" w:hAnsi="Segoe UI Symbol" w:cs="Segoe UI Symbol"/>
                    <w:sz w:val="20"/>
                    <w:szCs w:val="20"/>
                    <w:lang w:val="uk-UA" w:eastAsia="en-US"/>
                  </w:rPr>
                  <w:t>☐</w:t>
                </w:r>
              </w:sdtContent>
            </w:sdt>
            <w:r w:rsidR="00470804" w:rsidRPr="00D84433">
              <w:rPr>
                <w:rFonts w:ascii="Avenir Next Cyr" w:eastAsia="Times New Roman" w:hAnsi="Avenir Next Cyr"/>
                <w:sz w:val="20"/>
                <w:szCs w:val="20"/>
                <w:lang w:val="uk-UA" w:eastAsia="en-US"/>
              </w:rPr>
              <w:t>Досягнення (</w:t>
            </w:r>
            <w:proofErr w:type="spellStart"/>
            <w:r w:rsidR="00470804" w:rsidRPr="00D84433">
              <w:rPr>
                <w:rFonts w:ascii="Avenir Next Cyr" w:eastAsia="Times New Roman" w:hAnsi="Avenir Next Cyr"/>
                <w:sz w:val="20"/>
                <w:szCs w:val="20"/>
                <w:lang w:val="uk-UA" w:eastAsia="en-US"/>
              </w:rPr>
              <w:t>Reach</w:t>
            </w:r>
            <w:proofErr w:type="spellEnd"/>
            <w:r w:rsidR="00470804" w:rsidRPr="00D84433">
              <w:rPr>
                <w:rFonts w:ascii="Avenir Next Cyr" w:eastAsia="Times New Roman" w:hAnsi="Avenir Next Cyr"/>
                <w:sz w:val="20"/>
                <w:szCs w:val="20"/>
                <w:lang w:val="uk-UA" w:eastAsia="en-US"/>
              </w:rPr>
              <w:t>) (</w:t>
            </w:r>
            <w:r w:rsidR="00470804" w:rsidRPr="00D84433">
              <w:rPr>
                <w:rFonts w:ascii="Avenir Next Cyr" w:eastAsia="Times New Roman" w:hAnsi="Avenir Next Cyr" w:cs="Calibri"/>
                <w:sz w:val="20"/>
                <w:szCs w:val="20"/>
                <w:lang w:val="uk-UA" w:eastAsia="en-US"/>
              </w:rPr>
              <w:t>наприклад</w:t>
            </w:r>
            <w:r w:rsidR="00470804" w:rsidRPr="00D84433">
              <w:rPr>
                <w:rFonts w:ascii="Avenir Next Cyr" w:eastAsia="Times New Roman" w:hAnsi="Avenir Next Cyr"/>
                <w:sz w:val="20"/>
                <w:szCs w:val="20"/>
                <w:lang w:val="uk-UA" w:eastAsia="en-US"/>
              </w:rPr>
              <w:t xml:space="preserve"> </w:t>
            </w:r>
            <w:r w:rsidR="00470804" w:rsidRPr="00D84433">
              <w:rPr>
                <w:rFonts w:ascii="Avenir Next Cyr" w:eastAsia="Times New Roman" w:hAnsi="Avenir Next Cyr" w:cs="Calibri"/>
                <w:sz w:val="20"/>
                <w:szCs w:val="20"/>
                <w:lang w:val="uk-UA" w:eastAsia="en-US"/>
              </w:rPr>
              <w:t>відсоток відкриття (</w:t>
            </w:r>
            <w:proofErr w:type="spellStart"/>
            <w:r w:rsidR="00470804" w:rsidRPr="00D84433">
              <w:rPr>
                <w:rFonts w:ascii="Avenir Next Cyr" w:eastAsia="Times New Roman" w:hAnsi="Avenir Next Cyr"/>
                <w:sz w:val="20"/>
                <w:szCs w:val="20"/>
                <w:lang w:val="uk-UA" w:eastAsia="en-US"/>
              </w:rPr>
              <w:t>open</w:t>
            </w:r>
            <w:proofErr w:type="spellEnd"/>
            <w:r w:rsidR="00470804" w:rsidRPr="00D84433">
              <w:rPr>
                <w:rFonts w:ascii="Avenir Next Cyr" w:eastAsia="Times New Roman" w:hAnsi="Avenir Next Cyr"/>
                <w:sz w:val="20"/>
                <w:szCs w:val="20"/>
                <w:lang w:val="uk-UA" w:eastAsia="en-US"/>
              </w:rPr>
              <w:t xml:space="preserve"> </w:t>
            </w:r>
            <w:proofErr w:type="spellStart"/>
            <w:r w:rsidR="00470804" w:rsidRPr="00D84433">
              <w:rPr>
                <w:rFonts w:ascii="Avenir Next Cyr" w:eastAsia="Times New Roman" w:hAnsi="Avenir Next Cyr"/>
                <w:sz w:val="20"/>
                <w:szCs w:val="20"/>
                <w:lang w:val="uk-UA" w:eastAsia="en-US"/>
              </w:rPr>
              <w:t>rate</w:t>
            </w:r>
            <w:proofErr w:type="spellEnd"/>
            <w:r w:rsidR="00470804" w:rsidRPr="00D84433">
              <w:rPr>
                <w:rFonts w:ascii="Avenir Next Cyr" w:eastAsia="Times New Roman" w:hAnsi="Avenir Next Cyr"/>
                <w:sz w:val="20"/>
                <w:szCs w:val="20"/>
                <w:lang w:val="uk-UA" w:eastAsia="en-US"/>
              </w:rPr>
              <w:t xml:space="preserve">), </w:t>
            </w:r>
            <w:r w:rsidR="00470804" w:rsidRPr="00D84433">
              <w:rPr>
                <w:rFonts w:ascii="Avenir Next Cyr" w:eastAsia="Times New Roman" w:hAnsi="Avenir Next Cyr" w:cs="Calibri"/>
                <w:sz w:val="20"/>
                <w:szCs w:val="20"/>
                <w:lang w:val="uk-UA" w:eastAsia="en-US"/>
              </w:rPr>
              <w:t xml:space="preserve">число </w:t>
            </w:r>
            <w:proofErr w:type="spellStart"/>
            <w:r w:rsidR="00470804" w:rsidRPr="00D84433">
              <w:rPr>
                <w:rFonts w:ascii="Avenir Next Cyr" w:eastAsia="Times New Roman" w:hAnsi="Avenir Next Cyr"/>
                <w:sz w:val="20"/>
                <w:szCs w:val="20"/>
                <w:lang w:val="uk-UA" w:eastAsia="en-US"/>
              </w:rPr>
              <w:t>шерів</w:t>
            </w:r>
            <w:proofErr w:type="spellEnd"/>
            <w:r w:rsidR="00470804" w:rsidRPr="00D84433">
              <w:rPr>
                <w:rFonts w:ascii="Avenir Next Cyr" w:eastAsia="Times New Roman" w:hAnsi="Avenir Next Cyr"/>
                <w:sz w:val="20"/>
                <w:szCs w:val="20"/>
                <w:lang w:val="uk-UA" w:eastAsia="en-US"/>
              </w:rPr>
              <w:t xml:space="preserve">, </w:t>
            </w:r>
            <w:r w:rsidR="00470804" w:rsidRPr="00D84433">
              <w:rPr>
                <w:rFonts w:ascii="Avenir Next Cyr" w:eastAsia="Times New Roman" w:hAnsi="Avenir Next Cyr" w:cs="Calibri"/>
                <w:sz w:val="20"/>
                <w:szCs w:val="20"/>
                <w:lang w:val="uk-UA" w:eastAsia="en-US"/>
              </w:rPr>
              <w:t>переглядів</w:t>
            </w:r>
            <w:r w:rsidR="00470804" w:rsidRPr="00D84433">
              <w:rPr>
                <w:rFonts w:ascii="Avenir Next Cyr" w:eastAsia="Times New Roman" w:hAnsi="Avenir Next Cyr"/>
                <w:sz w:val="20"/>
                <w:szCs w:val="20"/>
                <w:lang w:val="uk-UA" w:eastAsia="en-US"/>
              </w:rPr>
              <w:t xml:space="preserve">, </w:t>
            </w:r>
            <w:r w:rsidR="00470804" w:rsidRPr="00D84433">
              <w:rPr>
                <w:rFonts w:ascii="Avenir Next Cyr" w:eastAsia="Times New Roman" w:hAnsi="Avenir Next Cyr" w:cs="Calibri"/>
                <w:sz w:val="20"/>
                <w:szCs w:val="20"/>
                <w:lang w:val="uk-UA" w:eastAsia="en-US"/>
              </w:rPr>
              <w:t>відвідуваність</w:t>
            </w:r>
            <w:r w:rsidR="00470804" w:rsidRPr="00D84433">
              <w:rPr>
                <w:rFonts w:ascii="Avenir Next Cyr" w:eastAsia="Times New Roman" w:hAnsi="Avenir Next Cyr"/>
                <w:sz w:val="20"/>
                <w:szCs w:val="20"/>
                <w:lang w:val="uk-UA" w:eastAsia="en-US"/>
              </w:rPr>
              <w:t>) </w:t>
            </w:r>
          </w:p>
          <w:p w14:paraId="52169E75" w14:textId="77777777" w:rsidR="00470804" w:rsidRPr="00D84433" w:rsidRDefault="00C54CDD"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34625792"/>
                <w14:checkbox>
                  <w14:checked w14:val="0"/>
                  <w14:checkedState w14:val="2612" w14:font="MS Gothic"/>
                  <w14:uncheckedState w14:val="2610" w14:font="MS Gothic"/>
                </w14:checkbox>
              </w:sdtPr>
              <w:sdtEndPr/>
              <w:sdtContent>
                <w:r w:rsidR="00470804" w:rsidRPr="00D84433">
                  <w:rPr>
                    <w:rFonts w:ascii="Segoe UI Symbol" w:eastAsia="MS Gothic" w:hAnsi="Segoe UI Symbol" w:cs="Segoe UI Symbol"/>
                    <w:sz w:val="20"/>
                    <w:szCs w:val="20"/>
                    <w:lang w:val="uk-UA" w:eastAsia="en-US"/>
                  </w:rPr>
                  <w:t>☐</w:t>
                </w:r>
              </w:sdtContent>
            </w:sdt>
            <w:r w:rsidR="00470804" w:rsidRPr="00D84433">
              <w:rPr>
                <w:rFonts w:ascii="Avenir Next Cyr" w:eastAsia="Times New Roman" w:hAnsi="Avenir Next Cyr" w:cs="Calibri"/>
                <w:sz w:val="20"/>
                <w:szCs w:val="20"/>
                <w:lang w:val="uk-UA" w:eastAsia="en-US"/>
              </w:rPr>
              <w:t>Згадування (</w:t>
            </w:r>
            <w:proofErr w:type="spellStart"/>
            <w:r w:rsidR="00470804" w:rsidRPr="00D84433">
              <w:rPr>
                <w:rFonts w:ascii="Avenir Next Cyr" w:eastAsia="Times New Roman" w:hAnsi="Avenir Next Cyr"/>
                <w:sz w:val="20"/>
                <w:szCs w:val="20"/>
                <w:lang w:val="uk-UA" w:eastAsia="en-US"/>
              </w:rPr>
              <w:t>Recall</w:t>
            </w:r>
            <w:proofErr w:type="spellEnd"/>
            <w:r w:rsidR="00470804" w:rsidRPr="00D84433">
              <w:rPr>
                <w:rFonts w:ascii="Avenir Next Cyr" w:eastAsia="Times New Roman" w:hAnsi="Avenir Next Cyr"/>
                <w:sz w:val="20"/>
                <w:szCs w:val="20"/>
                <w:lang w:val="uk-UA" w:eastAsia="en-US"/>
              </w:rPr>
              <w:t>) (</w:t>
            </w:r>
            <w:r w:rsidR="00470804" w:rsidRPr="00D84433">
              <w:rPr>
                <w:rFonts w:ascii="Avenir Next Cyr" w:eastAsia="Times New Roman" w:hAnsi="Avenir Next Cyr" w:cs="Calibri"/>
                <w:sz w:val="20"/>
                <w:szCs w:val="20"/>
                <w:lang w:val="uk-UA" w:eastAsia="en-US"/>
              </w:rPr>
              <w:t>бренду</w:t>
            </w:r>
            <w:r w:rsidR="00470804" w:rsidRPr="00D84433">
              <w:rPr>
                <w:rFonts w:ascii="Avenir Next Cyr" w:eastAsia="Times New Roman" w:hAnsi="Avenir Next Cyr"/>
                <w:sz w:val="20"/>
                <w:szCs w:val="20"/>
                <w:lang w:val="uk-UA" w:eastAsia="en-US"/>
              </w:rPr>
              <w:t>/</w:t>
            </w:r>
            <w:r w:rsidR="00470804" w:rsidRPr="00D84433">
              <w:rPr>
                <w:rFonts w:ascii="Avenir Next Cyr" w:eastAsia="Times New Roman" w:hAnsi="Avenir Next Cyr" w:cs="Calibri"/>
                <w:sz w:val="20"/>
                <w:szCs w:val="20"/>
                <w:lang w:val="uk-UA" w:eastAsia="en-US"/>
              </w:rPr>
              <w:t>реклами</w:t>
            </w:r>
            <w:r w:rsidR="00470804" w:rsidRPr="00D84433">
              <w:rPr>
                <w:rFonts w:ascii="Avenir Next Cyr" w:eastAsia="Times New Roman" w:hAnsi="Avenir Next Cyr"/>
                <w:sz w:val="20"/>
                <w:szCs w:val="20"/>
                <w:lang w:val="uk-UA" w:eastAsia="en-US"/>
              </w:rPr>
              <w:t>/</w:t>
            </w:r>
            <w:r w:rsidR="00470804" w:rsidRPr="00D84433">
              <w:rPr>
                <w:rFonts w:ascii="Avenir Next Cyr" w:eastAsia="Times New Roman" w:hAnsi="Avenir Next Cyr" w:cs="Calibri"/>
                <w:sz w:val="20"/>
                <w:szCs w:val="20"/>
                <w:lang w:val="uk-UA" w:eastAsia="en-US"/>
              </w:rPr>
              <w:t>активності</w:t>
            </w:r>
            <w:r w:rsidR="00470804" w:rsidRPr="00D84433">
              <w:rPr>
                <w:rFonts w:ascii="Avenir Next Cyr" w:eastAsia="Times New Roman" w:hAnsi="Avenir Next Cyr"/>
                <w:sz w:val="20"/>
                <w:szCs w:val="20"/>
                <w:lang w:val="uk-UA" w:eastAsia="en-US"/>
              </w:rPr>
              <w:t>) </w:t>
            </w:r>
          </w:p>
          <w:p w14:paraId="48C9D6A7" w14:textId="77777777" w:rsidR="00470804" w:rsidRPr="00584574" w:rsidRDefault="00C54CDD" w:rsidP="00470804">
            <w:pPr>
              <w:spacing w:after="0" w:line="240" w:lineRule="auto"/>
              <w:ind w:left="57"/>
              <w:textAlignment w:val="baseline"/>
              <w:rPr>
                <w:rFonts w:ascii="Avenir Next LT Pro" w:eastAsia="Times New Roman" w:hAnsi="Avenir Next LT Pro"/>
                <w:sz w:val="20"/>
                <w:szCs w:val="20"/>
                <w:lang w:val="uk-UA" w:eastAsia="en-US"/>
              </w:rPr>
            </w:pPr>
            <w:sdt>
              <w:sdtPr>
                <w:rPr>
                  <w:rFonts w:ascii="Avenir Next Cyr" w:eastAsia="Times New Roman" w:hAnsi="Avenir Next Cyr"/>
                  <w:sz w:val="20"/>
                  <w:szCs w:val="20"/>
                  <w:lang w:val="uk-UA" w:eastAsia="en-US"/>
                </w:rPr>
                <w:id w:val="1750082808"/>
                <w14:checkbox>
                  <w14:checked w14:val="0"/>
                  <w14:checkedState w14:val="2612" w14:font="MS Gothic"/>
                  <w14:uncheckedState w14:val="2610" w14:font="MS Gothic"/>
                </w14:checkbox>
              </w:sdtPr>
              <w:sdtEndPr/>
              <w:sdtContent>
                <w:r w:rsidR="00470804" w:rsidRPr="00D84433">
                  <w:rPr>
                    <w:rFonts w:ascii="Segoe UI Symbol" w:eastAsia="MS Gothic" w:hAnsi="Segoe UI Symbol" w:cs="Segoe UI Symbol"/>
                    <w:sz w:val="20"/>
                    <w:szCs w:val="20"/>
                    <w:lang w:val="uk-UA" w:eastAsia="en-US"/>
                  </w:rPr>
                  <w:t>☐</w:t>
                </w:r>
              </w:sdtContent>
            </w:sdt>
            <w:r w:rsidR="00470804" w:rsidRPr="00D84433">
              <w:rPr>
                <w:rFonts w:ascii="Avenir Next Cyr" w:eastAsia="Times New Roman" w:hAnsi="Avenir Next Cyr" w:cs="Calibri"/>
                <w:sz w:val="20"/>
                <w:szCs w:val="20"/>
                <w:lang w:val="uk-UA" w:eastAsia="en-US"/>
              </w:rPr>
              <w:t xml:space="preserve">Інше </w:t>
            </w:r>
            <w:r w:rsidR="00470804" w:rsidRPr="00D84433">
              <w:rPr>
                <w:rFonts w:ascii="Avenir Next Cyr" w:eastAsia="Times New Roman" w:hAnsi="Avenir Next Cyr"/>
                <w:sz w:val="20"/>
                <w:szCs w:val="20"/>
                <w:lang w:val="uk-UA" w:eastAsia="en-US"/>
              </w:rPr>
              <w:t>(</w:t>
            </w:r>
            <w:r w:rsidR="00470804" w:rsidRPr="00D84433">
              <w:rPr>
                <w:rFonts w:ascii="Avenir Next Cyr" w:eastAsia="Times New Roman" w:hAnsi="Avenir Next Cyr" w:cs="Calibri"/>
                <w:sz w:val="20"/>
                <w:szCs w:val="20"/>
                <w:lang w:val="uk-UA" w:eastAsia="en-US"/>
              </w:rPr>
              <w:t>додайте власний варіант</w:t>
            </w:r>
            <w:r w:rsidR="00470804" w:rsidRPr="00D84433">
              <w:rPr>
                <w:rFonts w:ascii="Avenir Next Cyr" w:eastAsia="Times New Roman" w:hAnsi="Avenir Next Cyr"/>
                <w:sz w:val="20"/>
                <w:szCs w:val="20"/>
                <w:lang w:val="uk-UA" w:eastAsia="en-US"/>
              </w:rPr>
              <w:t>)</w:t>
            </w:r>
            <w:r w:rsidR="00470804" w:rsidRPr="00584574">
              <w:rPr>
                <w:rFonts w:ascii="Avenir Next LT Pro" w:eastAsia="Times New Roman" w:hAnsi="Avenir Next LT Pro"/>
                <w:sz w:val="18"/>
                <w:szCs w:val="18"/>
                <w:lang w:val="uk-UA" w:eastAsia="en-US"/>
              </w:rPr>
              <w:t> </w:t>
            </w:r>
          </w:p>
        </w:tc>
      </w:tr>
      <w:tr w:rsidR="00470804" w:rsidRPr="00C06D73" w14:paraId="25AD0D06" w14:textId="77777777" w:rsidTr="008B43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73"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D5CD315" w14:textId="77777777" w:rsidR="00470804" w:rsidRPr="001F244E" w:rsidRDefault="001F244E" w:rsidP="001F244E">
            <w:pPr>
              <w:spacing w:after="0" w:line="240" w:lineRule="auto"/>
              <w:ind w:left="57"/>
              <w:jc w:val="center"/>
              <w:textAlignment w:val="baseline"/>
              <w:rPr>
                <w:rFonts w:ascii="Avenir Next Cyr Medium" w:eastAsia="Times New Roman" w:hAnsi="Avenir Next Cyr Medium"/>
                <w:lang w:val="uk-UA" w:eastAsia="en-US"/>
              </w:rPr>
            </w:pPr>
            <w:r w:rsidRPr="004317FE">
              <w:rPr>
                <w:rFonts w:ascii="Avenir Next Cyr Medium" w:eastAsia="Times New Roman" w:hAnsi="Avenir Next Cyr Medium" w:cs="Calibri"/>
                <w:b/>
                <w:bCs/>
                <w:color w:val="B4975A"/>
                <w:lang w:val="uk-UA" w:eastAsia="en-US"/>
              </w:rPr>
              <w:t xml:space="preserve">ЦІЛЬ АКТИВНОСТІ </w:t>
            </w:r>
            <w:r w:rsidR="00470804" w:rsidRPr="00584574">
              <w:rPr>
                <w:rFonts w:ascii="Avenir Next Cyr Medium" w:eastAsia="Times New Roman" w:hAnsi="Avenir Next Cyr Medium"/>
                <w:b/>
                <w:bCs/>
                <w:color w:val="B4975A"/>
                <w:lang w:val="uk-UA" w:eastAsia="en-US"/>
              </w:rPr>
              <w:t>2</w:t>
            </w:r>
          </w:p>
          <w:p w14:paraId="1D1ABC0D" w14:textId="77777777" w:rsidR="00470804" w:rsidRPr="00584574" w:rsidRDefault="00470804" w:rsidP="00470804">
            <w:pPr>
              <w:spacing w:after="0" w:line="240" w:lineRule="auto"/>
              <w:ind w:left="57"/>
              <w:jc w:val="center"/>
              <w:textAlignment w:val="baseline"/>
              <w:rPr>
                <w:rFonts w:ascii="Avenir Next LT Pro" w:eastAsia="Times New Roman" w:hAnsi="Avenir Next LT Pro"/>
                <w:lang w:val="uk-UA" w:eastAsia="en-US"/>
              </w:rPr>
            </w:pPr>
            <w:r w:rsidRPr="00584574">
              <w:rPr>
                <w:rFonts w:ascii="Avenir Next Cyr" w:eastAsia="Times New Roman" w:hAnsi="Avenir Next Cyr"/>
                <w:i/>
                <w:iCs/>
                <w:color w:val="auto"/>
                <w:sz w:val="20"/>
                <w:szCs w:val="20"/>
                <w:lang w:val="uk-UA" w:eastAsia="en-US"/>
              </w:rPr>
              <w:t>(</w:t>
            </w:r>
            <w:r w:rsidRPr="00584574">
              <w:rPr>
                <w:rFonts w:ascii="Avenir Next Cyr" w:eastAsia="Times New Roman" w:hAnsi="Avenir Next Cyr" w:cs="Calibri"/>
                <w:i/>
                <w:iCs/>
                <w:color w:val="auto"/>
                <w:sz w:val="20"/>
                <w:szCs w:val="20"/>
                <w:lang w:val="uk-UA" w:eastAsia="en-US"/>
              </w:rPr>
              <w:t>опціонально</w:t>
            </w:r>
            <w:r w:rsidRPr="00584574">
              <w:rPr>
                <w:rFonts w:ascii="Avenir Next Cyr" w:eastAsia="Times New Roman" w:hAnsi="Avenir Next Cyr"/>
                <w:i/>
                <w:iCs/>
                <w:color w:val="auto"/>
                <w:sz w:val="20"/>
                <w:szCs w:val="20"/>
                <w:lang w:val="uk-UA" w:eastAsia="en-US"/>
              </w:rPr>
              <w:t>)</w:t>
            </w:r>
            <w:r w:rsidRPr="00584574">
              <w:rPr>
                <w:rFonts w:ascii="Avenir Next Cyr" w:eastAsia="Times New Roman" w:hAnsi="Avenir Next Cyr"/>
                <w:color w:val="auto"/>
                <w:sz w:val="20"/>
                <w:szCs w:val="20"/>
                <w:lang w:val="uk-UA" w:eastAsia="en-US"/>
              </w:rPr>
              <w:t> </w:t>
            </w:r>
          </w:p>
        </w:tc>
      </w:tr>
      <w:tr w:rsidR="00470804" w:rsidRPr="00C06D73" w14:paraId="64C89D4E" w14:textId="77777777" w:rsidTr="008B43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D971E6" w14:textId="77777777" w:rsidR="00470804" w:rsidRPr="00584574" w:rsidRDefault="00470804" w:rsidP="00470804">
            <w:pPr>
              <w:spacing w:after="0" w:line="240" w:lineRule="auto"/>
              <w:ind w:left="57"/>
              <w:textAlignment w:val="baseline"/>
              <w:rPr>
                <w:rFonts w:ascii="Avenir Next Cyr Medium" w:eastAsia="Times New Roman" w:hAnsi="Avenir Next Cyr Medium"/>
                <w:lang w:val="uk-UA" w:eastAsia="en-US"/>
              </w:rPr>
            </w:pPr>
            <w:r w:rsidRPr="00584574">
              <w:rPr>
                <w:rFonts w:ascii="Avenir Next Cyr Medium" w:eastAsia="Times New Roman" w:hAnsi="Avenir Next Cyr Medium" w:cs="Calibri"/>
                <w:b/>
                <w:bCs/>
                <w:color w:val="auto"/>
                <w:sz w:val="20"/>
                <w:szCs w:val="20"/>
                <w:lang w:val="uk-UA" w:eastAsia="en-US"/>
              </w:rPr>
              <w:t>Ціль</w:t>
            </w:r>
            <w:r w:rsidRPr="00584574">
              <w:rPr>
                <w:rFonts w:ascii="Avenir Next Cyr Medium" w:eastAsia="Times New Roman" w:hAnsi="Avenir Next Cyr Medium"/>
                <w:b/>
                <w:bCs/>
                <w:color w:val="auto"/>
                <w:sz w:val="20"/>
                <w:szCs w:val="20"/>
                <w:lang w:val="uk-UA" w:eastAsia="en-US"/>
              </w:rPr>
              <w:t xml:space="preserve"> – </w:t>
            </w:r>
            <w:r w:rsidRPr="00584574">
              <w:rPr>
                <w:rFonts w:ascii="Avenir Next Cyr Medium" w:eastAsia="Times New Roman" w:hAnsi="Avenir Next Cyr Medium" w:cs="Calibri"/>
                <w:b/>
                <w:bCs/>
                <w:color w:val="auto"/>
                <w:sz w:val="20"/>
                <w:szCs w:val="20"/>
                <w:lang w:val="uk-UA" w:eastAsia="en-US"/>
              </w:rPr>
              <w:t>Огляд</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і</w:t>
            </w:r>
            <w:r w:rsidRPr="00584574">
              <w:rPr>
                <w:rFonts w:ascii="Avenir Next Cyr Medium" w:eastAsia="Times New Roman" w:hAnsi="Avenir Next Cyr Medium"/>
                <w:b/>
                <w:bCs/>
                <w:color w:val="auto"/>
                <w:sz w:val="20"/>
                <w:szCs w:val="20"/>
                <w:lang w:val="uk-UA" w:eastAsia="en-US"/>
              </w:rPr>
              <w:t xml:space="preserve"> KPI</w:t>
            </w:r>
          </w:p>
          <w:p w14:paraId="02F372C7" w14:textId="77777777"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Cyr" w:eastAsia="Times New Roman" w:hAnsi="Avenir Next Cyr"/>
                <w:i/>
                <w:iCs/>
                <w:color w:val="auto"/>
                <w:sz w:val="16"/>
                <w:szCs w:val="16"/>
                <w:lang w:val="uk-UA" w:eastAsia="en-US"/>
              </w:rPr>
              <w:t xml:space="preserve">(~30 </w:t>
            </w:r>
            <w:r w:rsidRPr="00584574">
              <w:rPr>
                <w:rFonts w:ascii="Avenir Next Cyr" w:eastAsia="Times New Roman" w:hAnsi="Avenir Next Cyr" w:cs="Calibri"/>
                <w:i/>
                <w:iCs/>
                <w:color w:val="auto"/>
                <w:sz w:val="16"/>
                <w:szCs w:val="16"/>
                <w:lang w:val="uk-UA" w:eastAsia="en-US"/>
              </w:rPr>
              <w:t>слів</w:t>
            </w:r>
            <w:r w:rsidRPr="00584574">
              <w:rPr>
                <w:rFonts w:ascii="Avenir Next Cyr" w:eastAsia="Times New Roman" w:hAnsi="Avenir Next Cyr"/>
                <w:i/>
                <w:iCs/>
                <w:color w:val="auto"/>
                <w:sz w:val="16"/>
                <w:szCs w:val="16"/>
                <w:lang w:val="uk-UA" w:eastAsia="en-US"/>
              </w:rPr>
              <w:t>)</w:t>
            </w:r>
            <w:r w:rsidRPr="00584574">
              <w:rPr>
                <w:rFonts w:ascii="Avenir Next Cyr" w:eastAsia="Times New Roman" w:hAnsi="Avenir Next Cyr"/>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86F743" w14:textId="77777777"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LT Pro" w:eastAsia="Times New Roman" w:hAnsi="Avenir Next LT Pro"/>
                <w:color w:val="auto"/>
                <w:sz w:val="20"/>
                <w:szCs w:val="20"/>
                <w:lang w:val="uk-UA" w:eastAsia="en-US"/>
              </w:rPr>
              <w:t> </w:t>
            </w:r>
          </w:p>
        </w:tc>
      </w:tr>
      <w:tr w:rsidR="00470804" w:rsidRPr="00584574" w14:paraId="3BBBCB39" w14:textId="77777777" w:rsidTr="008B43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47B39E" w14:textId="77777777" w:rsidR="000E5CC9" w:rsidRPr="006555BB" w:rsidRDefault="000E5CC9" w:rsidP="000E5CC9">
            <w:pPr>
              <w:spacing w:after="0" w:line="240" w:lineRule="auto"/>
              <w:ind w:left="57"/>
              <w:textAlignment w:val="baseline"/>
              <w:rPr>
                <w:rFonts w:ascii="Avenir Next Cyr Medium" w:eastAsia="Times New Roman" w:hAnsi="Avenir Next Cyr Medium" w:cs="Calibri"/>
                <w:b/>
                <w:bCs/>
                <w:color w:val="auto"/>
                <w:sz w:val="20"/>
                <w:szCs w:val="20"/>
                <w:lang w:val="uk-UA" w:eastAsia="en-US"/>
              </w:rPr>
            </w:pPr>
            <w:r w:rsidRPr="006555BB">
              <w:rPr>
                <w:rFonts w:ascii="Avenir Next Cyr Medium" w:eastAsia="Times New Roman" w:hAnsi="Avenir Next Cyr Medium" w:cs="Calibri"/>
                <w:b/>
                <w:bCs/>
                <w:color w:val="auto"/>
                <w:sz w:val="20"/>
                <w:szCs w:val="20"/>
                <w:lang w:val="uk-UA" w:eastAsia="en-US"/>
              </w:rPr>
              <w:t>Обґрунтування – Чому було обрано дану ціль та які її критерії або показники?</w:t>
            </w:r>
          </w:p>
          <w:p w14:paraId="7CC29F05" w14:textId="77777777" w:rsidR="00470804" w:rsidRPr="00584574" w:rsidRDefault="000E5CC9" w:rsidP="000E5CC9">
            <w:pPr>
              <w:spacing w:after="0" w:line="240" w:lineRule="auto"/>
              <w:ind w:left="57"/>
              <w:textAlignment w:val="baseline"/>
              <w:rPr>
                <w:rFonts w:ascii="Avenir Next LT Pro" w:eastAsia="Times New Roman" w:hAnsi="Avenir Next LT Pro"/>
                <w:lang w:val="uk-UA" w:eastAsia="en-US"/>
              </w:rPr>
            </w:pPr>
            <w:r w:rsidRPr="000E5CC9">
              <w:rPr>
                <w:rFonts w:ascii="Avenir Next Cyr" w:eastAsia="Times New Roman" w:hAnsi="Avenir Next Cyr"/>
                <w:i/>
                <w:iCs/>
                <w:color w:val="auto"/>
                <w:sz w:val="16"/>
                <w:szCs w:val="16"/>
                <w:lang w:val="uk-UA" w:eastAsia="en-US"/>
              </w:rPr>
              <w:t>(~75</w:t>
            </w:r>
            <w:r w:rsidRPr="006555BB">
              <w:rPr>
                <w:rFonts w:ascii="Avenir Next LT Pro" w:eastAsia="Times New Roman" w:hAnsi="Avenir Next LT Pro"/>
                <w:i/>
                <w:iCs/>
                <w:color w:val="auto"/>
                <w:sz w:val="16"/>
                <w:szCs w:val="16"/>
                <w:lang w:val="uk-UA" w:eastAsia="en-US"/>
              </w:rPr>
              <w:t xml:space="preserve"> </w:t>
            </w:r>
            <w:r w:rsidRPr="006555BB">
              <w:rPr>
                <w:rFonts w:ascii="Avenir Next Cyr" w:hAnsi="Avenir Next Cyr" w:cs="Calibri"/>
                <w:bCs/>
                <w:i/>
                <w:iCs/>
                <w:color w:val="auto"/>
                <w:spacing w:val="-3"/>
                <w:sz w:val="16"/>
                <w:szCs w:val="16"/>
                <w:lang w:val="uk-UA"/>
              </w:rPr>
              <w:t>слів</w:t>
            </w:r>
            <w:r w:rsidRPr="006555BB">
              <w:rPr>
                <w:rFonts w:ascii="Avenir Next Cyr" w:hAnsi="Avenir Next Cyr"/>
                <w:bCs/>
                <w:i/>
                <w:iCs/>
                <w:color w:val="auto"/>
                <w:spacing w:val="-3"/>
                <w:sz w:val="16"/>
                <w:szCs w:val="16"/>
                <w:lang w:val="uk-UA"/>
              </w:rPr>
              <w:t xml:space="preserve">; ≤3 </w:t>
            </w:r>
            <w:r w:rsidRPr="006555BB">
              <w:rPr>
                <w:rFonts w:ascii="Avenir Next Cyr" w:hAnsi="Avenir Next Cyr" w:cs="Calibri"/>
                <w:bCs/>
                <w:i/>
                <w:iCs/>
                <w:color w:val="auto"/>
                <w:spacing w:val="-3"/>
                <w:sz w:val="16"/>
                <w:szCs w:val="16"/>
                <w:lang w:val="uk-UA"/>
              </w:rPr>
              <w:t>таблиці</w:t>
            </w:r>
            <w:r w:rsidRPr="006555BB">
              <w:rPr>
                <w:rFonts w:ascii="Avenir Next Cyr" w:hAnsi="Avenir Next Cyr"/>
                <w:bCs/>
                <w:i/>
                <w:iCs/>
                <w:color w:val="auto"/>
                <w:spacing w:val="-3"/>
                <w:sz w:val="16"/>
                <w:szCs w:val="16"/>
                <w:lang w:val="uk-UA"/>
              </w:rPr>
              <w:t>/</w:t>
            </w:r>
            <w:r w:rsidRPr="006555BB">
              <w:rPr>
                <w:rFonts w:ascii="Avenir Next Cyr" w:hAnsi="Avenir Next Cyr" w:cs="Calibri"/>
                <w:bCs/>
                <w:i/>
                <w:iCs/>
                <w:color w:val="auto"/>
                <w:spacing w:val="-3"/>
                <w:sz w:val="16"/>
                <w:szCs w:val="16"/>
                <w:lang w:val="uk-UA"/>
              </w:rPr>
              <w:t>графіки</w:t>
            </w:r>
            <w:r w:rsidRPr="006555BB">
              <w:rPr>
                <w:rFonts w:ascii="Avenir Next Cyr" w:hAnsi="Avenir Next Cyr"/>
                <w:bCs/>
                <w:i/>
                <w:iCs/>
                <w:color w:val="auto"/>
                <w:spacing w:val="-3"/>
                <w:sz w:val="16"/>
                <w:szCs w:val="16"/>
                <w:lang w:val="uk-UA"/>
              </w:rPr>
              <w:t>)</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15B6EF0" w14:textId="77777777"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LT Pro" w:eastAsia="Times New Roman" w:hAnsi="Avenir Next LT Pro"/>
                <w:color w:val="auto"/>
                <w:sz w:val="20"/>
                <w:szCs w:val="20"/>
                <w:lang w:val="uk-UA" w:eastAsia="en-US"/>
              </w:rPr>
              <w:t> </w:t>
            </w:r>
          </w:p>
        </w:tc>
      </w:tr>
      <w:tr w:rsidR="00470804" w:rsidRPr="00584574" w14:paraId="7144B913" w14:textId="77777777" w:rsidTr="008B43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7021F9" w14:textId="77777777" w:rsidR="00470804" w:rsidRPr="00584574" w:rsidRDefault="00470804" w:rsidP="00470804">
            <w:pPr>
              <w:spacing w:after="0" w:line="240" w:lineRule="auto"/>
              <w:ind w:left="57"/>
              <w:textAlignment w:val="baseline"/>
              <w:rPr>
                <w:rFonts w:asciiTheme="minorHAnsi" w:eastAsia="Times New Roman" w:hAnsiTheme="minorHAnsi"/>
                <w:i/>
                <w:iCs/>
                <w:color w:val="auto"/>
                <w:sz w:val="16"/>
                <w:szCs w:val="16"/>
                <w:lang w:val="uk-UA" w:eastAsia="en-US"/>
              </w:rPr>
            </w:pPr>
            <w:r w:rsidRPr="00584574">
              <w:rPr>
                <w:rFonts w:ascii="Avenir Next Cyr Medium" w:eastAsia="Times New Roman" w:hAnsi="Avenir Next Cyr Medium" w:cs="Calibri"/>
                <w:b/>
                <w:bCs/>
                <w:color w:val="auto"/>
                <w:sz w:val="20"/>
                <w:szCs w:val="20"/>
                <w:lang w:val="uk-UA" w:eastAsia="en-US"/>
              </w:rPr>
              <w:lastRenderedPageBreak/>
              <w:t>Вимірювання</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Avenir Next LT Pro"/>
                <w:b/>
                <w:bCs/>
                <w:color w:val="auto"/>
                <w:sz w:val="20"/>
                <w:szCs w:val="20"/>
                <w:lang w:val="uk-UA" w:eastAsia="en-US"/>
              </w:rPr>
              <w:t>–</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як</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ви</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планували</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виміряти ціль</w:t>
            </w:r>
            <w:r w:rsidRPr="00584574">
              <w:rPr>
                <w:rFonts w:ascii="Avenir Next Cyr Medium" w:eastAsia="Times New Roman" w:hAnsi="Avenir Next Cyr Medium"/>
                <w:b/>
                <w:bCs/>
                <w:color w:val="auto"/>
                <w:sz w:val="20"/>
                <w:szCs w:val="20"/>
                <w:lang w:val="uk-UA" w:eastAsia="en-US"/>
              </w:rPr>
              <w:t>?</w:t>
            </w:r>
            <w:r w:rsidRPr="00584574">
              <w:rPr>
                <w:rFonts w:ascii="Avenir Next LT Pro" w:eastAsia="Times New Roman" w:hAnsi="Avenir Next LT Pro"/>
                <w:b/>
                <w:bCs/>
                <w:color w:val="auto"/>
                <w:sz w:val="20"/>
                <w:szCs w:val="20"/>
                <w:lang w:val="uk-UA" w:eastAsia="en-US"/>
              </w:rPr>
              <w:t xml:space="preserve"> </w:t>
            </w:r>
          </w:p>
          <w:p w14:paraId="1ED42640" w14:textId="77777777"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Cyr" w:eastAsia="Times New Roman" w:hAnsi="Avenir Next Cyr"/>
                <w:i/>
                <w:iCs/>
                <w:color w:val="auto"/>
                <w:sz w:val="16"/>
                <w:szCs w:val="16"/>
                <w:lang w:val="uk-UA" w:eastAsia="en-US"/>
              </w:rPr>
              <w:t xml:space="preserve">(~30 </w:t>
            </w:r>
            <w:r w:rsidRPr="00584574">
              <w:rPr>
                <w:rFonts w:ascii="Avenir Next Cyr" w:eastAsia="Times New Roman" w:hAnsi="Avenir Next Cyr" w:cs="Calibri"/>
                <w:i/>
                <w:iCs/>
                <w:color w:val="auto"/>
                <w:sz w:val="16"/>
                <w:szCs w:val="16"/>
                <w:lang w:val="uk-UA" w:eastAsia="en-US"/>
              </w:rPr>
              <w:t>слів</w:t>
            </w:r>
            <w:r w:rsidRPr="00584574">
              <w:rPr>
                <w:rFonts w:ascii="Avenir Next Cyr" w:eastAsia="Times New Roman" w:hAnsi="Avenir Next Cyr"/>
                <w:i/>
                <w:iCs/>
                <w:color w:val="auto"/>
                <w:sz w:val="16"/>
                <w:szCs w:val="16"/>
                <w:lang w:val="uk-UA" w:eastAsia="en-US"/>
              </w:rPr>
              <w:t>)</w:t>
            </w:r>
            <w:r w:rsidRPr="00584574">
              <w:rPr>
                <w:rFonts w:ascii="Avenir Next Cyr" w:eastAsia="Times New Roman" w:hAnsi="Avenir Next Cyr"/>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BCC2217" w14:textId="77777777"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LT Pro" w:eastAsia="Times New Roman" w:hAnsi="Avenir Next LT Pro"/>
                <w:color w:val="auto"/>
                <w:sz w:val="20"/>
                <w:szCs w:val="20"/>
                <w:lang w:val="uk-UA" w:eastAsia="en-US"/>
              </w:rPr>
              <w:t> </w:t>
            </w:r>
          </w:p>
        </w:tc>
      </w:tr>
      <w:tr w:rsidR="00470804" w:rsidRPr="00584574" w14:paraId="4CAD2A6E" w14:textId="77777777" w:rsidTr="008B43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7CFD3E" w14:textId="77777777"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Cyr Medium" w:eastAsia="Times New Roman" w:hAnsi="Avenir Next Cyr Medium" w:cs="Calibri"/>
                <w:b/>
                <w:bCs/>
                <w:color w:val="auto"/>
                <w:sz w:val="20"/>
                <w:szCs w:val="20"/>
                <w:lang w:val="uk-UA" w:eastAsia="en-US"/>
              </w:rPr>
              <w:t>Тег</w:t>
            </w:r>
            <w:r w:rsidRPr="00584574">
              <w:rPr>
                <w:rFonts w:ascii="Avenir Next Cyr Medium" w:eastAsia="Times New Roman" w:hAnsi="Avenir Next Cyr Medium"/>
                <w:b/>
                <w:bCs/>
                <w:color w:val="auto"/>
                <w:sz w:val="20"/>
                <w:szCs w:val="20"/>
                <w:lang w:val="uk-UA" w:eastAsia="en-US"/>
              </w:rPr>
              <w:t xml:space="preserve">и – </w:t>
            </w:r>
            <w:r w:rsidRPr="00584574">
              <w:rPr>
                <w:rFonts w:ascii="Avenir Next Cyr Medium" w:eastAsia="Times New Roman" w:hAnsi="Avenir Next Cyr Medium" w:cs="Calibri"/>
                <w:b/>
                <w:bCs/>
                <w:color w:val="auto"/>
                <w:sz w:val="20"/>
                <w:szCs w:val="20"/>
                <w:lang w:val="uk-UA" w:eastAsia="en-US"/>
              </w:rPr>
              <w:t>які</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ключові</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слова</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найкраще</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описують</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ваш</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тип</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цілі</w:t>
            </w:r>
            <w:r w:rsidRPr="00584574">
              <w:rPr>
                <w:rFonts w:ascii="Avenir Next Cyr Medium" w:eastAsia="Times New Roman" w:hAnsi="Avenir Next Cyr Medium"/>
                <w:b/>
                <w:bCs/>
                <w:color w:val="auto"/>
                <w:sz w:val="20"/>
                <w:szCs w:val="20"/>
                <w:lang w:val="uk-UA" w:eastAsia="en-US"/>
              </w:rPr>
              <w:t>?</w:t>
            </w:r>
          </w:p>
          <w:p w14:paraId="7A0C30BA" w14:textId="77777777"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Cyr" w:eastAsia="Times New Roman" w:hAnsi="Avenir Next Cyr"/>
                <w:i/>
                <w:iCs/>
                <w:color w:val="auto"/>
                <w:sz w:val="16"/>
                <w:szCs w:val="16"/>
                <w:lang w:val="uk-UA" w:eastAsia="en-US"/>
              </w:rPr>
              <w:t xml:space="preserve">(1 </w:t>
            </w:r>
            <w:r w:rsidRPr="00584574">
              <w:rPr>
                <w:rFonts w:ascii="Avenir Next Cyr" w:eastAsia="Times New Roman" w:hAnsi="Avenir Next Cyr" w:cs="Calibri"/>
                <w:i/>
                <w:iCs/>
                <w:color w:val="auto"/>
                <w:sz w:val="16"/>
                <w:szCs w:val="16"/>
                <w:lang w:val="uk-UA" w:eastAsia="en-US"/>
              </w:rPr>
              <w:t>обов’язково</w:t>
            </w:r>
            <w:r w:rsidRPr="00584574">
              <w:rPr>
                <w:rFonts w:ascii="Avenir Next Cyr" w:eastAsia="Times New Roman" w:hAnsi="Avenir Next Cyr"/>
                <w:i/>
                <w:iCs/>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B63D7E" w14:textId="77777777" w:rsidR="00470804" w:rsidRPr="00584574" w:rsidRDefault="00470804" w:rsidP="00470804">
            <w:pPr>
              <w:spacing w:after="0" w:line="240" w:lineRule="auto"/>
              <w:ind w:left="57"/>
              <w:textAlignment w:val="baseline"/>
              <w:rPr>
                <w:rFonts w:ascii="Avenir Next Cyr Medium" w:eastAsia="Times New Roman" w:hAnsi="Avenir Next Cyr Medium"/>
                <w:b/>
                <w:bCs/>
                <w:sz w:val="20"/>
                <w:szCs w:val="20"/>
                <w:lang w:val="uk-UA" w:eastAsia="en-US"/>
              </w:rPr>
            </w:pPr>
            <w:r w:rsidRPr="00584574">
              <w:rPr>
                <w:rFonts w:ascii="Avenir Next Cyr Medium" w:eastAsia="Times New Roman" w:hAnsi="Avenir Next Cyr Medium" w:cs="Calibri"/>
                <w:b/>
                <w:bCs/>
                <w:sz w:val="20"/>
                <w:szCs w:val="20"/>
                <w:lang w:val="uk-UA" w:eastAsia="en-US"/>
              </w:rPr>
              <w:t>Оберіть</w:t>
            </w:r>
            <w:r w:rsidRPr="00584574">
              <w:rPr>
                <w:rFonts w:ascii="Avenir Next Cyr Medium" w:eastAsia="Times New Roman" w:hAnsi="Avenir Next Cyr Medium"/>
                <w:b/>
                <w:bCs/>
                <w:sz w:val="20"/>
                <w:szCs w:val="20"/>
                <w:lang w:val="uk-UA" w:eastAsia="en-US"/>
              </w:rPr>
              <w:t xml:space="preserve"> </w:t>
            </w:r>
            <w:r w:rsidRPr="00584574">
              <w:rPr>
                <w:rFonts w:ascii="Avenir Next Cyr Medium" w:eastAsia="Times New Roman" w:hAnsi="Avenir Next Cyr Medium" w:cs="Calibri"/>
                <w:b/>
                <w:bCs/>
                <w:sz w:val="20"/>
                <w:szCs w:val="20"/>
                <w:lang w:val="uk-UA" w:eastAsia="en-US"/>
              </w:rPr>
              <w:t>зі списку</w:t>
            </w:r>
            <w:r w:rsidRPr="00584574">
              <w:rPr>
                <w:rFonts w:ascii="Avenir Next Cyr Medium" w:eastAsia="Times New Roman" w:hAnsi="Avenir Next Cyr Medium"/>
                <w:b/>
                <w:bCs/>
                <w:sz w:val="20"/>
                <w:szCs w:val="20"/>
                <w:lang w:val="uk-UA" w:eastAsia="en-US"/>
              </w:rPr>
              <w:t>:</w:t>
            </w:r>
          </w:p>
          <w:p w14:paraId="2A61D03C" w14:textId="77777777" w:rsidR="00470804" w:rsidRPr="00584574" w:rsidRDefault="00470804" w:rsidP="00470804">
            <w:pPr>
              <w:spacing w:after="0" w:line="240" w:lineRule="auto"/>
              <w:ind w:left="57"/>
              <w:textAlignment w:val="baseline"/>
              <w:rPr>
                <w:rFonts w:ascii="Avenir Next LT Pro" w:eastAsia="Times New Roman" w:hAnsi="Avenir Next LT Pro"/>
                <w:b/>
                <w:bCs/>
                <w:sz w:val="20"/>
                <w:szCs w:val="20"/>
                <w:lang w:val="uk-UA" w:eastAsia="en-US"/>
              </w:rPr>
            </w:pPr>
          </w:p>
          <w:p w14:paraId="057E4FE3" w14:textId="77777777" w:rsidR="00F323E8" w:rsidRPr="00D84433" w:rsidRDefault="00C54CDD" w:rsidP="00F323E8">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89124083"/>
                <w14:checkbox>
                  <w14:checked w14:val="0"/>
                  <w14:checkedState w14:val="2612" w14:font="MS Gothic"/>
                  <w14:uncheckedState w14:val="2610" w14:font="MS Gothic"/>
                </w14:checkbox>
              </w:sdtPr>
              <w:sdtEndPr/>
              <w:sdtContent>
                <w:r w:rsidR="00F323E8" w:rsidRPr="00D84433">
                  <w:rPr>
                    <w:rFonts w:ascii="Segoe UI Symbol" w:eastAsia="MS Gothic" w:hAnsi="Segoe UI Symbol" w:cs="Segoe UI Symbol"/>
                    <w:sz w:val="20"/>
                    <w:szCs w:val="20"/>
                    <w:lang w:val="uk-UA" w:eastAsia="en-US"/>
                  </w:rPr>
                  <w:t>☐</w:t>
                </w:r>
              </w:sdtContent>
            </w:sdt>
            <w:proofErr w:type="spellStart"/>
            <w:r w:rsidR="00F323E8" w:rsidRPr="00D84433">
              <w:rPr>
                <w:rFonts w:ascii="Avenir Next Cyr" w:eastAsia="Times New Roman" w:hAnsi="Avenir Next Cyr" w:cs="Calibri"/>
                <w:sz w:val="20"/>
                <w:szCs w:val="20"/>
                <w:lang w:val="uk-UA" w:eastAsia="en-US"/>
              </w:rPr>
              <w:t>Адвокація</w:t>
            </w:r>
            <w:proofErr w:type="spellEnd"/>
            <w:r w:rsidR="00F323E8" w:rsidRPr="00D84433">
              <w:rPr>
                <w:rFonts w:ascii="Avenir Next Cyr" w:eastAsia="Times New Roman" w:hAnsi="Avenir Next Cyr"/>
                <w:sz w:val="20"/>
                <w:szCs w:val="20"/>
                <w:lang w:val="uk-UA" w:eastAsia="en-US"/>
              </w:rPr>
              <w:t xml:space="preserve"> </w:t>
            </w:r>
            <w:r w:rsidR="00F323E8" w:rsidRPr="00D84433">
              <w:rPr>
                <w:rFonts w:ascii="Avenir Next Cyr" w:eastAsia="Times New Roman" w:hAnsi="Avenir Next Cyr" w:cs="Calibri"/>
                <w:sz w:val="20"/>
                <w:szCs w:val="20"/>
                <w:lang w:val="uk-UA" w:eastAsia="en-US"/>
              </w:rPr>
              <w:t>та</w:t>
            </w:r>
            <w:r w:rsidR="00F323E8" w:rsidRPr="00D84433">
              <w:rPr>
                <w:rFonts w:ascii="Avenir Next Cyr" w:eastAsia="Times New Roman" w:hAnsi="Avenir Next Cyr"/>
                <w:sz w:val="20"/>
                <w:szCs w:val="20"/>
                <w:lang w:val="uk-UA" w:eastAsia="en-US"/>
              </w:rPr>
              <w:t xml:space="preserve"> </w:t>
            </w:r>
            <w:r w:rsidR="00F323E8" w:rsidRPr="00D84433">
              <w:rPr>
                <w:rFonts w:ascii="Avenir Next Cyr" w:eastAsia="Times New Roman" w:hAnsi="Avenir Next Cyr" w:cs="Calibri"/>
                <w:sz w:val="20"/>
                <w:szCs w:val="20"/>
                <w:lang w:val="uk-UA" w:eastAsia="en-US"/>
              </w:rPr>
              <w:t>лобіювання</w:t>
            </w:r>
            <w:r w:rsidR="00F323E8" w:rsidRPr="00D84433">
              <w:rPr>
                <w:rFonts w:ascii="Avenir Next Cyr" w:eastAsia="Times New Roman" w:hAnsi="Avenir Next Cyr"/>
                <w:sz w:val="20"/>
                <w:szCs w:val="20"/>
                <w:lang w:val="uk-UA" w:eastAsia="en-US"/>
              </w:rPr>
              <w:t xml:space="preserve"> (</w:t>
            </w:r>
            <w:proofErr w:type="spellStart"/>
            <w:r w:rsidR="00F323E8" w:rsidRPr="00D84433">
              <w:rPr>
                <w:rFonts w:ascii="Avenir Next Cyr" w:eastAsia="Times New Roman" w:hAnsi="Avenir Next Cyr"/>
                <w:sz w:val="20"/>
                <w:szCs w:val="20"/>
                <w:lang w:val="uk-UA" w:eastAsia="en-US"/>
              </w:rPr>
              <w:t>Advocacy</w:t>
            </w:r>
            <w:proofErr w:type="spellEnd"/>
            <w:r w:rsidR="00F323E8" w:rsidRPr="00D84433">
              <w:rPr>
                <w:rFonts w:ascii="Avenir Next Cyr" w:eastAsia="Times New Roman" w:hAnsi="Avenir Next Cyr"/>
                <w:sz w:val="20"/>
                <w:szCs w:val="20"/>
                <w:lang w:val="uk-UA" w:eastAsia="en-US"/>
              </w:rPr>
              <w:t>)/рекомендація</w:t>
            </w:r>
          </w:p>
          <w:p w14:paraId="59CB72E2" w14:textId="77777777" w:rsidR="00F323E8" w:rsidRPr="00D84433" w:rsidRDefault="00C54CDD" w:rsidP="00F323E8">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804531816"/>
                <w14:checkbox>
                  <w14:checked w14:val="0"/>
                  <w14:checkedState w14:val="2612" w14:font="MS Gothic"/>
                  <w14:uncheckedState w14:val="2610" w14:font="MS Gothic"/>
                </w14:checkbox>
              </w:sdtPr>
              <w:sdtEndPr/>
              <w:sdtContent>
                <w:r w:rsidR="00F323E8" w:rsidRPr="00D84433">
                  <w:rPr>
                    <w:rFonts w:ascii="Segoe UI Symbol" w:eastAsia="MS Gothic" w:hAnsi="Segoe UI Symbol" w:cs="Segoe UI Symbol"/>
                    <w:sz w:val="20"/>
                    <w:szCs w:val="20"/>
                    <w:lang w:val="uk-UA" w:eastAsia="en-US"/>
                  </w:rPr>
                  <w:t>☐</w:t>
                </w:r>
              </w:sdtContent>
            </w:sdt>
            <w:r w:rsidR="00F323E8" w:rsidRPr="00D84433">
              <w:rPr>
                <w:rFonts w:ascii="Avenir Next Cyr" w:eastAsia="Times New Roman" w:hAnsi="Avenir Next Cyr" w:cs="Calibri"/>
                <w:sz w:val="20"/>
                <w:szCs w:val="20"/>
                <w:lang w:val="uk-UA" w:eastAsia="en-US"/>
              </w:rPr>
              <w:t>Результативність</w:t>
            </w:r>
            <w:r w:rsidR="00F323E8" w:rsidRPr="00D84433">
              <w:rPr>
                <w:rFonts w:ascii="Avenir Next Cyr" w:eastAsia="Times New Roman" w:hAnsi="Avenir Next Cyr"/>
                <w:sz w:val="20"/>
                <w:szCs w:val="20"/>
                <w:lang w:val="uk-UA" w:eastAsia="en-US"/>
              </w:rPr>
              <w:t xml:space="preserve"> (</w:t>
            </w:r>
            <w:r w:rsidR="00F323E8" w:rsidRPr="00D84433">
              <w:rPr>
                <w:rFonts w:ascii="Avenir Next Cyr" w:eastAsia="Times New Roman" w:hAnsi="Avenir Next Cyr" w:cs="Calibri"/>
                <w:sz w:val="20"/>
                <w:szCs w:val="20"/>
                <w:lang w:val="uk-UA" w:eastAsia="en-US"/>
              </w:rPr>
              <w:t>наприклад,</w:t>
            </w:r>
            <w:r w:rsidR="00F323E8" w:rsidRPr="00D84433">
              <w:rPr>
                <w:rFonts w:ascii="Avenir Next Cyr" w:eastAsia="Times New Roman" w:hAnsi="Avenir Next Cyr"/>
                <w:sz w:val="20"/>
                <w:szCs w:val="20"/>
                <w:lang w:val="uk-UA" w:eastAsia="en-US"/>
              </w:rPr>
              <w:t xml:space="preserve"> </w:t>
            </w:r>
            <w:r w:rsidR="00F323E8" w:rsidRPr="00D84433">
              <w:rPr>
                <w:rFonts w:ascii="Avenir Next Cyr" w:eastAsia="Times New Roman" w:hAnsi="Avenir Next Cyr" w:cs="Calibri"/>
                <w:sz w:val="20"/>
                <w:szCs w:val="20"/>
                <w:lang w:val="uk-UA" w:eastAsia="en-US"/>
              </w:rPr>
              <w:t xml:space="preserve">факт покупки, чи залучення нового клієнта </w:t>
            </w:r>
            <w:r w:rsidR="00F323E8" w:rsidRPr="00D84433">
              <w:rPr>
                <w:rFonts w:ascii="Avenir Next Cyr" w:eastAsia="Times New Roman" w:hAnsi="Avenir Next Cyr"/>
                <w:sz w:val="20"/>
                <w:szCs w:val="20"/>
                <w:lang w:val="uk-UA" w:eastAsia="en-US"/>
              </w:rPr>
              <w:t>(</w:t>
            </w:r>
            <w:proofErr w:type="spellStart"/>
            <w:r w:rsidR="00F323E8" w:rsidRPr="00D84433">
              <w:rPr>
                <w:rFonts w:ascii="Avenir Next Cyr" w:eastAsia="Times New Roman" w:hAnsi="Avenir Next Cyr"/>
                <w:sz w:val="20"/>
                <w:szCs w:val="20"/>
                <w:lang w:val="uk-UA" w:eastAsia="en-US"/>
              </w:rPr>
              <w:t>Cost</w:t>
            </w:r>
            <w:proofErr w:type="spellEnd"/>
            <w:r w:rsidR="00F323E8" w:rsidRPr="00D84433">
              <w:rPr>
                <w:rFonts w:ascii="Avenir Next Cyr" w:eastAsia="Times New Roman" w:hAnsi="Avenir Next Cyr"/>
                <w:sz w:val="20"/>
                <w:szCs w:val="20"/>
                <w:lang w:val="uk-UA" w:eastAsia="en-US"/>
              </w:rPr>
              <w:t xml:space="preserve"> </w:t>
            </w:r>
            <w:proofErr w:type="spellStart"/>
            <w:r w:rsidR="00F323E8" w:rsidRPr="00D84433">
              <w:rPr>
                <w:rFonts w:ascii="Avenir Next Cyr" w:eastAsia="Times New Roman" w:hAnsi="Avenir Next Cyr"/>
                <w:sz w:val="20"/>
                <w:szCs w:val="20"/>
                <w:lang w:val="uk-UA" w:eastAsia="en-US"/>
              </w:rPr>
              <w:t>per</w:t>
            </w:r>
            <w:proofErr w:type="spellEnd"/>
            <w:r w:rsidR="00F323E8" w:rsidRPr="00D84433">
              <w:rPr>
                <w:rFonts w:ascii="Avenir Next Cyr" w:eastAsia="Times New Roman" w:hAnsi="Avenir Next Cyr"/>
                <w:sz w:val="20"/>
                <w:szCs w:val="20"/>
                <w:lang w:val="uk-UA" w:eastAsia="en-US"/>
              </w:rPr>
              <w:t xml:space="preserve"> </w:t>
            </w:r>
            <w:proofErr w:type="spellStart"/>
            <w:r w:rsidR="00F323E8" w:rsidRPr="00D84433">
              <w:rPr>
                <w:rFonts w:ascii="Avenir Next Cyr" w:eastAsia="Times New Roman" w:hAnsi="Avenir Next Cyr"/>
                <w:sz w:val="20"/>
                <w:szCs w:val="20"/>
                <w:lang w:val="uk-UA" w:eastAsia="en-US"/>
              </w:rPr>
              <w:t>acquisition</w:t>
            </w:r>
            <w:proofErr w:type="spellEnd"/>
            <w:r w:rsidR="00F323E8" w:rsidRPr="00D84433">
              <w:rPr>
                <w:rFonts w:ascii="Avenir Next Cyr" w:eastAsia="Times New Roman" w:hAnsi="Avenir Next Cyr"/>
                <w:sz w:val="20"/>
                <w:szCs w:val="20"/>
                <w:lang w:val="uk-UA" w:eastAsia="en-US"/>
              </w:rPr>
              <w:t>))</w:t>
            </w:r>
          </w:p>
          <w:p w14:paraId="6D032383" w14:textId="77777777" w:rsidR="00F323E8" w:rsidRPr="00D84433" w:rsidRDefault="00C54CDD" w:rsidP="00F323E8">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813713103"/>
                <w14:checkbox>
                  <w14:checked w14:val="0"/>
                  <w14:checkedState w14:val="2612" w14:font="MS Gothic"/>
                  <w14:uncheckedState w14:val="2610" w14:font="MS Gothic"/>
                </w14:checkbox>
              </w:sdtPr>
              <w:sdtEndPr/>
              <w:sdtContent>
                <w:r w:rsidR="00F323E8" w:rsidRPr="00D84433">
                  <w:rPr>
                    <w:rFonts w:ascii="Segoe UI Symbol" w:eastAsia="MS Gothic" w:hAnsi="Segoe UI Symbol" w:cs="Segoe UI Symbol"/>
                    <w:sz w:val="20"/>
                    <w:szCs w:val="20"/>
                    <w:lang w:val="uk-UA" w:eastAsia="en-US"/>
                  </w:rPr>
                  <w:t>☐</w:t>
                </w:r>
              </w:sdtContent>
            </w:sdt>
            <w:r w:rsidR="00F323E8" w:rsidRPr="00D84433">
              <w:rPr>
                <w:rFonts w:ascii="Avenir Next Cyr" w:eastAsia="Times New Roman" w:hAnsi="Avenir Next Cyr" w:cs="Calibri"/>
                <w:sz w:val="20"/>
                <w:szCs w:val="20"/>
                <w:lang w:val="uk-UA" w:eastAsia="en-US"/>
              </w:rPr>
              <w:t>Популярність</w:t>
            </w:r>
            <w:r w:rsidR="00F323E8" w:rsidRPr="00D84433">
              <w:rPr>
                <w:rFonts w:ascii="Avenir Next Cyr" w:eastAsia="Times New Roman" w:hAnsi="Avenir Next Cyr"/>
                <w:sz w:val="20"/>
                <w:szCs w:val="20"/>
                <w:lang w:val="uk-UA" w:eastAsia="en-US"/>
              </w:rPr>
              <w:t>/визнання/</w:t>
            </w:r>
            <w:r w:rsidR="00F323E8" w:rsidRPr="00D84433">
              <w:rPr>
                <w:rFonts w:ascii="Avenir Next Cyr" w:eastAsia="Times New Roman" w:hAnsi="Avenir Next Cyr" w:cs="Calibri"/>
                <w:sz w:val="20"/>
                <w:szCs w:val="20"/>
                <w:lang w:val="uk-UA" w:eastAsia="en-US"/>
              </w:rPr>
              <w:t>соціальні перетворення (</w:t>
            </w:r>
            <w:proofErr w:type="spellStart"/>
            <w:r w:rsidR="00F323E8" w:rsidRPr="00D84433">
              <w:rPr>
                <w:rFonts w:ascii="Avenir Next Cyr" w:eastAsia="Times New Roman" w:hAnsi="Avenir Next Cyr"/>
                <w:sz w:val="20"/>
                <w:szCs w:val="20"/>
                <w:lang w:val="uk-UA" w:eastAsia="en-US"/>
              </w:rPr>
              <w:t>Social</w:t>
            </w:r>
            <w:proofErr w:type="spellEnd"/>
            <w:r w:rsidR="00F323E8" w:rsidRPr="00D84433">
              <w:rPr>
                <w:rFonts w:ascii="Avenir Next Cyr" w:eastAsia="Times New Roman" w:hAnsi="Avenir Next Cyr"/>
                <w:sz w:val="20"/>
                <w:szCs w:val="20"/>
                <w:lang w:val="uk-UA" w:eastAsia="en-US"/>
              </w:rPr>
              <w:t xml:space="preserve"> </w:t>
            </w:r>
            <w:proofErr w:type="spellStart"/>
            <w:r w:rsidR="00F323E8" w:rsidRPr="00D84433">
              <w:rPr>
                <w:rFonts w:ascii="Avenir Next Cyr" w:eastAsia="Times New Roman" w:hAnsi="Avenir Next Cyr"/>
                <w:sz w:val="20"/>
                <w:szCs w:val="20"/>
                <w:lang w:val="uk-UA" w:eastAsia="en-US"/>
              </w:rPr>
              <w:t>discourse</w:t>
            </w:r>
            <w:proofErr w:type="spellEnd"/>
            <w:r w:rsidR="00F323E8" w:rsidRPr="00D84433">
              <w:rPr>
                <w:rFonts w:ascii="Avenir Next Cyr" w:eastAsia="Times New Roman" w:hAnsi="Avenir Next Cyr" w:cs="Arial"/>
                <w:sz w:val="20"/>
                <w:szCs w:val="20"/>
                <w:lang w:val="uk-UA" w:eastAsia="en-US"/>
              </w:rPr>
              <w:t>)</w:t>
            </w:r>
            <w:r w:rsidR="00F323E8" w:rsidRPr="00D84433">
              <w:rPr>
                <w:rFonts w:ascii="Avenir Next Cyr" w:eastAsia="Times New Roman" w:hAnsi="Avenir Next Cyr"/>
                <w:sz w:val="20"/>
                <w:szCs w:val="20"/>
                <w:lang w:val="uk-UA" w:eastAsia="en-US"/>
              </w:rPr>
              <w:t> </w:t>
            </w:r>
          </w:p>
          <w:p w14:paraId="2C764982" w14:textId="77777777" w:rsidR="00F323E8" w:rsidRPr="00D84433" w:rsidRDefault="00C54CDD" w:rsidP="00F323E8">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825493547"/>
                <w14:checkbox>
                  <w14:checked w14:val="0"/>
                  <w14:checkedState w14:val="2612" w14:font="MS Gothic"/>
                  <w14:uncheckedState w14:val="2610" w14:font="MS Gothic"/>
                </w14:checkbox>
              </w:sdtPr>
              <w:sdtEndPr/>
              <w:sdtContent>
                <w:r w:rsidR="00F323E8" w:rsidRPr="00D84433">
                  <w:rPr>
                    <w:rFonts w:ascii="Segoe UI Symbol" w:eastAsia="MS Gothic" w:hAnsi="Segoe UI Symbol" w:cs="Segoe UI Symbol"/>
                    <w:sz w:val="20"/>
                    <w:szCs w:val="20"/>
                    <w:lang w:val="uk-UA" w:eastAsia="en-US"/>
                  </w:rPr>
                  <w:t>☐</w:t>
                </w:r>
              </w:sdtContent>
            </w:sdt>
            <w:r w:rsidR="00F323E8" w:rsidRPr="00D84433">
              <w:rPr>
                <w:rFonts w:ascii="Avenir Next Cyr" w:eastAsia="Times New Roman" w:hAnsi="Avenir Next Cyr"/>
                <w:sz w:val="20"/>
                <w:szCs w:val="20"/>
                <w:lang w:val="uk-UA" w:eastAsia="en-US"/>
              </w:rPr>
              <w:t>Позитивний відгук, настрої (</w:t>
            </w:r>
            <w:proofErr w:type="spellStart"/>
            <w:r w:rsidR="00F323E8" w:rsidRPr="00D84433">
              <w:rPr>
                <w:rFonts w:ascii="Avenir Next Cyr" w:eastAsia="Times New Roman" w:hAnsi="Avenir Next Cyr"/>
                <w:sz w:val="20"/>
                <w:szCs w:val="20"/>
                <w:lang w:val="uk-UA" w:eastAsia="en-US"/>
              </w:rPr>
              <w:t>Positive</w:t>
            </w:r>
            <w:proofErr w:type="spellEnd"/>
            <w:r w:rsidR="00F323E8" w:rsidRPr="00D84433">
              <w:rPr>
                <w:rFonts w:ascii="Avenir Next Cyr" w:eastAsia="Times New Roman" w:hAnsi="Avenir Next Cyr"/>
                <w:sz w:val="20"/>
                <w:szCs w:val="20"/>
                <w:lang w:val="uk-UA" w:eastAsia="en-US"/>
              </w:rPr>
              <w:t xml:space="preserve"> </w:t>
            </w:r>
            <w:proofErr w:type="spellStart"/>
            <w:r w:rsidR="00F323E8" w:rsidRPr="00D84433">
              <w:rPr>
                <w:rFonts w:ascii="Avenir Next Cyr" w:eastAsia="Times New Roman" w:hAnsi="Avenir Next Cyr"/>
                <w:sz w:val="20"/>
                <w:szCs w:val="20"/>
                <w:lang w:val="uk-UA" w:eastAsia="en-US"/>
              </w:rPr>
              <w:t>sentiment</w:t>
            </w:r>
            <w:proofErr w:type="spellEnd"/>
            <w:r w:rsidR="00F323E8" w:rsidRPr="00D84433">
              <w:rPr>
                <w:rFonts w:ascii="Avenir Next Cyr" w:eastAsia="Times New Roman" w:hAnsi="Avenir Next Cyr"/>
                <w:sz w:val="20"/>
                <w:szCs w:val="20"/>
                <w:lang w:val="uk-UA" w:eastAsia="en-US"/>
              </w:rPr>
              <w:t>)/</w:t>
            </w:r>
            <w:proofErr w:type="spellStart"/>
            <w:r w:rsidR="00F323E8" w:rsidRPr="00D84433">
              <w:rPr>
                <w:rFonts w:ascii="Avenir Next Cyr" w:eastAsia="Times New Roman" w:hAnsi="Avenir Next Cyr" w:cs="Calibri"/>
                <w:sz w:val="20"/>
                <w:szCs w:val="20"/>
                <w:lang w:val="uk-UA" w:eastAsia="en-US"/>
              </w:rPr>
              <w:t>емоціний</w:t>
            </w:r>
            <w:proofErr w:type="spellEnd"/>
            <w:r w:rsidR="00F323E8" w:rsidRPr="00D84433">
              <w:rPr>
                <w:rFonts w:ascii="Avenir Next Cyr" w:eastAsia="Times New Roman" w:hAnsi="Avenir Next Cyr" w:cs="Calibri"/>
                <w:sz w:val="20"/>
                <w:szCs w:val="20"/>
                <w:lang w:val="uk-UA" w:eastAsia="en-US"/>
              </w:rPr>
              <w:t xml:space="preserve"> резонанс</w:t>
            </w:r>
            <w:r w:rsidR="00F323E8" w:rsidRPr="00D84433">
              <w:rPr>
                <w:rFonts w:ascii="Avenir Next Cyr" w:eastAsia="Times New Roman" w:hAnsi="Avenir Next Cyr"/>
                <w:sz w:val="20"/>
                <w:szCs w:val="20"/>
                <w:lang w:val="uk-UA" w:eastAsia="en-US"/>
              </w:rPr>
              <w:t> </w:t>
            </w:r>
          </w:p>
          <w:p w14:paraId="50EECFE0" w14:textId="77777777" w:rsidR="00F323E8" w:rsidRPr="00D84433" w:rsidRDefault="00C54CDD" w:rsidP="00F323E8">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628306518"/>
                <w14:checkbox>
                  <w14:checked w14:val="0"/>
                  <w14:checkedState w14:val="2612" w14:font="MS Gothic"/>
                  <w14:uncheckedState w14:val="2610" w14:font="MS Gothic"/>
                </w14:checkbox>
              </w:sdtPr>
              <w:sdtEndPr/>
              <w:sdtContent>
                <w:r w:rsidR="00F323E8" w:rsidRPr="00D84433">
                  <w:rPr>
                    <w:rFonts w:ascii="Segoe UI Symbol" w:eastAsia="MS Gothic" w:hAnsi="Segoe UI Symbol" w:cs="Segoe UI Symbol"/>
                    <w:sz w:val="20"/>
                    <w:szCs w:val="20"/>
                    <w:lang w:val="uk-UA" w:eastAsia="en-US"/>
                  </w:rPr>
                  <w:t>☐</w:t>
                </w:r>
              </w:sdtContent>
            </w:sdt>
            <w:r w:rsidR="00F323E8" w:rsidRPr="00D84433">
              <w:rPr>
                <w:rFonts w:ascii="Avenir Next Cyr" w:eastAsia="Times New Roman" w:hAnsi="Avenir Next Cyr"/>
                <w:sz w:val="20"/>
                <w:szCs w:val="20"/>
                <w:lang w:val="uk-UA" w:eastAsia="en-US"/>
              </w:rPr>
              <w:t>Досягнення (</w:t>
            </w:r>
            <w:proofErr w:type="spellStart"/>
            <w:r w:rsidR="00F323E8" w:rsidRPr="00D84433">
              <w:rPr>
                <w:rFonts w:ascii="Avenir Next Cyr" w:eastAsia="Times New Roman" w:hAnsi="Avenir Next Cyr"/>
                <w:sz w:val="20"/>
                <w:szCs w:val="20"/>
                <w:lang w:val="uk-UA" w:eastAsia="en-US"/>
              </w:rPr>
              <w:t>Reach</w:t>
            </w:r>
            <w:proofErr w:type="spellEnd"/>
            <w:r w:rsidR="00F323E8" w:rsidRPr="00D84433">
              <w:rPr>
                <w:rFonts w:ascii="Avenir Next Cyr" w:eastAsia="Times New Roman" w:hAnsi="Avenir Next Cyr"/>
                <w:sz w:val="20"/>
                <w:szCs w:val="20"/>
                <w:lang w:val="uk-UA" w:eastAsia="en-US"/>
              </w:rPr>
              <w:t>) (</w:t>
            </w:r>
            <w:r w:rsidR="00F323E8" w:rsidRPr="00D84433">
              <w:rPr>
                <w:rFonts w:ascii="Avenir Next Cyr" w:eastAsia="Times New Roman" w:hAnsi="Avenir Next Cyr" w:cs="Calibri"/>
                <w:sz w:val="20"/>
                <w:szCs w:val="20"/>
                <w:lang w:val="uk-UA" w:eastAsia="en-US"/>
              </w:rPr>
              <w:t>наприклад</w:t>
            </w:r>
            <w:r w:rsidR="00F323E8" w:rsidRPr="00D84433">
              <w:rPr>
                <w:rFonts w:ascii="Avenir Next Cyr" w:eastAsia="Times New Roman" w:hAnsi="Avenir Next Cyr"/>
                <w:sz w:val="20"/>
                <w:szCs w:val="20"/>
                <w:lang w:val="uk-UA" w:eastAsia="en-US"/>
              </w:rPr>
              <w:t xml:space="preserve"> </w:t>
            </w:r>
            <w:r w:rsidR="00F323E8" w:rsidRPr="00D84433">
              <w:rPr>
                <w:rFonts w:ascii="Avenir Next Cyr" w:eastAsia="Times New Roman" w:hAnsi="Avenir Next Cyr" w:cs="Calibri"/>
                <w:sz w:val="20"/>
                <w:szCs w:val="20"/>
                <w:lang w:val="uk-UA" w:eastAsia="en-US"/>
              </w:rPr>
              <w:t>відсоток відкриття (</w:t>
            </w:r>
            <w:proofErr w:type="spellStart"/>
            <w:r w:rsidR="00F323E8" w:rsidRPr="00D84433">
              <w:rPr>
                <w:rFonts w:ascii="Avenir Next Cyr" w:eastAsia="Times New Roman" w:hAnsi="Avenir Next Cyr"/>
                <w:sz w:val="20"/>
                <w:szCs w:val="20"/>
                <w:lang w:val="uk-UA" w:eastAsia="en-US"/>
              </w:rPr>
              <w:t>open</w:t>
            </w:r>
            <w:proofErr w:type="spellEnd"/>
            <w:r w:rsidR="00F323E8" w:rsidRPr="00D84433">
              <w:rPr>
                <w:rFonts w:ascii="Avenir Next Cyr" w:eastAsia="Times New Roman" w:hAnsi="Avenir Next Cyr"/>
                <w:sz w:val="20"/>
                <w:szCs w:val="20"/>
                <w:lang w:val="uk-UA" w:eastAsia="en-US"/>
              </w:rPr>
              <w:t xml:space="preserve"> </w:t>
            </w:r>
            <w:proofErr w:type="spellStart"/>
            <w:r w:rsidR="00F323E8" w:rsidRPr="00D84433">
              <w:rPr>
                <w:rFonts w:ascii="Avenir Next Cyr" w:eastAsia="Times New Roman" w:hAnsi="Avenir Next Cyr"/>
                <w:sz w:val="20"/>
                <w:szCs w:val="20"/>
                <w:lang w:val="uk-UA" w:eastAsia="en-US"/>
              </w:rPr>
              <w:t>rate</w:t>
            </w:r>
            <w:proofErr w:type="spellEnd"/>
            <w:r w:rsidR="00F323E8" w:rsidRPr="00D84433">
              <w:rPr>
                <w:rFonts w:ascii="Avenir Next Cyr" w:eastAsia="Times New Roman" w:hAnsi="Avenir Next Cyr"/>
                <w:sz w:val="20"/>
                <w:szCs w:val="20"/>
                <w:lang w:val="uk-UA" w:eastAsia="en-US"/>
              </w:rPr>
              <w:t xml:space="preserve">), </w:t>
            </w:r>
            <w:r w:rsidR="00F323E8" w:rsidRPr="00D84433">
              <w:rPr>
                <w:rFonts w:ascii="Avenir Next Cyr" w:eastAsia="Times New Roman" w:hAnsi="Avenir Next Cyr" w:cs="Calibri"/>
                <w:sz w:val="20"/>
                <w:szCs w:val="20"/>
                <w:lang w:val="uk-UA" w:eastAsia="en-US"/>
              </w:rPr>
              <w:t xml:space="preserve">число </w:t>
            </w:r>
            <w:proofErr w:type="spellStart"/>
            <w:r w:rsidR="00F323E8" w:rsidRPr="00D84433">
              <w:rPr>
                <w:rFonts w:ascii="Avenir Next Cyr" w:eastAsia="Times New Roman" w:hAnsi="Avenir Next Cyr"/>
                <w:sz w:val="20"/>
                <w:szCs w:val="20"/>
                <w:lang w:val="uk-UA" w:eastAsia="en-US"/>
              </w:rPr>
              <w:t>шерів</w:t>
            </w:r>
            <w:proofErr w:type="spellEnd"/>
            <w:r w:rsidR="00F323E8" w:rsidRPr="00D84433">
              <w:rPr>
                <w:rFonts w:ascii="Avenir Next Cyr" w:eastAsia="Times New Roman" w:hAnsi="Avenir Next Cyr"/>
                <w:sz w:val="20"/>
                <w:szCs w:val="20"/>
                <w:lang w:val="uk-UA" w:eastAsia="en-US"/>
              </w:rPr>
              <w:t xml:space="preserve">, </w:t>
            </w:r>
            <w:r w:rsidR="00F323E8" w:rsidRPr="00D84433">
              <w:rPr>
                <w:rFonts w:ascii="Avenir Next Cyr" w:eastAsia="Times New Roman" w:hAnsi="Avenir Next Cyr" w:cs="Calibri"/>
                <w:sz w:val="20"/>
                <w:szCs w:val="20"/>
                <w:lang w:val="uk-UA" w:eastAsia="en-US"/>
              </w:rPr>
              <w:t>переглядів</w:t>
            </w:r>
            <w:r w:rsidR="00F323E8" w:rsidRPr="00D84433">
              <w:rPr>
                <w:rFonts w:ascii="Avenir Next Cyr" w:eastAsia="Times New Roman" w:hAnsi="Avenir Next Cyr"/>
                <w:sz w:val="20"/>
                <w:szCs w:val="20"/>
                <w:lang w:val="uk-UA" w:eastAsia="en-US"/>
              </w:rPr>
              <w:t xml:space="preserve">, </w:t>
            </w:r>
            <w:r w:rsidR="00F323E8" w:rsidRPr="00D84433">
              <w:rPr>
                <w:rFonts w:ascii="Avenir Next Cyr" w:eastAsia="Times New Roman" w:hAnsi="Avenir Next Cyr" w:cs="Calibri"/>
                <w:sz w:val="20"/>
                <w:szCs w:val="20"/>
                <w:lang w:val="uk-UA" w:eastAsia="en-US"/>
              </w:rPr>
              <w:t>відвідуваність</w:t>
            </w:r>
            <w:r w:rsidR="00F323E8" w:rsidRPr="00D84433">
              <w:rPr>
                <w:rFonts w:ascii="Avenir Next Cyr" w:eastAsia="Times New Roman" w:hAnsi="Avenir Next Cyr"/>
                <w:sz w:val="20"/>
                <w:szCs w:val="20"/>
                <w:lang w:val="uk-UA" w:eastAsia="en-US"/>
              </w:rPr>
              <w:t>) </w:t>
            </w:r>
          </w:p>
          <w:p w14:paraId="74A9A16F" w14:textId="77777777" w:rsidR="00F323E8" w:rsidRPr="00D84433" w:rsidRDefault="00C54CDD" w:rsidP="00F323E8">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504595952"/>
                <w14:checkbox>
                  <w14:checked w14:val="0"/>
                  <w14:checkedState w14:val="2612" w14:font="MS Gothic"/>
                  <w14:uncheckedState w14:val="2610" w14:font="MS Gothic"/>
                </w14:checkbox>
              </w:sdtPr>
              <w:sdtEndPr/>
              <w:sdtContent>
                <w:r w:rsidR="00F323E8" w:rsidRPr="00D84433">
                  <w:rPr>
                    <w:rFonts w:ascii="Segoe UI Symbol" w:eastAsia="MS Gothic" w:hAnsi="Segoe UI Symbol" w:cs="Segoe UI Symbol"/>
                    <w:sz w:val="20"/>
                    <w:szCs w:val="20"/>
                    <w:lang w:val="uk-UA" w:eastAsia="en-US"/>
                  </w:rPr>
                  <w:t>☐</w:t>
                </w:r>
              </w:sdtContent>
            </w:sdt>
            <w:r w:rsidR="00F323E8" w:rsidRPr="00D84433">
              <w:rPr>
                <w:rFonts w:ascii="Avenir Next Cyr" w:eastAsia="Times New Roman" w:hAnsi="Avenir Next Cyr" w:cs="Calibri"/>
                <w:sz w:val="20"/>
                <w:szCs w:val="20"/>
                <w:lang w:val="uk-UA" w:eastAsia="en-US"/>
              </w:rPr>
              <w:t>Згадування (</w:t>
            </w:r>
            <w:proofErr w:type="spellStart"/>
            <w:r w:rsidR="00F323E8" w:rsidRPr="00D84433">
              <w:rPr>
                <w:rFonts w:ascii="Avenir Next Cyr" w:eastAsia="Times New Roman" w:hAnsi="Avenir Next Cyr"/>
                <w:sz w:val="20"/>
                <w:szCs w:val="20"/>
                <w:lang w:val="uk-UA" w:eastAsia="en-US"/>
              </w:rPr>
              <w:t>Recall</w:t>
            </w:r>
            <w:proofErr w:type="spellEnd"/>
            <w:r w:rsidR="00F323E8" w:rsidRPr="00D84433">
              <w:rPr>
                <w:rFonts w:ascii="Avenir Next Cyr" w:eastAsia="Times New Roman" w:hAnsi="Avenir Next Cyr"/>
                <w:sz w:val="20"/>
                <w:szCs w:val="20"/>
                <w:lang w:val="uk-UA" w:eastAsia="en-US"/>
              </w:rPr>
              <w:t>) (</w:t>
            </w:r>
            <w:r w:rsidR="00F323E8" w:rsidRPr="00D84433">
              <w:rPr>
                <w:rFonts w:ascii="Avenir Next Cyr" w:eastAsia="Times New Roman" w:hAnsi="Avenir Next Cyr" w:cs="Calibri"/>
                <w:sz w:val="20"/>
                <w:szCs w:val="20"/>
                <w:lang w:val="uk-UA" w:eastAsia="en-US"/>
              </w:rPr>
              <w:t>бренду</w:t>
            </w:r>
            <w:r w:rsidR="00F323E8" w:rsidRPr="00D84433">
              <w:rPr>
                <w:rFonts w:ascii="Avenir Next Cyr" w:eastAsia="Times New Roman" w:hAnsi="Avenir Next Cyr"/>
                <w:sz w:val="20"/>
                <w:szCs w:val="20"/>
                <w:lang w:val="uk-UA" w:eastAsia="en-US"/>
              </w:rPr>
              <w:t>/</w:t>
            </w:r>
            <w:r w:rsidR="00F323E8" w:rsidRPr="00D84433">
              <w:rPr>
                <w:rFonts w:ascii="Avenir Next Cyr" w:eastAsia="Times New Roman" w:hAnsi="Avenir Next Cyr" w:cs="Calibri"/>
                <w:sz w:val="20"/>
                <w:szCs w:val="20"/>
                <w:lang w:val="uk-UA" w:eastAsia="en-US"/>
              </w:rPr>
              <w:t>реклами</w:t>
            </w:r>
            <w:r w:rsidR="00F323E8" w:rsidRPr="00D84433">
              <w:rPr>
                <w:rFonts w:ascii="Avenir Next Cyr" w:eastAsia="Times New Roman" w:hAnsi="Avenir Next Cyr"/>
                <w:sz w:val="20"/>
                <w:szCs w:val="20"/>
                <w:lang w:val="uk-UA" w:eastAsia="en-US"/>
              </w:rPr>
              <w:t>/</w:t>
            </w:r>
            <w:r w:rsidR="00F323E8" w:rsidRPr="00D84433">
              <w:rPr>
                <w:rFonts w:ascii="Avenir Next Cyr" w:eastAsia="Times New Roman" w:hAnsi="Avenir Next Cyr" w:cs="Calibri"/>
                <w:sz w:val="20"/>
                <w:szCs w:val="20"/>
                <w:lang w:val="uk-UA" w:eastAsia="en-US"/>
              </w:rPr>
              <w:t>активності</w:t>
            </w:r>
            <w:r w:rsidR="00F323E8" w:rsidRPr="00D84433">
              <w:rPr>
                <w:rFonts w:ascii="Avenir Next Cyr" w:eastAsia="Times New Roman" w:hAnsi="Avenir Next Cyr"/>
                <w:sz w:val="20"/>
                <w:szCs w:val="20"/>
                <w:lang w:val="uk-UA" w:eastAsia="en-US"/>
              </w:rPr>
              <w:t>) </w:t>
            </w:r>
          </w:p>
          <w:p w14:paraId="2AA31018" w14:textId="77777777" w:rsidR="00470804" w:rsidRPr="00584574" w:rsidRDefault="00C54CDD" w:rsidP="00F323E8">
            <w:pPr>
              <w:spacing w:after="0" w:line="240" w:lineRule="auto"/>
              <w:ind w:left="57"/>
              <w:textAlignment w:val="baseline"/>
              <w:rPr>
                <w:rFonts w:ascii="Avenir Next LT Pro" w:eastAsia="Times New Roman" w:hAnsi="Avenir Next LT Pro"/>
                <w:sz w:val="20"/>
                <w:szCs w:val="20"/>
                <w:lang w:val="uk-UA" w:eastAsia="en-US"/>
              </w:rPr>
            </w:pPr>
            <w:sdt>
              <w:sdtPr>
                <w:rPr>
                  <w:rFonts w:ascii="Avenir Next Cyr" w:eastAsia="Times New Roman" w:hAnsi="Avenir Next Cyr"/>
                  <w:sz w:val="20"/>
                  <w:szCs w:val="20"/>
                  <w:lang w:val="uk-UA" w:eastAsia="en-US"/>
                </w:rPr>
                <w:id w:val="613868272"/>
                <w14:checkbox>
                  <w14:checked w14:val="0"/>
                  <w14:checkedState w14:val="2612" w14:font="MS Gothic"/>
                  <w14:uncheckedState w14:val="2610" w14:font="MS Gothic"/>
                </w14:checkbox>
              </w:sdtPr>
              <w:sdtEndPr/>
              <w:sdtContent>
                <w:r w:rsidR="00F323E8" w:rsidRPr="00D84433">
                  <w:rPr>
                    <w:rFonts w:ascii="Segoe UI Symbol" w:eastAsia="MS Gothic" w:hAnsi="Segoe UI Symbol" w:cs="Segoe UI Symbol"/>
                    <w:sz w:val="20"/>
                    <w:szCs w:val="20"/>
                    <w:lang w:val="uk-UA" w:eastAsia="en-US"/>
                  </w:rPr>
                  <w:t>☐</w:t>
                </w:r>
              </w:sdtContent>
            </w:sdt>
            <w:r w:rsidR="00F323E8" w:rsidRPr="00D84433">
              <w:rPr>
                <w:rFonts w:ascii="Avenir Next Cyr" w:eastAsia="Times New Roman" w:hAnsi="Avenir Next Cyr" w:cs="Calibri"/>
                <w:sz w:val="20"/>
                <w:szCs w:val="20"/>
                <w:lang w:val="uk-UA" w:eastAsia="en-US"/>
              </w:rPr>
              <w:t xml:space="preserve">Інше </w:t>
            </w:r>
            <w:r w:rsidR="00F323E8" w:rsidRPr="00D84433">
              <w:rPr>
                <w:rFonts w:ascii="Avenir Next Cyr" w:eastAsia="Times New Roman" w:hAnsi="Avenir Next Cyr"/>
                <w:sz w:val="20"/>
                <w:szCs w:val="20"/>
                <w:lang w:val="uk-UA" w:eastAsia="en-US"/>
              </w:rPr>
              <w:t>(</w:t>
            </w:r>
            <w:r w:rsidR="00F323E8" w:rsidRPr="00D84433">
              <w:rPr>
                <w:rFonts w:ascii="Avenir Next Cyr" w:eastAsia="Times New Roman" w:hAnsi="Avenir Next Cyr" w:cs="Calibri"/>
                <w:sz w:val="20"/>
                <w:szCs w:val="20"/>
                <w:lang w:val="uk-UA" w:eastAsia="en-US"/>
              </w:rPr>
              <w:t>додайте власний варіант</w:t>
            </w:r>
            <w:r w:rsidR="00F323E8" w:rsidRPr="00D84433">
              <w:rPr>
                <w:rFonts w:ascii="Avenir Next Cyr" w:eastAsia="Times New Roman" w:hAnsi="Avenir Next Cyr"/>
                <w:sz w:val="20"/>
                <w:szCs w:val="20"/>
                <w:lang w:val="uk-UA" w:eastAsia="en-US"/>
              </w:rPr>
              <w:t>)</w:t>
            </w:r>
            <w:r w:rsidR="00F323E8" w:rsidRPr="00584574">
              <w:rPr>
                <w:rFonts w:ascii="Avenir Next LT Pro" w:eastAsia="Times New Roman" w:hAnsi="Avenir Next LT Pro"/>
                <w:sz w:val="18"/>
                <w:szCs w:val="18"/>
                <w:lang w:val="uk-UA" w:eastAsia="en-US"/>
              </w:rPr>
              <w:t> </w:t>
            </w:r>
          </w:p>
        </w:tc>
      </w:tr>
      <w:tr w:rsidR="00470804" w:rsidRPr="00C06D73" w14:paraId="1B6F5F1B" w14:textId="77777777" w:rsidTr="008B43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73"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A41A344" w14:textId="77777777" w:rsidR="00470804" w:rsidRPr="001F244E" w:rsidRDefault="001F244E" w:rsidP="001F244E">
            <w:pPr>
              <w:spacing w:after="0" w:line="240" w:lineRule="auto"/>
              <w:ind w:left="57"/>
              <w:jc w:val="center"/>
              <w:textAlignment w:val="baseline"/>
              <w:rPr>
                <w:rFonts w:ascii="Avenir Next Cyr Medium" w:eastAsia="Times New Roman" w:hAnsi="Avenir Next Cyr Medium"/>
                <w:lang w:val="uk-UA" w:eastAsia="en-US"/>
              </w:rPr>
            </w:pPr>
            <w:r w:rsidRPr="004317FE">
              <w:rPr>
                <w:rFonts w:ascii="Avenir Next Cyr Medium" w:eastAsia="Times New Roman" w:hAnsi="Avenir Next Cyr Medium" w:cs="Calibri"/>
                <w:b/>
                <w:bCs/>
                <w:color w:val="B4975A"/>
                <w:lang w:val="uk-UA" w:eastAsia="en-US"/>
              </w:rPr>
              <w:t xml:space="preserve">ЦІЛЬ АКТИВНОСТІ </w:t>
            </w:r>
            <w:r w:rsidR="00470804" w:rsidRPr="00584574">
              <w:rPr>
                <w:rFonts w:ascii="Avenir Next Cyr Medium" w:eastAsia="Times New Roman" w:hAnsi="Avenir Next Cyr Medium"/>
                <w:b/>
                <w:bCs/>
                <w:color w:val="B4975A"/>
                <w:lang w:val="uk-UA" w:eastAsia="en-US"/>
              </w:rPr>
              <w:t>3</w:t>
            </w:r>
          </w:p>
          <w:p w14:paraId="3321315C" w14:textId="77777777" w:rsidR="00470804" w:rsidRPr="00584574" w:rsidRDefault="00470804" w:rsidP="00470804">
            <w:pPr>
              <w:spacing w:after="0" w:line="240" w:lineRule="auto"/>
              <w:ind w:left="57"/>
              <w:jc w:val="center"/>
              <w:textAlignment w:val="baseline"/>
              <w:rPr>
                <w:rFonts w:ascii="Avenir Next LT Pro" w:eastAsia="Times New Roman" w:hAnsi="Avenir Next LT Pro"/>
                <w:lang w:val="uk-UA" w:eastAsia="en-US"/>
              </w:rPr>
            </w:pPr>
            <w:r w:rsidRPr="00584574">
              <w:rPr>
                <w:rFonts w:ascii="Avenir Next Cyr" w:eastAsia="Times New Roman" w:hAnsi="Avenir Next Cyr"/>
                <w:i/>
                <w:iCs/>
                <w:color w:val="auto"/>
                <w:sz w:val="20"/>
                <w:szCs w:val="20"/>
                <w:lang w:val="uk-UA" w:eastAsia="en-US"/>
              </w:rPr>
              <w:t>(</w:t>
            </w:r>
            <w:r w:rsidRPr="00584574">
              <w:rPr>
                <w:rFonts w:ascii="Avenir Next Cyr" w:eastAsia="Times New Roman" w:hAnsi="Avenir Next Cyr" w:cs="Calibri"/>
                <w:i/>
                <w:iCs/>
                <w:color w:val="auto"/>
                <w:sz w:val="20"/>
                <w:szCs w:val="20"/>
                <w:lang w:val="uk-UA" w:eastAsia="en-US"/>
              </w:rPr>
              <w:t>опціонально</w:t>
            </w:r>
            <w:r w:rsidRPr="00584574">
              <w:rPr>
                <w:rFonts w:ascii="Avenir Next Cyr" w:eastAsia="Times New Roman" w:hAnsi="Avenir Next Cyr"/>
                <w:i/>
                <w:iCs/>
                <w:color w:val="auto"/>
                <w:sz w:val="20"/>
                <w:szCs w:val="20"/>
                <w:lang w:val="uk-UA" w:eastAsia="en-US"/>
              </w:rPr>
              <w:t>)</w:t>
            </w:r>
            <w:r w:rsidRPr="00584574">
              <w:rPr>
                <w:rFonts w:ascii="Avenir Next Cyr" w:eastAsia="Times New Roman" w:hAnsi="Avenir Next Cyr"/>
                <w:color w:val="auto"/>
                <w:sz w:val="20"/>
                <w:szCs w:val="20"/>
                <w:lang w:val="uk-UA" w:eastAsia="en-US"/>
              </w:rPr>
              <w:t> </w:t>
            </w:r>
          </w:p>
        </w:tc>
      </w:tr>
      <w:tr w:rsidR="00470804" w:rsidRPr="00C06D73" w14:paraId="607942E5" w14:textId="77777777" w:rsidTr="008B43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A049A1" w14:textId="77777777" w:rsidR="00470804" w:rsidRPr="00584574" w:rsidRDefault="00470804" w:rsidP="00470804">
            <w:pPr>
              <w:spacing w:after="0" w:line="240" w:lineRule="auto"/>
              <w:ind w:left="57"/>
              <w:textAlignment w:val="baseline"/>
              <w:rPr>
                <w:rFonts w:ascii="Avenir Next Cyr Medium" w:eastAsia="Times New Roman" w:hAnsi="Avenir Next Cyr Medium"/>
                <w:lang w:val="uk-UA" w:eastAsia="en-US"/>
              </w:rPr>
            </w:pPr>
            <w:r w:rsidRPr="00584574">
              <w:rPr>
                <w:rFonts w:ascii="Avenir Next Cyr Medium" w:eastAsia="Times New Roman" w:hAnsi="Avenir Next Cyr Medium" w:cs="Calibri"/>
                <w:b/>
                <w:bCs/>
                <w:color w:val="auto"/>
                <w:sz w:val="20"/>
                <w:szCs w:val="20"/>
                <w:lang w:val="uk-UA" w:eastAsia="en-US"/>
              </w:rPr>
              <w:t>Ціль</w:t>
            </w:r>
            <w:r w:rsidRPr="00584574">
              <w:rPr>
                <w:rFonts w:ascii="Avenir Next Cyr Medium" w:eastAsia="Times New Roman" w:hAnsi="Avenir Next Cyr Medium"/>
                <w:b/>
                <w:bCs/>
                <w:color w:val="auto"/>
                <w:sz w:val="20"/>
                <w:szCs w:val="20"/>
                <w:lang w:val="uk-UA" w:eastAsia="en-US"/>
              </w:rPr>
              <w:t xml:space="preserve"> – </w:t>
            </w:r>
            <w:r w:rsidRPr="00584574">
              <w:rPr>
                <w:rFonts w:ascii="Avenir Next Cyr Medium" w:eastAsia="Times New Roman" w:hAnsi="Avenir Next Cyr Medium" w:cs="Calibri"/>
                <w:b/>
                <w:bCs/>
                <w:color w:val="auto"/>
                <w:sz w:val="20"/>
                <w:szCs w:val="20"/>
                <w:lang w:val="uk-UA" w:eastAsia="en-US"/>
              </w:rPr>
              <w:t>Огляд</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і</w:t>
            </w:r>
            <w:r w:rsidRPr="00584574">
              <w:rPr>
                <w:rFonts w:ascii="Avenir Next Cyr Medium" w:eastAsia="Times New Roman" w:hAnsi="Avenir Next Cyr Medium"/>
                <w:b/>
                <w:bCs/>
                <w:color w:val="auto"/>
                <w:sz w:val="20"/>
                <w:szCs w:val="20"/>
                <w:lang w:val="uk-UA" w:eastAsia="en-US"/>
              </w:rPr>
              <w:t xml:space="preserve"> KPI</w:t>
            </w:r>
          </w:p>
          <w:p w14:paraId="12356F85" w14:textId="77777777"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Cyr" w:eastAsia="Times New Roman" w:hAnsi="Avenir Next Cyr"/>
                <w:i/>
                <w:iCs/>
                <w:color w:val="auto"/>
                <w:sz w:val="16"/>
                <w:szCs w:val="16"/>
                <w:lang w:val="uk-UA" w:eastAsia="en-US"/>
              </w:rPr>
              <w:t xml:space="preserve">(~30 </w:t>
            </w:r>
            <w:r w:rsidRPr="00584574">
              <w:rPr>
                <w:rFonts w:ascii="Avenir Next Cyr" w:eastAsia="Times New Roman" w:hAnsi="Avenir Next Cyr" w:cs="Calibri"/>
                <w:i/>
                <w:iCs/>
                <w:color w:val="auto"/>
                <w:sz w:val="16"/>
                <w:szCs w:val="16"/>
                <w:lang w:val="uk-UA" w:eastAsia="en-US"/>
              </w:rPr>
              <w:t>слів</w:t>
            </w:r>
            <w:r w:rsidRPr="00584574">
              <w:rPr>
                <w:rFonts w:ascii="Avenir Next Cyr" w:eastAsia="Times New Roman" w:hAnsi="Avenir Next Cyr"/>
                <w:i/>
                <w:iCs/>
                <w:color w:val="auto"/>
                <w:sz w:val="16"/>
                <w:szCs w:val="16"/>
                <w:lang w:val="uk-UA" w:eastAsia="en-US"/>
              </w:rPr>
              <w:t>)</w:t>
            </w:r>
            <w:r w:rsidRPr="00584574">
              <w:rPr>
                <w:rFonts w:ascii="Avenir Next Cyr" w:eastAsia="Times New Roman" w:hAnsi="Avenir Next Cyr"/>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704067A" w14:textId="77777777"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LT Pro" w:eastAsia="Times New Roman" w:hAnsi="Avenir Next LT Pro"/>
                <w:color w:val="auto"/>
                <w:sz w:val="20"/>
                <w:szCs w:val="20"/>
                <w:lang w:val="uk-UA" w:eastAsia="en-US"/>
              </w:rPr>
              <w:t> </w:t>
            </w:r>
          </w:p>
        </w:tc>
      </w:tr>
      <w:tr w:rsidR="00470804" w:rsidRPr="00584574" w14:paraId="0F0A56DD" w14:textId="77777777" w:rsidTr="008B43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083D75" w14:textId="77777777" w:rsidR="000E5CC9" w:rsidRPr="006555BB" w:rsidRDefault="000E5CC9" w:rsidP="000E5CC9">
            <w:pPr>
              <w:spacing w:after="0" w:line="240" w:lineRule="auto"/>
              <w:ind w:left="57"/>
              <w:textAlignment w:val="baseline"/>
              <w:rPr>
                <w:rFonts w:ascii="Avenir Next Cyr Medium" w:eastAsia="Times New Roman" w:hAnsi="Avenir Next Cyr Medium" w:cs="Calibri"/>
                <w:b/>
                <w:bCs/>
                <w:color w:val="auto"/>
                <w:sz w:val="20"/>
                <w:szCs w:val="20"/>
                <w:lang w:val="uk-UA" w:eastAsia="en-US"/>
              </w:rPr>
            </w:pPr>
            <w:r w:rsidRPr="006555BB">
              <w:rPr>
                <w:rFonts w:ascii="Avenir Next Cyr Medium" w:eastAsia="Times New Roman" w:hAnsi="Avenir Next Cyr Medium" w:cs="Calibri"/>
                <w:b/>
                <w:bCs/>
                <w:color w:val="auto"/>
                <w:sz w:val="20"/>
                <w:szCs w:val="20"/>
                <w:lang w:val="uk-UA" w:eastAsia="en-US"/>
              </w:rPr>
              <w:t>Обґрунтування – Чому було обрано дану ціль та які її критерії або показники?</w:t>
            </w:r>
          </w:p>
          <w:p w14:paraId="022A8B6C" w14:textId="77777777" w:rsidR="00470804" w:rsidRPr="00584574" w:rsidRDefault="000E5CC9" w:rsidP="000E5CC9">
            <w:pPr>
              <w:spacing w:after="0" w:line="240" w:lineRule="auto"/>
              <w:ind w:left="57"/>
              <w:textAlignment w:val="baseline"/>
              <w:rPr>
                <w:rFonts w:ascii="Avenir Next LT Pro" w:eastAsia="Times New Roman" w:hAnsi="Avenir Next LT Pro"/>
                <w:lang w:val="uk-UA" w:eastAsia="en-US"/>
              </w:rPr>
            </w:pPr>
            <w:r w:rsidRPr="000E5CC9">
              <w:rPr>
                <w:rFonts w:ascii="Avenir Next Cyr" w:eastAsia="Times New Roman" w:hAnsi="Avenir Next Cyr"/>
                <w:i/>
                <w:iCs/>
                <w:color w:val="auto"/>
                <w:sz w:val="16"/>
                <w:szCs w:val="16"/>
                <w:lang w:val="uk-UA" w:eastAsia="en-US"/>
              </w:rPr>
              <w:t>(~75</w:t>
            </w:r>
            <w:r w:rsidRPr="006555BB">
              <w:rPr>
                <w:rFonts w:ascii="Avenir Next LT Pro" w:eastAsia="Times New Roman" w:hAnsi="Avenir Next LT Pro"/>
                <w:i/>
                <w:iCs/>
                <w:color w:val="auto"/>
                <w:sz w:val="16"/>
                <w:szCs w:val="16"/>
                <w:lang w:val="uk-UA" w:eastAsia="en-US"/>
              </w:rPr>
              <w:t xml:space="preserve"> </w:t>
            </w:r>
            <w:r w:rsidRPr="006555BB">
              <w:rPr>
                <w:rFonts w:ascii="Avenir Next Cyr" w:hAnsi="Avenir Next Cyr" w:cs="Calibri"/>
                <w:bCs/>
                <w:i/>
                <w:iCs/>
                <w:color w:val="auto"/>
                <w:spacing w:val="-3"/>
                <w:sz w:val="16"/>
                <w:szCs w:val="16"/>
                <w:lang w:val="uk-UA"/>
              </w:rPr>
              <w:t>слів</w:t>
            </w:r>
            <w:r w:rsidRPr="006555BB">
              <w:rPr>
                <w:rFonts w:ascii="Avenir Next Cyr" w:hAnsi="Avenir Next Cyr"/>
                <w:bCs/>
                <w:i/>
                <w:iCs/>
                <w:color w:val="auto"/>
                <w:spacing w:val="-3"/>
                <w:sz w:val="16"/>
                <w:szCs w:val="16"/>
                <w:lang w:val="uk-UA"/>
              </w:rPr>
              <w:t xml:space="preserve">; ≤3 </w:t>
            </w:r>
            <w:r w:rsidRPr="006555BB">
              <w:rPr>
                <w:rFonts w:ascii="Avenir Next Cyr" w:hAnsi="Avenir Next Cyr" w:cs="Calibri"/>
                <w:bCs/>
                <w:i/>
                <w:iCs/>
                <w:color w:val="auto"/>
                <w:spacing w:val="-3"/>
                <w:sz w:val="16"/>
                <w:szCs w:val="16"/>
                <w:lang w:val="uk-UA"/>
              </w:rPr>
              <w:t>таблиці</w:t>
            </w:r>
            <w:r w:rsidRPr="006555BB">
              <w:rPr>
                <w:rFonts w:ascii="Avenir Next Cyr" w:hAnsi="Avenir Next Cyr"/>
                <w:bCs/>
                <w:i/>
                <w:iCs/>
                <w:color w:val="auto"/>
                <w:spacing w:val="-3"/>
                <w:sz w:val="16"/>
                <w:szCs w:val="16"/>
                <w:lang w:val="uk-UA"/>
              </w:rPr>
              <w:t>/</w:t>
            </w:r>
            <w:r w:rsidRPr="006555BB">
              <w:rPr>
                <w:rFonts w:ascii="Avenir Next Cyr" w:hAnsi="Avenir Next Cyr" w:cs="Calibri"/>
                <w:bCs/>
                <w:i/>
                <w:iCs/>
                <w:color w:val="auto"/>
                <w:spacing w:val="-3"/>
                <w:sz w:val="16"/>
                <w:szCs w:val="16"/>
                <w:lang w:val="uk-UA"/>
              </w:rPr>
              <w:t>графіки</w:t>
            </w:r>
            <w:r w:rsidRPr="006555BB">
              <w:rPr>
                <w:rFonts w:ascii="Avenir Next Cyr" w:hAnsi="Avenir Next Cyr"/>
                <w:bCs/>
                <w:i/>
                <w:iCs/>
                <w:color w:val="auto"/>
                <w:spacing w:val="-3"/>
                <w:sz w:val="16"/>
                <w:szCs w:val="16"/>
                <w:lang w:val="uk-UA"/>
              </w:rPr>
              <w:t>)</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5336083" w14:textId="77777777"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LT Pro" w:eastAsia="Times New Roman" w:hAnsi="Avenir Next LT Pro"/>
                <w:color w:val="auto"/>
                <w:sz w:val="20"/>
                <w:szCs w:val="20"/>
                <w:lang w:val="uk-UA" w:eastAsia="en-US"/>
              </w:rPr>
              <w:t> </w:t>
            </w:r>
          </w:p>
        </w:tc>
      </w:tr>
      <w:tr w:rsidR="00470804" w:rsidRPr="00584574" w14:paraId="6783123E" w14:textId="77777777" w:rsidTr="008B43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B31B87" w14:textId="77777777" w:rsidR="00470804" w:rsidRPr="00584574" w:rsidRDefault="00470804" w:rsidP="00470804">
            <w:pPr>
              <w:spacing w:after="0" w:line="240" w:lineRule="auto"/>
              <w:ind w:left="57"/>
              <w:textAlignment w:val="baseline"/>
              <w:rPr>
                <w:rFonts w:asciiTheme="minorHAnsi" w:eastAsia="Times New Roman" w:hAnsiTheme="minorHAnsi"/>
                <w:i/>
                <w:iCs/>
                <w:color w:val="auto"/>
                <w:sz w:val="16"/>
                <w:szCs w:val="16"/>
                <w:lang w:val="uk-UA" w:eastAsia="en-US"/>
              </w:rPr>
            </w:pPr>
            <w:r w:rsidRPr="00584574">
              <w:rPr>
                <w:rFonts w:ascii="Avenir Next Cyr Medium" w:eastAsia="Times New Roman" w:hAnsi="Avenir Next Cyr Medium" w:cs="Calibri"/>
                <w:b/>
                <w:bCs/>
                <w:color w:val="auto"/>
                <w:sz w:val="20"/>
                <w:szCs w:val="20"/>
                <w:lang w:val="uk-UA" w:eastAsia="en-US"/>
              </w:rPr>
              <w:t>Вимірювання</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Avenir Next LT Pro"/>
                <w:b/>
                <w:bCs/>
                <w:color w:val="auto"/>
                <w:sz w:val="20"/>
                <w:szCs w:val="20"/>
                <w:lang w:val="uk-UA" w:eastAsia="en-US"/>
              </w:rPr>
              <w:t>–</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як</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ви</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планували</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виміряти ціль</w:t>
            </w:r>
            <w:r w:rsidRPr="00584574">
              <w:rPr>
                <w:rFonts w:ascii="Avenir Next Cyr Medium" w:eastAsia="Times New Roman" w:hAnsi="Avenir Next Cyr Medium"/>
                <w:b/>
                <w:bCs/>
                <w:color w:val="auto"/>
                <w:sz w:val="20"/>
                <w:szCs w:val="20"/>
                <w:lang w:val="uk-UA" w:eastAsia="en-US"/>
              </w:rPr>
              <w:t>?</w:t>
            </w:r>
            <w:r w:rsidRPr="00584574">
              <w:rPr>
                <w:rFonts w:ascii="Avenir Next LT Pro" w:eastAsia="Times New Roman" w:hAnsi="Avenir Next LT Pro"/>
                <w:b/>
                <w:bCs/>
                <w:color w:val="auto"/>
                <w:sz w:val="20"/>
                <w:szCs w:val="20"/>
                <w:lang w:val="uk-UA" w:eastAsia="en-US"/>
              </w:rPr>
              <w:t xml:space="preserve"> </w:t>
            </w:r>
          </w:p>
          <w:p w14:paraId="6433C935" w14:textId="77777777"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Cyr" w:eastAsia="Times New Roman" w:hAnsi="Avenir Next Cyr"/>
                <w:i/>
                <w:iCs/>
                <w:color w:val="auto"/>
                <w:sz w:val="16"/>
                <w:szCs w:val="16"/>
                <w:lang w:val="uk-UA" w:eastAsia="en-US"/>
              </w:rPr>
              <w:t xml:space="preserve">(~30 </w:t>
            </w:r>
            <w:r w:rsidRPr="00584574">
              <w:rPr>
                <w:rFonts w:ascii="Avenir Next Cyr" w:eastAsia="Times New Roman" w:hAnsi="Avenir Next Cyr" w:cs="Calibri"/>
                <w:i/>
                <w:iCs/>
                <w:color w:val="auto"/>
                <w:sz w:val="16"/>
                <w:szCs w:val="16"/>
                <w:lang w:val="uk-UA" w:eastAsia="en-US"/>
              </w:rPr>
              <w:t>слів</w:t>
            </w:r>
            <w:r w:rsidRPr="00584574">
              <w:rPr>
                <w:rFonts w:ascii="Avenir Next Cyr" w:eastAsia="Times New Roman" w:hAnsi="Avenir Next Cyr"/>
                <w:i/>
                <w:iCs/>
                <w:color w:val="auto"/>
                <w:sz w:val="16"/>
                <w:szCs w:val="16"/>
                <w:lang w:val="uk-UA" w:eastAsia="en-US"/>
              </w:rPr>
              <w:t>)</w:t>
            </w:r>
            <w:r w:rsidRPr="00584574">
              <w:rPr>
                <w:rFonts w:ascii="Avenir Next Cyr" w:eastAsia="Times New Roman" w:hAnsi="Avenir Next Cyr"/>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BAD4D1" w14:textId="77777777"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LT Pro" w:eastAsia="Times New Roman" w:hAnsi="Avenir Next LT Pro"/>
                <w:color w:val="auto"/>
                <w:sz w:val="20"/>
                <w:szCs w:val="20"/>
                <w:lang w:val="uk-UA" w:eastAsia="en-US"/>
              </w:rPr>
              <w:t> </w:t>
            </w:r>
          </w:p>
        </w:tc>
      </w:tr>
      <w:tr w:rsidR="00470804" w:rsidRPr="00584574" w14:paraId="1415D141" w14:textId="77777777" w:rsidTr="008B43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5FB6D5" w14:textId="77777777"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Cyr Medium" w:eastAsia="Times New Roman" w:hAnsi="Avenir Next Cyr Medium" w:cs="Calibri"/>
                <w:b/>
                <w:bCs/>
                <w:color w:val="auto"/>
                <w:sz w:val="20"/>
                <w:szCs w:val="20"/>
                <w:lang w:val="uk-UA" w:eastAsia="en-US"/>
              </w:rPr>
              <w:t>Тег</w:t>
            </w:r>
            <w:r w:rsidRPr="00584574">
              <w:rPr>
                <w:rFonts w:ascii="Avenir Next Cyr Medium" w:eastAsia="Times New Roman" w:hAnsi="Avenir Next Cyr Medium"/>
                <w:b/>
                <w:bCs/>
                <w:color w:val="auto"/>
                <w:sz w:val="20"/>
                <w:szCs w:val="20"/>
                <w:lang w:val="uk-UA" w:eastAsia="en-US"/>
              </w:rPr>
              <w:t xml:space="preserve">и – </w:t>
            </w:r>
            <w:r w:rsidRPr="00584574">
              <w:rPr>
                <w:rFonts w:ascii="Avenir Next Cyr Medium" w:eastAsia="Times New Roman" w:hAnsi="Avenir Next Cyr Medium" w:cs="Calibri"/>
                <w:b/>
                <w:bCs/>
                <w:color w:val="auto"/>
                <w:sz w:val="20"/>
                <w:szCs w:val="20"/>
                <w:lang w:val="uk-UA" w:eastAsia="en-US"/>
              </w:rPr>
              <w:t>які</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ключові</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слова</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найкраще</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описують</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ваш</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тип</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цілі</w:t>
            </w:r>
            <w:r w:rsidRPr="00584574">
              <w:rPr>
                <w:rFonts w:ascii="Avenir Next Cyr Medium" w:eastAsia="Times New Roman" w:hAnsi="Avenir Next Cyr Medium"/>
                <w:b/>
                <w:bCs/>
                <w:color w:val="auto"/>
                <w:sz w:val="20"/>
                <w:szCs w:val="20"/>
                <w:lang w:val="uk-UA" w:eastAsia="en-US"/>
              </w:rPr>
              <w:t>?</w:t>
            </w:r>
          </w:p>
          <w:p w14:paraId="34F5C8D8" w14:textId="77777777"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Cyr" w:eastAsia="Times New Roman" w:hAnsi="Avenir Next Cyr"/>
                <w:i/>
                <w:iCs/>
                <w:color w:val="auto"/>
                <w:sz w:val="16"/>
                <w:szCs w:val="16"/>
                <w:lang w:val="uk-UA" w:eastAsia="en-US"/>
              </w:rPr>
              <w:t xml:space="preserve">(1 </w:t>
            </w:r>
            <w:r w:rsidRPr="00584574">
              <w:rPr>
                <w:rFonts w:ascii="Avenir Next Cyr" w:eastAsia="Times New Roman" w:hAnsi="Avenir Next Cyr" w:cs="Calibri"/>
                <w:i/>
                <w:iCs/>
                <w:color w:val="auto"/>
                <w:sz w:val="16"/>
                <w:szCs w:val="16"/>
                <w:lang w:val="uk-UA" w:eastAsia="en-US"/>
              </w:rPr>
              <w:t>обов’язково</w:t>
            </w:r>
            <w:r w:rsidRPr="00584574">
              <w:rPr>
                <w:rFonts w:ascii="Avenir Next Cyr" w:eastAsia="Times New Roman" w:hAnsi="Avenir Next Cyr"/>
                <w:i/>
                <w:iCs/>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26DA8A" w14:textId="77777777" w:rsidR="00470804" w:rsidRPr="00584574" w:rsidRDefault="00470804" w:rsidP="00470804">
            <w:pPr>
              <w:spacing w:after="0" w:line="240" w:lineRule="auto"/>
              <w:ind w:left="57"/>
              <w:textAlignment w:val="baseline"/>
              <w:rPr>
                <w:rFonts w:ascii="Avenir Next Cyr Medium" w:eastAsia="Times New Roman" w:hAnsi="Avenir Next Cyr Medium"/>
                <w:b/>
                <w:bCs/>
                <w:sz w:val="20"/>
                <w:szCs w:val="20"/>
                <w:lang w:val="uk-UA" w:eastAsia="en-US"/>
              </w:rPr>
            </w:pPr>
            <w:r w:rsidRPr="00584574">
              <w:rPr>
                <w:rFonts w:ascii="Avenir Next Cyr Medium" w:eastAsia="Times New Roman" w:hAnsi="Avenir Next Cyr Medium" w:cs="Calibri"/>
                <w:b/>
                <w:bCs/>
                <w:sz w:val="20"/>
                <w:szCs w:val="20"/>
                <w:lang w:val="uk-UA" w:eastAsia="en-US"/>
              </w:rPr>
              <w:t>Оберіть</w:t>
            </w:r>
            <w:r w:rsidRPr="00584574">
              <w:rPr>
                <w:rFonts w:ascii="Avenir Next Cyr Medium" w:eastAsia="Times New Roman" w:hAnsi="Avenir Next Cyr Medium"/>
                <w:b/>
                <w:bCs/>
                <w:sz w:val="20"/>
                <w:szCs w:val="20"/>
                <w:lang w:val="uk-UA" w:eastAsia="en-US"/>
              </w:rPr>
              <w:t xml:space="preserve"> </w:t>
            </w:r>
            <w:r w:rsidRPr="00584574">
              <w:rPr>
                <w:rFonts w:ascii="Avenir Next Cyr Medium" w:eastAsia="Times New Roman" w:hAnsi="Avenir Next Cyr Medium" w:cs="Calibri"/>
                <w:b/>
                <w:bCs/>
                <w:sz w:val="20"/>
                <w:szCs w:val="20"/>
                <w:lang w:val="uk-UA" w:eastAsia="en-US"/>
              </w:rPr>
              <w:t>зі списку</w:t>
            </w:r>
            <w:r w:rsidRPr="00584574">
              <w:rPr>
                <w:rFonts w:ascii="Avenir Next Cyr Medium" w:eastAsia="Times New Roman" w:hAnsi="Avenir Next Cyr Medium"/>
                <w:b/>
                <w:bCs/>
                <w:sz w:val="20"/>
                <w:szCs w:val="20"/>
                <w:lang w:val="uk-UA" w:eastAsia="en-US"/>
              </w:rPr>
              <w:t>:</w:t>
            </w:r>
          </w:p>
          <w:p w14:paraId="719AB254" w14:textId="77777777" w:rsidR="00470804" w:rsidRPr="00584574" w:rsidRDefault="00470804" w:rsidP="00470804">
            <w:pPr>
              <w:spacing w:after="0" w:line="240" w:lineRule="auto"/>
              <w:ind w:left="57"/>
              <w:textAlignment w:val="baseline"/>
              <w:rPr>
                <w:rFonts w:ascii="Avenir Next LT Pro" w:eastAsia="Times New Roman" w:hAnsi="Avenir Next LT Pro"/>
                <w:b/>
                <w:bCs/>
                <w:sz w:val="20"/>
                <w:szCs w:val="20"/>
                <w:lang w:val="uk-UA" w:eastAsia="en-US"/>
              </w:rPr>
            </w:pPr>
          </w:p>
          <w:p w14:paraId="56B82452" w14:textId="77777777" w:rsidR="00F323E8" w:rsidRPr="00D84433" w:rsidRDefault="00C54CDD" w:rsidP="00F323E8">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872383696"/>
                <w14:checkbox>
                  <w14:checked w14:val="0"/>
                  <w14:checkedState w14:val="2612" w14:font="MS Gothic"/>
                  <w14:uncheckedState w14:val="2610" w14:font="MS Gothic"/>
                </w14:checkbox>
              </w:sdtPr>
              <w:sdtEndPr/>
              <w:sdtContent>
                <w:r w:rsidR="00F323E8" w:rsidRPr="00D84433">
                  <w:rPr>
                    <w:rFonts w:ascii="Segoe UI Symbol" w:eastAsia="MS Gothic" w:hAnsi="Segoe UI Symbol" w:cs="Segoe UI Symbol"/>
                    <w:sz w:val="20"/>
                    <w:szCs w:val="20"/>
                    <w:lang w:val="uk-UA" w:eastAsia="en-US"/>
                  </w:rPr>
                  <w:t>☐</w:t>
                </w:r>
              </w:sdtContent>
            </w:sdt>
            <w:proofErr w:type="spellStart"/>
            <w:r w:rsidR="00F323E8" w:rsidRPr="00D84433">
              <w:rPr>
                <w:rFonts w:ascii="Avenir Next Cyr" w:eastAsia="Times New Roman" w:hAnsi="Avenir Next Cyr" w:cs="Calibri"/>
                <w:sz w:val="20"/>
                <w:szCs w:val="20"/>
                <w:lang w:val="uk-UA" w:eastAsia="en-US"/>
              </w:rPr>
              <w:t>Адвокація</w:t>
            </w:r>
            <w:proofErr w:type="spellEnd"/>
            <w:r w:rsidR="00F323E8" w:rsidRPr="00D84433">
              <w:rPr>
                <w:rFonts w:ascii="Avenir Next Cyr" w:eastAsia="Times New Roman" w:hAnsi="Avenir Next Cyr"/>
                <w:sz w:val="20"/>
                <w:szCs w:val="20"/>
                <w:lang w:val="uk-UA" w:eastAsia="en-US"/>
              </w:rPr>
              <w:t xml:space="preserve"> </w:t>
            </w:r>
            <w:r w:rsidR="00F323E8" w:rsidRPr="00D84433">
              <w:rPr>
                <w:rFonts w:ascii="Avenir Next Cyr" w:eastAsia="Times New Roman" w:hAnsi="Avenir Next Cyr" w:cs="Calibri"/>
                <w:sz w:val="20"/>
                <w:szCs w:val="20"/>
                <w:lang w:val="uk-UA" w:eastAsia="en-US"/>
              </w:rPr>
              <w:t>та</w:t>
            </w:r>
            <w:r w:rsidR="00F323E8" w:rsidRPr="00D84433">
              <w:rPr>
                <w:rFonts w:ascii="Avenir Next Cyr" w:eastAsia="Times New Roman" w:hAnsi="Avenir Next Cyr"/>
                <w:sz w:val="20"/>
                <w:szCs w:val="20"/>
                <w:lang w:val="uk-UA" w:eastAsia="en-US"/>
              </w:rPr>
              <w:t xml:space="preserve"> </w:t>
            </w:r>
            <w:r w:rsidR="00F323E8" w:rsidRPr="00D84433">
              <w:rPr>
                <w:rFonts w:ascii="Avenir Next Cyr" w:eastAsia="Times New Roman" w:hAnsi="Avenir Next Cyr" w:cs="Calibri"/>
                <w:sz w:val="20"/>
                <w:szCs w:val="20"/>
                <w:lang w:val="uk-UA" w:eastAsia="en-US"/>
              </w:rPr>
              <w:t>лобіювання</w:t>
            </w:r>
            <w:r w:rsidR="00F323E8" w:rsidRPr="00D84433">
              <w:rPr>
                <w:rFonts w:ascii="Avenir Next Cyr" w:eastAsia="Times New Roman" w:hAnsi="Avenir Next Cyr"/>
                <w:sz w:val="20"/>
                <w:szCs w:val="20"/>
                <w:lang w:val="uk-UA" w:eastAsia="en-US"/>
              </w:rPr>
              <w:t xml:space="preserve"> (</w:t>
            </w:r>
            <w:proofErr w:type="spellStart"/>
            <w:r w:rsidR="00F323E8" w:rsidRPr="00D84433">
              <w:rPr>
                <w:rFonts w:ascii="Avenir Next Cyr" w:eastAsia="Times New Roman" w:hAnsi="Avenir Next Cyr"/>
                <w:sz w:val="20"/>
                <w:szCs w:val="20"/>
                <w:lang w:val="uk-UA" w:eastAsia="en-US"/>
              </w:rPr>
              <w:t>Advocacy</w:t>
            </w:r>
            <w:proofErr w:type="spellEnd"/>
            <w:r w:rsidR="00F323E8" w:rsidRPr="00D84433">
              <w:rPr>
                <w:rFonts w:ascii="Avenir Next Cyr" w:eastAsia="Times New Roman" w:hAnsi="Avenir Next Cyr"/>
                <w:sz w:val="20"/>
                <w:szCs w:val="20"/>
                <w:lang w:val="uk-UA" w:eastAsia="en-US"/>
              </w:rPr>
              <w:t>)/рекомендація</w:t>
            </w:r>
          </w:p>
          <w:p w14:paraId="71563587" w14:textId="77777777" w:rsidR="00F323E8" w:rsidRPr="00D84433" w:rsidRDefault="00C54CDD" w:rsidP="00F323E8">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822091904"/>
                <w14:checkbox>
                  <w14:checked w14:val="0"/>
                  <w14:checkedState w14:val="2612" w14:font="MS Gothic"/>
                  <w14:uncheckedState w14:val="2610" w14:font="MS Gothic"/>
                </w14:checkbox>
              </w:sdtPr>
              <w:sdtEndPr/>
              <w:sdtContent>
                <w:r w:rsidR="00F323E8" w:rsidRPr="00D84433">
                  <w:rPr>
                    <w:rFonts w:ascii="Segoe UI Symbol" w:eastAsia="MS Gothic" w:hAnsi="Segoe UI Symbol" w:cs="Segoe UI Symbol"/>
                    <w:sz w:val="20"/>
                    <w:szCs w:val="20"/>
                    <w:lang w:val="uk-UA" w:eastAsia="en-US"/>
                  </w:rPr>
                  <w:t>☐</w:t>
                </w:r>
              </w:sdtContent>
            </w:sdt>
            <w:r w:rsidR="00F323E8" w:rsidRPr="00D84433">
              <w:rPr>
                <w:rFonts w:ascii="Avenir Next Cyr" w:eastAsia="Times New Roman" w:hAnsi="Avenir Next Cyr" w:cs="Calibri"/>
                <w:sz w:val="20"/>
                <w:szCs w:val="20"/>
                <w:lang w:val="uk-UA" w:eastAsia="en-US"/>
              </w:rPr>
              <w:t>Результативність</w:t>
            </w:r>
            <w:r w:rsidR="00F323E8" w:rsidRPr="00D84433">
              <w:rPr>
                <w:rFonts w:ascii="Avenir Next Cyr" w:eastAsia="Times New Roman" w:hAnsi="Avenir Next Cyr"/>
                <w:sz w:val="20"/>
                <w:szCs w:val="20"/>
                <w:lang w:val="uk-UA" w:eastAsia="en-US"/>
              </w:rPr>
              <w:t xml:space="preserve"> (</w:t>
            </w:r>
            <w:r w:rsidR="00F323E8" w:rsidRPr="00D84433">
              <w:rPr>
                <w:rFonts w:ascii="Avenir Next Cyr" w:eastAsia="Times New Roman" w:hAnsi="Avenir Next Cyr" w:cs="Calibri"/>
                <w:sz w:val="20"/>
                <w:szCs w:val="20"/>
                <w:lang w:val="uk-UA" w:eastAsia="en-US"/>
              </w:rPr>
              <w:t>наприклад,</w:t>
            </w:r>
            <w:r w:rsidR="00F323E8" w:rsidRPr="00D84433">
              <w:rPr>
                <w:rFonts w:ascii="Avenir Next Cyr" w:eastAsia="Times New Roman" w:hAnsi="Avenir Next Cyr"/>
                <w:sz w:val="20"/>
                <w:szCs w:val="20"/>
                <w:lang w:val="uk-UA" w:eastAsia="en-US"/>
              </w:rPr>
              <w:t xml:space="preserve"> </w:t>
            </w:r>
            <w:r w:rsidR="00F323E8" w:rsidRPr="00D84433">
              <w:rPr>
                <w:rFonts w:ascii="Avenir Next Cyr" w:eastAsia="Times New Roman" w:hAnsi="Avenir Next Cyr" w:cs="Calibri"/>
                <w:sz w:val="20"/>
                <w:szCs w:val="20"/>
                <w:lang w:val="uk-UA" w:eastAsia="en-US"/>
              </w:rPr>
              <w:t xml:space="preserve">факт покупки, чи залучення нового клієнта </w:t>
            </w:r>
            <w:r w:rsidR="00F323E8" w:rsidRPr="00D84433">
              <w:rPr>
                <w:rFonts w:ascii="Avenir Next Cyr" w:eastAsia="Times New Roman" w:hAnsi="Avenir Next Cyr"/>
                <w:sz w:val="20"/>
                <w:szCs w:val="20"/>
                <w:lang w:val="uk-UA" w:eastAsia="en-US"/>
              </w:rPr>
              <w:t>(</w:t>
            </w:r>
            <w:proofErr w:type="spellStart"/>
            <w:r w:rsidR="00F323E8" w:rsidRPr="00D84433">
              <w:rPr>
                <w:rFonts w:ascii="Avenir Next Cyr" w:eastAsia="Times New Roman" w:hAnsi="Avenir Next Cyr"/>
                <w:sz w:val="20"/>
                <w:szCs w:val="20"/>
                <w:lang w:val="uk-UA" w:eastAsia="en-US"/>
              </w:rPr>
              <w:t>Cost</w:t>
            </w:r>
            <w:proofErr w:type="spellEnd"/>
            <w:r w:rsidR="00F323E8" w:rsidRPr="00D84433">
              <w:rPr>
                <w:rFonts w:ascii="Avenir Next Cyr" w:eastAsia="Times New Roman" w:hAnsi="Avenir Next Cyr"/>
                <w:sz w:val="20"/>
                <w:szCs w:val="20"/>
                <w:lang w:val="uk-UA" w:eastAsia="en-US"/>
              </w:rPr>
              <w:t xml:space="preserve"> </w:t>
            </w:r>
            <w:proofErr w:type="spellStart"/>
            <w:r w:rsidR="00F323E8" w:rsidRPr="00D84433">
              <w:rPr>
                <w:rFonts w:ascii="Avenir Next Cyr" w:eastAsia="Times New Roman" w:hAnsi="Avenir Next Cyr"/>
                <w:sz w:val="20"/>
                <w:szCs w:val="20"/>
                <w:lang w:val="uk-UA" w:eastAsia="en-US"/>
              </w:rPr>
              <w:t>per</w:t>
            </w:r>
            <w:proofErr w:type="spellEnd"/>
            <w:r w:rsidR="00F323E8" w:rsidRPr="00D84433">
              <w:rPr>
                <w:rFonts w:ascii="Avenir Next Cyr" w:eastAsia="Times New Roman" w:hAnsi="Avenir Next Cyr"/>
                <w:sz w:val="20"/>
                <w:szCs w:val="20"/>
                <w:lang w:val="uk-UA" w:eastAsia="en-US"/>
              </w:rPr>
              <w:t xml:space="preserve"> </w:t>
            </w:r>
            <w:proofErr w:type="spellStart"/>
            <w:r w:rsidR="00F323E8" w:rsidRPr="00D84433">
              <w:rPr>
                <w:rFonts w:ascii="Avenir Next Cyr" w:eastAsia="Times New Roman" w:hAnsi="Avenir Next Cyr"/>
                <w:sz w:val="20"/>
                <w:szCs w:val="20"/>
                <w:lang w:val="uk-UA" w:eastAsia="en-US"/>
              </w:rPr>
              <w:t>acquisition</w:t>
            </w:r>
            <w:proofErr w:type="spellEnd"/>
            <w:r w:rsidR="00F323E8" w:rsidRPr="00D84433">
              <w:rPr>
                <w:rFonts w:ascii="Avenir Next Cyr" w:eastAsia="Times New Roman" w:hAnsi="Avenir Next Cyr"/>
                <w:sz w:val="20"/>
                <w:szCs w:val="20"/>
                <w:lang w:val="uk-UA" w:eastAsia="en-US"/>
              </w:rPr>
              <w:t>))</w:t>
            </w:r>
          </w:p>
          <w:p w14:paraId="135070C9" w14:textId="77777777" w:rsidR="00F323E8" w:rsidRPr="00D84433" w:rsidRDefault="00C54CDD" w:rsidP="00F323E8">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727659463"/>
                <w14:checkbox>
                  <w14:checked w14:val="0"/>
                  <w14:checkedState w14:val="2612" w14:font="MS Gothic"/>
                  <w14:uncheckedState w14:val="2610" w14:font="MS Gothic"/>
                </w14:checkbox>
              </w:sdtPr>
              <w:sdtEndPr/>
              <w:sdtContent>
                <w:r w:rsidR="00F323E8" w:rsidRPr="00D84433">
                  <w:rPr>
                    <w:rFonts w:ascii="Segoe UI Symbol" w:eastAsia="MS Gothic" w:hAnsi="Segoe UI Symbol" w:cs="Segoe UI Symbol"/>
                    <w:sz w:val="20"/>
                    <w:szCs w:val="20"/>
                    <w:lang w:val="uk-UA" w:eastAsia="en-US"/>
                  </w:rPr>
                  <w:t>☐</w:t>
                </w:r>
              </w:sdtContent>
            </w:sdt>
            <w:r w:rsidR="00F323E8" w:rsidRPr="00D84433">
              <w:rPr>
                <w:rFonts w:ascii="Avenir Next Cyr" w:eastAsia="Times New Roman" w:hAnsi="Avenir Next Cyr" w:cs="Calibri"/>
                <w:sz w:val="20"/>
                <w:szCs w:val="20"/>
                <w:lang w:val="uk-UA" w:eastAsia="en-US"/>
              </w:rPr>
              <w:t>Популярність</w:t>
            </w:r>
            <w:r w:rsidR="00F323E8" w:rsidRPr="00D84433">
              <w:rPr>
                <w:rFonts w:ascii="Avenir Next Cyr" w:eastAsia="Times New Roman" w:hAnsi="Avenir Next Cyr"/>
                <w:sz w:val="20"/>
                <w:szCs w:val="20"/>
                <w:lang w:val="uk-UA" w:eastAsia="en-US"/>
              </w:rPr>
              <w:t>/визнання/</w:t>
            </w:r>
            <w:r w:rsidR="00F323E8" w:rsidRPr="00D84433">
              <w:rPr>
                <w:rFonts w:ascii="Avenir Next Cyr" w:eastAsia="Times New Roman" w:hAnsi="Avenir Next Cyr" w:cs="Calibri"/>
                <w:sz w:val="20"/>
                <w:szCs w:val="20"/>
                <w:lang w:val="uk-UA" w:eastAsia="en-US"/>
              </w:rPr>
              <w:t>соціальні перетворення (</w:t>
            </w:r>
            <w:proofErr w:type="spellStart"/>
            <w:r w:rsidR="00F323E8" w:rsidRPr="00D84433">
              <w:rPr>
                <w:rFonts w:ascii="Avenir Next Cyr" w:eastAsia="Times New Roman" w:hAnsi="Avenir Next Cyr"/>
                <w:sz w:val="20"/>
                <w:szCs w:val="20"/>
                <w:lang w:val="uk-UA" w:eastAsia="en-US"/>
              </w:rPr>
              <w:t>Social</w:t>
            </w:r>
            <w:proofErr w:type="spellEnd"/>
            <w:r w:rsidR="00F323E8" w:rsidRPr="00D84433">
              <w:rPr>
                <w:rFonts w:ascii="Avenir Next Cyr" w:eastAsia="Times New Roman" w:hAnsi="Avenir Next Cyr"/>
                <w:sz w:val="20"/>
                <w:szCs w:val="20"/>
                <w:lang w:val="uk-UA" w:eastAsia="en-US"/>
              </w:rPr>
              <w:t xml:space="preserve"> </w:t>
            </w:r>
            <w:proofErr w:type="spellStart"/>
            <w:r w:rsidR="00F323E8" w:rsidRPr="00D84433">
              <w:rPr>
                <w:rFonts w:ascii="Avenir Next Cyr" w:eastAsia="Times New Roman" w:hAnsi="Avenir Next Cyr"/>
                <w:sz w:val="20"/>
                <w:szCs w:val="20"/>
                <w:lang w:val="uk-UA" w:eastAsia="en-US"/>
              </w:rPr>
              <w:t>discourse</w:t>
            </w:r>
            <w:proofErr w:type="spellEnd"/>
            <w:r w:rsidR="00F323E8" w:rsidRPr="00D84433">
              <w:rPr>
                <w:rFonts w:ascii="Avenir Next Cyr" w:eastAsia="Times New Roman" w:hAnsi="Avenir Next Cyr" w:cs="Arial"/>
                <w:sz w:val="20"/>
                <w:szCs w:val="20"/>
                <w:lang w:val="uk-UA" w:eastAsia="en-US"/>
              </w:rPr>
              <w:t>)</w:t>
            </w:r>
            <w:r w:rsidR="00F323E8" w:rsidRPr="00D84433">
              <w:rPr>
                <w:rFonts w:ascii="Avenir Next Cyr" w:eastAsia="Times New Roman" w:hAnsi="Avenir Next Cyr"/>
                <w:sz w:val="20"/>
                <w:szCs w:val="20"/>
                <w:lang w:val="uk-UA" w:eastAsia="en-US"/>
              </w:rPr>
              <w:t> </w:t>
            </w:r>
          </w:p>
          <w:p w14:paraId="10038280" w14:textId="77777777" w:rsidR="00F323E8" w:rsidRPr="00D84433" w:rsidRDefault="00C54CDD" w:rsidP="00F323E8">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448308458"/>
                <w14:checkbox>
                  <w14:checked w14:val="0"/>
                  <w14:checkedState w14:val="2612" w14:font="MS Gothic"/>
                  <w14:uncheckedState w14:val="2610" w14:font="MS Gothic"/>
                </w14:checkbox>
              </w:sdtPr>
              <w:sdtEndPr/>
              <w:sdtContent>
                <w:r w:rsidR="00F323E8" w:rsidRPr="00D84433">
                  <w:rPr>
                    <w:rFonts w:ascii="Segoe UI Symbol" w:eastAsia="MS Gothic" w:hAnsi="Segoe UI Symbol" w:cs="Segoe UI Symbol"/>
                    <w:sz w:val="20"/>
                    <w:szCs w:val="20"/>
                    <w:lang w:val="uk-UA" w:eastAsia="en-US"/>
                  </w:rPr>
                  <w:t>☐</w:t>
                </w:r>
              </w:sdtContent>
            </w:sdt>
            <w:r w:rsidR="00F323E8" w:rsidRPr="00D84433">
              <w:rPr>
                <w:rFonts w:ascii="Avenir Next Cyr" w:eastAsia="Times New Roman" w:hAnsi="Avenir Next Cyr"/>
                <w:sz w:val="20"/>
                <w:szCs w:val="20"/>
                <w:lang w:val="uk-UA" w:eastAsia="en-US"/>
              </w:rPr>
              <w:t>Позитивний відгук, настрої (</w:t>
            </w:r>
            <w:proofErr w:type="spellStart"/>
            <w:r w:rsidR="00F323E8" w:rsidRPr="00D84433">
              <w:rPr>
                <w:rFonts w:ascii="Avenir Next Cyr" w:eastAsia="Times New Roman" w:hAnsi="Avenir Next Cyr"/>
                <w:sz w:val="20"/>
                <w:szCs w:val="20"/>
                <w:lang w:val="uk-UA" w:eastAsia="en-US"/>
              </w:rPr>
              <w:t>Positive</w:t>
            </w:r>
            <w:proofErr w:type="spellEnd"/>
            <w:r w:rsidR="00F323E8" w:rsidRPr="00D84433">
              <w:rPr>
                <w:rFonts w:ascii="Avenir Next Cyr" w:eastAsia="Times New Roman" w:hAnsi="Avenir Next Cyr"/>
                <w:sz w:val="20"/>
                <w:szCs w:val="20"/>
                <w:lang w:val="uk-UA" w:eastAsia="en-US"/>
              </w:rPr>
              <w:t xml:space="preserve"> </w:t>
            </w:r>
            <w:proofErr w:type="spellStart"/>
            <w:r w:rsidR="00F323E8" w:rsidRPr="00D84433">
              <w:rPr>
                <w:rFonts w:ascii="Avenir Next Cyr" w:eastAsia="Times New Roman" w:hAnsi="Avenir Next Cyr"/>
                <w:sz w:val="20"/>
                <w:szCs w:val="20"/>
                <w:lang w:val="uk-UA" w:eastAsia="en-US"/>
              </w:rPr>
              <w:t>sentiment</w:t>
            </w:r>
            <w:proofErr w:type="spellEnd"/>
            <w:r w:rsidR="00F323E8" w:rsidRPr="00D84433">
              <w:rPr>
                <w:rFonts w:ascii="Avenir Next Cyr" w:eastAsia="Times New Roman" w:hAnsi="Avenir Next Cyr"/>
                <w:sz w:val="20"/>
                <w:szCs w:val="20"/>
                <w:lang w:val="uk-UA" w:eastAsia="en-US"/>
              </w:rPr>
              <w:t>)/</w:t>
            </w:r>
            <w:proofErr w:type="spellStart"/>
            <w:r w:rsidR="00F323E8" w:rsidRPr="00D84433">
              <w:rPr>
                <w:rFonts w:ascii="Avenir Next Cyr" w:eastAsia="Times New Roman" w:hAnsi="Avenir Next Cyr" w:cs="Calibri"/>
                <w:sz w:val="20"/>
                <w:szCs w:val="20"/>
                <w:lang w:val="uk-UA" w:eastAsia="en-US"/>
              </w:rPr>
              <w:t>емоціний</w:t>
            </w:r>
            <w:proofErr w:type="spellEnd"/>
            <w:r w:rsidR="00F323E8" w:rsidRPr="00D84433">
              <w:rPr>
                <w:rFonts w:ascii="Avenir Next Cyr" w:eastAsia="Times New Roman" w:hAnsi="Avenir Next Cyr" w:cs="Calibri"/>
                <w:sz w:val="20"/>
                <w:szCs w:val="20"/>
                <w:lang w:val="uk-UA" w:eastAsia="en-US"/>
              </w:rPr>
              <w:t xml:space="preserve"> резонанс</w:t>
            </w:r>
            <w:r w:rsidR="00F323E8" w:rsidRPr="00D84433">
              <w:rPr>
                <w:rFonts w:ascii="Avenir Next Cyr" w:eastAsia="Times New Roman" w:hAnsi="Avenir Next Cyr"/>
                <w:sz w:val="20"/>
                <w:szCs w:val="20"/>
                <w:lang w:val="uk-UA" w:eastAsia="en-US"/>
              </w:rPr>
              <w:t> </w:t>
            </w:r>
          </w:p>
          <w:p w14:paraId="71B213CE" w14:textId="77777777" w:rsidR="00F323E8" w:rsidRPr="00D84433" w:rsidRDefault="00C54CDD" w:rsidP="00F323E8">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638376418"/>
                <w14:checkbox>
                  <w14:checked w14:val="0"/>
                  <w14:checkedState w14:val="2612" w14:font="MS Gothic"/>
                  <w14:uncheckedState w14:val="2610" w14:font="MS Gothic"/>
                </w14:checkbox>
              </w:sdtPr>
              <w:sdtEndPr/>
              <w:sdtContent>
                <w:r w:rsidR="00F323E8" w:rsidRPr="00D84433">
                  <w:rPr>
                    <w:rFonts w:ascii="Segoe UI Symbol" w:eastAsia="MS Gothic" w:hAnsi="Segoe UI Symbol" w:cs="Segoe UI Symbol"/>
                    <w:sz w:val="20"/>
                    <w:szCs w:val="20"/>
                    <w:lang w:val="uk-UA" w:eastAsia="en-US"/>
                  </w:rPr>
                  <w:t>☐</w:t>
                </w:r>
              </w:sdtContent>
            </w:sdt>
            <w:r w:rsidR="00F323E8" w:rsidRPr="00D84433">
              <w:rPr>
                <w:rFonts w:ascii="Avenir Next Cyr" w:eastAsia="Times New Roman" w:hAnsi="Avenir Next Cyr"/>
                <w:sz w:val="20"/>
                <w:szCs w:val="20"/>
                <w:lang w:val="uk-UA" w:eastAsia="en-US"/>
              </w:rPr>
              <w:t>Досягнення (</w:t>
            </w:r>
            <w:proofErr w:type="spellStart"/>
            <w:r w:rsidR="00F323E8" w:rsidRPr="00D84433">
              <w:rPr>
                <w:rFonts w:ascii="Avenir Next Cyr" w:eastAsia="Times New Roman" w:hAnsi="Avenir Next Cyr"/>
                <w:sz w:val="20"/>
                <w:szCs w:val="20"/>
                <w:lang w:val="uk-UA" w:eastAsia="en-US"/>
              </w:rPr>
              <w:t>Reach</w:t>
            </w:r>
            <w:proofErr w:type="spellEnd"/>
            <w:r w:rsidR="00F323E8" w:rsidRPr="00D84433">
              <w:rPr>
                <w:rFonts w:ascii="Avenir Next Cyr" w:eastAsia="Times New Roman" w:hAnsi="Avenir Next Cyr"/>
                <w:sz w:val="20"/>
                <w:szCs w:val="20"/>
                <w:lang w:val="uk-UA" w:eastAsia="en-US"/>
              </w:rPr>
              <w:t>) (</w:t>
            </w:r>
            <w:r w:rsidR="00F323E8" w:rsidRPr="00D84433">
              <w:rPr>
                <w:rFonts w:ascii="Avenir Next Cyr" w:eastAsia="Times New Roman" w:hAnsi="Avenir Next Cyr" w:cs="Calibri"/>
                <w:sz w:val="20"/>
                <w:szCs w:val="20"/>
                <w:lang w:val="uk-UA" w:eastAsia="en-US"/>
              </w:rPr>
              <w:t>наприклад</w:t>
            </w:r>
            <w:r w:rsidR="00F323E8" w:rsidRPr="00D84433">
              <w:rPr>
                <w:rFonts w:ascii="Avenir Next Cyr" w:eastAsia="Times New Roman" w:hAnsi="Avenir Next Cyr"/>
                <w:sz w:val="20"/>
                <w:szCs w:val="20"/>
                <w:lang w:val="uk-UA" w:eastAsia="en-US"/>
              </w:rPr>
              <w:t xml:space="preserve"> </w:t>
            </w:r>
            <w:r w:rsidR="00F323E8" w:rsidRPr="00D84433">
              <w:rPr>
                <w:rFonts w:ascii="Avenir Next Cyr" w:eastAsia="Times New Roman" w:hAnsi="Avenir Next Cyr" w:cs="Calibri"/>
                <w:sz w:val="20"/>
                <w:szCs w:val="20"/>
                <w:lang w:val="uk-UA" w:eastAsia="en-US"/>
              </w:rPr>
              <w:t>відсоток відкриття (</w:t>
            </w:r>
            <w:proofErr w:type="spellStart"/>
            <w:r w:rsidR="00F323E8" w:rsidRPr="00D84433">
              <w:rPr>
                <w:rFonts w:ascii="Avenir Next Cyr" w:eastAsia="Times New Roman" w:hAnsi="Avenir Next Cyr"/>
                <w:sz w:val="20"/>
                <w:szCs w:val="20"/>
                <w:lang w:val="uk-UA" w:eastAsia="en-US"/>
              </w:rPr>
              <w:t>open</w:t>
            </w:r>
            <w:proofErr w:type="spellEnd"/>
            <w:r w:rsidR="00F323E8" w:rsidRPr="00D84433">
              <w:rPr>
                <w:rFonts w:ascii="Avenir Next Cyr" w:eastAsia="Times New Roman" w:hAnsi="Avenir Next Cyr"/>
                <w:sz w:val="20"/>
                <w:szCs w:val="20"/>
                <w:lang w:val="uk-UA" w:eastAsia="en-US"/>
              </w:rPr>
              <w:t xml:space="preserve"> </w:t>
            </w:r>
            <w:proofErr w:type="spellStart"/>
            <w:r w:rsidR="00F323E8" w:rsidRPr="00D84433">
              <w:rPr>
                <w:rFonts w:ascii="Avenir Next Cyr" w:eastAsia="Times New Roman" w:hAnsi="Avenir Next Cyr"/>
                <w:sz w:val="20"/>
                <w:szCs w:val="20"/>
                <w:lang w:val="uk-UA" w:eastAsia="en-US"/>
              </w:rPr>
              <w:t>rate</w:t>
            </w:r>
            <w:proofErr w:type="spellEnd"/>
            <w:r w:rsidR="00F323E8" w:rsidRPr="00D84433">
              <w:rPr>
                <w:rFonts w:ascii="Avenir Next Cyr" w:eastAsia="Times New Roman" w:hAnsi="Avenir Next Cyr"/>
                <w:sz w:val="20"/>
                <w:szCs w:val="20"/>
                <w:lang w:val="uk-UA" w:eastAsia="en-US"/>
              </w:rPr>
              <w:t xml:space="preserve">), </w:t>
            </w:r>
            <w:r w:rsidR="00F323E8" w:rsidRPr="00D84433">
              <w:rPr>
                <w:rFonts w:ascii="Avenir Next Cyr" w:eastAsia="Times New Roman" w:hAnsi="Avenir Next Cyr" w:cs="Calibri"/>
                <w:sz w:val="20"/>
                <w:szCs w:val="20"/>
                <w:lang w:val="uk-UA" w:eastAsia="en-US"/>
              </w:rPr>
              <w:t xml:space="preserve">число </w:t>
            </w:r>
            <w:proofErr w:type="spellStart"/>
            <w:r w:rsidR="00F323E8" w:rsidRPr="00D84433">
              <w:rPr>
                <w:rFonts w:ascii="Avenir Next Cyr" w:eastAsia="Times New Roman" w:hAnsi="Avenir Next Cyr"/>
                <w:sz w:val="20"/>
                <w:szCs w:val="20"/>
                <w:lang w:val="uk-UA" w:eastAsia="en-US"/>
              </w:rPr>
              <w:t>шерів</w:t>
            </w:r>
            <w:proofErr w:type="spellEnd"/>
            <w:r w:rsidR="00F323E8" w:rsidRPr="00D84433">
              <w:rPr>
                <w:rFonts w:ascii="Avenir Next Cyr" w:eastAsia="Times New Roman" w:hAnsi="Avenir Next Cyr"/>
                <w:sz w:val="20"/>
                <w:szCs w:val="20"/>
                <w:lang w:val="uk-UA" w:eastAsia="en-US"/>
              </w:rPr>
              <w:t xml:space="preserve">, </w:t>
            </w:r>
            <w:r w:rsidR="00F323E8" w:rsidRPr="00D84433">
              <w:rPr>
                <w:rFonts w:ascii="Avenir Next Cyr" w:eastAsia="Times New Roman" w:hAnsi="Avenir Next Cyr" w:cs="Calibri"/>
                <w:sz w:val="20"/>
                <w:szCs w:val="20"/>
                <w:lang w:val="uk-UA" w:eastAsia="en-US"/>
              </w:rPr>
              <w:t>переглядів</w:t>
            </w:r>
            <w:r w:rsidR="00F323E8" w:rsidRPr="00D84433">
              <w:rPr>
                <w:rFonts w:ascii="Avenir Next Cyr" w:eastAsia="Times New Roman" w:hAnsi="Avenir Next Cyr"/>
                <w:sz w:val="20"/>
                <w:szCs w:val="20"/>
                <w:lang w:val="uk-UA" w:eastAsia="en-US"/>
              </w:rPr>
              <w:t xml:space="preserve">, </w:t>
            </w:r>
            <w:r w:rsidR="00F323E8" w:rsidRPr="00D84433">
              <w:rPr>
                <w:rFonts w:ascii="Avenir Next Cyr" w:eastAsia="Times New Roman" w:hAnsi="Avenir Next Cyr" w:cs="Calibri"/>
                <w:sz w:val="20"/>
                <w:szCs w:val="20"/>
                <w:lang w:val="uk-UA" w:eastAsia="en-US"/>
              </w:rPr>
              <w:t>відвідуваність</w:t>
            </w:r>
            <w:r w:rsidR="00F323E8" w:rsidRPr="00D84433">
              <w:rPr>
                <w:rFonts w:ascii="Avenir Next Cyr" w:eastAsia="Times New Roman" w:hAnsi="Avenir Next Cyr"/>
                <w:sz w:val="20"/>
                <w:szCs w:val="20"/>
                <w:lang w:val="uk-UA" w:eastAsia="en-US"/>
              </w:rPr>
              <w:t>) </w:t>
            </w:r>
          </w:p>
          <w:p w14:paraId="57AEC596" w14:textId="77777777" w:rsidR="00F323E8" w:rsidRPr="00D84433" w:rsidRDefault="00C54CDD" w:rsidP="00F323E8">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2081323707"/>
                <w14:checkbox>
                  <w14:checked w14:val="0"/>
                  <w14:checkedState w14:val="2612" w14:font="MS Gothic"/>
                  <w14:uncheckedState w14:val="2610" w14:font="MS Gothic"/>
                </w14:checkbox>
              </w:sdtPr>
              <w:sdtEndPr/>
              <w:sdtContent>
                <w:r w:rsidR="00F323E8" w:rsidRPr="00D84433">
                  <w:rPr>
                    <w:rFonts w:ascii="Segoe UI Symbol" w:eastAsia="MS Gothic" w:hAnsi="Segoe UI Symbol" w:cs="Segoe UI Symbol"/>
                    <w:sz w:val="20"/>
                    <w:szCs w:val="20"/>
                    <w:lang w:val="uk-UA" w:eastAsia="en-US"/>
                  </w:rPr>
                  <w:t>☐</w:t>
                </w:r>
              </w:sdtContent>
            </w:sdt>
            <w:r w:rsidR="00F323E8" w:rsidRPr="00D84433">
              <w:rPr>
                <w:rFonts w:ascii="Avenir Next Cyr" w:eastAsia="Times New Roman" w:hAnsi="Avenir Next Cyr" w:cs="Calibri"/>
                <w:sz w:val="20"/>
                <w:szCs w:val="20"/>
                <w:lang w:val="uk-UA" w:eastAsia="en-US"/>
              </w:rPr>
              <w:t>Згадування (</w:t>
            </w:r>
            <w:proofErr w:type="spellStart"/>
            <w:r w:rsidR="00F323E8" w:rsidRPr="00D84433">
              <w:rPr>
                <w:rFonts w:ascii="Avenir Next Cyr" w:eastAsia="Times New Roman" w:hAnsi="Avenir Next Cyr"/>
                <w:sz w:val="20"/>
                <w:szCs w:val="20"/>
                <w:lang w:val="uk-UA" w:eastAsia="en-US"/>
              </w:rPr>
              <w:t>Recall</w:t>
            </w:r>
            <w:proofErr w:type="spellEnd"/>
            <w:r w:rsidR="00F323E8" w:rsidRPr="00D84433">
              <w:rPr>
                <w:rFonts w:ascii="Avenir Next Cyr" w:eastAsia="Times New Roman" w:hAnsi="Avenir Next Cyr"/>
                <w:sz w:val="20"/>
                <w:szCs w:val="20"/>
                <w:lang w:val="uk-UA" w:eastAsia="en-US"/>
              </w:rPr>
              <w:t>) (</w:t>
            </w:r>
            <w:r w:rsidR="00F323E8" w:rsidRPr="00D84433">
              <w:rPr>
                <w:rFonts w:ascii="Avenir Next Cyr" w:eastAsia="Times New Roman" w:hAnsi="Avenir Next Cyr" w:cs="Calibri"/>
                <w:sz w:val="20"/>
                <w:szCs w:val="20"/>
                <w:lang w:val="uk-UA" w:eastAsia="en-US"/>
              </w:rPr>
              <w:t>бренду</w:t>
            </w:r>
            <w:r w:rsidR="00F323E8" w:rsidRPr="00D84433">
              <w:rPr>
                <w:rFonts w:ascii="Avenir Next Cyr" w:eastAsia="Times New Roman" w:hAnsi="Avenir Next Cyr"/>
                <w:sz w:val="20"/>
                <w:szCs w:val="20"/>
                <w:lang w:val="uk-UA" w:eastAsia="en-US"/>
              </w:rPr>
              <w:t>/</w:t>
            </w:r>
            <w:r w:rsidR="00F323E8" w:rsidRPr="00D84433">
              <w:rPr>
                <w:rFonts w:ascii="Avenir Next Cyr" w:eastAsia="Times New Roman" w:hAnsi="Avenir Next Cyr" w:cs="Calibri"/>
                <w:sz w:val="20"/>
                <w:szCs w:val="20"/>
                <w:lang w:val="uk-UA" w:eastAsia="en-US"/>
              </w:rPr>
              <w:t>реклами</w:t>
            </w:r>
            <w:r w:rsidR="00F323E8" w:rsidRPr="00D84433">
              <w:rPr>
                <w:rFonts w:ascii="Avenir Next Cyr" w:eastAsia="Times New Roman" w:hAnsi="Avenir Next Cyr"/>
                <w:sz w:val="20"/>
                <w:szCs w:val="20"/>
                <w:lang w:val="uk-UA" w:eastAsia="en-US"/>
              </w:rPr>
              <w:t>/</w:t>
            </w:r>
            <w:r w:rsidR="00F323E8" w:rsidRPr="00D84433">
              <w:rPr>
                <w:rFonts w:ascii="Avenir Next Cyr" w:eastAsia="Times New Roman" w:hAnsi="Avenir Next Cyr" w:cs="Calibri"/>
                <w:sz w:val="20"/>
                <w:szCs w:val="20"/>
                <w:lang w:val="uk-UA" w:eastAsia="en-US"/>
              </w:rPr>
              <w:t>активності</w:t>
            </w:r>
            <w:r w:rsidR="00F323E8" w:rsidRPr="00D84433">
              <w:rPr>
                <w:rFonts w:ascii="Avenir Next Cyr" w:eastAsia="Times New Roman" w:hAnsi="Avenir Next Cyr"/>
                <w:sz w:val="20"/>
                <w:szCs w:val="20"/>
                <w:lang w:val="uk-UA" w:eastAsia="en-US"/>
              </w:rPr>
              <w:t>) </w:t>
            </w:r>
          </w:p>
          <w:p w14:paraId="66DF0027" w14:textId="77777777" w:rsidR="00470804" w:rsidRPr="00584574" w:rsidRDefault="00C54CDD" w:rsidP="00F323E8">
            <w:pPr>
              <w:spacing w:after="0" w:line="240" w:lineRule="auto"/>
              <w:ind w:left="57"/>
              <w:textAlignment w:val="baseline"/>
              <w:rPr>
                <w:rFonts w:ascii="Avenir Next LT Pro" w:eastAsia="Times New Roman" w:hAnsi="Avenir Next LT Pro"/>
                <w:sz w:val="20"/>
                <w:szCs w:val="20"/>
                <w:lang w:val="uk-UA" w:eastAsia="en-US"/>
              </w:rPr>
            </w:pPr>
            <w:sdt>
              <w:sdtPr>
                <w:rPr>
                  <w:rFonts w:ascii="Avenir Next Cyr" w:eastAsia="Times New Roman" w:hAnsi="Avenir Next Cyr"/>
                  <w:sz w:val="20"/>
                  <w:szCs w:val="20"/>
                  <w:lang w:val="uk-UA" w:eastAsia="en-US"/>
                </w:rPr>
                <w:id w:val="-1584368419"/>
                <w14:checkbox>
                  <w14:checked w14:val="0"/>
                  <w14:checkedState w14:val="2612" w14:font="MS Gothic"/>
                  <w14:uncheckedState w14:val="2610" w14:font="MS Gothic"/>
                </w14:checkbox>
              </w:sdtPr>
              <w:sdtEndPr/>
              <w:sdtContent>
                <w:r w:rsidR="00F323E8" w:rsidRPr="00D84433">
                  <w:rPr>
                    <w:rFonts w:ascii="Segoe UI Symbol" w:eastAsia="MS Gothic" w:hAnsi="Segoe UI Symbol" w:cs="Segoe UI Symbol"/>
                    <w:sz w:val="20"/>
                    <w:szCs w:val="20"/>
                    <w:lang w:val="uk-UA" w:eastAsia="en-US"/>
                  </w:rPr>
                  <w:t>☐</w:t>
                </w:r>
              </w:sdtContent>
            </w:sdt>
            <w:r w:rsidR="00F323E8" w:rsidRPr="00D84433">
              <w:rPr>
                <w:rFonts w:ascii="Avenir Next Cyr" w:eastAsia="Times New Roman" w:hAnsi="Avenir Next Cyr" w:cs="Calibri"/>
                <w:sz w:val="20"/>
                <w:szCs w:val="20"/>
                <w:lang w:val="uk-UA" w:eastAsia="en-US"/>
              </w:rPr>
              <w:t xml:space="preserve">Інше </w:t>
            </w:r>
            <w:r w:rsidR="00F323E8" w:rsidRPr="00D84433">
              <w:rPr>
                <w:rFonts w:ascii="Avenir Next Cyr" w:eastAsia="Times New Roman" w:hAnsi="Avenir Next Cyr"/>
                <w:sz w:val="20"/>
                <w:szCs w:val="20"/>
                <w:lang w:val="uk-UA" w:eastAsia="en-US"/>
              </w:rPr>
              <w:t>(</w:t>
            </w:r>
            <w:r w:rsidR="00F323E8" w:rsidRPr="00D84433">
              <w:rPr>
                <w:rFonts w:ascii="Avenir Next Cyr" w:eastAsia="Times New Roman" w:hAnsi="Avenir Next Cyr" w:cs="Calibri"/>
                <w:sz w:val="20"/>
                <w:szCs w:val="20"/>
                <w:lang w:val="uk-UA" w:eastAsia="en-US"/>
              </w:rPr>
              <w:t>додайте власний варіант</w:t>
            </w:r>
            <w:r w:rsidR="00F323E8" w:rsidRPr="00D84433">
              <w:rPr>
                <w:rFonts w:ascii="Avenir Next Cyr" w:eastAsia="Times New Roman" w:hAnsi="Avenir Next Cyr"/>
                <w:sz w:val="20"/>
                <w:szCs w:val="20"/>
                <w:lang w:val="uk-UA" w:eastAsia="en-US"/>
              </w:rPr>
              <w:t>)</w:t>
            </w:r>
            <w:r w:rsidR="00F323E8" w:rsidRPr="00584574">
              <w:rPr>
                <w:rFonts w:ascii="Avenir Next LT Pro" w:eastAsia="Times New Roman" w:hAnsi="Avenir Next LT Pro"/>
                <w:sz w:val="18"/>
                <w:szCs w:val="18"/>
                <w:lang w:val="uk-UA" w:eastAsia="en-US"/>
              </w:rPr>
              <w:t> </w:t>
            </w:r>
          </w:p>
        </w:tc>
      </w:tr>
      <w:tr w:rsidR="00470804" w:rsidRPr="00584574" w14:paraId="197946DA" w14:textId="77777777" w:rsidTr="00273A0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5"/>
        </w:trPr>
        <w:tc>
          <w:tcPr>
            <w:tcW w:w="10773" w:type="dxa"/>
            <w:gridSpan w:val="3"/>
            <w:shd w:val="clear" w:color="auto" w:fill="000000" w:themeFill="text1"/>
          </w:tcPr>
          <w:p w14:paraId="24097279" w14:textId="77777777" w:rsidR="00470804" w:rsidRPr="00584574" w:rsidRDefault="00470804" w:rsidP="00470804">
            <w:pPr>
              <w:spacing w:after="120" w:line="240" w:lineRule="auto"/>
              <w:ind w:left="346"/>
              <w:rPr>
                <w:rFonts w:ascii="Avenir Next LT Pro" w:hAnsi="Avenir Next LT Pro"/>
                <w:color w:val="auto"/>
                <w:sz w:val="18"/>
                <w:szCs w:val="16"/>
                <w:lang w:val="uk-UA"/>
              </w:rPr>
            </w:pPr>
          </w:p>
        </w:tc>
      </w:tr>
      <w:tr w:rsidR="00CD7237" w:rsidRPr="00943BD3" w14:paraId="1EEFF904" w14:textId="77777777" w:rsidTr="00B84A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68"/>
        </w:trPr>
        <w:tc>
          <w:tcPr>
            <w:tcW w:w="6295" w:type="dxa"/>
            <w:gridSpan w:val="2"/>
            <w:shd w:val="clear" w:color="auto" w:fill="BFBFBF"/>
          </w:tcPr>
          <w:p w14:paraId="5C9FEA31" w14:textId="77777777" w:rsidR="00CD7237" w:rsidRPr="00584574" w:rsidRDefault="00CD7237" w:rsidP="00CD7237">
            <w:pPr>
              <w:spacing w:after="120" w:line="240" w:lineRule="auto"/>
              <w:rPr>
                <w:rFonts w:ascii="Avenir Next Cyr Medium" w:hAnsi="Avenir Next Cyr Medium"/>
                <w:b/>
                <w:color w:val="auto"/>
                <w:highlight w:val="red"/>
                <w:lang w:val="uk-UA"/>
              </w:rPr>
            </w:pPr>
            <w:r w:rsidRPr="00584574">
              <w:rPr>
                <w:rFonts w:ascii="Avenir Next Cyr Medium" w:hAnsi="Avenir Next Cyr Medium"/>
                <w:b/>
                <w:color w:val="auto"/>
                <w:lang w:val="uk-UA"/>
              </w:rPr>
              <w:t>ДЖЕРЕЛА ПІДТВЕРДЖЕННЯ ДАНИХ: SECTION 1</w:t>
            </w:r>
          </w:p>
          <w:p w14:paraId="7DE84133" w14:textId="77777777" w:rsidR="00CD7237" w:rsidRPr="001F244E" w:rsidRDefault="00CD7237" w:rsidP="00CD7237">
            <w:pPr>
              <w:spacing w:after="120" w:line="240" w:lineRule="auto"/>
              <w:rPr>
                <w:rFonts w:ascii="Avenir Next Cyr" w:hAnsi="Avenir Next Cyr"/>
                <w:color w:val="000000" w:themeColor="text1"/>
                <w:sz w:val="18"/>
                <w:szCs w:val="20"/>
                <w:lang w:val="uk-UA"/>
              </w:rPr>
            </w:pPr>
            <w:r w:rsidRPr="001F244E">
              <w:rPr>
                <w:rFonts w:ascii="Avenir Next Cyr" w:hAnsi="Avenir Next Cyr"/>
                <w:bCs/>
                <w:color w:val="000000" w:themeColor="text1"/>
                <w:sz w:val="20"/>
                <w:szCs w:val="20"/>
                <w:lang w:val="uk-UA"/>
              </w:rPr>
              <w:t>Ви повинні надати джерела підтвердження для всіх даних, цифр та фактів, що представлені в будь-якій частині заявки. Дане поле можна використовувати лише для переліку джерел даних до показників, наданих у ваших відповідях вище.</w:t>
            </w:r>
            <w:r w:rsidRPr="001F244E">
              <w:rPr>
                <w:rFonts w:ascii="Avenir Next Cyr" w:hAnsi="Avenir Next Cyr"/>
                <w:bCs/>
                <w:color w:val="000000" w:themeColor="text1"/>
                <w:sz w:val="20"/>
                <w:szCs w:val="20"/>
                <w:lang w:val="ru-RU"/>
              </w:rPr>
              <w:t xml:space="preserve"> </w:t>
            </w:r>
            <w:r w:rsidRPr="001F244E">
              <w:rPr>
                <w:rFonts w:ascii="Avenir Next Cyr" w:hAnsi="Avenir Next Cyr"/>
                <w:bCs/>
                <w:color w:val="000000" w:themeColor="text1"/>
                <w:sz w:val="20"/>
                <w:szCs w:val="20"/>
                <w:lang w:val="uk-UA"/>
              </w:rPr>
              <w:t xml:space="preserve">Не можна </w:t>
            </w:r>
            <w:r w:rsidRPr="001F244E">
              <w:rPr>
                <w:rFonts w:ascii="Avenir Next Cyr" w:hAnsi="Avenir Next Cyr" w:cs="Calibri"/>
                <w:color w:val="000000" w:themeColor="text1"/>
                <w:sz w:val="18"/>
                <w:szCs w:val="20"/>
                <w:lang w:val="uk-UA"/>
              </w:rPr>
              <w:t>вносити будь-яку</w:t>
            </w:r>
            <w:r w:rsidRPr="001F244E">
              <w:rPr>
                <w:rFonts w:ascii="Avenir Next Cyr" w:hAnsi="Avenir Next Cyr"/>
                <w:color w:val="000000" w:themeColor="text1"/>
                <w:sz w:val="18"/>
                <w:szCs w:val="20"/>
                <w:lang w:val="uk-UA"/>
              </w:rPr>
              <w:t xml:space="preserve"> </w:t>
            </w:r>
            <w:r w:rsidRPr="001F244E">
              <w:rPr>
                <w:rFonts w:ascii="Avenir Next Cyr" w:hAnsi="Avenir Next Cyr" w:cs="Calibri"/>
                <w:color w:val="000000" w:themeColor="text1"/>
                <w:sz w:val="18"/>
                <w:szCs w:val="20"/>
                <w:lang w:val="uk-UA"/>
              </w:rPr>
              <w:t>додаткову</w:t>
            </w:r>
            <w:r w:rsidRPr="001F244E">
              <w:rPr>
                <w:rFonts w:ascii="Avenir Next Cyr" w:hAnsi="Avenir Next Cyr"/>
                <w:color w:val="000000" w:themeColor="text1"/>
                <w:sz w:val="18"/>
                <w:szCs w:val="20"/>
                <w:lang w:val="uk-UA"/>
              </w:rPr>
              <w:t xml:space="preserve"> </w:t>
            </w:r>
            <w:r w:rsidRPr="001F244E">
              <w:rPr>
                <w:rFonts w:ascii="Avenir Next Cyr" w:hAnsi="Avenir Next Cyr" w:cs="Calibri"/>
                <w:color w:val="000000" w:themeColor="text1"/>
                <w:sz w:val="18"/>
                <w:szCs w:val="20"/>
                <w:lang w:val="uk-UA"/>
              </w:rPr>
              <w:t>інформацію</w:t>
            </w:r>
            <w:r w:rsidRPr="001F244E">
              <w:rPr>
                <w:rFonts w:ascii="Avenir Next Cyr" w:hAnsi="Avenir Next Cyr"/>
                <w:color w:val="000000" w:themeColor="text1"/>
                <w:sz w:val="18"/>
                <w:szCs w:val="20"/>
                <w:lang w:val="uk-UA"/>
              </w:rPr>
              <w:t xml:space="preserve"> </w:t>
            </w:r>
            <w:r w:rsidRPr="001F244E">
              <w:rPr>
                <w:rFonts w:ascii="Avenir Next Cyr" w:hAnsi="Avenir Next Cyr" w:cs="Calibri"/>
                <w:color w:val="000000" w:themeColor="text1"/>
                <w:sz w:val="18"/>
                <w:szCs w:val="20"/>
                <w:lang w:val="uk-UA"/>
              </w:rPr>
              <w:t>в</w:t>
            </w:r>
            <w:r w:rsidRPr="001F244E">
              <w:rPr>
                <w:rFonts w:ascii="Avenir Next Cyr" w:hAnsi="Avenir Next Cyr"/>
                <w:color w:val="000000" w:themeColor="text1"/>
                <w:sz w:val="18"/>
                <w:szCs w:val="20"/>
                <w:lang w:val="uk-UA"/>
              </w:rPr>
              <w:t xml:space="preserve"> </w:t>
            </w:r>
            <w:r w:rsidRPr="001F244E">
              <w:rPr>
                <w:rFonts w:ascii="Avenir Next Cyr" w:hAnsi="Avenir Next Cyr" w:cs="Calibri"/>
                <w:color w:val="000000" w:themeColor="text1"/>
                <w:sz w:val="18"/>
                <w:szCs w:val="20"/>
                <w:lang w:val="uk-UA"/>
              </w:rPr>
              <w:t>розділі</w:t>
            </w:r>
            <w:r w:rsidRPr="001F244E">
              <w:rPr>
                <w:rFonts w:ascii="Avenir Next Cyr" w:hAnsi="Avenir Next Cyr"/>
                <w:color w:val="000000" w:themeColor="text1"/>
                <w:sz w:val="18"/>
                <w:szCs w:val="20"/>
                <w:lang w:val="uk-UA"/>
              </w:rPr>
              <w:t xml:space="preserve"> </w:t>
            </w:r>
            <w:r w:rsidRPr="001F244E">
              <w:rPr>
                <w:rFonts w:ascii="Avenir Next Cyr" w:hAnsi="Avenir Next Cyr" w:cs="Calibri"/>
                <w:color w:val="000000" w:themeColor="text1"/>
                <w:sz w:val="18"/>
                <w:szCs w:val="20"/>
                <w:lang w:val="uk-UA"/>
              </w:rPr>
              <w:t>джерел даних</w:t>
            </w:r>
            <w:r w:rsidRPr="001F244E">
              <w:rPr>
                <w:rFonts w:ascii="Avenir Next Cyr" w:hAnsi="Avenir Next Cyr"/>
                <w:color w:val="000000" w:themeColor="text1"/>
                <w:sz w:val="18"/>
                <w:szCs w:val="20"/>
                <w:lang w:val="uk-UA"/>
              </w:rPr>
              <w:t>.</w:t>
            </w:r>
          </w:p>
          <w:p w14:paraId="521A34D7" w14:textId="77777777" w:rsidR="00CD7237" w:rsidRPr="001F244E" w:rsidRDefault="00CD7237" w:rsidP="00CD7237">
            <w:pPr>
              <w:spacing w:after="120" w:line="240" w:lineRule="auto"/>
              <w:rPr>
                <w:rFonts w:ascii="Avenir Next Cyr" w:hAnsi="Avenir Next Cyr"/>
                <w:bCs/>
                <w:color w:val="000000" w:themeColor="text1"/>
                <w:sz w:val="20"/>
                <w:szCs w:val="20"/>
                <w:lang w:val="ru-RU"/>
              </w:rPr>
            </w:pPr>
          </w:p>
          <w:p w14:paraId="526A0AEC" w14:textId="77777777" w:rsidR="00CD7237" w:rsidRPr="001F244E" w:rsidRDefault="00CD7237" w:rsidP="00CD7237">
            <w:pPr>
              <w:spacing w:after="120" w:line="240" w:lineRule="auto"/>
              <w:rPr>
                <w:rFonts w:ascii="Avenir Next Cyr" w:hAnsi="Avenir Next Cyr"/>
                <w:b/>
                <w:i/>
                <w:iCs/>
                <w:color w:val="000000" w:themeColor="text1"/>
                <w:sz w:val="20"/>
                <w:szCs w:val="20"/>
                <w:lang w:val="uk-UA"/>
              </w:rPr>
            </w:pPr>
            <w:r w:rsidRPr="001F244E">
              <w:rPr>
                <w:rFonts w:ascii="Avenir Next Cyr" w:hAnsi="Avenir Next Cyr"/>
                <w:b/>
                <w:i/>
                <w:iCs/>
                <w:color w:val="000000" w:themeColor="text1"/>
                <w:sz w:val="20"/>
                <w:szCs w:val="20"/>
                <w:lang w:val="uk-UA"/>
              </w:rPr>
              <w:t xml:space="preserve">Рекомендований вигляд оформлення: </w:t>
            </w:r>
          </w:p>
          <w:p w14:paraId="4931F260" w14:textId="77777777" w:rsidR="00CD7237" w:rsidRPr="001F244E" w:rsidRDefault="00CD7237" w:rsidP="00CD7237">
            <w:pPr>
              <w:spacing w:after="120" w:line="240" w:lineRule="auto"/>
              <w:rPr>
                <w:rFonts w:ascii="Avenir Next Cyr" w:hAnsi="Avenir Next Cyr"/>
                <w:bCs/>
                <w:color w:val="000000" w:themeColor="text1"/>
                <w:sz w:val="20"/>
                <w:szCs w:val="20"/>
                <w:lang w:val="uk-UA"/>
              </w:rPr>
            </w:pPr>
            <w:r w:rsidRPr="001F244E">
              <w:rPr>
                <w:rFonts w:ascii="Avenir Next Cyr" w:hAnsi="Avenir Next Cyr"/>
                <w:bCs/>
                <w:color w:val="000000" w:themeColor="text1"/>
                <w:sz w:val="20"/>
                <w:szCs w:val="20"/>
                <w:lang w:val="uk-UA"/>
              </w:rPr>
              <w:lastRenderedPageBreak/>
              <w:t>Використовуйте виноски/примітки, щоб надати інформацію про джерела. Рекомендовано використовувати верхній індекс примітки (приклад: дані¹), щоб пов’язати зазначені дані із виносками джерел, що будуть наведені нижче, та відіслати до них.</w:t>
            </w:r>
          </w:p>
          <w:p w14:paraId="1C2C2345" w14:textId="77777777" w:rsidR="00CD7237" w:rsidRPr="001F244E" w:rsidRDefault="00CD7237" w:rsidP="00CD7237">
            <w:pPr>
              <w:spacing w:after="120" w:line="240" w:lineRule="auto"/>
              <w:rPr>
                <w:rFonts w:ascii="Avenir Next Cyr" w:hAnsi="Avenir Next Cyr"/>
                <w:bCs/>
                <w:color w:val="000000" w:themeColor="text1"/>
                <w:sz w:val="20"/>
                <w:szCs w:val="20"/>
                <w:lang w:val="uk-UA"/>
              </w:rPr>
            </w:pPr>
            <w:r w:rsidRPr="001F244E">
              <w:rPr>
                <w:rFonts w:ascii="Avenir Next Cyr" w:hAnsi="Avenir Next Cyr"/>
                <w:bCs/>
                <w:color w:val="000000" w:themeColor="text1"/>
                <w:sz w:val="20"/>
                <w:szCs w:val="20"/>
                <w:lang w:val="uk-UA"/>
              </w:rPr>
              <w:t>Ми рекомендуємо, щоб кожне джерело містило наступну інформацію: Джерело наданих даних/Дослідження (назва), Тип даних/Дослідження (назва), Дати проведеного дослідження</w:t>
            </w:r>
          </w:p>
          <w:p w14:paraId="6451D219" w14:textId="77777777" w:rsidR="00CD7237" w:rsidRPr="001F244E" w:rsidRDefault="00CD7237" w:rsidP="00CD7237">
            <w:pPr>
              <w:spacing w:after="120" w:line="240" w:lineRule="auto"/>
              <w:rPr>
                <w:rFonts w:ascii="Avenir Next Cyr" w:hAnsi="Avenir Next Cyr"/>
                <w:bCs/>
                <w:color w:val="000000" w:themeColor="text1"/>
                <w:sz w:val="20"/>
                <w:szCs w:val="20"/>
                <w:lang w:val="uk-UA"/>
              </w:rPr>
            </w:pPr>
            <w:r w:rsidRPr="001F244E">
              <w:rPr>
                <w:rFonts w:ascii="Avenir Next Cyr" w:hAnsi="Avenir Next Cyr"/>
                <w:bCs/>
                <w:color w:val="000000" w:themeColor="text1"/>
                <w:sz w:val="20"/>
                <w:szCs w:val="20"/>
                <w:lang w:val="uk-UA"/>
              </w:rPr>
              <w:t>Не включайте назви агентств (рекламно-комунікаційних чи медійних) як джерело дослідження (допустимі тільки назви дослідницьких компаній).</w:t>
            </w:r>
          </w:p>
          <w:p w14:paraId="31F60697" w14:textId="77777777" w:rsidR="00CD7237" w:rsidRPr="00584574" w:rsidRDefault="00CD7237" w:rsidP="00CD7237">
            <w:pPr>
              <w:spacing w:after="120" w:line="240" w:lineRule="auto"/>
              <w:rPr>
                <w:rFonts w:ascii="Avenir Next Cyr" w:hAnsi="Avenir Next Cyr"/>
                <w:b/>
                <w:color w:val="auto"/>
                <w:sz w:val="20"/>
                <w:szCs w:val="20"/>
                <w:lang w:val="uk-UA"/>
              </w:rPr>
            </w:pPr>
          </w:p>
        </w:tc>
        <w:tc>
          <w:tcPr>
            <w:tcW w:w="4478" w:type="dxa"/>
            <w:shd w:val="clear" w:color="auto" w:fill="auto"/>
          </w:tcPr>
          <w:p w14:paraId="46678BD9" w14:textId="77777777" w:rsidR="00CD7237" w:rsidRPr="00584574" w:rsidRDefault="00CD7237" w:rsidP="00CD7237">
            <w:pPr>
              <w:pStyle w:val="MediumShading1-Accent11"/>
              <w:spacing w:before="120" w:after="120"/>
              <w:rPr>
                <w:rFonts w:ascii="Avenir Next Cyr Medium" w:hAnsi="Avenir Next Cyr Medium"/>
                <w:b/>
                <w:color w:val="auto"/>
                <w:sz w:val="18"/>
                <w:szCs w:val="18"/>
                <w:lang w:val="uk-UA"/>
              </w:rPr>
            </w:pPr>
            <w:proofErr w:type="spellStart"/>
            <w:r w:rsidRPr="00584574">
              <w:rPr>
                <w:rFonts w:ascii="Avenir Next Cyr Medium" w:hAnsi="Avenir Next Cyr Medium"/>
                <w:b/>
                <w:color w:val="auto"/>
                <w:sz w:val="18"/>
                <w:szCs w:val="18"/>
                <w:lang w:val="uk-UA"/>
              </w:rPr>
              <w:lastRenderedPageBreak/>
              <w:t>Effie</w:t>
            </w:r>
            <w:proofErr w:type="spellEnd"/>
            <w:r w:rsidRPr="00584574">
              <w:rPr>
                <w:rFonts w:ascii="Avenir Next Cyr Medium" w:hAnsi="Avenir Next Cyr Medium"/>
                <w:b/>
                <w:color w:val="auto"/>
                <w:sz w:val="18"/>
                <w:szCs w:val="18"/>
                <w:lang w:val="uk-UA"/>
              </w:rPr>
              <w:t xml:space="preserve"> підказки:</w:t>
            </w:r>
          </w:p>
          <w:p w14:paraId="0D6CD821" w14:textId="77777777" w:rsidR="00CD7237" w:rsidRPr="00584574" w:rsidRDefault="00CD7237" w:rsidP="00CD7237">
            <w:pPr>
              <w:numPr>
                <w:ilvl w:val="0"/>
                <w:numId w:val="5"/>
              </w:numPr>
              <w:spacing w:after="120" w:line="240" w:lineRule="auto"/>
              <w:ind w:left="346" w:hanging="274"/>
              <w:rPr>
                <w:rFonts w:ascii="Avenir Next Cyr" w:hAnsi="Avenir Next Cyr"/>
                <w:color w:val="auto"/>
                <w:sz w:val="18"/>
                <w:szCs w:val="18"/>
                <w:lang w:val="uk-UA"/>
              </w:rPr>
            </w:pPr>
            <w:r w:rsidRPr="00584574">
              <w:rPr>
                <w:rFonts w:ascii="Avenir Next Cyr" w:hAnsi="Avenir Next Cyr"/>
                <w:color w:val="auto"/>
                <w:sz w:val="18"/>
                <w:szCs w:val="18"/>
                <w:lang w:val="uk-UA"/>
              </w:rPr>
              <w:t xml:space="preserve">Судді більше схильні довіряти даним третіх сторін (даним дослідницьких компаній), якщо вони є. </w:t>
            </w:r>
          </w:p>
          <w:p w14:paraId="23AC2ABA" w14:textId="77777777" w:rsidR="00CD7237" w:rsidRPr="001F244E" w:rsidRDefault="00C54CDD" w:rsidP="00CD7237">
            <w:pPr>
              <w:numPr>
                <w:ilvl w:val="0"/>
                <w:numId w:val="5"/>
              </w:numPr>
              <w:spacing w:after="120" w:line="240" w:lineRule="auto"/>
              <w:ind w:left="346" w:hanging="274"/>
              <w:rPr>
                <w:rFonts w:ascii="Avenir Next LT Pro" w:hAnsi="Avenir Next LT Pro"/>
                <w:b/>
                <w:bCs/>
                <w:sz w:val="20"/>
                <w:szCs w:val="20"/>
                <w:lang w:val="uk-UA"/>
              </w:rPr>
            </w:pPr>
            <w:hyperlink r:id="rId18" w:history="1">
              <w:r w:rsidR="00CD7237" w:rsidRPr="001F244E">
                <w:rPr>
                  <w:rStyle w:val="ac"/>
                  <w:rFonts w:ascii="Avenir Next Cyr" w:hAnsi="Avenir Next Cyr" w:cs="Calibri"/>
                  <w:b/>
                  <w:bCs/>
                  <w:color w:val="000000" w:themeColor="text1"/>
                  <w:sz w:val="18"/>
                  <w:szCs w:val="16"/>
                  <w:u w:val="none"/>
                  <w:lang w:val="uk-UA"/>
                </w:rPr>
                <w:t>Перегляньте всі вимоги та вказівки щодо джерел даних</w:t>
              </w:r>
              <w:r w:rsidR="00CD7237" w:rsidRPr="001F244E">
                <w:rPr>
                  <w:rStyle w:val="ac"/>
                  <w:rFonts w:ascii="Avenir Next Cyr" w:hAnsi="Avenir Next Cyr"/>
                  <w:b/>
                  <w:bCs/>
                  <w:color w:val="000000" w:themeColor="text1"/>
                  <w:sz w:val="18"/>
                  <w:szCs w:val="16"/>
                  <w:u w:val="none"/>
                  <w:lang w:val="uk-UA"/>
                </w:rPr>
                <w:t xml:space="preserve"> </w:t>
              </w:r>
              <w:r w:rsidR="00CD7237" w:rsidRPr="001F244E">
                <w:rPr>
                  <w:rStyle w:val="ac"/>
                  <w:rFonts w:ascii="Avenir Next Cyr" w:hAnsi="Avenir Next Cyr" w:cs="Calibri"/>
                  <w:b/>
                  <w:bCs/>
                  <w:color w:val="B4975A"/>
                  <w:sz w:val="18"/>
                  <w:szCs w:val="16"/>
                  <w:u w:val="none"/>
                  <w:lang w:val="uk-UA"/>
                </w:rPr>
                <w:t>тут</w:t>
              </w:r>
              <w:r w:rsidR="00CD7237" w:rsidRPr="001F244E">
                <w:rPr>
                  <w:rStyle w:val="ac"/>
                  <w:rFonts w:ascii="Avenir Next Cyr" w:hAnsi="Avenir Next Cyr"/>
                  <w:b/>
                  <w:bCs/>
                  <w:color w:val="000000" w:themeColor="text1"/>
                  <w:sz w:val="18"/>
                  <w:szCs w:val="16"/>
                  <w:u w:val="none"/>
                  <w:lang w:val="uk-UA"/>
                </w:rPr>
                <w:t>.</w:t>
              </w:r>
            </w:hyperlink>
            <w:r w:rsidR="00CD7237" w:rsidRPr="001F244E">
              <w:rPr>
                <w:rFonts w:ascii="Avenir Next LT Pro" w:hAnsi="Avenir Next LT Pro"/>
                <w:b/>
                <w:bCs/>
                <w:sz w:val="20"/>
                <w:szCs w:val="20"/>
                <w:lang w:val="uk-UA"/>
              </w:rPr>
              <w:t xml:space="preserve"> </w:t>
            </w:r>
          </w:p>
        </w:tc>
      </w:tr>
      <w:tr w:rsidR="00470804" w:rsidRPr="00943BD3" w14:paraId="15EFC27C" w14:textId="77777777" w:rsidTr="00B84A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68"/>
        </w:trPr>
        <w:tc>
          <w:tcPr>
            <w:tcW w:w="10773" w:type="dxa"/>
            <w:gridSpan w:val="3"/>
            <w:shd w:val="clear" w:color="auto" w:fill="auto"/>
          </w:tcPr>
          <w:p w14:paraId="7730C0F4" w14:textId="77777777" w:rsidR="00470804" w:rsidRPr="00584574" w:rsidRDefault="00470804" w:rsidP="00470804">
            <w:pPr>
              <w:pStyle w:val="MediumShading1-Accent11"/>
              <w:spacing w:before="120" w:after="120"/>
              <w:rPr>
                <w:rFonts w:ascii="Avenir Next Cyr" w:hAnsi="Avenir Next Cyr"/>
                <w:color w:val="auto"/>
                <w:sz w:val="20"/>
                <w:szCs w:val="20"/>
                <w:lang w:val="uk-UA"/>
              </w:rPr>
            </w:pPr>
            <w:r w:rsidRPr="00584574">
              <w:rPr>
                <w:rFonts w:ascii="Avenir Next Cyr" w:hAnsi="Avenir Next Cyr" w:cs="Calibri"/>
                <w:color w:val="auto"/>
                <w:sz w:val="20"/>
                <w:szCs w:val="20"/>
                <w:lang w:val="uk-UA"/>
              </w:rPr>
              <w:t xml:space="preserve">Місце для переліку джерел підтвердження даних, наданих у ваших відповідях до розділу SECTION 1. </w:t>
            </w:r>
          </w:p>
          <w:p w14:paraId="24673AD1" w14:textId="77777777" w:rsidR="00470804" w:rsidRPr="00584574" w:rsidRDefault="00470804" w:rsidP="00470804">
            <w:pPr>
              <w:spacing w:after="120" w:line="240" w:lineRule="auto"/>
              <w:rPr>
                <w:rFonts w:ascii="Avenir Next LT Pro" w:hAnsi="Avenir Next LT Pro"/>
                <w:sz w:val="20"/>
                <w:szCs w:val="20"/>
                <w:lang w:val="uk-UA"/>
              </w:rPr>
            </w:pPr>
          </w:p>
          <w:p w14:paraId="2748263D" w14:textId="77777777" w:rsidR="00470804" w:rsidRPr="00584574" w:rsidRDefault="00470804" w:rsidP="00470804">
            <w:pPr>
              <w:spacing w:after="120" w:line="240" w:lineRule="auto"/>
              <w:rPr>
                <w:rFonts w:ascii="Avenir Next LT Pro" w:hAnsi="Avenir Next LT Pro"/>
                <w:sz w:val="20"/>
                <w:szCs w:val="20"/>
                <w:lang w:val="uk-UA"/>
              </w:rPr>
            </w:pPr>
          </w:p>
        </w:tc>
      </w:tr>
    </w:tbl>
    <w:p w14:paraId="2A04DE19" w14:textId="77777777" w:rsidR="00CC076E" w:rsidRPr="00584574" w:rsidRDefault="00CC076E" w:rsidP="00C90AC1">
      <w:pPr>
        <w:pStyle w:val="MediumShading1-Accent11"/>
        <w:spacing w:after="120"/>
        <w:rPr>
          <w:rFonts w:ascii="Verdana" w:hAnsi="Verdana"/>
          <w:b/>
          <w:color w:val="auto"/>
          <w:sz w:val="19"/>
          <w:szCs w:val="19"/>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3114F2" w:rsidRPr="00943BD3" w14:paraId="12B2A0A2" w14:textId="77777777" w:rsidTr="005419E1">
        <w:tc>
          <w:tcPr>
            <w:tcW w:w="10790" w:type="dxa"/>
            <w:tcBorders>
              <w:top w:val="nil"/>
              <w:left w:val="nil"/>
              <w:bottom w:val="nil"/>
              <w:right w:val="nil"/>
            </w:tcBorders>
            <w:shd w:val="clear" w:color="auto" w:fill="000000" w:themeFill="text1"/>
          </w:tcPr>
          <w:p w14:paraId="17C930C3" w14:textId="77777777" w:rsidR="003114F2" w:rsidRPr="00584574" w:rsidRDefault="006C0CB6" w:rsidP="00D93E0C">
            <w:pPr>
              <w:pStyle w:val="MediumShading1-Accent11"/>
              <w:spacing w:after="120"/>
              <w:rPr>
                <w:rFonts w:ascii="Avenir Next Cyr Medium" w:hAnsi="Avenir Next Cyr Medium" w:cs="Calibri"/>
                <w:b/>
                <w:color w:val="FFFFFF"/>
                <w:sz w:val="28"/>
                <w:szCs w:val="19"/>
                <w:lang w:val="uk-UA"/>
              </w:rPr>
            </w:pPr>
            <w:r w:rsidRPr="00584574">
              <w:rPr>
                <w:rFonts w:ascii="Avenir Next Cyr Medium" w:hAnsi="Avenir Next Cyr Medium"/>
                <w:b/>
                <w:color w:val="FFFFFF"/>
                <w:sz w:val="28"/>
                <w:szCs w:val="19"/>
                <w:lang w:val="uk-UA"/>
              </w:rPr>
              <w:t xml:space="preserve">SECTION 2: </w:t>
            </w:r>
            <w:r w:rsidRPr="00584574">
              <w:rPr>
                <w:rFonts w:ascii="Avenir Next Cyr Medium" w:hAnsi="Avenir Next Cyr Medium" w:cs="Calibri"/>
                <w:b/>
                <w:color w:val="FFFFFF"/>
                <w:sz w:val="28"/>
                <w:szCs w:val="19"/>
                <w:lang w:val="uk-UA"/>
              </w:rPr>
              <w:t>ІНСАЙТИ</w:t>
            </w:r>
            <w:r w:rsidRPr="00584574">
              <w:rPr>
                <w:rFonts w:ascii="Avenir Next Cyr Medium" w:hAnsi="Avenir Next Cyr Medium"/>
                <w:b/>
                <w:color w:val="FFFFFF"/>
                <w:sz w:val="28"/>
                <w:szCs w:val="19"/>
                <w:lang w:val="uk-UA"/>
              </w:rPr>
              <w:t xml:space="preserve"> </w:t>
            </w:r>
            <w:r w:rsidR="00E315E1" w:rsidRPr="001F244E">
              <w:rPr>
                <w:rFonts w:ascii="Avenir Next Cyr Medium" w:hAnsi="Avenir Next Cyr Medium" w:cs="Calibri"/>
                <w:b/>
                <w:color w:val="FFFFFF" w:themeColor="background1"/>
                <w:sz w:val="28"/>
                <w:szCs w:val="19"/>
                <w:lang w:val="uk-UA"/>
              </w:rPr>
              <w:t>ТА</w:t>
            </w:r>
            <w:r w:rsidR="00E315E1" w:rsidRPr="001F244E">
              <w:rPr>
                <w:rFonts w:ascii="Avenir Next Cyr Medium" w:hAnsi="Avenir Next Cyr Medium"/>
                <w:b/>
                <w:color w:val="FFFFFF" w:themeColor="background1"/>
                <w:sz w:val="28"/>
                <w:szCs w:val="19"/>
                <w:lang w:val="uk-UA"/>
              </w:rPr>
              <w:t xml:space="preserve"> </w:t>
            </w:r>
            <w:r w:rsidR="00E315E1" w:rsidRPr="001F244E">
              <w:rPr>
                <w:rFonts w:ascii="Avenir Next Cyr Medium" w:hAnsi="Avenir Next Cyr Medium" w:cs="Calibri"/>
                <w:b/>
                <w:color w:val="FFFFFF" w:themeColor="background1"/>
                <w:sz w:val="28"/>
                <w:szCs w:val="19"/>
                <w:lang w:val="uk-UA"/>
              </w:rPr>
              <w:t>СТРАТЕГІЯ</w:t>
            </w:r>
            <w:r w:rsidR="00E315E1">
              <w:rPr>
                <w:rFonts w:ascii="Avenir Next Cyr Medium" w:hAnsi="Avenir Next Cyr Medium" w:cs="Calibri"/>
                <w:b/>
                <w:color w:val="FFFFFF"/>
                <w:sz w:val="28"/>
                <w:szCs w:val="19"/>
                <w:lang w:val="uk-UA"/>
              </w:rPr>
              <w:br/>
            </w:r>
            <w:r w:rsidRPr="00584574">
              <w:rPr>
                <w:rFonts w:ascii="Avenir Next Cyr Medium" w:hAnsi="Avenir Next Cyr Medium"/>
                <w:b/>
                <w:color w:val="FFFFFF"/>
                <w:lang w:val="uk-UA"/>
              </w:rPr>
              <w:t xml:space="preserve">23.3% </w:t>
            </w:r>
            <w:r w:rsidRPr="00584574">
              <w:rPr>
                <w:rFonts w:ascii="Avenir Next Cyr Medium" w:hAnsi="Avenir Next Cyr Medium" w:cs="Calibri"/>
                <w:b/>
                <w:color w:val="FFFFFF"/>
                <w:lang w:val="uk-UA"/>
              </w:rPr>
              <w:t>ВІД</w:t>
            </w:r>
            <w:r w:rsidRPr="00584574">
              <w:rPr>
                <w:rFonts w:ascii="Avenir Next Cyr Medium" w:hAnsi="Avenir Next Cyr Medium"/>
                <w:b/>
                <w:color w:val="FFFFFF"/>
                <w:lang w:val="uk-UA"/>
              </w:rPr>
              <w:t xml:space="preserve"> </w:t>
            </w:r>
            <w:r w:rsidRPr="00584574">
              <w:rPr>
                <w:rFonts w:ascii="Avenir Next Cyr Medium" w:hAnsi="Avenir Next Cyr Medium" w:cs="Calibri"/>
                <w:b/>
                <w:color w:val="FFFFFF"/>
                <w:lang w:val="uk-UA"/>
              </w:rPr>
              <w:t>ЗАГАЛЬНОЇ</w:t>
            </w:r>
            <w:r w:rsidRPr="00584574">
              <w:rPr>
                <w:rFonts w:ascii="Avenir Next Cyr Medium" w:hAnsi="Avenir Next Cyr Medium"/>
                <w:b/>
                <w:color w:val="FFFFFF"/>
                <w:lang w:val="uk-UA"/>
              </w:rPr>
              <w:t xml:space="preserve"> </w:t>
            </w:r>
            <w:r w:rsidRPr="00584574">
              <w:rPr>
                <w:rFonts w:ascii="Avenir Next Cyr Medium" w:hAnsi="Avenir Next Cyr Medium" w:cs="Calibri"/>
                <w:b/>
                <w:color w:val="FFFFFF"/>
                <w:lang w:val="uk-UA"/>
              </w:rPr>
              <w:t>ОЦІНКИ</w:t>
            </w:r>
          </w:p>
          <w:p w14:paraId="1C606DDA" w14:textId="77777777" w:rsidR="0065147C" w:rsidRPr="00584574" w:rsidRDefault="0065147C" w:rsidP="0065147C">
            <w:pPr>
              <w:pStyle w:val="MediumShading1-Accent11"/>
              <w:spacing w:after="120"/>
              <w:rPr>
                <w:rFonts w:ascii="Avenir Next Cyr" w:hAnsi="Avenir Next Cyr"/>
                <w:bCs/>
                <w:color w:val="FFFFFF" w:themeColor="background1"/>
                <w:sz w:val="20"/>
                <w:szCs w:val="20"/>
                <w:lang w:val="uk-UA"/>
              </w:rPr>
            </w:pPr>
            <w:r w:rsidRPr="00584574">
              <w:rPr>
                <w:rFonts w:ascii="Avenir Next Cyr" w:hAnsi="Avenir Next Cyr"/>
                <w:bCs/>
                <w:color w:val="FFFFFF" w:themeColor="background1"/>
                <w:sz w:val="20"/>
                <w:szCs w:val="20"/>
                <w:lang w:val="uk-UA"/>
              </w:rPr>
              <w:t>Цей розділ охоплює ключові складові вашої стратегії.</w:t>
            </w:r>
          </w:p>
          <w:p w14:paraId="3A6302D6" w14:textId="77777777" w:rsidR="0065147C" w:rsidRDefault="0065147C" w:rsidP="00586C7A">
            <w:pPr>
              <w:pStyle w:val="MediumShading1-Accent11"/>
              <w:spacing w:after="120"/>
              <w:rPr>
                <w:rFonts w:ascii="Avenir Next Cyr" w:hAnsi="Avenir Next Cyr"/>
                <w:bCs/>
                <w:color w:val="FFFFFF" w:themeColor="background1"/>
                <w:sz w:val="20"/>
                <w:szCs w:val="20"/>
                <w:lang w:val="uk-UA"/>
              </w:rPr>
            </w:pPr>
            <w:r w:rsidRPr="00584574">
              <w:rPr>
                <w:rFonts w:ascii="Avenir Next Cyr" w:hAnsi="Avenir Next Cyr"/>
                <w:bCs/>
                <w:color w:val="FFFFFF" w:themeColor="background1"/>
                <w:sz w:val="20"/>
                <w:szCs w:val="20"/>
                <w:lang w:val="uk-UA"/>
              </w:rPr>
              <w:t xml:space="preserve">Поясніть суддям, чому ви обрали таку аудиторію. Опишіть свій ключовий інсайт чи </w:t>
            </w:r>
            <w:proofErr w:type="spellStart"/>
            <w:r w:rsidRPr="00584574">
              <w:rPr>
                <w:rFonts w:ascii="Avenir Next Cyr" w:hAnsi="Avenir Next Cyr"/>
                <w:bCs/>
                <w:color w:val="FFFFFF" w:themeColor="background1"/>
                <w:sz w:val="20"/>
                <w:szCs w:val="20"/>
                <w:lang w:val="uk-UA"/>
              </w:rPr>
              <w:t>інсайти</w:t>
            </w:r>
            <w:proofErr w:type="spellEnd"/>
            <w:r w:rsidRPr="00584574">
              <w:rPr>
                <w:rFonts w:ascii="Avenir Next Cyr" w:hAnsi="Avenir Next Cyr"/>
                <w:bCs/>
                <w:color w:val="FFFFFF" w:themeColor="background1"/>
                <w:sz w:val="20"/>
                <w:szCs w:val="20"/>
                <w:lang w:val="uk-UA"/>
              </w:rPr>
              <w:t xml:space="preserve"> та те, як вони привели до стратегічної ідеї чи </w:t>
            </w:r>
            <w:r w:rsidR="00586C7A" w:rsidRPr="00584574">
              <w:rPr>
                <w:rFonts w:ascii="Avenir Next Cyr" w:hAnsi="Avenir Next Cyr"/>
                <w:bCs/>
                <w:color w:val="FFFFFF" w:themeColor="background1"/>
                <w:sz w:val="20"/>
                <w:szCs w:val="20"/>
                <w:lang w:val="uk-UA"/>
              </w:rPr>
              <w:t>побудови того</w:t>
            </w:r>
            <w:r w:rsidRPr="00584574">
              <w:rPr>
                <w:rFonts w:ascii="Avenir Next Cyr" w:hAnsi="Avenir Next Cyr"/>
                <w:bCs/>
                <w:color w:val="FFFFFF" w:themeColor="background1"/>
                <w:sz w:val="20"/>
                <w:szCs w:val="20"/>
                <w:lang w:val="uk-UA"/>
              </w:rPr>
              <w:t xml:space="preserve">, </w:t>
            </w:r>
            <w:r w:rsidR="00586C7A" w:rsidRPr="00584574">
              <w:rPr>
                <w:rFonts w:ascii="Avenir Next Cyr" w:hAnsi="Avenir Next Cyr"/>
                <w:bCs/>
                <w:color w:val="FFFFFF" w:themeColor="background1"/>
                <w:sz w:val="20"/>
                <w:szCs w:val="20"/>
                <w:lang w:val="uk-UA"/>
              </w:rPr>
              <w:t xml:space="preserve">як подолати </w:t>
            </w:r>
            <w:r w:rsidRPr="00584574">
              <w:rPr>
                <w:rFonts w:ascii="Avenir Next Cyr" w:hAnsi="Avenir Next Cyr"/>
                <w:bCs/>
                <w:color w:val="FFFFFF" w:themeColor="background1"/>
                <w:sz w:val="20"/>
                <w:szCs w:val="20"/>
                <w:lang w:val="uk-UA"/>
              </w:rPr>
              <w:t>бізнес</w:t>
            </w:r>
            <w:r w:rsidR="00586C7A" w:rsidRPr="00584574">
              <w:rPr>
                <w:rFonts w:ascii="Avenir Next Cyr" w:hAnsi="Avenir Next Cyr"/>
                <w:bCs/>
                <w:color w:val="FFFFFF" w:themeColor="background1"/>
                <w:sz w:val="20"/>
                <w:szCs w:val="20"/>
                <w:lang w:val="uk-UA"/>
              </w:rPr>
              <w:t xml:space="preserve"> виклик</w:t>
            </w:r>
            <w:r w:rsidRPr="00584574">
              <w:rPr>
                <w:rFonts w:ascii="Avenir Next Cyr" w:hAnsi="Avenir Next Cyr"/>
                <w:bCs/>
                <w:color w:val="FFFFFF" w:themeColor="background1"/>
                <w:sz w:val="20"/>
                <w:szCs w:val="20"/>
                <w:lang w:val="uk-UA"/>
              </w:rPr>
              <w:t>, з якими зіткнувся бренд.</w:t>
            </w:r>
          </w:p>
          <w:p w14:paraId="03709FE4" w14:textId="77777777" w:rsidR="00C470C1" w:rsidRPr="00584574" w:rsidRDefault="00C470C1" w:rsidP="00586C7A">
            <w:pPr>
              <w:pStyle w:val="MediumShading1-Accent11"/>
              <w:spacing w:after="120"/>
              <w:rPr>
                <w:rFonts w:asciiTheme="minorHAnsi" w:hAnsiTheme="minorHAnsi"/>
                <w:bCs/>
                <w:color w:val="FFFFFF" w:themeColor="background1"/>
                <w:sz w:val="20"/>
                <w:szCs w:val="20"/>
                <w:lang w:val="uk-UA"/>
              </w:rPr>
            </w:pPr>
            <w:r w:rsidRPr="0069674C">
              <w:rPr>
                <w:rFonts w:ascii="Avenir Next Cyr" w:hAnsi="Avenir Next Cyr"/>
                <w:color w:val="FFFFFF" w:themeColor="background1"/>
                <w:sz w:val="20"/>
                <w:szCs w:val="19"/>
                <w:lang w:val="uk-UA"/>
              </w:rPr>
              <w:t>В заявці</w:t>
            </w:r>
            <w:r>
              <w:rPr>
                <w:rFonts w:ascii="Avenir Next Cyr" w:hAnsi="Avenir Next Cyr"/>
                <w:color w:val="FFFFFF" w:themeColor="background1"/>
                <w:sz w:val="20"/>
                <w:szCs w:val="19"/>
                <w:lang w:val="uk-UA"/>
              </w:rPr>
              <w:t xml:space="preserve"> </w:t>
            </w:r>
            <w:r w:rsidRPr="0069674C">
              <w:rPr>
                <w:rFonts w:ascii="Avenir Next Cyr" w:hAnsi="Avenir Next Cyr"/>
                <w:color w:val="FFFFFF" w:themeColor="background1"/>
                <w:sz w:val="20"/>
                <w:szCs w:val="19"/>
                <w:lang w:val="uk-UA"/>
              </w:rPr>
              <w:t xml:space="preserve">категорії </w:t>
            </w:r>
            <w:proofErr w:type="spellStart"/>
            <w:r w:rsidRPr="0069674C">
              <w:rPr>
                <w:rFonts w:ascii="Avenir Next Cyr" w:hAnsi="Avenir Next Cyr"/>
                <w:color w:val="FFFFFF" w:themeColor="background1"/>
                <w:sz w:val="20"/>
                <w:szCs w:val="19"/>
                <w:lang w:val="uk-UA"/>
              </w:rPr>
              <w:t>Sustained</w:t>
            </w:r>
            <w:proofErr w:type="spellEnd"/>
            <w:r w:rsidRPr="0069674C">
              <w:rPr>
                <w:rFonts w:ascii="Avenir Next Cyr" w:hAnsi="Avenir Next Cyr"/>
                <w:color w:val="FFFFFF" w:themeColor="background1"/>
                <w:sz w:val="20"/>
                <w:szCs w:val="19"/>
                <w:lang w:val="uk-UA"/>
              </w:rPr>
              <w:t xml:space="preserve"> </w:t>
            </w:r>
            <w:proofErr w:type="spellStart"/>
            <w:r w:rsidRPr="0069674C">
              <w:rPr>
                <w:rFonts w:ascii="Avenir Next Cyr" w:hAnsi="Avenir Next Cyr"/>
                <w:color w:val="FFFFFF" w:themeColor="background1"/>
                <w:sz w:val="20"/>
                <w:szCs w:val="19"/>
                <w:lang w:val="uk-UA"/>
              </w:rPr>
              <w:t>Success</w:t>
            </w:r>
            <w:proofErr w:type="spellEnd"/>
            <w:r w:rsidRPr="0069674C">
              <w:rPr>
                <w:rFonts w:ascii="Avenir Next Cyr" w:hAnsi="Avenir Next Cyr"/>
                <w:color w:val="FFFFFF" w:themeColor="background1"/>
                <w:sz w:val="20"/>
                <w:szCs w:val="19"/>
                <w:lang w:val="uk-UA"/>
              </w:rPr>
              <w:t xml:space="preserve">  дайте відповіді на всі запитання станом на початок старту кампанії та опишіть як/чому/які зміни відбулися згодом.</w:t>
            </w:r>
          </w:p>
        </w:tc>
      </w:tr>
    </w:tbl>
    <w:p w14:paraId="69C9202B" w14:textId="77777777" w:rsidR="00A66315" w:rsidRPr="00584574" w:rsidRDefault="00A66315" w:rsidP="00C90AC1">
      <w:pPr>
        <w:pStyle w:val="MediumShading1-Accent11"/>
        <w:spacing w:after="120"/>
        <w:rPr>
          <w:rFonts w:asciiTheme="minorHAnsi" w:hAnsiTheme="minorHAnsi"/>
          <w:b/>
          <w:i/>
          <w:color w:val="999999"/>
          <w:sz w:val="19"/>
          <w:szCs w:val="19"/>
          <w:lang w:val="uk-UA"/>
        </w:rPr>
      </w:pPr>
    </w:p>
    <w:tbl>
      <w:tblPr>
        <w:tblW w:w="10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7"/>
        <w:gridCol w:w="4496"/>
      </w:tblGrid>
      <w:tr w:rsidR="00A66315" w:rsidRPr="00943BD3" w14:paraId="633D377B" w14:textId="77777777" w:rsidTr="00252A3F">
        <w:tc>
          <w:tcPr>
            <w:tcW w:w="6297" w:type="dxa"/>
            <w:tcBorders>
              <w:top w:val="single" w:sz="4" w:space="0" w:color="auto"/>
              <w:left w:val="single" w:sz="4" w:space="0" w:color="auto"/>
              <w:bottom w:val="single" w:sz="4" w:space="0" w:color="auto"/>
              <w:right w:val="single" w:sz="4" w:space="0" w:color="auto"/>
            </w:tcBorders>
            <w:shd w:val="clear" w:color="auto" w:fill="B8B8B8"/>
          </w:tcPr>
          <w:p w14:paraId="63E41019" w14:textId="77777777" w:rsidR="00C62318" w:rsidRPr="001714A7" w:rsidRDefault="00B84A05" w:rsidP="00C62318">
            <w:pPr>
              <w:pStyle w:val="MediumShading1-Accent11"/>
              <w:spacing w:before="120" w:after="120"/>
              <w:rPr>
                <w:rFonts w:ascii="Avenir Next Cyr Medium" w:hAnsi="Avenir Next Cyr Medium"/>
                <w:b/>
                <w:bCs/>
                <w:i/>
                <w:color w:val="auto"/>
                <w:spacing w:val="-3"/>
                <w:sz w:val="20"/>
                <w:szCs w:val="20"/>
                <w:lang w:val="ru-RU"/>
              </w:rPr>
            </w:pPr>
            <w:r w:rsidRPr="00584574">
              <w:rPr>
                <w:rFonts w:ascii="Avenir Next Cyr Medium" w:eastAsia="ヒラギノ角ゴ Pro W3" w:hAnsi="Avenir Next Cyr Medium"/>
                <w:b/>
                <w:bCs/>
                <w:color w:val="auto"/>
                <w:sz w:val="20"/>
                <w:szCs w:val="20"/>
                <w:lang w:val="uk-UA" w:eastAsia="en-US"/>
              </w:rPr>
              <w:t xml:space="preserve">2A. </w:t>
            </w:r>
            <w:r w:rsidR="00C62318" w:rsidRPr="00584574">
              <w:rPr>
                <w:rFonts w:ascii="Avenir Next Cyr Medium" w:hAnsi="Avenir Next Cyr Medium" w:cs="Calibri"/>
                <w:b/>
                <w:bCs/>
                <w:color w:val="auto"/>
                <w:sz w:val="20"/>
                <w:szCs w:val="20"/>
                <w:lang w:val="uk-UA"/>
              </w:rPr>
              <w:t>Визначте</w:t>
            </w:r>
            <w:r w:rsidR="00C62318" w:rsidRPr="00584574">
              <w:rPr>
                <w:rFonts w:ascii="Avenir Next Cyr Medium" w:hAnsi="Avenir Next Cyr Medium"/>
                <w:b/>
                <w:bCs/>
                <w:color w:val="auto"/>
                <w:sz w:val="20"/>
                <w:szCs w:val="20"/>
                <w:lang w:val="uk-UA"/>
              </w:rPr>
              <w:t xml:space="preserve"> цільову </w:t>
            </w:r>
            <w:r w:rsidR="00C62318" w:rsidRPr="00584574">
              <w:rPr>
                <w:rFonts w:ascii="Avenir Next Cyr Medium" w:hAnsi="Avenir Next Cyr Medium" w:cs="Calibri"/>
                <w:b/>
                <w:bCs/>
                <w:color w:val="auto"/>
                <w:sz w:val="20"/>
                <w:szCs w:val="20"/>
                <w:lang w:val="uk-UA"/>
              </w:rPr>
              <w:t>аудиторію</w:t>
            </w:r>
            <w:r w:rsidR="00C62318" w:rsidRPr="00584574">
              <w:rPr>
                <w:rFonts w:ascii="Avenir Next Cyr Medium" w:hAnsi="Avenir Next Cyr Medium"/>
                <w:b/>
                <w:bCs/>
                <w:color w:val="auto"/>
                <w:sz w:val="20"/>
                <w:szCs w:val="20"/>
                <w:lang w:val="uk-UA"/>
              </w:rPr>
              <w:t>(</w:t>
            </w:r>
            <w:r w:rsidR="00C62318" w:rsidRPr="00584574">
              <w:rPr>
                <w:rFonts w:ascii="Avenir Next Cyr Medium" w:hAnsi="Avenir Next Cyr Medium" w:cs="Calibri"/>
                <w:b/>
                <w:bCs/>
                <w:color w:val="auto"/>
                <w:sz w:val="20"/>
                <w:szCs w:val="20"/>
                <w:lang w:val="uk-UA"/>
              </w:rPr>
              <w:t>ї</w:t>
            </w:r>
            <w:r w:rsidR="00C62318" w:rsidRPr="00584574">
              <w:rPr>
                <w:rFonts w:ascii="Avenir Next Cyr Medium" w:hAnsi="Avenir Next Cyr Medium"/>
                <w:b/>
                <w:bCs/>
                <w:color w:val="auto"/>
                <w:sz w:val="20"/>
                <w:szCs w:val="20"/>
                <w:lang w:val="uk-UA"/>
              </w:rPr>
              <w:t xml:space="preserve">), </w:t>
            </w:r>
            <w:r w:rsidR="00C62318" w:rsidRPr="00584574">
              <w:rPr>
                <w:rFonts w:ascii="Avenir Next Cyr Medium" w:hAnsi="Avenir Next Cyr Medium" w:cs="Calibri"/>
                <w:b/>
                <w:bCs/>
                <w:color w:val="auto"/>
                <w:sz w:val="20"/>
                <w:szCs w:val="20"/>
                <w:lang w:val="uk-UA"/>
              </w:rPr>
              <w:t>до</w:t>
            </w:r>
            <w:r w:rsidR="00C62318" w:rsidRPr="00584574">
              <w:rPr>
                <w:rFonts w:ascii="Avenir Next Cyr Medium" w:hAnsi="Avenir Next Cyr Medium"/>
                <w:b/>
                <w:bCs/>
                <w:color w:val="auto"/>
                <w:sz w:val="20"/>
                <w:szCs w:val="20"/>
                <w:lang w:val="uk-UA"/>
              </w:rPr>
              <w:t xml:space="preserve"> </w:t>
            </w:r>
            <w:r w:rsidR="00C62318" w:rsidRPr="00584574">
              <w:rPr>
                <w:rFonts w:ascii="Avenir Next Cyr Medium" w:hAnsi="Avenir Next Cyr Medium" w:cs="Calibri"/>
                <w:b/>
                <w:bCs/>
                <w:color w:val="auto"/>
                <w:sz w:val="20"/>
                <w:szCs w:val="20"/>
                <w:lang w:val="uk-UA"/>
              </w:rPr>
              <w:t>якої</w:t>
            </w:r>
            <w:r w:rsidR="00C62318" w:rsidRPr="00584574">
              <w:rPr>
                <w:rFonts w:ascii="Avenir Next Cyr Medium" w:hAnsi="Avenir Next Cyr Medium"/>
                <w:b/>
                <w:bCs/>
                <w:color w:val="auto"/>
                <w:sz w:val="20"/>
                <w:szCs w:val="20"/>
                <w:lang w:val="uk-UA"/>
              </w:rPr>
              <w:t xml:space="preserve"> </w:t>
            </w:r>
            <w:r w:rsidR="00C62318" w:rsidRPr="00584574">
              <w:rPr>
                <w:rFonts w:ascii="Avenir Next Cyr Medium" w:hAnsi="Avenir Next Cyr Medium" w:cs="Calibri"/>
                <w:b/>
                <w:bCs/>
                <w:color w:val="auto"/>
                <w:sz w:val="20"/>
                <w:szCs w:val="20"/>
                <w:lang w:val="uk-UA"/>
              </w:rPr>
              <w:t>ви</w:t>
            </w:r>
            <w:r w:rsidR="00C62318" w:rsidRPr="00584574">
              <w:rPr>
                <w:rFonts w:ascii="Avenir Next Cyr Medium" w:hAnsi="Avenir Next Cyr Medium"/>
                <w:b/>
                <w:bCs/>
                <w:color w:val="auto"/>
                <w:sz w:val="20"/>
                <w:szCs w:val="20"/>
                <w:lang w:val="uk-UA"/>
              </w:rPr>
              <w:t xml:space="preserve"> </w:t>
            </w:r>
            <w:r w:rsidR="00C62318" w:rsidRPr="00584574">
              <w:rPr>
                <w:rFonts w:ascii="Avenir Next Cyr Medium" w:hAnsi="Avenir Next Cyr Medium" w:cs="Calibri"/>
                <w:b/>
                <w:bCs/>
                <w:color w:val="auto"/>
                <w:sz w:val="20"/>
                <w:szCs w:val="20"/>
                <w:lang w:val="uk-UA"/>
              </w:rPr>
              <w:t>хотіли</w:t>
            </w:r>
            <w:r w:rsidR="00C62318" w:rsidRPr="00584574">
              <w:rPr>
                <w:rFonts w:ascii="Avenir Next Cyr Medium" w:hAnsi="Avenir Next Cyr Medium"/>
                <w:b/>
                <w:bCs/>
                <w:color w:val="auto"/>
                <w:sz w:val="20"/>
                <w:szCs w:val="20"/>
                <w:lang w:val="uk-UA"/>
              </w:rPr>
              <w:t xml:space="preserve"> </w:t>
            </w:r>
            <w:r w:rsidR="00C62318" w:rsidRPr="00584574">
              <w:rPr>
                <w:rFonts w:ascii="Avenir Next Cyr Medium" w:hAnsi="Avenir Next Cyr Medium" w:cs="Calibri"/>
                <w:b/>
                <w:bCs/>
                <w:color w:val="auto"/>
                <w:sz w:val="20"/>
                <w:szCs w:val="20"/>
                <w:lang w:val="uk-UA"/>
              </w:rPr>
              <w:t>звернутися</w:t>
            </w:r>
            <w:r w:rsidR="00C62318" w:rsidRPr="00584574">
              <w:rPr>
                <w:rFonts w:ascii="Avenir Next Cyr Medium" w:hAnsi="Avenir Next Cyr Medium"/>
                <w:b/>
                <w:bCs/>
                <w:color w:val="auto"/>
                <w:sz w:val="20"/>
                <w:szCs w:val="20"/>
                <w:lang w:val="uk-UA"/>
              </w:rPr>
              <w:t xml:space="preserve">. </w:t>
            </w:r>
            <w:r w:rsidR="00C62318" w:rsidRPr="00584574">
              <w:rPr>
                <w:rFonts w:ascii="Avenir Next Cyr Medium" w:hAnsi="Avenir Next Cyr Medium" w:cs="Calibri"/>
                <w:b/>
                <w:bCs/>
                <w:color w:val="auto"/>
                <w:sz w:val="20"/>
                <w:szCs w:val="20"/>
                <w:lang w:val="uk-UA"/>
              </w:rPr>
              <w:t>Чому</w:t>
            </w:r>
            <w:r w:rsidR="00C62318" w:rsidRPr="00584574">
              <w:rPr>
                <w:rFonts w:ascii="Avenir Next Cyr Medium" w:hAnsi="Avenir Next Cyr Medium"/>
                <w:b/>
                <w:bCs/>
                <w:color w:val="auto"/>
                <w:sz w:val="20"/>
                <w:szCs w:val="20"/>
                <w:lang w:val="uk-UA"/>
              </w:rPr>
              <w:t xml:space="preserve"> </w:t>
            </w:r>
            <w:r w:rsidR="00C62318" w:rsidRPr="00584574">
              <w:rPr>
                <w:rFonts w:ascii="Avenir Next Cyr Medium" w:hAnsi="Avenir Next Cyr Medium" w:cs="Calibri"/>
                <w:b/>
                <w:bCs/>
                <w:color w:val="auto"/>
                <w:sz w:val="20"/>
                <w:szCs w:val="20"/>
                <w:lang w:val="uk-UA"/>
              </w:rPr>
              <w:t>ця</w:t>
            </w:r>
            <w:r w:rsidR="00C62318" w:rsidRPr="00584574">
              <w:rPr>
                <w:rFonts w:ascii="Avenir Next Cyr Medium" w:hAnsi="Avenir Next Cyr Medium"/>
                <w:b/>
                <w:bCs/>
                <w:color w:val="auto"/>
                <w:sz w:val="20"/>
                <w:szCs w:val="20"/>
                <w:lang w:val="uk-UA"/>
              </w:rPr>
              <w:t xml:space="preserve"> </w:t>
            </w:r>
            <w:r w:rsidR="00C62318" w:rsidRPr="00584574">
              <w:rPr>
                <w:rFonts w:ascii="Avenir Next Cyr Medium" w:hAnsi="Avenir Next Cyr Medium" w:cs="Calibri"/>
                <w:b/>
                <w:bCs/>
                <w:color w:val="auto"/>
                <w:sz w:val="20"/>
                <w:szCs w:val="20"/>
                <w:lang w:val="uk-UA"/>
              </w:rPr>
              <w:t>аудиторія</w:t>
            </w:r>
            <w:r w:rsidR="00C62318" w:rsidRPr="00584574">
              <w:rPr>
                <w:rFonts w:ascii="Avenir Next Cyr Medium" w:hAnsi="Avenir Next Cyr Medium"/>
                <w:b/>
                <w:bCs/>
                <w:color w:val="auto"/>
                <w:sz w:val="20"/>
                <w:szCs w:val="20"/>
                <w:lang w:val="uk-UA"/>
              </w:rPr>
              <w:t>(</w:t>
            </w:r>
            <w:r w:rsidR="00C62318" w:rsidRPr="00584574">
              <w:rPr>
                <w:rFonts w:ascii="Avenir Next Cyr Medium" w:hAnsi="Avenir Next Cyr Medium" w:cs="Calibri"/>
                <w:b/>
                <w:bCs/>
                <w:color w:val="auto"/>
                <w:sz w:val="20"/>
                <w:szCs w:val="20"/>
                <w:lang w:val="uk-UA"/>
              </w:rPr>
              <w:t>ї</w:t>
            </w:r>
            <w:r w:rsidR="00C62318" w:rsidRPr="00584574">
              <w:rPr>
                <w:rFonts w:ascii="Avenir Next Cyr Medium" w:hAnsi="Avenir Next Cyr Medium"/>
                <w:b/>
                <w:bCs/>
                <w:color w:val="auto"/>
                <w:sz w:val="20"/>
                <w:szCs w:val="20"/>
                <w:lang w:val="uk-UA"/>
              </w:rPr>
              <w:t xml:space="preserve">) </w:t>
            </w:r>
            <w:r w:rsidR="00C62318" w:rsidRPr="00584574">
              <w:rPr>
                <w:rFonts w:ascii="Avenir Next Cyr Medium" w:hAnsi="Avenir Next Cyr Medium" w:cs="Calibri"/>
                <w:b/>
                <w:bCs/>
                <w:color w:val="auto"/>
                <w:sz w:val="20"/>
                <w:szCs w:val="20"/>
                <w:lang w:val="uk-UA"/>
              </w:rPr>
              <w:t>є</w:t>
            </w:r>
            <w:r w:rsidR="00C62318" w:rsidRPr="00584574">
              <w:rPr>
                <w:rFonts w:ascii="Avenir Next Cyr Medium" w:hAnsi="Avenir Next Cyr Medium"/>
                <w:b/>
                <w:bCs/>
                <w:color w:val="auto"/>
                <w:sz w:val="20"/>
                <w:szCs w:val="20"/>
                <w:lang w:val="uk-UA"/>
              </w:rPr>
              <w:t xml:space="preserve"> </w:t>
            </w:r>
            <w:r w:rsidR="00C62318" w:rsidRPr="00584574">
              <w:rPr>
                <w:rFonts w:ascii="Avenir Next Cyr Medium" w:hAnsi="Avenir Next Cyr Medium" w:cs="Calibri"/>
                <w:b/>
                <w:bCs/>
                <w:color w:val="auto"/>
                <w:sz w:val="20"/>
                <w:szCs w:val="20"/>
                <w:lang w:val="uk-UA"/>
              </w:rPr>
              <w:t>релевантною</w:t>
            </w:r>
            <w:r w:rsidR="00C62318" w:rsidRPr="00584574">
              <w:rPr>
                <w:rFonts w:ascii="Avenir Next Cyr Medium" w:hAnsi="Avenir Next Cyr Medium"/>
                <w:b/>
                <w:bCs/>
                <w:color w:val="auto"/>
                <w:sz w:val="20"/>
                <w:szCs w:val="20"/>
                <w:lang w:val="uk-UA"/>
              </w:rPr>
              <w:t xml:space="preserve"> </w:t>
            </w:r>
            <w:r w:rsidR="00C62318" w:rsidRPr="00584574">
              <w:rPr>
                <w:rFonts w:ascii="Avenir Next Cyr Medium" w:hAnsi="Avenir Next Cyr Medium" w:cs="Calibri"/>
                <w:b/>
                <w:bCs/>
                <w:color w:val="auto"/>
                <w:sz w:val="20"/>
                <w:szCs w:val="20"/>
                <w:lang w:val="uk-UA"/>
              </w:rPr>
              <w:t>д</w:t>
            </w:r>
            <w:r w:rsidR="003978EB" w:rsidRPr="00584574">
              <w:rPr>
                <w:rFonts w:ascii="Avenir Next Cyr Medium" w:hAnsi="Avenir Next Cyr Medium" w:cs="Calibri"/>
                <w:b/>
                <w:bCs/>
                <w:color w:val="auto"/>
                <w:sz w:val="20"/>
                <w:szCs w:val="20"/>
                <w:lang w:val="uk-UA"/>
              </w:rPr>
              <w:t>ля</w:t>
            </w:r>
            <w:r w:rsidR="00C62318" w:rsidRPr="00584574">
              <w:rPr>
                <w:rFonts w:ascii="Avenir Next Cyr Medium" w:hAnsi="Avenir Next Cyr Medium" w:cs="Calibri"/>
                <w:b/>
                <w:bCs/>
                <w:color w:val="auto"/>
                <w:sz w:val="20"/>
                <w:szCs w:val="20"/>
                <w:lang w:val="uk-UA"/>
              </w:rPr>
              <w:t xml:space="preserve"> вашого</w:t>
            </w:r>
            <w:r w:rsidR="00C62318" w:rsidRPr="00584574">
              <w:rPr>
                <w:rFonts w:ascii="Avenir Next Cyr Medium" w:hAnsi="Avenir Next Cyr Medium"/>
                <w:b/>
                <w:bCs/>
                <w:color w:val="auto"/>
                <w:sz w:val="20"/>
                <w:szCs w:val="20"/>
                <w:lang w:val="uk-UA"/>
              </w:rPr>
              <w:t xml:space="preserve"> </w:t>
            </w:r>
            <w:r w:rsidR="00C62318" w:rsidRPr="00584574">
              <w:rPr>
                <w:rFonts w:ascii="Avenir Next Cyr Medium" w:hAnsi="Avenir Next Cyr Medium" w:cs="Calibri"/>
                <w:b/>
                <w:bCs/>
                <w:color w:val="auto"/>
                <w:sz w:val="20"/>
                <w:szCs w:val="20"/>
                <w:lang w:val="uk-UA"/>
              </w:rPr>
              <w:t>бренду</w:t>
            </w:r>
            <w:r w:rsidR="00C62318" w:rsidRPr="00584574">
              <w:rPr>
                <w:rFonts w:ascii="Avenir Next Cyr Medium" w:hAnsi="Avenir Next Cyr Medium"/>
                <w:b/>
                <w:bCs/>
                <w:color w:val="auto"/>
                <w:sz w:val="20"/>
                <w:szCs w:val="20"/>
                <w:lang w:val="uk-UA"/>
              </w:rPr>
              <w:t xml:space="preserve"> </w:t>
            </w:r>
            <w:r w:rsidR="00C62318" w:rsidRPr="00584574">
              <w:rPr>
                <w:rFonts w:ascii="Avenir Next Cyr Medium" w:hAnsi="Avenir Next Cyr Medium" w:cs="Calibri"/>
                <w:b/>
                <w:bCs/>
                <w:color w:val="auto"/>
                <w:sz w:val="20"/>
                <w:szCs w:val="20"/>
                <w:lang w:val="uk-UA"/>
              </w:rPr>
              <w:t>та</w:t>
            </w:r>
            <w:r w:rsidR="00C62318" w:rsidRPr="00584574">
              <w:rPr>
                <w:rFonts w:ascii="Avenir Next Cyr Medium" w:hAnsi="Avenir Next Cyr Medium"/>
                <w:b/>
                <w:bCs/>
                <w:color w:val="auto"/>
                <w:sz w:val="20"/>
                <w:szCs w:val="20"/>
                <w:lang w:val="uk-UA"/>
              </w:rPr>
              <w:t xml:space="preserve"> </w:t>
            </w:r>
            <w:r w:rsidR="00412664" w:rsidRPr="00584574">
              <w:rPr>
                <w:rFonts w:ascii="Avenir Next Cyr Medium" w:hAnsi="Avenir Next Cyr Medium"/>
                <w:b/>
                <w:bCs/>
                <w:color w:val="auto"/>
                <w:sz w:val="20"/>
                <w:szCs w:val="20"/>
                <w:lang w:val="uk-UA"/>
              </w:rPr>
              <w:t xml:space="preserve">вашого </w:t>
            </w:r>
            <w:r w:rsidR="00C62318" w:rsidRPr="00584574">
              <w:rPr>
                <w:rFonts w:ascii="Avenir Next Cyr Medium" w:hAnsi="Avenir Next Cyr Medium" w:cs="Calibri"/>
                <w:b/>
                <w:bCs/>
                <w:color w:val="auto"/>
                <w:sz w:val="20"/>
                <w:szCs w:val="20"/>
                <w:lang w:val="uk-UA"/>
              </w:rPr>
              <w:t>виклику</w:t>
            </w:r>
            <w:r w:rsidR="00C62318" w:rsidRPr="00584574">
              <w:rPr>
                <w:rFonts w:ascii="Avenir Next Cyr Medium" w:hAnsi="Avenir Next Cyr Medium"/>
                <w:b/>
                <w:bCs/>
                <w:color w:val="auto"/>
                <w:sz w:val="20"/>
                <w:szCs w:val="20"/>
                <w:lang w:val="uk-UA"/>
              </w:rPr>
              <w:t>?</w:t>
            </w:r>
            <w:r w:rsidR="001714A7">
              <w:rPr>
                <w:rFonts w:ascii="Avenir Next Cyr Medium" w:hAnsi="Avenir Next Cyr Medium"/>
                <w:b/>
                <w:bCs/>
                <w:color w:val="auto"/>
                <w:sz w:val="20"/>
                <w:szCs w:val="20"/>
                <w:lang w:val="uk-UA"/>
              </w:rPr>
              <w:t xml:space="preserve"> </w:t>
            </w:r>
            <w:proofErr w:type="spellStart"/>
            <w:r w:rsidR="001714A7" w:rsidRPr="001714A7">
              <w:rPr>
                <w:rFonts w:ascii="Avenir Next Cyr Medium" w:hAnsi="Avenir Next Cyr Medium" w:cs="Calibri"/>
                <w:b/>
                <w:bCs/>
                <w:color w:val="auto"/>
                <w:spacing w:val="-3"/>
                <w:sz w:val="20"/>
                <w:szCs w:val="20"/>
                <w:lang w:val="ru-RU"/>
              </w:rPr>
              <w:t>Чи</w:t>
            </w:r>
            <w:proofErr w:type="spellEnd"/>
            <w:r w:rsidR="001714A7" w:rsidRPr="001714A7">
              <w:rPr>
                <w:rFonts w:ascii="Avenir Next Cyr Medium" w:hAnsi="Avenir Next Cyr Medium"/>
                <w:b/>
                <w:bCs/>
                <w:color w:val="auto"/>
                <w:spacing w:val="-3"/>
                <w:sz w:val="20"/>
                <w:szCs w:val="20"/>
                <w:lang w:val="ru-RU"/>
              </w:rPr>
              <w:t xml:space="preserve"> </w:t>
            </w:r>
            <w:proofErr w:type="spellStart"/>
            <w:r w:rsidR="001714A7" w:rsidRPr="001714A7">
              <w:rPr>
                <w:rFonts w:ascii="Avenir Next Cyr Medium" w:hAnsi="Avenir Next Cyr Medium" w:cs="Calibri"/>
                <w:b/>
                <w:bCs/>
                <w:color w:val="auto"/>
                <w:spacing w:val="-3"/>
                <w:sz w:val="20"/>
                <w:szCs w:val="20"/>
                <w:lang w:val="ru-RU"/>
              </w:rPr>
              <w:t>змінилася</w:t>
            </w:r>
            <w:proofErr w:type="spellEnd"/>
            <w:r w:rsidR="001714A7" w:rsidRPr="001714A7">
              <w:rPr>
                <w:rFonts w:ascii="Avenir Next Cyr Medium" w:hAnsi="Avenir Next Cyr Medium"/>
                <w:b/>
                <w:bCs/>
                <w:color w:val="auto"/>
                <w:spacing w:val="-3"/>
                <w:sz w:val="20"/>
                <w:szCs w:val="20"/>
                <w:lang w:val="ru-RU"/>
              </w:rPr>
              <w:t xml:space="preserve"> </w:t>
            </w:r>
            <w:r w:rsidR="001714A7" w:rsidRPr="001714A7">
              <w:rPr>
                <w:rFonts w:ascii="Avenir Next Cyr Medium" w:hAnsi="Avenir Next Cyr Medium" w:cs="Calibri"/>
                <w:b/>
                <w:bCs/>
                <w:color w:val="auto"/>
                <w:spacing w:val="-3"/>
                <w:sz w:val="20"/>
                <w:szCs w:val="20"/>
                <w:lang w:val="ru-RU"/>
              </w:rPr>
              <w:t>ваша</w:t>
            </w:r>
            <w:r w:rsidR="001714A7" w:rsidRPr="001714A7">
              <w:rPr>
                <w:rFonts w:ascii="Avenir Next Cyr Medium" w:hAnsi="Avenir Next Cyr Medium"/>
                <w:b/>
                <w:bCs/>
                <w:color w:val="auto"/>
                <w:spacing w:val="-3"/>
                <w:sz w:val="20"/>
                <w:szCs w:val="20"/>
                <w:lang w:val="ru-RU"/>
              </w:rPr>
              <w:t xml:space="preserve"> </w:t>
            </w:r>
            <w:proofErr w:type="spellStart"/>
            <w:r w:rsidR="001714A7" w:rsidRPr="001714A7">
              <w:rPr>
                <w:rFonts w:ascii="Avenir Next Cyr Medium" w:hAnsi="Avenir Next Cyr Medium" w:cs="Calibri"/>
                <w:b/>
                <w:bCs/>
                <w:color w:val="auto"/>
                <w:spacing w:val="-3"/>
                <w:sz w:val="20"/>
                <w:szCs w:val="20"/>
                <w:lang w:val="ru-RU"/>
              </w:rPr>
              <w:t>аудиторія</w:t>
            </w:r>
            <w:proofErr w:type="spellEnd"/>
            <w:r w:rsidR="001714A7" w:rsidRPr="001714A7">
              <w:rPr>
                <w:rFonts w:ascii="Avenir Next Cyr Medium" w:hAnsi="Avenir Next Cyr Medium"/>
                <w:b/>
                <w:bCs/>
                <w:color w:val="auto"/>
                <w:spacing w:val="-3"/>
                <w:sz w:val="20"/>
                <w:szCs w:val="20"/>
                <w:lang w:val="ru-RU"/>
              </w:rPr>
              <w:t xml:space="preserve"> </w:t>
            </w:r>
            <w:r w:rsidR="001714A7" w:rsidRPr="001714A7">
              <w:rPr>
                <w:rFonts w:ascii="Avenir Next Cyr Medium" w:hAnsi="Avenir Next Cyr Medium" w:cs="Calibri"/>
                <w:b/>
                <w:bCs/>
                <w:color w:val="auto"/>
                <w:spacing w:val="-3"/>
                <w:sz w:val="20"/>
                <w:szCs w:val="20"/>
                <w:lang w:val="ru-RU"/>
              </w:rPr>
              <w:t>з</w:t>
            </w:r>
            <w:r w:rsidR="001714A7" w:rsidRPr="001714A7">
              <w:rPr>
                <w:rFonts w:ascii="Avenir Next Cyr Medium" w:hAnsi="Avenir Next Cyr Medium"/>
                <w:b/>
                <w:bCs/>
                <w:color w:val="auto"/>
                <w:spacing w:val="-3"/>
                <w:sz w:val="20"/>
                <w:szCs w:val="20"/>
                <w:lang w:val="ru-RU"/>
              </w:rPr>
              <w:t xml:space="preserve"> </w:t>
            </w:r>
            <w:r w:rsidR="001714A7" w:rsidRPr="001714A7">
              <w:rPr>
                <w:rFonts w:ascii="Avenir Next Cyr Medium" w:hAnsi="Avenir Next Cyr Medium" w:cs="Calibri"/>
                <w:b/>
                <w:bCs/>
                <w:color w:val="auto"/>
                <w:spacing w:val="-3"/>
                <w:sz w:val="20"/>
                <w:szCs w:val="20"/>
                <w:lang w:val="ru-RU"/>
              </w:rPr>
              <w:t>часом</w:t>
            </w:r>
            <w:r w:rsidR="001714A7" w:rsidRPr="001714A7">
              <w:rPr>
                <w:rFonts w:ascii="Avenir Next Cyr Medium" w:hAnsi="Avenir Next Cyr Medium"/>
                <w:b/>
                <w:bCs/>
                <w:color w:val="auto"/>
                <w:spacing w:val="-3"/>
                <w:sz w:val="20"/>
                <w:szCs w:val="20"/>
                <w:lang w:val="ru-RU"/>
              </w:rPr>
              <w:t xml:space="preserve">? </w:t>
            </w:r>
            <w:proofErr w:type="spellStart"/>
            <w:r w:rsidR="001714A7" w:rsidRPr="001714A7">
              <w:rPr>
                <w:rFonts w:ascii="Avenir Next Cyr Medium" w:hAnsi="Avenir Next Cyr Medium" w:cs="Calibri"/>
                <w:b/>
                <w:bCs/>
                <w:color w:val="auto"/>
                <w:spacing w:val="-3"/>
                <w:sz w:val="20"/>
                <w:szCs w:val="20"/>
                <w:lang w:val="ru-RU"/>
              </w:rPr>
              <w:t>Якщо</w:t>
            </w:r>
            <w:proofErr w:type="spellEnd"/>
            <w:r w:rsidR="001714A7" w:rsidRPr="001714A7">
              <w:rPr>
                <w:rFonts w:ascii="Avenir Next Cyr Medium" w:hAnsi="Avenir Next Cyr Medium"/>
                <w:b/>
                <w:bCs/>
                <w:color w:val="auto"/>
                <w:spacing w:val="-3"/>
                <w:sz w:val="20"/>
                <w:szCs w:val="20"/>
                <w:lang w:val="ru-RU"/>
              </w:rPr>
              <w:t xml:space="preserve"> </w:t>
            </w:r>
            <w:r w:rsidR="001714A7" w:rsidRPr="001714A7">
              <w:rPr>
                <w:rFonts w:ascii="Avenir Next Cyr Medium" w:hAnsi="Avenir Next Cyr Medium" w:cs="Calibri"/>
                <w:b/>
                <w:bCs/>
                <w:color w:val="auto"/>
                <w:spacing w:val="-3"/>
                <w:sz w:val="20"/>
                <w:szCs w:val="20"/>
                <w:lang w:val="ru-RU"/>
              </w:rPr>
              <w:t>так</w:t>
            </w:r>
            <w:r w:rsidR="001714A7" w:rsidRPr="001714A7">
              <w:rPr>
                <w:rFonts w:ascii="Avenir Next Cyr Medium" w:hAnsi="Avenir Next Cyr Medium"/>
                <w:b/>
                <w:bCs/>
                <w:color w:val="auto"/>
                <w:spacing w:val="-3"/>
                <w:sz w:val="20"/>
                <w:szCs w:val="20"/>
                <w:lang w:val="ru-RU"/>
              </w:rPr>
              <w:t xml:space="preserve">, </w:t>
            </w:r>
            <w:proofErr w:type="spellStart"/>
            <w:r w:rsidR="001714A7" w:rsidRPr="001714A7">
              <w:rPr>
                <w:rFonts w:ascii="Avenir Next Cyr Medium" w:hAnsi="Avenir Next Cyr Medium" w:cs="Calibri"/>
                <w:b/>
                <w:bCs/>
                <w:color w:val="auto"/>
                <w:spacing w:val="-3"/>
                <w:sz w:val="20"/>
                <w:szCs w:val="20"/>
                <w:lang w:val="ru-RU"/>
              </w:rPr>
              <w:t>опишіть</w:t>
            </w:r>
            <w:proofErr w:type="spellEnd"/>
            <w:r w:rsidR="001714A7" w:rsidRPr="001714A7">
              <w:rPr>
                <w:rFonts w:ascii="Avenir Next Cyr Medium" w:hAnsi="Avenir Next Cyr Medium"/>
                <w:b/>
                <w:bCs/>
                <w:color w:val="auto"/>
                <w:spacing w:val="-3"/>
                <w:sz w:val="20"/>
                <w:szCs w:val="20"/>
                <w:lang w:val="ru-RU"/>
              </w:rPr>
              <w:t xml:space="preserve">, </w:t>
            </w:r>
            <w:r w:rsidR="001714A7" w:rsidRPr="001714A7">
              <w:rPr>
                <w:rFonts w:ascii="Avenir Next Cyr Medium" w:hAnsi="Avenir Next Cyr Medium" w:cs="Calibri"/>
                <w:b/>
                <w:bCs/>
                <w:color w:val="auto"/>
                <w:spacing w:val="-3"/>
                <w:sz w:val="20"/>
                <w:szCs w:val="20"/>
                <w:lang w:val="ru-RU"/>
              </w:rPr>
              <w:t>як</w:t>
            </w:r>
            <w:r w:rsidR="001714A7" w:rsidRPr="001714A7">
              <w:rPr>
                <w:rFonts w:ascii="Avenir Next Cyr Medium" w:hAnsi="Avenir Next Cyr Medium"/>
                <w:b/>
                <w:bCs/>
                <w:color w:val="auto"/>
                <w:spacing w:val="-3"/>
                <w:sz w:val="20"/>
                <w:szCs w:val="20"/>
                <w:lang w:val="ru-RU"/>
              </w:rPr>
              <w:t xml:space="preserve"> </w:t>
            </w:r>
            <w:r w:rsidR="001714A7" w:rsidRPr="001714A7">
              <w:rPr>
                <w:rFonts w:ascii="Avenir Next Cyr Medium" w:hAnsi="Avenir Next Cyr Medium" w:cs="Calibri"/>
                <w:b/>
                <w:bCs/>
                <w:color w:val="auto"/>
                <w:spacing w:val="-3"/>
                <w:sz w:val="20"/>
                <w:szCs w:val="20"/>
                <w:lang w:val="ru-RU"/>
              </w:rPr>
              <w:t>і</w:t>
            </w:r>
            <w:r w:rsidR="001714A7" w:rsidRPr="001714A7">
              <w:rPr>
                <w:rFonts w:ascii="Avenir Next Cyr Medium" w:hAnsi="Avenir Next Cyr Medium"/>
                <w:b/>
                <w:bCs/>
                <w:color w:val="auto"/>
                <w:spacing w:val="-3"/>
                <w:sz w:val="20"/>
                <w:szCs w:val="20"/>
                <w:lang w:val="ru-RU"/>
              </w:rPr>
              <w:t xml:space="preserve"> </w:t>
            </w:r>
            <w:proofErr w:type="spellStart"/>
            <w:r w:rsidR="001714A7" w:rsidRPr="001714A7">
              <w:rPr>
                <w:rFonts w:ascii="Avenir Next Cyr Medium" w:hAnsi="Avenir Next Cyr Medium" w:cs="Calibri"/>
                <w:b/>
                <w:bCs/>
                <w:color w:val="auto"/>
                <w:spacing w:val="-3"/>
                <w:sz w:val="20"/>
                <w:szCs w:val="20"/>
                <w:lang w:val="ru-RU"/>
              </w:rPr>
              <w:t>чому</w:t>
            </w:r>
            <w:proofErr w:type="spellEnd"/>
            <w:r w:rsidR="001714A7" w:rsidRPr="001714A7">
              <w:rPr>
                <w:rFonts w:ascii="Avenir Next Cyr Medium" w:hAnsi="Avenir Next Cyr Medium"/>
                <w:b/>
                <w:bCs/>
                <w:color w:val="auto"/>
                <w:spacing w:val="-3"/>
                <w:sz w:val="20"/>
                <w:szCs w:val="20"/>
                <w:lang w:val="ru-RU"/>
              </w:rPr>
              <w:t>.</w:t>
            </w:r>
          </w:p>
          <w:p w14:paraId="3F4A804D" w14:textId="77777777" w:rsidR="00C62318" w:rsidRPr="00584574" w:rsidRDefault="00C62318" w:rsidP="00C62318">
            <w:pPr>
              <w:pStyle w:val="MediumShading1-Accent11"/>
              <w:spacing w:before="120" w:after="120"/>
              <w:rPr>
                <w:rFonts w:asciiTheme="minorHAnsi" w:hAnsiTheme="minorHAnsi"/>
                <w:b/>
                <w:bCs/>
                <w:color w:val="auto"/>
                <w:spacing w:val="-3"/>
                <w:sz w:val="16"/>
                <w:szCs w:val="16"/>
                <w:lang w:val="uk-UA"/>
              </w:rPr>
            </w:pPr>
            <w:r w:rsidRPr="00584574">
              <w:rPr>
                <w:rFonts w:ascii="Avenir Next Cyr" w:hAnsi="Avenir Next Cyr"/>
                <w:bCs/>
                <w:i/>
                <w:iCs/>
                <w:color w:val="auto"/>
                <w:sz w:val="16"/>
                <w:szCs w:val="16"/>
                <w:lang w:val="uk-UA"/>
              </w:rPr>
              <w:t xml:space="preserve">(~300 </w:t>
            </w:r>
            <w:r w:rsidRPr="00584574">
              <w:rPr>
                <w:rFonts w:ascii="Avenir Next Cyr" w:hAnsi="Avenir Next Cyr" w:cs="Calibri"/>
                <w:bCs/>
                <w:i/>
                <w:iCs/>
                <w:color w:val="auto"/>
                <w:sz w:val="16"/>
                <w:szCs w:val="16"/>
                <w:lang w:val="uk-UA"/>
              </w:rPr>
              <w:t>слів</w:t>
            </w:r>
            <w:r w:rsidRPr="00584574">
              <w:rPr>
                <w:rFonts w:ascii="Avenir Next Cyr" w:hAnsi="Avenir Next Cyr"/>
                <w:bCs/>
                <w:i/>
                <w:iCs/>
                <w:color w:val="auto"/>
                <w:sz w:val="16"/>
                <w:szCs w:val="16"/>
                <w:lang w:val="uk-UA"/>
              </w:rPr>
              <w:t xml:space="preserve">; ≤3 </w:t>
            </w:r>
            <w:r w:rsidRPr="00584574">
              <w:rPr>
                <w:rFonts w:ascii="Avenir Next Cyr" w:hAnsi="Avenir Next Cyr" w:cs="Calibri"/>
                <w:bCs/>
                <w:i/>
                <w:iCs/>
                <w:color w:val="auto"/>
                <w:sz w:val="16"/>
                <w:szCs w:val="16"/>
                <w:lang w:val="uk-UA"/>
              </w:rPr>
              <w:t>таблиці</w:t>
            </w:r>
            <w:r w:rsidRPr="00584574">
              <w:rPr>
                <w:rFonts w:ascii="Avenir Next Cyr" w:hAnsi="Avenir Next Cyr"/>
                <w:bCs/>
                <w:i/>
                <w:iCs/>
                <w:color w:val="auto"/>
                <w:sz w:val="16"/>
                <w:szCs w:val="16"/>
                <w:lang w:val="uk-UA"/>
              </w:rPr>
              <w:t>/</w:t>
            </w:r>
            <w:r w:rsidRPr="00584574">
              <w:rPr>
                <w:rFonts w:ascii="Avenir Next Cyr" w:hAnsi="Avenir Next Cyr" w:cs="Calibri"/>
                <w:bCs/>
                <w:i/>
                <w:iCs/>
                <w:color w:val="auto"/>
                <w:sz w:val="16"/>
                <w:szCs w:val="16"/>
                <w:lang w:val="uk-UA"/>
              </w:rPr>
              <w:t>графіки</w:t>
            </w:r>
            <w:r w:rsidRPr="00584574">
              <w:rPr>
                <w:rFonts w:ascii="Avenir Next Cyr" w:hAnsi="Avenir Next Cyr"/>
                <w:bCs/>
                <w:i/>
                <w:iCs/>
                <w:color w:val="auto"/>
                <w:sz w:val="16"/>
                <w:szCs w:val="16"/>
                <w:lang w:val="uk-UA"/>
              </w:rPr>
              <w:t>)</w:t>
            </w:r>
          </w:p>
        </w:tc>
        <w:tc>
          <w:tcPr>
            <w:tcW w:w="4496" w:type="dxa"/>
            <w:tcBorders>
              <w:top w:val="single" w:sz="4" w:space="0" w:color="auto"/>
              <w:left w:val="single" w:sz="4" w:space="0" w:color="auto"/>
              <w:bottom w:val="single" w:sz="4" w:space="0" w:color="auto"/>
              <w:right w:val="single" w:sz="4" w:space="0" w:color="auto"/>
            </w:tcBorders>
            <w:shd w:val="clear" w:color="auto" w:fill="auto"/>
          </w:tcPr>
          <w:p w14:paraId="2828CF0F" w14:textId="77777777" w:rsidR="00A153A4" w:rsidRPr="00584574" w:rsidRDefault="00A153A4" w:rsidP="00A153A4">
            <w:pPr>
              <w:pStyle w:val="MediumShading1-Accent11"/>
              <w:spacing w:before="120" w:after="120"/>
              <w:rPr>
                <w:rFonts w:ascii="Avenir Next Cyr Medium" w:hAnsi="Avenir Next Cyr Medium"/>
                <w:b/>
                <w:color w:val="auto"/>
                <w:sz w:val="18"/>
                <w:szCs w:val="16"/>
                <w:lang w:val="uk-UA"/>
              </w:rPr>
            </w:pPr>
            <w:proofErr w:type="spellStart"/>
            <w:r w:rsidRPr="00584574">
              <w:rPr>
                <w:rFonts w:ascii="Avenir Next Cyr Medium" w:hAnsi="Avenir Next Cyr Medium"/>
                <w:b/>
                <w:color w:val="auto"/>
                <w:sz w:val="18"/>
                <w:szCs w:val="19"/>
                <w:lang w:val="uk-UA"/>
              </w:rPr>
              <w:t>Effie</w:t>
            </w:r>
            <w:proofErr w:type="spellEnd"/>
            <w:r w:rsidRPr="00584574">
              <w:rPr>
                <w:rFonts w:ascii="Avenir Next Cyr Medium" w:hAnsi="Avenir Next Cyr Medium"/>
                <w:b/>
                <w:color w:val="auto"/>
                <w:sz w:val="18"/>
                <w:szCs w:val="19"/>
                <w:lang w:val="uk-UA"/>
              </w:rPr>
              <w:t xml:space="preserve"> підказки:</w:t>
            </w:r>
          </w:p>
          <w:p w14:paraId="409C380F" w14:textId="77777777" w:rsidR="00A153A4" w:rsidRPr="00584574" w:rsidRDefault="00A153A4" w:rsidP="00A153A4">
            <w:pPr>
              <w:pStyle w:val="MediumShading1-Accent11"/>
              <w:numPr>
                <w:ilvl w:val="0"/>
                <w:numId w:val="8"/>
              </w:numPr>
              <w:spacing w:after="120"/>
              <w:ind w:left="342" w:hanging="270"/>
              <w:rPr>
                <w:rFonts w:ascii="Avenir Next Cyr" w:hAnsi="Avenir Next Cyr"/>
                <w:color w:val="auto"/>
                <w:sz w:val="18"/>
                <w:szCs w:val="16"/>
                <w:lang w:val="uk-UA"/>
              </w:rPr>
            </w:pPr>
            <w:r w:rsidRPr="00584574">
              <w:rPr>
                <w:rFonts w:ascii="Avenir Next Cyr" w:hAnsi="Avenir Next Cyr" w:cs="Calibri"/>
                <w:color w:val="auto"/>
                <w:sz w:val="18"/>
                <w:szCs w:val="16"/>
                <w:lang w:val="uk-UA"/>
              </w:rPr>
              <w:t>Опишіть</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свою</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аудиторію</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використовуючи</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демографічні</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та</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культурні</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показники</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медіа</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поведінку</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тощо</w:t>
            </w:r>
            <w:r w:rsidRPr="00584574">
              <w:rPr>
                <w:rFonts w:ascii="Avenir Next Cyr" w:hAnsi="Avenir Next Cyr"/>
                <w:color w:val="auto"/>
                <w:sz w:val="18"/>
                <w:szCs w:val="16"/>
                <w:lang w:val="uk-UA"/>
              </w:rPr>
              <w:t>.</w:t>
            </w:r>
          </w:p>
          <w:p w14:paraId="441F6779" w14:textId="77777777" w:rsidR="00A153A4" w:rsidRPr="00584574" w:rsidRDefault="00A153A4" w:rsidP="00A153A4">
            <w:pPr>
              <w:pStyle w:val="MediumShading1-Accent11"/>
              <w:numPr>
                <w:ilvl w:val="0"/>
                <w:numId w:val="8"/>
              </w:numPr>
              <w:spacing w:after="120"/>
              <w:ind w:left="342" w:hanging="270"/>
              <w:rPr>
                <w:rFonts w:ascii="Avenir Next Cyr" w:hAnsi="Avenir Next Cyr"/>
                <w:color w:val="auto"/>
                <w:sz w:val="18"/>
                <w:szCs w:val="16"/>
                <w:lang w:val="uk-UA"/>
              </w:rPr>
            </w:pPr>
            <w:r w:rsidRPr="00584574">
              <w:rPr>
                <w:rFonts w:ascii="Avenir Next Cyr" w:hAnsi="Avenir Next Cyr" w:cs="Calibri"/>
                <w:color w:val="auto"/>
                <w:sz w:val="18"/>
                <w:szCs w:val="16"/>
                <w:lang w:val="uk-UA"/>
              </w:rPr>
              <w:t>Поясніть</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чи</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була</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вашою</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ціллю</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поточна</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аудиторія</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нова</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чи</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обидва</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варіанта</w:t>
            </w:r>
            <w:r w:rsidRPr="00584574">
              <w:rPr>
                <w:rFonts w:ascii="Avenir Next Cyr" w:hAnsi="Avenir Next Cyr"/>
                <w:color w:val="auto"/>
                <w:sz w:val="18"/>
                <w:szCs w:val="16"/>
                <w:lang w:val="uk-UA"/>
              </w:rPr>
              <w:t>.</w:t>
            </w:r>
          </w:p>
          <w:p w14:paraId="03D16680" w14:textId="77777777" w:rsidR="00A153A4" w:rsidRPr="00584574" w:rsidRDefault="00A153A4" w:rsidP="00A153A4">
            <w:pPr>
              <w:pStyle w:val="MediumShading1-Accent11"/>
              <w:numPr>
                <w:ilvl w:val="0"/>
                <w:numId w:val="8"/>
              </w:numPr>
              <w:spacing w:after="120"/>
              <w:ind w:left="342" w:hanging="270"/>
              <w:rPr>
                <w:rFonts w:ascii="AvenirNext LT Pro Regular" w:hAnsi="AvenirNext LT Pro Regular"/>
                <w:color w:val="auto"/>
                <w:sz w:val="18"/>
                <w:szCs w:val="16"/>
                <w:lang w:val="uk-UA"/>
              </w:rPr>
            </w:pPr>
            <w:r w:rsidRPr="00584574">
              <w:rPr>
                <w:rFonts w:ascii="Avenir Next Cyr" w:hAnsi="Avenir Next Cyr"/>
                <w:bCs/>
                <w:color w:val="auto"/>
                <w:sz w:val="18"/>
                <w:szCs w:val="19"/>
                <w:lang w:val="uk-UA"/>
              </w:rPr>
              <w:t>Яке сприйняття чи поведінку ви намагаєтесь досягти чи змінити?</w:t>
            </w:r>
          </w:p>
          <w:p w14:paraId="1355F24D" w14:textId="77777777" w:rsidR="00A66315" w:rsidRPr="00584574" w:rsidRDefault="00A153A4" w:rsidP="00A153A4">
            <w:pPr>
              <w:pStyle w:val="MediumShading1-Accent11"/>
              <w:numPr>
                <w:ilvl w:val="0"/>
                <w:numId w:val="8"/>
              </w:numPr>
              <w:spacing w:after="120"/>
              <w:ind w:left="342" w:hanging="270"/>
              <w:rPr>
                <w:rFonts w:ascii="Avenir Next LT Pro" w:hAnsi="Avenir Next LT Pro"/>
                <w:bCs/>
                <w:color w:val="auto"/>
                <w:sz w:val="18"/>
                <w:szCs w:val="19"/>
                <w:lang w:val="uk-UA"/>
              </w:rPr>
            </w:pPr>
            <w:r w:rsidRPr="00072791">
              <w:rPr>
                <w:rFonts w:ascii="Avenir Next Cyr" w:hAnsi="Avenir Next Cyr"/>
                <w:color w:val="auto"/>
                <w:sz w:val="18"/>
                <w:szCs w:val="16"/>
                <w:lang w:val="uk-UA"/>
              </w:rPr>
              <w:t xml:space="preserve">Для кейсів </w:t>
            </w:r>
            <w:r w:rsidR="004D17C1" w:rsidRPr="00B04B7B">
              <w:rPr>
                <w:rFonts w:ascii="Avenir Next LT Pro" w:hAnsi="Avenir Next LT Pro"/>
                <w:bCs/>
                <w:color w:val="auto"/>
                <w:sz w:val="18"/>
                <w:szCs w:val="19"/>
              </w:rPr>
              <w:t>Commerce</w:t>
            </w:r>
            <w:r w:rsidR="004D17C1" w:rsidRPr="00470804">
              <w:rPr>
                <w:rFonts w:ascii="Avenir Next LT Pro" w:hAnsi="Avenir Next LT Pro"/>
                <w:bCs/>
                <w:color w:val="auto"/>
                <w:sz w:val="18"/>
                <w:szCs w:val="19"/>
                <w:lang w:val="uk-UA"/>
              </w:rPr>
              <w:t xml:space="preserve"> &amp; </w:t>
            </w:r>
            <w:r w:rsidR="004D17C1" w:rsidRPr="00B04B7B">
              <w:rPr>
                <w:rFonts w:ascii="Avenir Next LT Pro" w:hAnsi="Avenir Next LT Pro"/>
                <w:bCs/>
                <w:color w:val="auto"/>
                <w:sz w:val="18"/>
                <w:szCs w:val="19"/>
              </w:rPr>
              <w:t>Shopper</w:t>
            </w:r>
            <w:r w:rsidRPr="00072791">
              <w:rPr>
                <w:rFonts w:ascii="Avenir Next Cyr" w:hAnsi="Avenir Next Cyr"/>
                <w:color w:val="auto"/>
                <w:sz w:val="18"/>
                <w:szCs w:val="16"/>
                <w:lang w:val="uk-UA"/>
              </w:rPr>
              <w:t>: обов’язково виділіть мотивацію, спосіб мислення</w:t>
            </w:r>
            <w:r w:rsidRPr="00584574">
              <w:rPr>
                <w:rFonts w:ascii="Avenir Next Cyr" w:hAnsi="Avenir Next Cyr"/>
                <w:color w:val="auto"/>
                <w:sz w:val="18"/>
                <w:szCs w:val="16"/>
                <w:lang w:val="uk-UA"/>
              </w:rPr>
              <w:t>, причини та поведінку покупця</w:t>
            </w:r>
          </w:p>
        </w:tc>
      </w:tr>
      <w:tr w:rsidR="00C44BEC" w:rsidRPr="00584574" w14:paraId="36C4E43D" w14:textId="77777777" w:rsidTr="00252A3F">
        <w:trPr>
          <w:trHeight w:val="1195"/>
        </w:trPr>
        <w:tc>
          <w:tcPr>
            <w:tcW w:w="10793" w:type="dxa"/>
            <w:gridSpan w:val="2"/>
            <w:shd w:val="clear" w:color="auto" w:fill="auto"/>
          </w:tcPr>
          <w:p w14:paraId="3E865CC6" w14:textId="77777777" w:rsidR="00C44BEC" w:rsidRPr="00584574" w:rsidRDefault="00C44BEC" w:rsidP="00C44BEC">
            <w:pPr>
              <w:pStyle w:val="MediumShading1-Accent11"/>
              <w:spacing w:after="120"/>
              <w:rPr>
                <w:rFonts w:ascii="Avenir Next Cyr" w:hAnsi="Avenir Next Cyr"/>
                <w:b/>
                <w:color w:val="auto"/>
                <w:sz w:val="20"/>
                <w:szCs w:val="20"/>
                <w:lang w:val="uk-UA"/>
              </w:rPr>
            </w:pPr>
            <w:r w:rsidRPr="00584574">
              <w:rPr>
                <w:rFonts w:ascii="Avenir Next Cyr" w:hAnsi="Avenir Next Cyr" w:cs="Calibri"/>
                <w:color w:val="auto"/>
                <w:sz w:val="20"/>
                <w:szCs w:val="20"/>
                <w:lang w:val="uk-UA"/>
              </w:rPr>
              <w:t>Місце</w:t>
            </w:r>
            <w:r w:rsidRPr="00584574">
              <w:rPr>
                <w:rFonts w:ascii="Avenir Next Cyr" w:hAnsi="Avenir Next Cyr"/>
                <w:color w:val="auto"/>
                <w:sz w:val="20"/>
                <w:szCs w:val="20"/>
                <w:lang w:val="uk-UA"/>
              </w:rPr>
              <w:t xml:space="preserve"> </w:t>
            </w:r>
            <w:r w:rsidRPr="00584574">
              <w:rPr>
                <w:rFonts w:ascii="Avenir Next Cyr" w:hAnsi="Avenir Next Cyr" w:cs="Calibri"/>
                <w:color w:val="auto"/>
                <w:sz w:val="20"/>
                <w:szCs w:val="20"/>
                <w:lang w:val="uk-UA"/>
              </w:rPr>
              <w:t>для</w:t>
            </w:r>
            <w:r w:rsidRPr="00584574">
              <w:rPr>
                <w:rFonts w:ascii="Avenir Next Cyr" w:hAnsi="Avenir Next Cyr"/>
                <w:color w:val="auto"/>
                <w:sz w:val="20"/>
                <w:szCs w:val="20"/>
                <w:lang w:val="uk-UA"/>
              </w:rPr>
              <w:t xml:space="preserve"> </w:t>
            </w:r>
            <w:r w:rsidRPr="00584574">
              <w:rPr>
                <w:rFonts w:ascii="Avenir Next Cyr" w:hAnsi="Avenir Next Cyr" w:cs="Calibri"/>
                <w:color w:val="auto"/>
                <w:sz w:val="20"/>
                <w:szCs w:val="20"/>
                <w:lang w:val="uk-UA"/>
              </w:rPr>
              <w:t>відповіді</w:t>
            </w:r>
            <w:r w:rsidRPr="00584574">
              <w:rPr>
                <w:rFonts w:ascii="Avenir Next Cyr" w:hAnsi="Avenir Next Cyr"/>
                <w:color w:val="auto"/>
                <w:sz w:val="20"/>
                <w:szCs w:val="20"/>
                <w:lang w:val="uk-UA"/>
              </w:rPr>
              <w:t>.</w:t>
            </w:r>
          </w:p>
          <w:p w14:paraId="43A1F1C5" w14:textId="77777777" w:rsidR="00C44BEC" w:rsidRPr="00584574" w:rsidRDefault="00C44BEC" w:rsidP="00C44BEC">
            <w:pPr>
              <w:pStyle w:val="MediumShading1-Accent11"/>
              <w:spacing w:after="120"/>
              <w:rPr>
                <w:rFonts w:ascii="Avenir Next LT Pro" w:hAnsi="Avenir Next LT Pro"/>
                <w:color w:val="auto"/>
                <w:sz w:val="20"/>
                <w:szCs w:val="20"/>
                <w:lang w:val="uk-UA"/>
              </w:rPr>
            </w:pPr>
          </w:p>
        </w:tc>
      </w:tr>
      <w:tr w:rsidR="00C44BEC" w:rsidRPr="00943BD3" w14:paraId="035F0953" w14:textId="77777777" w:rsidTr="00252A3F">
        <w:tc>
          <w:tcPr>
            <w:tcW w:w="6297" w:type="dxa"/>
            <w:shd w:val="clear" w:color="auto" w:fill="B8B8B8"/>
          </w:tcPr>
          <w:p w14:paraId="3A74D18D" w14:textId="77777777" w:rsidR="00C44BEC" w:rsidRPr="00584574" w:rsidRDefault="00C44BEC" w:rsidP="00C44BEC">
            <w:pPr>
              <w:pStyle w:val="MediumShading1-Accent11"/>
              <w:spacing w:before="120" w:after="120"/>
              <w:rPr>
                <w:rFonts w:ascii="Avenir Next Cyr Medium" w:eastAsia="ヒラギノ角ゴ Pro W3" w:hAnsi="Avenir Next Cyr Medium"/>
                <w:b/>
                <w:bCs/>
                <w:color w:val="auto"/>
                <w:sz w:val="20"/>
                <w:szCs w:val="20"/>
                <w:u w:val="single"/>
                <w:lang w:val="uk-UA" w:eastAsia="en-US"/>
              </w:rPr>
            </w:pPr>
            <w:r w:rsidRPr="00584574">
              <w:rPr>
                <w:rFonts w:ascii="Avenir Next Cyr Medium" w:eastAsia="ヒラギノ角ゴ Pro W3" w:hAnsi="Avenir Next Cyr Medium"/>
                <w:b/>
                <w:bCs/>
                <w:color w:val="auto"/>
                <w:sz w:val="20"/>
                <w:szCs w:val="20"/>
                <w:lang w:val="uk-UA" w:eastAsia="en-US"/>
              </w:rPr>
              <w:t>2B. Поясніть хід ваших думок, що привів вас до інсайту(</w:t>
            </w:r>
            <w:proofErr w:type="spellStart"/>
            <w:r w:rsidRPr="00584574">
              <w:rPr>
                <w:rFonts w:ascii="Avenir Next Cyr Medium" w:eastAsia="ヒラギノ角ゴ Pro W3" w:hAnsi="Avenir Next Cyr Medium"/>
                <w:b/>
                <w:bCs/>
                <w:color w:val="auto"/>
                <w:sz w:val="20"/>
                <w:szCs w:val="20"/>
                <w:lang w:val="uk-UA" w:eastAsia="en-US"/>
              </w:rPr>
              <w:t>ів</w:t>
            </w:r>
            <w:proofErr w:type="spellEnd"/>
            <w:r w:rsidRPr="00584574">
              <w:rPr>
                <w:rFonts w:ascii="Avenir Next Cyr Medium" w:eastAsia="ヒラギノ角ゴ Pro W3" w:hAnsi="Avenir Next Cyr Medium"/>
                <w:b/>
                <w:bCs/>
                <w:color w:val="auto"/>
                <w:sz w:val="20"/>
                <w:szCs w:val="20"/>
                <w:lang w:val="uk-UA" w:eastAsia="en-US"/>
              </w:rPr>
              <w:t xml:space="preserve">). </w:t>
            </w:r>
            <w:r w:rsidR="00E928EC" w:rsidRPr="00584574">
              <w:rPr>
                <w:rFonts w:ascii="Avenir Next Cyr Medium" w:eastAsia="ヒラギノ角ゴ Pro W3" w:hAnsi="Avenir Next Cyr Medium"/>
                <w:b/>
                <w:bCs/>
                <w:color w:val="auto"/>
                <w:sz w:val="20"/>
                <w:szCs w:val="20"/>
                <w:u w:val="single"/>
                <w:lang w:val="uk-UA" w:eastAsia="en-US"/>
              </w:rPr>
              <w:t>Дайте чітке визначення свого інсайту(</w:t>
            </w:r>
            <w:proofErr w:type="spellStart"/>
            <w:r w:rsidR="00E928EC" w:rsidRPr="00584574">
              <w:rPr>
                <w:rFonts w:ascii="Avenir Next Cyr Medium" w:eastAsia="ヒラギノ角ゴ Pro W3" w:hAnsi="Avenir Next Cyr Medium"/>
                <w:b/>
                <w:bCs/>
                <w:color w:val="auto"/>
                <w:sz w:val="20"/>
                <w:szCs w:val="20"/>
                <w:u w:val="single"/>
                <w:lang w:val="uk-UA" w:eastAsia="en-US"/>
              </w:rPr>
              <w:t>ів</w:t>
            </w:r>
            <w:proofErr w:type="spellEnd"/>
            <w:r w:rsidR="00E928EC" w:rsidRPr="00584574">
              <w:rPr>
                <w:rFonts w:ascii="Avenir Next Cyr Medium" w:eastAsia="ヒラギノ角ゴ Pro W3" w:hAnsi="Avenir Next Cyr Medium"/>
                <w:b/>
                <w:bCs/>
                <w:color w:val="auto"/>
                <w:sz w:val="20"/>
                <w:szCs w:val="20"/>
                <w:u w:val="single"/>
                <w:lang w:val="uk-UA" w:eastAsia="en-US"/>
              </w:rPr>
              <w:t xml:space="preserve">) </w:t>
            </w:r>
            <w:r w:rsidRPr="00584574">
              <w:rPr>
                <w:rFonts w:ascii="Avenir Next Cyr Medium" w:eastAsia="ヒラギノ角ゴ Pro W3" w:hAnsi="Avenir Next Cyr Medium"/>
                <w:b/>
                <w:bCs/>
                <w:color w:val="auto"/>
                <w:sz w:val="20"/>
                <w:szCs w:val="20"/>
                <w:u w:val="single"/>
                <w:lang w:val="uk-UA" w:eastAsia="en-US"/>
              </w:rPr>
              <w:t>в цьо</w:t>
            </w:r>
            <w:r w:rsidR="00E928EC" w:rsidRPr="00584574">
              <w:rPr>
                <w:rFonts w:ascii="Avenir Next Cyr Medium" w:eastAsia="ヒラギノ角ゴ Pro W3" w:hAnsi="Avenir Next Cyr Medium"/>
                <w:b/>
                <w:bCs/>
                <w:color w:val="auto"/>
                <w:sz w:val="20"/>
                <w:szCs w:val="20"/>
                <w:u w:val="single"/>
                <w:lang w:val="uk-UA" w:eastAsia="en-US"/>
              </w:rPr>
              <w:t>м</w:t>
            </w:r>
            <w:r w:rsidRPr="00584574">
              <w:rPr>
                <w:rFonts w:ascii="Avenir Next Cyr Medium" w:eastAsia="ヒラギノ角ゴ Pro W3" w:hAnsi="Avenir Next Cyr Medium"/>
                <w:b/>
                <w:bCs/>
                <w:color w:val="auto"/>
                <w:sz w:val="20"/>
                <w:szCs w:val="20"/>
                <w:u w:val="single"/>
                <w:lang w:val="uk-UA" w:eastAsia="en-US"/>
              </w:rPr>
              <w:t>у питанні.</w:t>
            </w:r>
          </w:p>
          <w:p w14:paraId="2E97DC73" w14:textId="77777777" w:rsidR="00C44BEC" w:rsidRPr="001F244E" w:rsidRDefault="00C44BEC" w:rsidP="00C44BEC">
            <w:pPr>
              <w:pStyle w:val="MediumShading1-Accent11"/>
              <w:spacing w:before="120" w:after="120"/>
              <w:rPr>
                <w:rFonts w:ascii="Avenir Next Cyr Medium" w:eastAsia="ヒラギノ角ゴ Pro W3" w:hAnsi="Avenir Next Cyr Medium"/>
                <w:b/>
                <w:bCs/>
                <w:color w:val="auto"/>
                <w:sz w:val="20"/>
                <w:szCs w:val="20"/>
                <w:lang w:val="uk-UA" w:eastAsia="en-US"/>
              </w:rPr>
            </w:pPr>
            <w:r w:rsidRPr="00584574">
              <w:rPr>
                <w:rFonts w:ascii="Avenir Next Cyr Medium" w:eastAsia="ヒラギノ角ゴ Pro W3" w:hAnsi="Avenir Next Cyr Medium"/>
                <w:b/>
                <w:bCs/>
                <w:color w:val="auto"/>
                <w:sz w:val="20"/>
                <w:szCs w:val="20"/>
                <w:lang w:val="uk-UA" w:eastAsia="en-US"/>
              </w:rPr>
              <w:t xml:space="preserve">Уточніть, як цей інсайт(и) був безпосередньо пов’язаний з вашим брендом, поведінкою та ставленням вашої </w:t>
            </w:r>
            <w:r w:rsidRPr="00584574">
              <w:rPr>
                <w:rFonts w:ascii="Avenir Next Cyr Medium" w:eastAsia="ヒラギノ角ゴ Pro W3" w:hAnsi="Avenir Next Cyr Medium"/>
                <w:b/>
                <w:bCs/>
                <w:color w:val="auto"/>
                <w:sz w:val="20"/>
                <w:szCs w:val="20"/>
                <w:lang w:val="uk-UA" w:eastAsia="en-US"/>
              </w:rPr>
              <w:lastRenderedPageBreak/>
              <w:t>аудиторії, вашими дослідженнями та/або бізнес-ситуацією. Яким чином цей унікальний інсайт(и) при</w:t>
            </w:r>
            <w:r w:rsidR="00E928EC" w:rsidRPr="00584574">
              <w:rPr>
                <w:rFonts w:ascii="Avenir Next Cyr Medium" w:eastAsia="ヒラギノ角ゴ Pro W3" w:hAnsi="Avenir Next Cyr Medium"/>
                <w:b/>
                <w:bCs/>
                <w:color w:val="auto"/>
                <w:sz w:val="20"/>
                <w:szCs w:val="20"/>
                <w:lang w:val="uk-UA" w:eastAsia="en-US"/>
              </w:rPr>
              <w:t>вів</w:t>
            </w:r>
            <w:r w:rsidRPr="00584574">
              <w:rPr>
                <w:rFonts w:ascii="Avenir Next Cyr Medium" w:eastAsia="ヒラギノ角ゴ Pro W3" w:hAnsi="Avenir Next Cyr Medium"/>
                <w:b/>
                <w:bCs/>
                <w:color w:val="auto"/>
                <w:sz w:val="20"/>
                <w:szCs w:val="20"/>
                <w:lang w:val="uk-UA" w:eastAsia="en-US"/>
              </w:rPr>
              <w:t xml:space="preserve"> б до </w:t>
            </w:r>
            <w:r w:rsidRPr="001F244E">
              <w:rPr>
                <w:rFonts w:ascii="Avenir Next Cyr Medium" w:eastAsia="ヒラギノ角ゴ Pro W3" w:hAnsi="Avenir Next Cyr Medium"/>
                <w:b/>
                <w:bCs/>
                <w:color w:val="auto"/>
                <w:sz w:val="20"/>
                <w:szCs w:val="20"/>
                <w:lang w:val="uk-UA" w:eastAsia="en-US"/>
              </w:rPr>
              <w:t xml:space="preserve">успіху бренду та як </w:t>
            </w:r>
            <w:r w:rsidR="00E928EC" w:rsidRPr="001F244E">
              <w:rPr>
                <w:rFonts w:ascii="Avenir Next Cyr Medium" w:eastAsia="ヒラギノ角ゴ Pro W3" w:hAnsi="Avenir Next Cyr Medium"/>
                <w:b/>
                <w:bCs/>
                <w:color w:val="auto"/>
                <w:sz w:val="20"/>
                <w:szCs w:val="20"/>
                <w:lang w:val="uk-UA" w:eastAsia="en-US"/>
              </w:rPr>
              <w:t>це</w:t>
            </w:r>
            <w:r w:rsidRPr="001F244E">
              <w:rPr>
                <w:rFonts w:ascii="Avenir Next Cyr Medium" w:eastAsia="ヒラギノ角ゴ Pro W3" w:hAnsi="Avenir Next Cyr Medium"/>
                <w:b/>
                <w:bCs/>
                <w:color w:val="auto"/>
                <w:sz w:val="20"/>
                <w:szCs w:val="20"/>
                <w:lang w:val="uk-UA" w:eastAsia="en-US"/>
              </w:rPr>
              <w:t xml:space="preserve"> вплинуло </w:t>
            </w:r>
            <w:r w:rsidR="00E928EC" w:rsidRPr="001F244E">
              <w:rPr>
                <w:rFonts w:ascii="Avenir Next Cyr Medium" w:eastAsia="ヒラギノ角ゴ Pro W3" w:hAnsi="Avenir Next Cyr Medium"/>
                <w:b/>
                <w:bCs/>
                <w:color w:val="auto"/>
                <w:sz w:val="20"/>
                <w:szCs w:val="20"/>
                <w:lang w:val="uk-UA" w:eastAsia="en-US"/>
              </w:rPr>
              <w:t xml:space="preserve">б </w:t>
            </w:r>
            <w:r w:rsidRPr="001F244E">
              <w:rPr>
                <w:rFonts w:ascii="Avenir Next Cyr Medium" w:eastAsia="ヒラギノ角ゴ Pro W3" w:hAnsi="Avenir Next Cyr Medium"/>
                <w:b/>
                <w:bCs/>
                <w:color w:val="auto"/>
                <w:sz w:val="20"/>
                <w:szCs w:val="20"/>
                <w:lang w:val="uk-UA" w:eastAsia="en-US"/>
              </w:rPr>
              <w:t>на вашу стратегічну ідею.</w:t>
            </w:r>
          </w:p>
          <w:p w14:paraId="12F0F388" w14:textId="77777777" w:rsidR="00C44BEC" w:rsidRPr="00584574" w:rsidRDefault="00C44BEC" w:rsidP="00C44BEC">
            <w:pPr>
              <w:pStyle w:val="MediumShading1-Accent11"/>
              <w:spacing w:before="120" w:after="120"/>
              <w:rPr>
                <w:rFonts w:asciiTheme="minorHAnsi" w:hAnsiTheme="minorHAnsi"/>
                <w:b/>
                <w:color w:val="auto"/>
                <w:sz w:val="16"/>
                <w:szCs w:val="16"/>
                <w:lang w:val="uk-UA"/>
              </w:rPr>
            </w:pPr>
            <w:r w:rsidRPr="001F244E">
              <w:rPr>
                <w:rFonts w:ascii="Avenir Next Cyr" w:hAnsi="Avenir Next Cyr"/>
                <w:i/>
                <w:color w:val="auto"/>
                <w:spacing w:val="-3"/>
                <w:sz w:val="16"/>
                <w:szCs w:val="16"/>
                <w:lang w:val="uk-UA"/>
              </w:rPr>
              <w:t>(~</w:t>
            </w:r>
            <w:r w:rsidR="00F04676" w:rsidRPr="001F244E">
              <w:rPr>
                <w:rFonts w:ascii="Avenir Next Cyr" w:hAnsi="Avenir Next Cyr"/>
                <w:i/>
                <w:color w:val="auto"/>
                <w:spacing w:val="-3"/>
                <w:sz w:val="16"/>
                <w:szCs w:val="16"/>
                <w:lang w:val="uk-UA"/>
              </w:rPr>
              <w:t>4</w:t>
            </w:r>
            <w:r w:rsidRPr="001F244E">
              <w:rPr>
                <w:rFonts w:ascii="Avenir Next Cyr" w:hAnsi="Avenir Next Cyr"/>
                <w:i/>
                <w:color w:val="auto"/>
                <w:spacing w:val="-3"/>
                <w:sz w:val="16"/>
                <w:szCs w:val="16"/>
                <w:lang w:val="uk-UA"/>
              </w:rPr>
              <w:t xml:space="preserve">00 </w:t>
            </w:r>
            <w:r w:rsidRPr="001F244E">
              <w:rPr>
                <w:rFonts w:ascii="Avenir Next Cyr" w:hAnsi="Avenir Next Cyr" w:cs="Calibri"/>
                <w:i/>
                <w:color w:val="auto"/>
                <w:spacing w:val="-3"/>
                <w:sz w:val="16"/>
                <w:szCs w:val="16"/>
                <w:lang w:val="uk-UA"/>
              </w:rPr>
              <w:t>слів</w:t>
            </w:r>
            <w:r w:rsidRPr="001F244E">
              <w:rPr>
                <w:rFonts w:ascii="Avenir Next Cyr" w:hAnsi="Avenir Next Cyr"/>
                <w:i/>
                <w:color w:val="auto"/>
                <w:spacing w:val="-3"/>
                <w:sz w:val="16"/>
                <w:szCs w:val="16"/>
                <w:lang w:val="uk-UA"/>
              </w:rPr>
              <w:t xml:space="preserve">; ≤3 </w:t>
            </w:r>
            <w:r w:rsidRPr="001F244E">
              <w:rPr>
                <w:rFonts w:ascii="Avenir Next Cyr" w:hAnsi="Avenir Next Cyr" w:cs="Calibri"/>
                <w:i/>
                <w:color w:val="auto"/>
                <w:spacing w:val="-3"/>
                <w:sz w:val="16"/>
                <w:szCs w:val="16"/>
                <w:lang w:val="uk-UA"/>
              </w:rPr>
              <w:t>таблиці</w:t>
            </w:r>
            <w:r w:rsidRPr="001F244E">
              <w:rPr>
                <w:rFonts w:ascii="Avenir Next Cyr" w:hAnsi="Avenir Next Cyr"/>
                <w:i/>
                <w:color w:val="auto"/>
                <w:spacing w:val="-3"/>
                <w:sz w:val="16"/>
                <w:szCs w:val="16"/>
                <w:lang w:val="uk-UA"/>
              </w:rPr>
              <w:t>/</w:t>
            </w:r>
            <w:r w:rsidRPr="001F244E">
              <w:rPr>
                <w:rFonts w:ascii="Avenir Next Cyr" w:hAnsi="Avenir Next Cyr" w:cs="Calibri"/>
                <w:i/>
                <w:color w:val="auto"/>
                <w:spacing w:val="-3"/>
                <w:sz w:val="16"/>
                <w:szCs w:val="16"/>
                <w:lang w:val="uk-UA"/>
              </w:rPr>
              <w:t>графіки</w:t>
            </w:r>
            <w:r w:rsidRPr="001F244E">
              <w:rPr>
                <w:rFonts w:ascii="Avenir Next Cyr" w:hAnsi="Avenir Next Cyr"/>
                <w:i/>
                <w:color w:val="auto"/>
                <w:spacing w:val="-3"/>
                <w:sz w:val="16"/>
                <w:szCs w:val="16"/>
                <w:lang w:val="uk-UA"/>
              </w:rPr>
              <w:t>)</w:t>
            </w:r>
          </w:p>
        </w:tc>
        <w:tc>
          <w:tcPr>
            <w:tcW w:w="4496" w:type="dxa"/>
            <w:shd w:val="clear" w:color="auto" w:fill="auto"/>
          </w:tcPr>
          <w:p w14:paraId="40BB7462" w14:textId="77777777" w:rsidR="00E928EC" w:rsidRPr="00584574" w:rsidRDefault="00E928EC" w:rsidP="00E928EC">
            <w:pPr>
              <w:pStyle w:val="MediumShading1-Accent11"/>
              <w:spacing w:before="120" w:after="120"/>
              <w:rPr>
                <w:rFonts w:ascii="Avenir Next Cyr Medium" w:hAnsi="Avenir Next Cyr Medium"/>
                <w:b/>
                <w:color w:val="auto"/>
                <w:sz w:val="18"/>
                <w:szCs w:val="18"/>
                <w:lang w:val="uk-UA"/>
              </w:rPr>
            </w:pPr>
            <w:proofErr w:type="spellStart"/>
            <w:r w:rsidRPr="00584574">
              <w:rPr>
                <w:rFonts w:ascii="Avenir Next Cyr Medium" w:hAnsi="Avenir Next Cyr Medium"/>
                <w:b/>
                <w:color w:val="auto"/>
                <w:sz w:val="18"/>
                <w:szCs w:val="18"/>
                <w:lang w:val="uk-UA"/>
              </w:rPr>
              <w:lastRenderedPageBreak/>
              <w:t>Effie</w:t>
            </w:r>
            <w:proofErr w:type="spellEnd"/>
            <w:r w:rsidRPr="00584574">
              <w:rPr>
                <w:rFonts w:ascii="Avenir Next Cyr Medium" w:hAnsi="Avenir Next Cyr Medium"/>
                <w:b/>
                <w:color w:val="auto"/>
                <w:sz w:val="18"/>
                <w:szCs w:val="18"/>
                <w:lang w:val="uk-UA"/>
              </w:rPr>
              <w:t xml:space="preserve"> підказки:</w:t>
            </w:r>
          </w:p>
          <w:p w14:paraId="726CB47B" w14:textId="77777777" w:rsidR="00E928EC" w:rsidRPr="00584574" w:rsidRDefault="00E928EC" w:rsidP="00E928EC">
            <w:pPr>
              <w:pStyle w:val="MediumShading1-Accent11"/>
              <w:numPr>
                <w:ilvl w:val="0"/>
                <w:numId w:val="4"/>
              </w:numPr>
              <w:spacing w:after="120"/>
              <w:ind w:left="396" w:hanging="396"/>
              <w:rPr>
                <w:rFonts w:ascii="Avenir Next Cyr" w:hAnsi="Avenir Next Cyr"/>
                <w:color w:val="auto"/>
                <w:sz w:val="18"/>
                <w:szCs w:val="18"/>
                <w:lang w:val="uk-UA"/>
              </w:rPr>
            </w:pPr>
            <w:r w:rsidRPr="00584574">
              <w:rPr>
                <w:rFonts w:ascii="Avenir Next Cyr" w:hAnsi="Avenir Next Cyr"/>
                <w:color w:val="auto"/>
                <w:sz w:val="18"/>
                <w:szCs w:val="18"/>
                <w:lang w:val="uk-UA"/>
              </w:rPr>
              <w:t xml:space="preserve">Опишіть, як вибудовувався хід думок у напрямку вашої стратегії, включаючи деталі, що зробили її виграшною. Опишіть свій </w:t>
            </w:r>
            <w:r w:rsidRPr="00584574">
              <w:rPr>
                <w:rFonts w:ascii="Avenir Next Cyr" w:hAnsi="Avenir Next Cyr"/>
                <w:color w:val="auto"/>
                <w:sz w:val="18"/>
                <w:szCs w:val="18"/>
                <w:lang w:val="uk-UA"/>
              </w:rPr>
              <w:lastRenderedPageBreak/>
              <w:t>стратегічний прорив/відкриття і як це вплинуло на ідею.</w:t>
            </w:r>
          </w:p>
          <w:p w14:paraId="4F54CD91" w14:textId="77777777" w:rsidR="00C44BEC" w:rsidRPr="00584574" w:rsidRDefault="00E928EC" w:rsidP="00E928EC">
            <w:pPr>
              <w:pStyle w:val="MediumShading1-Accent11"/>
              <w:numPr>
                <w:ilvl w:val="0"/>
                <w:numId w:val="4"/>
              </w:numPr>
              <w:spacing w:after="120"/>
              <w:ind w:left="342" w:hanging="270"/>
              <w:rPr>
                <w:rFonts w:ascii="Avenir Next LT Pro" w:hAnsi="Avenir Next LT Pro"/>
                <w:color w:val="auto"/>
                <w:sz w:val="18"/>
                <w:szCs w:val="19"/>
                <w:lang w:val="uk-UA"/>
              </w:rPr>
            </w:pPr>
            <w:r w:rsidRPr="00584574">
              <w:rPr>
                <w:rFonts w:ascii="Avenir Next Cyr" w:hAnsi="Avenir Next Cyr"/>
                <w:color w:val="auto"/>
                <w:sz w:val="18"/>
                <w:szCs w:val="18"/>
                <w:lang w:val="uk-UA"/>
              </w:rPr>
              <w:t>Можливо, буде корисним розказати суддям, яким чином ви визначаєте інсайт.</w:t>
            </w:r>
          </w:p>
        </w:tc>
      </w:tr>
      <w:tr w:rsidR="00C44BEC" w:rsidRPr="00584574" w14:paraId="44B213E6" w14:textId="77777777" w:rsidTr="00252A3F">
        <w:trPr>
          <w:trHeight w:val="1195"/>
        </w:trPr>
        <w:tc>
          <w:tcPr>
            <w:tcW w:w="10793" w:type="dxa"/>
            <w:gridSpan w:val="2"/>
            <w:shd w:val="clear" w:color="auto" w:fill="auto"/>
          </w:tcPr>
          <w:p w14:paraId="6FF559DD" w14:textId="77777777" w:rsidR="00D87239" w:rsidRPr="00584574" w:rsidRDefault="00D87239" w:rsidP="00D87239">
            <w:pPr>
              <w:pStyle w:val="MediumShading1-Accent11"/>
              <w:spacing w:after="120"/>
              <w:rPr>
                <w:rFonts w:ascii="Avenir Next Cyr" w:hAnsi="Avenir Next Cyr"/>
                <w:b/>
                <w:color w:val="auto"/>
                <w:sz w:val="20"/>
                <w:szCs w:val="20"/>
                <w:lang w:val="uk-UA"/>
              </w:rPr>
            </w:pPr>
            <w:r w:rsidRPr="00584574">
              <w:rPr>
                <w:rFonts w:ascii="Avenir Next Cyr" w:hAnsi="Avenir Next Cyr" w:cs="Calibri"/>
                <w:color w:val="auto"/>
                <w:sz w:val="20"/>
                <w:szCs w:val="20"/>
                <w:lang w:val="uk-UA"/>
              </w:rPr>
              <w:lastRenderedPageBreak/>
              <w:t>Місце</w:t>
            </w:r>
            <w:r w:rsidRPr="00584574">
              <w:rPr>
                <w:rFonts w:ascii="Avenir Next Cyr" w:hAnsi="Avenir Next Cyr"/>
                <w:color w:val="auto"/>
                <w:sz w:val="20"/>
                <w:szCs w:val="20"/>
                <w:lang w:val="uk-UA"/>
              </w:rPr>
              <w:t xml:space="preserve"> </w:t>
            </w:r>
            <w:r w:rsidRPr="00584574">
              <w:rPr>
                <w:rFonts w:ascii="Avenir Next Cyr" w:hAnsi="Avenir Next Cyr" w:cs="Calibri"/>
                <w:color w:val="auto"/>
                <w:sz w:val="20"/>
                <w:szCs w:val="20"/>
                <w:lang w:val="uk-UA"/>
              </w:rPr>
              <w:t>для</w:t>
            </w:r>
            <w:r w:rsidRPr="00584574">
              <w:rPr>
                <w:rFonts w:ascii="Avenir Next Cyr" w:hAnsi="Avenir Next Cyr"/>
                <w:color w:val="auto"/>
                <w:sz w:val="20"/>
                <w:szCs w:val="20"/>
                <w:lang w:val="uk-UA"/>
              </w:rPr>
              <w:t xml:space="preserve"> </w:t>
            </w:r>
            <w:r w:rsidRPr="00584574">
              <w:rPr>
                <w:rFonts w:ascii="Avenir Next Cyr" w:hAnsi="Avenir Next Cyr" w:cs="Calibri"/>
                <w:color w:val="auto"/>
                <w:sz w:val="20"/>
                <w:szCs w:val="20"/>
                <w:lang w:val="uk-UA"/>
              </w:rPr>
              <w:t>відповіді</w:t>
            </w:r>
            <w:r w:rsidRPr="00584574">
              <w:rPr>
                <w:rFonts w:ascii="Avenir Next Cyr" w:hAnsi="Avenir Next Cyr"/>
                <w:color w:val="auto"/>
                <w:sz w:val="20"/>
                <w:szCs w:val="20"/>
                <w:lang w:val="uk-UA"/>
              </w:rPr>
              <w:t>.</w:t>
            </w:r>
          </w:p>
          <w:p w14:paraId="328573A3" w14:textId="77777777" w:rsidR="00C44BEC" w:rsidRPr="00584574" w:rsidRDefault="00C44BEC" w:rsidP="00C44BEC">
            <w:pPr>
              <w:pStyle w:val="MediumShading1-Accent11"/>
              <w:spacing w:after="120"/>
              <w:rPr>
                <w:rFonts w:ascii="Avenir Next LT Pro" w:hAnsi="Avenir Next LT Pro"/>
                <w:color w:val="auto"/>
                <w:sz w:val="20"/>
                <w:szCs w:val="19"/>
                <w:lang w:val="uk-UA"/>
              </w:rPr>
            </w:pPr>
          </w:p>
        </w:tc>
      </w:tr>
      <w:tr w:rsidR="00C44BEC" w:rsidRPr="00943BD3" w14:paraId="51780C8F" w14:textId="77777777" w:rsidTr="00252A3F">
        <w:tc>
          <w:tcPr>
            <w:tcW w:w="6297" w:type="dxa"/>
            <w:shd w:val="clear" w:color="auto" w:fill="B8B8B8"/>
          </w:tcPr>
          <w:p w14:paraId="7EB236AB" w14:textId="77777777" w:rsidR="00693593" w:rsidRPr="001F244E" w:rsidRDefault="00C44BEC" w:rsidP="00C44BEC">
            <w:pPr>
              <w:pStyle w:val="MediumShading1-Accent11"/>
              <w:spacing w:before="120" w:after="120"/>
              <w:rPr>
                <w:rFonts w:ascii="Avenir Next Cyr Medium" w:hAnsi="Avenir Next Cyr Medium"/>
                <w:b/>
                <w:color w:val="auto"/>
                <w:sz w:val="20"/>
                <w:szCs w:val="20"/>
                <w:lang w:val="uk-UA"/>
              </w:rPr>
            </w:pPr>
            <w:r w:rsidRPr="001F244E">
              <w:rPr>
                <w:rFonts w:ascii="Avenir Next Cyr Medium" w:eastAsia="ヒラギノ角ゴ Pro W3" w:hAnsi="Avenir Next Cyr Medium"/>
                <w:b/>
                <w:bCs/>
                <w:color w:val="auto"/>
                <w:sz w:val="20"/>
                <w:szCs w:val="20"/>
                <w:lang w:val="uk-UA" w:eastAsia="en-US"/>
              </w:rPr>
              <w:t xml:space="preserve">2C.  </w:t>
            </w:r>
            <w:r w:rsidR="006B2A42" w:rsidRPr="001F244E">
              <w:rPr>
                <w:rFonts w:ascii="Avenir Next Cyr Medium" w:hAnsi="Avenir Next Cyr Medium" w:cs="Calibri"/>
                <w:b/>
                <w:color w:val="auto"/>
                <w:sz w:val="20"/>
                <w:szCs w:val="20"/>
                <w:lang w:val="uk-UA"/>
              </w:rPr>
              <w:t>Я</w:t>
            </w:r>
            <w:r w:rsidR="00D87239" w:rsidRPr="001F244E">
              <w:rPr>
                <w:rFonts w:ascii="Avenir Next Cyr Medium" w:hAnsi="Avenir Next Cyr Medium" w:cs="Calibri"/>
                <w:b/>
                <w:color w:val="auto"/>
                <w:sz w:val="20"/>
                <w:szCs w:val="20"/>
                <w:lang w:val="uk-UA"/>
              </w:rPr>
              <w:t>кою</w:t>
            </w:r>
            <w:r w:rsidR="00D87239" w:rsidRPr="001F244E">
              <w:rPr>
                <w:rFonts w:ascii="Avenir Next Cyr Medium" w:hAnsi="Avenir Next Cyr Medium"/>
                <w:b/>
                <w:color w:val="auto"/>
                <w:sz w:val="20"/>
                <w:szCs w:val="20"/>
                <w:lang w:val="uk-UA"/>
              </w:rPr>
              <w:t xml:space="preserve"> </w:t>
            </w:r>
            <w:r w:rsidR="00D87239" w:rsidRPr="001F244E">
              <w:rPr>
                <w:rFonts w:ascii="Avenir Next Cyr Medium" w:hAnsi="Avenir Next Cyr Medium" w:cs="Calibri"/>
                <w:b/>
                <w:color w:val="auto"/>
                <w:sz w:val="20"/>
                <w:szCs w:val="20"/>
                <w:lang w:val="uk-UA"/>
              </w:rPr>
              <w:t>була</w:t>
            </w:r>
            <w:r w:rsidR="00D87239" w:rsidRPr="001F244E">
              <w:rPr>
                <w:rFonts w:ascii="Avenir Next Cyr Medium" w:hAnsi="Avenir Next Cyr Medium"/>
                <w:b/>
                <w:color w:val="auto"/>
                <w:sz w:val="20"/>
                <w:szCs w:val="20"/>
                <w:lang w:val="uk-UA"/>
              </w:rPr>
              <w:t xml:space="preserve"> </w:t>
            </w:r>
            <w:r w:rsidR="00D87239" w:rsidRPr="001F244E">
              <w:rPr>
                <w:rFonts w:ascii="Avenir Next Cyr Medium" w:hAnsi="Avenir Next Cyr Medium" w:cs="Calibri"/>
                <w:b/>
                <w:color w:val="auto"/>
                <w:sz w:val="20"/>
                <w:szCs w:val="20"/>
                <w:lang w:val="uk-UA"/>
              </w:rPr>
              <w:t>основна</w:t>
            </w:r>
            <w:r w:rsidR="00D87239" w:rsidRPr="001F244E">
              <w:rPr>
                <w:rFonts w:ascii="Avenir Next Cyr Medium" w:hAnsi="Avenir Next Cyr Medium"/>
                <w:b/>
                <w:color w:val="auto"/>
                <w:sz w:val="20"/>
                <w:szCs w:val="20"/>
                <w:lang w:val="uk-UA"/>
              </w:rPr>
              <w:t xml:space="preserve"> </w:t>
            </w:r>
            <w:r w:rsidR="00D87239" w:rsidRPr="001F244E">
              <w:rPr>
                <w:rFonts w:ascii="Avenir Next Cyr Medium" w:hAnsi="Avenir Next Cyr Medium" w:cs="Calibri"/>
                <w:b/>
                <w:color w:val="auto"/>
                <w:sz w:val="20"/>
                <w:szCs w:val="20"/>
                <w:lang w:val="uk-UA"/>
              </w:rPr>
              <w:t>ідея</w:t>
            </w:r>
            <w:r w:rsidR="00D87239" w:rsidRPr="001F244E">
              <w:rPr>
                <w:rFonts w:ascii="Avenir Next Cyr Medium" w:hAnsi="Avenir Next Cyr Medium"/>
                <w:b/>
                <w:color w:val="auto"/>
                <w:sz w:val="20"/>
                <w:szCs w:val="20"/>
                <w:lang w:val="uk-UA"/>
              </w:rPr>
              <w:t xml:space="preserve"> </w:t>
            </w:r>
            <w:r w:rsidR="00D87239" w:rsidRPr="001F244E">
              <w:rPr>
                <w:rFonts w:ascii="Avenir Next Cyr Medium" w:hAnsi="Avenir Next Cyr Medium" w:cs="Calibri"/>
                <w:b/>
                <w:color w:val="auto"/>
                <w:sz w:val="20"/>
                <w:szCs w:val="20"/>
                <w:lang w:val="uk-UA"/>
              </w:rPr>
              <w:t>або</w:t>
            </w:r>
            <w:r w:rsidR="00D87239" w:rsidRPr="001F244E">
              <w:rPr>
                <w:rFonts w:ascii="Avenir Next Cyr Medium" w:hAnsi="Avenir Next Cyr Medium"/>
                <w:b/>
                <w:color w:val="auto"/>
                <w:sz w:val="20"/>
                <w:szCs w:val="20"/>
                <w:lang w:val="uk-UA"/>
              </w:rPr>
              <w:t xml:space="preserve"> </w:t>
            </w:r>
            <w:r w:rsidR="001D0F60" w:rsidRPr="001F244E">
              <w:rPr>
                <w:rFonts w:ascii="Avenir Next Cyr Medium" w:hAnsi="Avenir Next Cyr Medium" w:cs="Calibri"/>
                <w:b/>
                <w:color w:val="auto"/>
                <w:sz w:val="20"/>
                <w:szCs w:val="20"/>
                <w:lang w:val="uk-UA"/>
              </w:rPr>
              <w:t>стратегічний план</w:t>
            </w:r>
            <w:r w:rsidR="00D87239" w:rsidRPr="001F244E">
              <w:rPr>
                <w:rFonts w:ascii="Avenir Next Cyr Medium" w:hAnsi="Avenir Next Cyr Medium"/>
                <w:b/>
                <w:color w:val="auto"/>
                <w:sz w:val="20"/>
                <w:szCs w:val="20"/>
                <w:lang w:val="uk-UA"/>
              </w:rPr>
              <w:t xml:space="preserve">, </w:t>
            </w:r>
            <w:r w:rsidR="00D87239" w:rsidRPr="001F244E">
              <w:rPr>
                <w:rFonts w:ascii="Avenir Next Cyr Medium" w:hAnsi="Avenir Next Cyr Medium" w:cs="Calibri"/>
                <w:b/>
                <w:color w:val="auto"/>
                <w:sz w:val="20"/>
                <w:szCs w:val="20"/>
                <w:lang w:val="uk-UA"/>
              </w:rPr>
              <w:t>до</w:t>
            </w:r>
            <w:r w:rsidR="00D87239" w:rsidRPr="001F244E">
              <w:rPr>
                <w:rFonts w:ascii="Avenir Next Cyr Medium" w:hAnsi="Avenir Next Cyr Medium"/>
                <w:b/>
                <w:color w:val="auto"/>
                <w:sz w:val="20"/>
                <w:szCs w:val="20"/>
                <w:lang w:val="uk-UA"/>
              </w:rPr>
              <w:t xml:space="preserve"> </w:t>
            </w:r>
            <w:r w:rsidR="00D87239" w:rsidRPr="001F244E">
              <w:rPr>
                <w:rFonts w:ascii="Avenir Next Cyr Medium" w:hAnsi="Avenir Next Cyr Medium" w:cs="Calibri"/>
                <w:b/>
                <w:color w:val="auto"/>
                <w:sz w:val="20"/>
                <w:szCs w:val="20"/>
                <w:lang w:val="uk-UA"/>
              </w:rPr>
              <w:t>як</w:t>
            </w:r>
            <w:r w:rsidR="00CD4A31" w:rsidRPr="001F244E">
              <w:rPr>
                <w:rFonts w:ascii="Avenir Next Cyr Medium" w:hAnsi="Avenir Next Cyr Medium" w:cs="Calibri"/>
                <w:b/>
                <w:color w:val="auto"/>
                <w:sz w:val="20"/>
                <w:szCs w:val="20"/>
                <w:lang w:val="uk-UA"/>
              </w:rPr>
              <w:t>их</w:t>
            </w:r>
            <w:r w:rsidR="00D87239" w:rsidRPr="001F244E">
              <w:rPr>
                <w:rFonts w:ascii="Avenir Next Cyr Medium" w:hAnsi="Avenir Next Cyr Medium"/>
                <w:b/>
                <w:color w:val="auto"/>
                <w:sz w:val="20"/>
                <w:szCs w:val="20"/>
                <w:lang w:val="uk-UA"/>
              </w:rPr>
              <w:t xml:space="preserve"> </w:t>
            </w:r>
            <w:r w:rsidR="00D87239" w:rsidRPr="001F244E">
              <w:rPr>
                <w:rFonts w:ascii="Avenir Next Cyr Medium" w:hAnsi="Avenir Next Cyr Medium" w:cs="Calibri"/>
                <w:b/>
                <w:color w:val="auto"/>
                <w:sz w:val="20"/>
                <w:szCs w:val="20"/>
                <w:lang w:val="uk-UA"/>
              </w:rPr>
              <w:t>ви</w:t>
            </w:r>
            <w:r w:rsidR="00D87239" w:rsidRPr="001F244E">
              <w:rPr>
                <w:rFonts w:ascii="Avenir Next Cyr Medium" w:hAnsi="Avenir Next Cyr Medium"/>
                <w:b/>
                <w:color w:val="auto"/>
                <w:sz w:val="20"/>
                <w:szCs w:val="20"/>
                <w:lang w:val="uk-UA"/>
              </w:rPr>
              <w:t xml:space="preserve"> </w:t>
            </w:r>
            <w:r w:rsidR="00D87239" w:rsidRPr="001F244E">
              <w:rPr>
                <w:rFonts w:ascii="Avenir Next Cyr Medium" w:hAnsi="Avenir Next Cyr Medium" w:cs="Calibri"/>
                <w:b/>
                <w:color w:val="auto"/>
                <w:sz w:val="20"/>
                <w:szCs w:val="20"/>
                <w:lang w:val="uk-UA"/>
              </w:rPr>
              <w:t>прийшли</w:t>
            </w:r>
            <w:r w:rsidR="00D87239" w:rsidRPr="001F244E">
              <w:rPr>
                <w:rFonts w:ascii="Avenir Next Cyr Medium" w:hAnsi="Avenir Next Cyr Medium"/>
                <w:b/>
                <w:color w:val="auto"/>
                <w:sz w:val="20"/>
                <w:szCs w:val="20"/>
                <w:lang w:val="uk-UA"/>
              </w:rPr>
              <w:t xml:space="preserve">, </w:t>
            </w:r>
            <w:r w:rsidR="00D87239" w:rsidRPr="001F244E">
              <w:rPr>
                <w:rFonts w:ascii="Avenir Next Cyr Medium" w:hAnsi="Avenir Next Cyr Medium" w:cs="Calibri"/>
                <w:b/>
                <w:color w:val="auto"/>
                <w:sz w:val="20"/>
                <w:szCs w:val="20"/>
                <w:lang w:val="uk-UA"/>
              </w:rPr>
              <w:t>використовуючи</w:t>
            </w:r>
            <w:r w:rsidR="00D87239" w:rsidRPr="001F244E">
              <w:rPr>
                <w:rFonts w:ascii="Avenir Next Cyr Medium" w:hAnsi="Avenir Next Cyr Medium"/>
                <w:b/>
                <w:color w:val="auto"/>
                <w:sz w:val="20"/>
                <w:szCs w:val="20"/>
                <w:lang w:val="uk-UA"/>
              </w:rPr>
              <w:t xml:space="preserve"> </w:t>
            </w:r>
            <w:r w:rsidR="006B2A42" w:rsidRPr="001F244E">
              <w:rPr>
                <w:rFonts w:ascii="Avenir Next Cyr Medium" w:hAnsi="Avenir Next Cyr Medium" w:cs="Calibri"/>
                <w:b/>
                <w:color w:val="auto"/>
                <w:sz w:val="20"/>
                <w:szCs w:val="20"/>
                <w:lang w:val="uk-UA"/>
              </w:rPr>
              <w:t>ваші знання про інсайт(и)</w:t>
            </w:r>
            <w:r w:rsidR="00D87239" w:rsidRPr="001F244E">
              <w:rPr>
                <w:rFonts w:ascii="Avenir Next Cyr Medium" w:hAnsi="Avenir Next Cyr Medium"/>
                <w:b/>
                <w:color w:val="auto"/>
                <w:sz w:val="20"/>
                <w:szCs w:val="20"/>
                <w:lang w:val="uk-UA"/>
              </w:rPr>
              <w:t xml:space="preserve">, </w:t>
            </w:r>
            <w:r w:rsidR="006B2A42" w:rsidRPr="001F244E">
              <w:rPr>
                <w:rFonts w:ascii="Avenir Next Cyr Medium" w:hAnsi="Avenir Next Cyr Medium" w:cs="Calibri"/>
                <w:b/>
                <w:color w:val="auto"/>
                <w:sz w:val="20"/>
                <w:szCs w:val="20"/>
                <w:lang w:val="uk-UA"/>
              </w:rPr>
              <w:t>що</w:t>
            </w:r>
            <w:r w:rsidR="00D87239" w:rsidRPr="001F244E">
              <w:rPr>
                <w:rFonts w:ascii="Avenir Next Cyr Medium" w:hAnsi="Avenir Next Cyr Medium"/>
                <w:b/>
                <w:color w:val="auto"/>
                <w:sz w:val="20"/>
                <w:szCs w:val="20"/>
                <w:lang w:val="uk-UA"/>
              </w:rPr>
              <w:t xml:space="preserve"> </w:t>
            </w:r>
            <w:r w:rsidR="00D87239" w:rsidRPr="001F244E">
              <w:rPr>
                <w:rFonts w:ascii="Avenir Next Cyr Medium" w:hAnsi="Avenir Next Cyr Medium" w:cs="Calibri"/>
                <w:b/>
                <w:color w:val="auto"/>
                <w:sz w:val="20"/>
                <w:szCs w:val="20"/>
                <w:lang w:val="uk-UA"/>
              </w:rPr>
              <w:t>дозволил</w:t>
            </w:r>
            <w:r w:rsidR="006B2A42" w:rsidRPr="001F244E">
              <w:rPr>
                <w:rFonts w:ascii="Avenir Next Cyr Medium" w:hAnsi="Avenir Next Cyr Medium" w:cs="Calibri"/>
                <w:b/>
                <w:color w:val="auto"/>
                <w:sz w:val="20"/>
                <w:szCs w:val="20"/>
                <w:lang w:val="uk-UA"/>
              </w:rPr>
              <w:t>о</w:t>
            </w:r>
            <w:r w:rsidR="00D87239" w:rsidRPr="001F244E">
              <w:rPr>
                <w:rFonts w:ascii="Avenir Next Cyr Medium" w:hAnsi="Avenir Next Cyr Medium"/>
                <w:b/>
                <w:color w:val="auto"/>
                <w:sz w:val="20"/>
                <w:szCs w:val="20"/>
                <w:lang w:val="uk-UA"/>
              </w:rPr>
              <w:t xml:space="preserve"> </w:t>
            </w:r>
            <w:r w:rsidR="00D87239" w:rsidRPr="001F244E">
              <w:rPr>
                <w:rFonts w:ascii="Avenir Next Cyr Medium" w:hAnsi="Avenir Next Cyr Medium" w:cs="Calibri"/>
                <w:b/>
                <w:color w:val="auto"/>
                <w:sz w:val="20"/>
                <w:szCs w:val="20"/>
                <w:lang w:val="uk-UA"/>
              </w:rPr>
              <w:t>вам</w:t>
            </w:r>
            <w:r w:rsidR="00D87239" w:rsidRPr="001F244E">
              <w:rPr>
                <w:rFonts w:ascii="Avenir Next Cyr Medium" w:hAnsi="Avenir Next Cyr Medium"/>
                <w:b/>
                <w:color w:val="auto"/>
                <w:sz w:val="20"/>
                <w:szCs w:val="20"/>
                <w:lang w:val="uk-UA"/>
              </w:rPr>
              <w:t xml:space="preserve"> </w:t>
            </w:r>
            <w:r w:rsidR="00D87239" w:rsidRPr="001F244E">
              <w:rPr>
                <w:rFonts w:ascii="Avenir Next Cyr Medium" w:hAnsi="Avenir Next Cyr Medium" w:cs="Calibri"/>
                <w:b/>
                <w:color w:val="auto"/>
                <w:sz w:val="20"/>
                <w:szCs w:val="20"/>
                <w:lang w:val="uk-UA"/>
              </w:rPr>
              <w:t>перейти</w:t>
            </w:r>
            <w:r w:rsidR="00D87239" w:rsidRPr="001F244E">
              <w:rPr>
                <w:rFonts w:ascii="Avenir Next Cyr Medium" w:hAnsi="Avenir Next Cyr Medium"/>
                <w:b/>
                <w:color w:val="auto"/>
                <w:sz w:val="20"/>
                <w:szCs w:val="20"/>
                <w:lang w:val="uk-UA"/>
              </w:rPr>
              <w:t xml:space="preserve"> </w:t>
            </w:r>
            <w:r w:rsidR="00D87239" w:rsidRPr="001F244E">
              <w:rPr>
                <w:rFonts w:ascii="Avenir Next Cyr Medium" w:hAnsi="Avenir Next Cyr Medium" w:cs="Calibri"/>
                <w:b/>
                <w:color w:val="auto"/>
                <w:sz w:val="20"/>
                <w:szCs w:val="20"/>
                <w:lang w:val="uk-UA"/>
              </w:rPr>
              <w:t>від</w:t>
            </w:r>
            <w:r w:rsidR="00D87239" w:rsidRPr="001F244E">
              <w:rPr>
                <w:rFonts w:ascii="Avenir Next Cyr Medium" w:hAnsi="Avenir Next Cyr Medium"/>
                <w:b/>
                <w:color w:val="auto"/>
                <w:sz w:val="20"/>
                <w:szCs w:val="20"/>
                <w:lang w:val="uk-UA"/>
              </w:rPr>
              <w:t xml:space="preserve"> </w:t>
            </w:r>
            <w:r w:rsidR="00D87239" w:rsidRPr="001F244E">
              <w:rPr>
                <w:rFonts w:ascii="Avenir Next Cyr Medium" w:hAnsi="Avenir Next Cyr Medium" w:cs="Calibri"/>
                <w:b/>
                <w:color w:val="auto"/>
                <w:sz w:val="20"/>
                <w:szCs w:val="20"/>
                <w:lang w:val="uk-UA"/>
              </w:rPr>
              <w:t>виклику</w:t>
            </w:r>
            <w:r w:rsidR="00D87239" w:rsidRPr="001F244E">
              <w:rPr>
                <w:rFonts w:ascii="Avenir Next Cyr Medium" w:hAnsi="Avenir Next Cyr Medium"/>
                <w:b/>
                <w:color w:val="auto"/>
                <w:sz w:val="20"/>
                <w:szCs w:val="20"/>
                <w:lang w:val="uk-UA"/>
              </w:rPr>
              <w:t xml:space="preserve"> </w:t>
            </w:r>
            <w:r w:rsidR="00D87239" w:rsidRPr="001F244E">
              <w:rPr>
                <w:rFonts w:ascii="Avenir Next Cyr Medium" w:hAnsi="Avenir Next Cyr Medium" w:cs="Calibri"/>
                <w:b/>
                <w:color w:val="auto"/>
                <w:sz w:val="20"/>
                <w:szCs w:val="20"/>
                <w:lang w:val="uk-UA"/>
              </w:rPr>
              <w:t>до</w:t>
            </w:r>
            <w:r w:rsidR="00D87239" w:rsidRPr="001F244E">
              <w:rPr>
                <w:rFonts w:ascii="Avenir Next Cyr Medium" w:hAnsi="Avenir Next Cyr Medium"/>
                <w:b/>
                <w:color w:val="auto"/>
                <w:sz w:val="20"/>
                <w:szCs w:val="20"/>
                <w:lang w:val="uk-UA"/>
              </w:rPr>
              <w:t xml:space="preserve"> </w:t>
            </w:r>
            <w:r w:rsidR="00D87239" w:rsidRPr="001F244E">
              <w:rPr>
                <w:rFonts w:ascii="Avenir Next Cyr Medium" w:hAnsi="Avenir Next Cyr Medium" w:cs="Calibri"/>
                <w:b/>
                <w:color w:val="auto"/>
                <w:sz w:val="20"/>
                <w:szCs w:val="20"/>
                <w:lang w:val="uk-UA"/>
              </w:rPr>
              <w:t>рішення</w:t>
            </w:r>
            <w:r w:rsidR="00D87239" w:rsidRPr="001F244E">
              <w:rPr>
                <w:rFonts w:ascii="Avenir Next Cyr Medium" w:hAnsi="Avenir Next Cyr Medium"/>
                <w:b/>
                <w:color w:val="auto"/>
                <w:sz w:val="20"/>
                <w:szCs w:val="20"/>
                <w:lang w:val="uk-UA"/>
              </w:rPr>
              <w:t xml:space="preserve"> </w:t>
            </w:r>
            <w:r w:rsidR="00D87239" w:rsidRPr="001F244E">
              <w:rPr>
                <w:rFonts w:ascii="Avenir Next Cyr Medium" w:hAnsi="Avenir Next Cyr Medium" w:cs="Calibri"/>
                <w:b/>
                <w:color w:val="auto"/>
                <w:sz w:val="20"/>
                <w:szCs w:val="20"/>
                <w:lang w:val="uk-UA"/>
              </w:rPr>
              <w:t>для</w:t>
            </w:r>
            <w:r w:rsidR="00D87239" w:rsidRPr="001F244E">
              <w:rPr>
                <w:rFonts w:ascii="Avenir Next Cyr Medium" w:hAnsi="Avenir Next Cyr Medium"/>
                <w:b/>
                <w:color w:val="auto"/>
                <w:sz w:val="20"/>
                <w:szCs w:val="20"/>
                <w:lang w:val="uk-UA"/>
              </w:rPr>
              <w:t xml:space="preserve"> </w:t>
            </w:r>
            <w:r w:rsidR="00D87239" w:rsidRPr="001F244E">
              <w:rPr>
                <w:rFonts w:ascii="Avenir Next Cyr Medium" w:hAnsi="Avenir Next Cyr Medium" w:cs="Calibri"/>
                <w:b/>
                <w:color w:val="auto"/>
                <w:sz w:val="20"/>
                <w:szCs w:val="20"/>
                <w:lang w:val="uk-UA"/>
              </w:rPr>
              <w:t>вашого</w:t>
            </w:r>
            <w:r w:rsidR="00D87239" w:rsidRPr="001F244E">
              <w:rPr>
                <w:rFonts w:ascii="Avenir Next Cyr Medium" w:hAnsi="Avenir Next Cyr Medium"/>
                <w:b/>
                <w:color w:val="auto"/>
                <w:sz w:val="20"/>
                <w:szCs w:val="20"/>
                <w:lang w:val="uk-UA"/>
              </w:rPr>
              <w:t xml:space="preserve"> </w:t>
            </w:r>
            <w:r w:rsidR="00D87239" w:rsidRPr="001F244E">
              <w:rPr>
                <w:rFonts w:ascii="Avenir Next Cyr Medium" w:hAnsi="Avenir Next Cyr Medium" w:cs="Calibri"/>
                <w:b/>
                <w:color w:val="auto"/>
                <w:sz w:val="20"/>
                <w:szCs w:val="20"/>
                <w:lang w:val="uk-UA"/>
              </w:rPr>
              <w:t>бренду</w:t>
            </w:r>
            <w:r w:rsidR="00D87239" w:rsidRPr="001F244E">
              <w:rPr>
                <w:rFonts w:ascii="Avenir Next Cyr Medium" w:hAnsi="Avenir Next Cyr Medium"/>
                <w:b/>
                <w:color w:val="auto"/>
                <w:sz w:val="20"/>
                <w:szCs w:val="20"/>
                <w:lang w:val="uk-UA"/>
              </w:rPr>
              <w:t xml:space="preserve"> </w:t>
            </w:r>
            <w:r w:rsidR="00D87239" w:rsidRPr="001F244E">
              <w:rPr>
                <w:rFonts w:ascii="Avenir Next Cyr Medium" w:hAnsi="Avenir Next Cyr Medium" w:cs="Calibri"/>
                <w:b/>
                <w:color w:val="auto"/>
                <w:sz w:val="20"/>
                <w:szCs w:val="20"/>
                <w:lang w:val="uk-UA"/>
              </w:rPr>
              <w:t>та</w:t>
            </w:r>
            <w:r w:rsidR="00D87239" w:rsidRPr="001F244E">
              <w:rPr>
                <w:rFonts w:ascii="Avenir Next Cyr Medium" w:hAnsi="Avenir Next Cyr Medium"/>
                <w:b/>
                <w:color w:val="auto"/>
                <w:sz w:val="20"/>
                <w:szCs w:val="20"/>
                <w:lang w:val="uk-UA"/>
              </w:rPr>
              <w:t xml:space="preserve"> </w:t>
            </w:r>
            <w:r w:rsidR="00D87239" w:rsidRPr="001F244E">
              <w:rPr>
                <w:rFonts w:ascii="Avenir Next Cyr Medium" w:hAnsi="Avenir Next Cyr Medium" w:cs="Calibri"/>
                <w:b/>
                <w:color w:val="auto"/>
                <w:sz w:val="20"/>
                <w:szCs w:val="20"/>
                <w:lang w:val="uk-UA"/>
              </w:rPr>
              <w:t>клієнта</w:t>
            </w:r>
            <w:r w:rsidR="00D87239" w:rsidRPr="001F244E">
              <w:rPr>
                <w:rFonts w:ascii="Avenir Next Cyr Medium" w:hAnsi="Avenir Next Cyr Medium"/>
                <w:b/>
                <w:color w:val="auto"/>
                <w:sz w:val="20"/>
                <w:szCs w:val="20"/>
                <w:lang w:val="uk-UA"/>
              </w:rPr>
              <w:t>?</w:t>
            </w:r>
          </w:p>
          <w:p w14:paraId="15E82F57" w14:textId="77777777" w:rsidR="00C44BEC" w:rsidRPr="0077761C" w:rsidRDefault="00693593" w:rsidP="00C44BEC">
            <w:pPr>
              <w:pStyle w:val="MediumShading1-Accent11"/>
              <w:spacing w:before="120" w:after="120"/>
              <w:rPr>
                <w:rFonts w:asciiTheme="minorHAnsi" w:hAnsiTheme="minorHAnsi"/>
                <w:b/>
                <w:color w:val="auto"/>
                <w:sz w:val="19"/>
                <w:szCs w:val="19"/>
                <w:lang w:val="uk-UA"/>
              </w:rPr>
            </w:pPr>
            <w:r w:rsidRPr="0077761C">
              <w:rPr>
                <w:rFonts w:ascii="Avenir Next Cyr" w:hAnsi="Avenir Next Cyr"/>
                <w:i/>
                <w:color w:val="auto"/>
                <w:spacing w:val="-3"/>
                <w:sz w:val="16"/>
                <w:szCs w:val="16"/>
                <w:lang w:val="uk-UA"/>
              </w:rPr>
              <w:t>(~</w:t>
            </w:r>
            <w:r w:rsidRPr="0077761C">
              <w:rPr>
                <w:rFonts w:ascii="Avenir Next Cyr" w:hAnsi="Avenir Next Cyr"/>
                <w:i/>
                <w:color w:val="auto"/>
                <w:spacing w:val="-3"/>
                <w:sz w:val="16"/>
                <w:szCs w:val="16"/>
              </w:rPr>
              <w:t>2</w:t>
            </w:r>
            <w:r w:rsidRPr="0077761C">
              <w:rPr>
                <w:rFonts w:ascii="Avenir Next Cyr" w:hAnsi="Avenir Next Cyr"/>
                <w:i/>
                <w:color w:val="auto"/>
                <w:spacing w:val="-3"/>
                <w:sz w:val="16"/>
                <w:szCs w:val="16"/>
                <w:lang w:val="uk-UA"/>
              </w:rPr>
              <w:t xml:space="preserve">00 </w:t>
            </w:r>
            <w:r w:rsidRPr="0077761C">
              <w:rPr>
                <w:rFonts w:ascii="Avenir Next Cyr" w:hAnsi="Avenir Next Cyr" w:cs="Calibri"/>
                <w:i/>
                <w:color w:val="auto"/>
                <w:spacing w:val="-3"/>
                <w:sz w:val="16"/>
                <w:szCs w:val="16"/>
                <w:lang w:val="uk-UA"/>
              </w:rPr>
              <w:t>слів</w:t>
            </w:r>
            <w:r w:rsidRPr="0077761C">
              <w:rPr>
                <w:rFonts w:ascii="Avenir Next Cyr" w:hAnsi="Avenir Next Cyr" w:cs="Calibri"/>
                <w:i/>
                <w:color w:val="auto"/>
                <w:spacing w:val="-3"/>
                <w:sz w:val="16"/>
                <w:szCs w:val="16"/>
              </w:rPr>
              <w:t>)</w:t>
            </w:r>
          </w:p>
        </w:tc>
        <w:tc>
          <w:tcPr>
            <w:tcW w:w="4496" w:type="dxa"/>
            <w:shd w:val="clear" w:color="auto" w:fill="auto"/>
          </w:tcPr>
          <w:p w14:paraId="076CE1C5" w14:textId="77777777" w:rsidR="006B2A42" w:rsidRPr="00584574" w:rsidRDefault="006B2A42" w:rsidP="006B2A42">
            <w:pPr>
              <w:pStyle w:val="MediumShading1-Accent11"/>
              <w:spacing w:before="120" w:after="120"/>
              <w:rPr>
                <w:rFonts w:ascii="Avenir Next Cyr Medium" w:hAnsi="Avenir Next Cyr Medium"/>
                <w:b/>
                <w:color w:val="auto"/>
                <w:sz w:val="18"/>
                <w:szCs w:val="18"/>
                <w:lang w:val="uk-UA"/>
              </w:rPr>
            </w:pPr>
            <w:proofErr w:type="spellStart"/>
            <w:r w:rsidRPr="00584574">
              <w:rPr>
                <w:rFonts w:ascii="Avenir Next Cyr Medium" w:hAnsi="Avenir Next Cyr Medium"/>
                <w:b/>
                <w:color w:val="auto"/>
                <w:sz w:val="18"/>
                <w:szCs w:val="18"/>
                <w:lang w:val="uk-UA"/>
              </w:rPr>
              <w:t>Effie</w:t>
            </w:r>
            <w:proofErr w:type="spellEnd"/>
            <w:r w:rsidRPr="00584574">
              <w:rPr>
                <w:rFonts w:ascii="Avenir Next Cyr Medium" w:hAnsi="Avenir Next Cyr Medium"/>
                <w:b/>
                <w:color w:val="auto"/>
                <w:sz w:val="18"/>
                <w:szCs w:val="18"/>
                <w:lang w:val="uk-UA"/>
              </w:rPr>
              <w:t xml:space="preserve"> підказки:</w:t>
            </w:r>
          </w:p>
          <w:p w14:paraId="771DE8C7" w14:textId="77777777" w:rsidR="00C44BEC" w:rsidRPr="00584574" w:rsidRDefault="006B2A42" w:rsidP="006B2A42">
            <w:pPr>
              <w:pStyle w:val="MediumShading1-Accent11"/>
              <w:numPr>
                <w:ilvl w:val="0"/>
                <w:numId w:val="23"/>
              </w:numPr>
              <w:spacing w:after="120"/>
              <w:ind w:left="394" w:hanging="283"/>
              <w:rPr>
                <w:rFonts w:ascii="Avenir Next LT Pro" w:hAnsi="Avenir Next LT Pro"/>
                <w:b/>
                <w:color w:val="auto"/>
                <w:sz w:val="19"/>
                <w:szCs w:val="19"/>
                <w:lang w:val="uk-UA"/>
              </w:rPr>
            </w:pPr>
            <w:r w:rsidRPr="00584574">
              <w:rPr>
                <w:rFonts w:ascii="Avenir Next Cyr" w:hAnsi="Avenir Next Cyr"/>
                <w:color w:val="auto"/>
                <w:sz w:val="18"/>
                <w:szCs w:val="18"/>
                <w:lang w:val="uk-UA"/>
              </w:rPr>
              <w:t xml:space="preserve">Велика ідея - це </w:t>
            </w:r>
            <w:r w:rsidRPr="00584574">
              <w:rPr>
                <w:rFonts w:ascii="Avenir Next Cyr" w:hAnsi="Avenir Next Cyr"/>
                <w:color w:val="auto"/>
                <w:sz w:val="18"/>
                <w:szCs w:val="18"/>
                <w:u w:val="single"/>
                <w:lang w:val="uk-UA"/>
              </w:rPr>
              <w:t>не опис реалізації ідеї</w:t>
            </w:r>
            <w:r w:rsidRPr="00584574">
              <w:rPr>
                <w:rFonts w:ascii="Avenir Next Cyr" w:hAnsi="Avenir Next Cyr"/>
                <w:color w:val="auto"/>
                <w:sz w:val="18"/>
                <w:szCs w:val="18"/>
                <w:lang w:val="uk-UA"/>
              </w:rPr>
              <w:t xml:space="preserve"> або </w:t>
            </w:r>
            <w:r w:rsidRPr="00584574">
              <w:rPr>
                <w:rFonts w:ascii="Avenir Next Cyr" w:hAnsi="Avenir Next Cyr"/>
                <w:color w:val="auto"/>
                <w:sz w:val="18"/>
                <w:szCs w:val="18"/>
                <w:u w:val="single"/>
                <w:lang w:val="uk-UA"/>
              </w:rPr>
              <w:t>слоган.</w:t>
            </w:r>
          </w:p>
        </w:tc>
      </w:tr>
      <w:tr w:rsidR="00C44BEC" w:rsidRPr="0028208B" w14:paraId="15BA1C42" w14:textId="77777777" w:rsidTr="00252A3F">
        <w:trPr>
          <w:trHeight w:val="728"/>
        </w:trPr>
        <w:tc>
          <w:tcPr>
            <w:tcW w:w="10793" w:type="dxa"/>
            <w:gridSpan w:val="2"/>
            <w:shd w:val="clear" w:color="auto" w:fill="auto"/>
          </w:tcPr>
          <w:p w14:paraId="0586A3F1" w14:textId="77777777" w:rsidR="00693593" w:rsidRPr="0077761C" w:rsidRDefault="00693593" w:rsidP="00693593">
            <w:pPr>
              <w:pStyle w:val="MediumShading1-Accent11"/>
              <w:spacing w:after="120"/>
              <w:rPr>
                <w:rFonts w:ascii="Avenir Next Cyr" w:hAnsi="Avenir Next Cyr"/>
                <w:color w:val="auto"/>
                <w:sz w:val="20"/>
                <w:szCs w:val="20"/>
              </w:rPr>
            </w:pPr>
            <w:r w:rsidRPr="0077761C">
              <w:rPr>
                <w:rFonts w:ascii="Avenir Next Cyr" w:hAnsi="Avenir Next Cyr"/>
                <w:color w:val="auto"/>
                <w:sz w:val="20"/>
                <w:szCs w:val="20"/>
                <w:lang w:val="uk-UA"/>
              </w:rPr>
              <w:t>Місце для відповіді</w:t>
            </w:r>
            <w:r w:rsidRPr="0077761C">
              <w:rPr>
                <w:rFonts w:ascii="Avenir Next Cyr" w:hAnsi="Avenir Next Cyr"/>
                <w:color w:val="auto"/>
                <w:sz w:val="20"/>
                <w:szCs w:val="20"/>
              </w:rPr>
              <w:t>.</w:t>
            </w:r>
          </w:p>
          <w:p w14:paraId="194C0DCC" w14:textId="77777777" w:rsidR="00C44BEC" w:rsidRPr="0077761C" w:rsidRDefault="00C44BEC" w:rsidP="00C44BEC">
            <w:pPr>
              <w:pStyle w:val="MediumShading1-Accent11"/>
              <w:spacing w:after="120"/>
              <w:rPr>
                <w:rFonts w:ascii="Avenir Next LT Pro" w:hAnsi="Avenir Next LT Pro"/>
                <w:color w:val="auto"/>
                <w:sz w:val="20"/>
                <w:szCs w:val="19"/>
                <w:lang w:val="uk-UA"/>
              </w:rPr>
            </w:pPr>
          </w:p>
        </w:tc>
      </w:tr>
      <w:tr w:rsidR="00E315E1" w:rsidRPr="00943BD3" w14:paraId="6E00D27F" w14:textId="77777777" w:rsidTr="00252A3F">
        <w:trPr>
          <w:trHeight w:val="728"/>
        </w:trPr>
        <w:tc>
          <w:tcPr>
            <w:tcW w:w="6297" w:type="dxa"/>
            <w:shd w:val="clear" w:color="auto" w:fill="BFBFBF"/>
          </w:tcPr>
          <w:p w14:paraId="1FDADEF4" w14:textId="77777777" w:rsidR="00E315E1" w:rsidRPr="00584574" w:rsidRDefault="00E315E1" w:rsidP="00E315E1">
            <w:pPr>
              <w:spacing w:after="120" w:line="240" w:lineRule="auto"/>
              <w:rPr>
                <w:rFonts w:ascii="Avenir Next Cyr Medium" w:hAnsi="Avenir Next Cyr Medium"/>
                <w:b/>
                <w:color w:val="auto"/>
                <w:highlight w:val="red"/>
                <w:lang w:val="uk-UA"/>
              </w:rPr>
            </w:pPr>
            <w:r w:rsidRPr="00584574">
              <w:rPr>
                <w:rFonts w:ascii="Avenir Next Cyr Medium" w:hAnsi="Avenir Next Cyr Medium"/>
                <w:b/>
                <w:color w:val="auto"/>
                <w:lang w:val="uk-UA"/>
              </w:rPr>
              <w:t xml:space="preserve">ДЖЕРЕЛА ПІДТВЕРДЖЕННЯ ДАНИХ: SECTION </w:t>
            </w:r>
            <w:r>
              <w:rPr>
                <w:rFonts w:ascii="Avenir Next Cyr Medium" w:hAnsi="Avenir Next Cyr Medium"/>
                <w:b/>
                <w:color w:val="auto"/>
                <w:lang w:val="uk-UA"/>
              </w:rPr>
              <w:t>2</w:t>
            </w:r>
          </w:p>
          <w:p w14:paraId="2AA7FB5A" w14:textId="77777777" w:rsidR="00E315E1" w:rsidRPr="002840B3" w:rsidRDefault="00E315E1" w:rsidP="00E315E1">
            <w:pPr>
              <w:spacing w:after="120" w:line="240" w:lineRule="auto"/>
              <w:rPr>
                <w:rFonts w:ascii="Avenir Next Cyr" w:hAnsi="Avenir Next Cyr"/>
                <w:color w:val="000000" w:themeColor="text1"/>
                <w:sz w:val="18"/>
                <w:szCs w:val="20"/>
                <w:lang w:val="uk-UA"/>
              </w:rPr>
            </w:pPr>
            <w:r w:rsidRPr="002840B3">
              <w:rPr>
                <w:rFonts w:ascii="Avenir Next Cyr" w:hAnsi="Avenir Next Cyr"/>
                <w:bCs/>
                <w:color w:val="000000" w:themeColor="text1"/>
                <w:sz w:val="20"/>
                <w:szCs w:val="20"/>
                <w:lang w:val="uk-UA"/>
              </w:rPr>
              <w:t>Ви повинні надати джерела підтвердження для всіх даних, цифр та фактів, що представлені в будь-якій частині заявки. Дане поле можна використовувати лише для переліку джерел даних до показників, наданих у ваших відповідях вище.</w:t>
            </w:r>
            <w:r w:rsidRPr="002840B3">
              <w:rPr>
                <w:rFonts w:ascii="Avenir Next Cyr" w:hAnsi="Avenir Next Cyr"/>
                <w:bCs/>
                <w:color w:val="000000" w:themeColor="text1"/>
                <w:sz w:val="20"/>
                <w:szCs w:val="20"/>
                <w:lang w:val="ru-RU"/>
              </w:rPr>
              <w:t xml:space="preserve"> </w:t>
            </w:r>
            <w:r w:rsidRPr="002840B3">
              <w:rPr>
                <w:rFonts w:ascii="Avenir Next Cyr" w:hAnsi="Avenir Next Cyr"/>
                <w:bCs/>
                <w:color w:val="000000" w:themeColor="text1"/>
                <w:sz w:val="20"/>
                <w:szCs w:val="20"/>
                <w:lang w:val="uk-UA"/>
              </w:rPr>
              <w:t xml:space="preserve">Не можна </w:t>
            </w:r>
            <w:r w:rsidRPr="002840B3">
              <w:rPr>
                <w:rFonts w:ascii="Avenir Next Cyr" w:hAnsi="Avenir Next Cyr" w:cs="Calibri"/>
                <w:color w:val="000000" w:themeColor="text1"/>
                <w:sz w:val="18"/>
                <w:szCs w:val="20"/>
                <w:lang w:val="uk-UA"/>
              </w:rPr>
              <w:t>вносити будь-яку</w:t>
            </w:r>
            <w:r w:rsidRPr="002840B3">
              <w:rPr>
                <w:rFonts w:ascii="Avenir Next Cyr" w:hAnsi="Avenir Next Cyr"/>
                <w:color w:val="000000" w:themeColor="text1"/>
                <w:sz w:val="18"/>
                <w:szCs w:val="20"/>
                <w:lang w:val="uk-UA"/>
              </w:rPr>
              <w:t xml:space="preserve"> </w:t>
            </w:r>
            <w:r w:rsidRPr="002840B3">
              <w:rPr>
                <w:rFonts w:ascii="Avenir Next Cyr" w:hAnsi="Avenir Next Cyr" w:cs="Calibri"/>
                <w:color w:val="000000" w:themeColor="text1"/>
                <w:sz w:val="18"/>
                <w:szCs w:val="20"/>
                <w:lang w:val="uk-UA"/>
              </w:rPr>
              <w:t>додаткову</w:t>
            </w:r>
            <w:r w:rsidRPr="002840B3">
              <w:rPr>
                <w:rFonts w:ascii="Avenir Next Cyr" w:hAnsi="Avenir Next Cyr"/>
                <w:color w:val="000000" w:themeColor="text1"/>
                <w:sz w:val="18"/>
                <w:szCs w:val="20"/>
                <w:lang w:val="uk-UA"/>
              </w:rPr>
              <w:t xml:space="preserve"> </w:t>
            </w:r>
            <w:r w:rsidRPr="002840B3">
              <w:rPr>
                <w:rFonts w:ascii="Avenir Next Cyr" w:hAnsi="Avenir Next Cyr" w:cs="Calibri"/>
                <w:color w:val="000000" w:themeColor="text1"/>
                <w:sz w:val="18"/>
                <w:szCs w:val="20"/>
                <w:lang w:val="uk-UA"/>
              </w:rPr>
              <w:t>інформацію</w:t>
            </w:r>
            <w:r w:rsidRPr="002840B3">
              <w:rPr>
                <w:rFonts w:ascii="Avenir Next Cyr" w:hAnsi="Avenir Next Cyr"/>
                <w:color w:val="000000" w:themeColor="text1"/>
                <w:sz w:val="18"/>
                <w:szCs w:val="20"/>
                <w:lang w:val="uk-UA"/>
              </w:rPr>
              <w:t xml:space="preserve"> </w:t>
            </w:r>
            <w:r w:rsidRPr="002840B3">
              <w:rPr>
                <w:rFonts w:ascii="Avenir Next Cyr" w:hAnsi="Avenir Next Cyr" w:cs="Calibri"/>
                <w:color w:val="000000" w:themeColor="text1"/>
                <w:sz w:val="18"/>
                <w:szCs w:val="20"/>
                <w:lang w:val="uk-UA"/>
              </w:rPr>
              <w:t>в</w:t>
            </w:r>
            <w:r w:rsidRPr="002840B3">
              <w:rPr>
                <w:rFonts w:ascii="Avenir Next Cyr" w:hAnsi="Avenir Next Cyr"/>
                <w:color w:val="000000" w:themeColor="text1"/>
                <w:sz w:val="18"/>
                <w:szCs w:val="20"/>
                <w:lang w:val="uk-UA"/>
              </w:rPr>
              <w:t xml:space="preserve"> </w:t>
            </w:r>
            <w:r w:rsidRPr="002840B3">
              <w:rPr>
                <w:rFonts w:ascii="Avenir Next Cyr" w:hAnsi="Avenir Next Cyr" w:cs="Calibri"/>
                <w:color w:val="000000" w:themeColor="text1"/>
                <w:sz w:val="18"/>
                <w:szCs w:val="20"/>
                <w:lang w:val="uk-UA"/>
              </w:rPr>
              <w:t>розділі</w:t>
            </w:r>
            <w:r w:rsidRPr="002840B3">
              <w:rPr>
                <w:rFonts w:ascii="Avenir Next Cyr" w:hAnsi="Avenir Next Cyr"/>
                <w:color w:val="000000" w:themeColor="text1"/>
                <w:sz w:val="18"/>
                <w:szCs w:val="20"/>
                <w:lang w:val="uk-UA"/>
              </w:rPr>
              <w:t xml:space="preserve"> </w:t>
            </w:r>
            <w:r w:rsidRPr="002840B3">
              <w:rPr>
                <w:rFonts w:ascii="Avenir Next Cyr" w:hAnsi="Avenir Next Cyr" w:cs="Calibri"/>
                <w:color w:val="000000" w:themeColor="text1"/>
                <w:sz w:val="18"/>
                <w:szCs w:val="20"/>
                <w:lang w:val="uk-UA"/>
              </w:rPr>
              <w:t>джерел даних</w:t>
            </w:r>
            <w:r w:rsidRPr="002840B3">
              <w:rPr>
                <w:rFonts w:ascii="Avenir Next Cyr" w:hAnsi="Avenir Next Cyr"/>
                <w:color w:val="000000" w:themeColor="text1"/>
                <w:sz w:val="18"/>
                <w:szCs w:val="20"/>
                <w:lang w:val="uk-UA"/>
              </w:rPr>
              <w:t>.</w:t>
            </w:r>
          </w:p>
          <w:p w14:paraId="096274D4" w14:textId="77777777" w:rsidR="00E315E1" w:rsidRPr="002840B3" w:rsidRDefault="00E315E1" w:rsidP="00E315E1">
            <w:pPr>
              <w:spacing w:after="120" w:line="240" w:lineRule="auto"/>
              <w:rPr>
                <w:rFonts w:ascii="Avenir Next Cyr" w:hAnsi="Avenir Next Cyr"/>
                <w:bCs/>
                <w:color w:val="000000" w:themeColor="text1"/>
                <w:sz w:val="20"/>
                <w:szCs w:val="20"/>
                <w:lang w:val="ru-RU"/>
              </w:rPr>
            </w:pPr>
          </w:p>
          <w:p w14:paraId="2128A749" w14:textId="77777777" w:rsidR="00E315E1" w:rsidRPr="002840B3" w:rsidRDefault="00E315E1" w:rsidP="00E315E1">
            <w:pPr>
              <w:spacing w:after="120" w:line="240" w:lineRule="auto"/>
              <w:rPr>
                <w:rFonts w:ascii="Avenir Next Cyr" w:hAnsi="Avenir Next Cyr"/>
                <w:b/>
                <w:i/>
                <w:iCs/>
                <w:color w:val="000000" w:themeColor="text1"/>
                <w:sz w:val="20"/>
                <w:szCs w:val="20"/>
                <w:lang w:val="uk-UA"/>
              </w:rPr>
            </w:pPr>
            <w:r w:rsidRPr="002840B3">
              <w:rPr>
                <w:rFonts w:ascii="Avenir Next Cyr" w:hAnsi="Avenir Next Cyr"/>
                <w:b/>
                <w:i/>
                <w:iCs/>
                <w:color w:val="000000" w:themeColor="text1"/>
                <w:sz w:val="20"/>
                <w:szCs w:val="20"/>
                <w:lang w:val="uk-UA"/>
              </w:rPr>
              <w:t xml:space="preserve">Рекомендований вигляд оформлення: </w:t>
            </w:r>
          </w:p>
          <w:p w14:paraId="2FA64CD3" w14:textId="77777777" w:rsidR="00E315E1" w:rsidRPr="002840B3" w:rsidRDefault="00E315E1" w:rsidP="00E315E1">
            <w:pPr>
              <w:spacing w:after="120" w:line="240" w:lineRule="auto"/>
              <w:rPr>
                <w:rFonts w:ascii="Avenir Next Cyr" w:hAnsi="Avenir Next Cyr"/>
                <w:bCs/>
                <w:color w:val="000000" w:themeColor="text1"/>
                <w:sz w:val="20"/>
                <w:szCs w:val="20"/>
                <w:lang w:val="uk-UA"/>
              </w:rPr>
            </w:pPr>
            <w:r w:rsidRPr="002840B3">
              <w:rPr>
                <w:rFonts w:ascii="Avenir Next Cyr" w:hAnsi="Avenir Next Cyr"/>
                <w:bCs/>
                <w:color w:val="000000" w:themeColor="text1"/>
                <w:sz w:val="20"/>
                <w:szCs w:val="20"/>
                <w:lang w:val="uk-UA"/>
              </w:rPr>
              <w:t>Використовуйте виноски/примітки, щоб надати інформацію про джерела. Рекомендовано використовувати верхній індекс примітки (приклад: дані¹), щоб пов’язати зазначені дані із виносками джерел, що будуть наведені нижче, та відіслати до них.</w:t>
            </w:r>
          </w:p>
          <w:p w14:paraId="19DE0210" w14:textId="77777777" w:rsidR="00E315E1" w:rsidRPr="002840B3" w:rsidRDefault="00E315E1" w:rsidP="00E315E1">
            <w:pPr>
              <w:spacing w:after="120" w:line="240" w:lineRule="auto"/>
              <w:rPr>
                <w:rFonts w:ascii="Avenir Next Cyr" w:hAnsi="Avenir Next Cyr"/>
                <w:bCs/>
                <w:color w:val="000000" w:themeColor="text1"/>
                <w:sz w:val="20"/>
                <w:szCs w:val="20"/>
                <w:lang w:val="uk-UA"/>
              </w:rPr>
            </w:pPr>
            <w:r w:rsidRPr="002840B3">
              <w:rPr>
                <w:rFonts w:ascii="Avenir Next Cyr" w:hAnsi="Avenir Next Cyr"/>
                <w:bCs/>
                <w:color w:val="000000" w:themeColor="text1"/>
                <w:sz w:val="20"/>
                <w:szCs w:val="20"/>
                <w:lang w:val="uk-UA"/>
              </w:rPr>
              <w:t>Ми рекомендуємо, щоб кожне джерело містило наступну інформацію: Джерело наданих даних/Дослідження (назва), Тип даних/Дослідження (назва), Дати проведеного дослідження</w:t>
            </w:r>
          </w:p>
          <w:p w14:paraId="7501D742" w14:textId="77777777" w:rsidR="00E315E1" w:rsidRPr="002840B3" w:rsidRDefault="00E315E1" w:rsidP="00E315E1">
            <w:pPr>
              <w:spacing w:after="120" w:line="240" w:lineRule="auto"/>
              <w:rPr>
                <w:rFonts w:ascii="Avenir Next Cyr" w:hAnsi="Avenir Next Cyr"/>
                <w:bCs/>
                <w:color w:val="000000" w:themeColor="text1"/>
                <w:sz w:val="20"/>
                <w:szCs w:val="20"/>
                <w:lang w:val="uk-UA"/>
              </w:rPr>
            </w:pPr>
            <w:r w:rsidRPr="002840B3">
              <w:rPr>
                <w:rFonts w:ascii="Avenir Next Cyr" w:hAnsi="Avenir Next Cyr"/>
                <w:bCs/>
                <w:color w:val="000000" w:themeColor="text1"/>
                <w:sz w:val="20"/>
                <w:szCs w:val="20"/>
                <w:lang w:val="uk-UA"/>
              </w:rPr>
              <w:t>Не включайте назви агентств (рекламно-комунікаційних чи медійних) як джерело дослідження (допустимі тільки назви дослідницьких компаній).</w:t>
            </w:r>
          </w:p>
          <w:p w14:paraId="62ABE8B3" w14:textId="77777777" w:rsidR="00E315E1" w:rsidRPr="00584574" w:rsidRDefault="00E315E1" w:rsidP="00E315E1">
            <w:pPr>
              <w:spacing w:after="120" w:line="240" w:lineRule="auto"/>
              <w:rPr>
                <w:rFonts w:ascii="Avenir Next Cyr" w:hAnsi="Avenir Next Cyr"/>
                <w:b/>
                <w:color w:val="auto"/>
                <w:sz w:val="20"/>
                <w:szCs w:val="20"/>
                <w:lang w:val="uk-UA"/>
              </w:rPr>
            </w:pPr>
          </w:p>
        </w:tc>
        <w:tc>
          <w:tcPr>
            <w:tcW w:w="4496" w:type="dxa"/>
            <w:shd w:val="clear" w:color="auto" w:fill="auto"/>
          </w:tcPr>
          <w:p w14:paraId="780B0041" w14:textId="77777777" w:rsidR="00E315E1" w:rsidRPr="00584574" w:rsidRDefault="00E315E1" w:rsidP="00E315E1">
            <w:pPr>
              <w:pStyle w:val="MediumShading1-Accent11"/>
              <w:spacing w:before="120" w:after="120"/>
              <w:rPr>
                <w:rFonts w:ascii="Avenir Next Cyr Medium" w:hAnsi="Avenir Next Cyr Medium"/>
                <w:b/>
                <w:color w:val="auto"/>
                <w:sz w:val="18"/>
                <w:szCs w:val="18"/>
                <w:lang w:val="uk-UA"/>
              </w:rPr>
            </w:pPr>
            <w:proofErr w:type="spellStart"/>
            <w:r w:rsidRPr="00584574">
              <w:rPr>
                <w:rFonts w:ascii="Avenir Next Cyr Medium" w:hAnsi="Avenir Next Cyr Medium"/>
                <w:b/>
                <w:color w:val="auto"/>
                <w:sz w:val="18"/>
                <w:szCs w:val="18"/>
                <w:lang w:val="uk-UA"/>
              </w:rPr>
              <w:t>Effie</w:t>
            </w:r>
            <w:proofErr w:type="spellEnd"/>
            <w:r w:rsidRPr="00584574">
              <w:rPr>
                <w:rFonts w:ascii="Avenir Next Cyr Medium" w:hAnsi="Avenir Next Cyr Medium"/>
                <w:b/>
                <w:color w:val="auto"/>
                <w:sz w:val="18"/>
                <w:szCs w:val="18"/>
                <w:lang w:val="uk-UA"/>
              </w:rPr>
              <w:t xml:space="preserve"> підказки:</w:t>
            </w:r>
          </w:p>
          <w:p w14:paraId="5915A6A9" w14:textId="77777777" w:rsidR="00E315E1" w:rsidRPr="00584574" w:rsidRDefault="00E315E1" w:rsidP="00E315E1">
            <w:pPr>
              <w:numPr>
                <w:ilvl w:val="0"/>
                <w:numId w:val="5"/>
              </w:numPr>
              <w:spacing w:after="120" w:line="240" w:lineRule="auto"/>
              <w:ind w:left="346" w:hanging="274"/>
              <w:rPr>
                <w:rFonts w:ascii="Avenir Next Cyr" w:hAnsi="Avenir Next Cyr"/>
                <w:color w:val="auto"/>
                <w:sz w:val="18"/>
                <w:szCs w:val="18"/>
                <w:lang w:val="uk-UA"/>
              </w:rPr>
            </w:pPr>
            <w:r w:rsidRPr="00584574">
              <w:rPr>
                <w:rFonts w:ascii="Avenir Next Cyr" w:hAnsi="Avenir Next Cyr"/>
                <w:color w:val="auto"/>
                <w:sz w:val="18"/>
                <w:szCs w:val="18"/>
                <w:lang w:val="uk-UA"/>
              </w:rPr>
              <w:t xml:space="preserve">Судді більше схильні довіряти даним третіх сторін (даним дослідницьких компаній), якщо вони є. </w:t>
            </w:r>
          </w:p>
          <w:p w14:paraId="2EA794B6" w14:textId="77777777" w:rsidR="00E315E1" w:rsidRPr="002840B3" w:rsidRDefault="00C54CDD" w:rsidP="00E315E1">
            <w:pPr>
              <w:numPr>
                <w:ilvl w:val="0"/>
                <w:numId w:val="5"/>
              </w:numPr>
              <w:spacing w:after="120" w:line="240" w:lineRule="auto"/>
              <w:ind w:left="346" w:hanging="274"/>
              <w:rPr>
                <w:rFonts w:ascii="Avenir Next LT Pro" w:hAnsi="Avenir Next LT Pro"/>
                <w:b/>
                <w:bCs/>
                <w:sz w:val="20"/>
                <w:szCs w:val="20"/>
                <w:lang w:val="uk-UA"/>
              </w:rPr>
            </w:pPr>
            <w:hyperlink r:id="rId19" w:history="1">
              <w:r w:rsidR="00E315E1" w:rsidRPr="002840B3">
                <w:rPr>
                  <w:rStyle w:val="ac"/>
                  <w:rFonts w:ascii="Avenir Next Cyr" w:hAnsi="Avenir Next Cyr" w:cs="Calibri"/>
                  <w:b/>
                  <w:bCs/>
                  <w:color w:val="000000" w:themeColor="text1"/>
                  <w:sz w:val="18"/>
                  <w:szCs w:val="16"/>
                  <w:u w:val="none"/>
                  <w:lang w:val="uk-UA"/>
                </w:rPr>
                <w:t>Перегляньте всі вимоги та вказівки щодо джерел даних</w:t>
              </w:r>
              <w:r w:rsidR="00E315E1" w:rsidRPr="002840B3">
                <w:rPr>
                  <w:rStyle w:val="ac"/>
                  <w:rFonts w:ascii="Avenir Next Cyr" w:hAnsi="Avenir Next Cyr"/>
                  <w:b/>
                  <w:bCs/>
                  <w:color w:val="000000" w:themeColor="text1"/>
                  <w:sz w:val="18"/>
                  <w:szCs w:val="16"/>
                  <w:u w:val="none"/>
                  <w:lang w:val="uk-UA"/>
                </w:rPr>
                <w:t xml:space="preserve"> </w:t>
              </w:r>
              <w:r w:rsidR="00E315E1" w:rsidRPr="002840B3">
                <w:rPr>
                  <w:rStyle w:val="ac"/>
                  <w:rFonts w:ascii="Avenir Next Cyr" w:hAnsi="Avenir Next Cyr" w:cs="Calibri"/>
                  <w:b/>
                  <w:bCs/>
                  <w:color w:val="B4975A"/>
                  <w:sz w:val="18"/>
                  <w:szCs w:val="16"/>
                  <w:u w:val="none"/>
                  <w:lang w:val="uk-UA"/>
                </w:rPr>
                <w:t>тут</w:t>
              </w:r>
              <w:r w:rsidR="00E315E1" w:rsidRPr="002840B3">
                <w:rPr>
                  <w:rStyle w:val="ac"/>
                  <w:rFonts w:ascii="Avenir Next Cyr" w:hAnsi="Avenir Next Cyr"/>
                  <w:b/>
                  <w:bCs/>
                  <w:color w:val="000000" w:themeColor="text1"/>
                  <w:sz w:val="18"/>
                  <w:szCs w:val="16"/>
                  <w:u w:val="none"/>
                  <w:lang w:val="uk-UA"/>
                </w:rPr>
                <w:t>.</w:t>
              </w:r>
            </w:hyperlink>
            <w:r w:rsidR="00E315E1" w:rsidRPr="002840B3">
              <w:rPr>
                <w:rFonts w:ascii="Avenir Next LT Pro" w:hAnsi="Avenir Next LT Pro"/>
                <w:b/>
                <w:bCs/>
                <w:sz w:val="20"/>
                <w:szCs w:val="20"/>
                <w:lang w:val="uk-UA"/>
              </w:rPr>
              <w:t xml:space="preserve"> </w:t>
            </w:r>
          </w:p>
        </w:tc>
      </w:tr>
      <w:tr w:rsidR="00C44BEC" w:rsidRPr="00943BD3" w14:paraId="0CC5F804" w14:textId="77777777" w:rsidTr="00252A3F">
        <w:trPr>
          <w:trHeight w:val="728"/>
        </w:trPr>
        <w:tc>
          <w:tcPr>
            <w:tcW w:w="10793" w:type="dxa"/>
            <w:gridSpan w:val="2"/>
            <w:shd w:val="clear" w:color="auto" w:fill="auto"/>
          </w:tcPr>
          <w:p w14:paraId="30983DCF" w14:textId="77777777" w:rsidR="00C44BEC" w:rsidRPr="00584574" w:rsidRDefault="00097701" w:rsidP="00C44BEC">
            <w:pPr>
              <w:pStyle w:val="MediumShading1-Accent11"/>
              <w:spacing w:before="120" w:after="120"/>
              <w:rPr>
                <w:rFonts w:ascii="Avenir Next LT Pro" w:hAnsi="Avenir Next LT Pro"/>
                <w:sz w:val="20"/>
                <w:szCs w:val="20"/>
                <w:lang w:val="uk-UA"/>
              </w:rPr>
            </w:pPr>
            <w:r w:rsidRPr="00584574">
              <w:rPr>
                <w:rFonts w:ascii="Avenir Next Cyr" w:hAnsi="Avenir Next Cyr" w:cs="Calibri"/>
                <w:color w:val="auto"/>
                <w:sz w:val="20"/>
                <w:szCs w:val="20"/>
                <w:lang w:val="uk-UA"/>
              </w:rPr>
              <w:t xml:space="preserve">Місце для переліку джерел підтвердження даних, наданих у ваших відповідях до розділу </w:t>
            </w:r>
            <w:r w:rsidR="009C2F78" w:rsidRPr="00584574">
              <w:rPr>
                <w:rFonts w:ascii="Avenir Next Cyr" w:hAnsi="Avenir Next Cyr" w:cs="Calibri"/>
                <w:color w:val="auto"/>
                <w:sz w:val="20"/>
                <w:szCs w:val="20"/>
                <w:lang w:val="uk-UA"/>
              </w:rPr>
              <w:t>SECTION 2.</w:t>
            </w:r>
          </w:p>
          <w:p w14:paraId="5B8808C9" w14:textId="77777777" w:rsidR="00C44BEC" w:rsidRPr="00584574" w:rsidRDefault="00C44BEC" w:rsidP="00C44BEC">
            <w:pPr>
              <w:pStyle w:val="MediumShading1-Accent11"/>
              <w:spacing w:after="120"/>
              <w:rPr>
                <w:rFonts w:ascii="Avenir Next LT Pro" w:hAnsi="Avenir Next LT Pro"/>
                <w:sz w:val="20"/>
                <w:szCs w:val="19"/>
                <w:lang w:val="uk-UA"/>
              </w:rPr>
            </w:pPr>
          </w:p>
        </w:tc>
      </w:tr>
    </w:tbl>
    <w:p w14:paraId="21C861A2" w14:textId="77777777" w:rsidR="00ED387B" w:rsidRPr="00584574" w:rsidRDefault="00ED387B" w:rsidP="00C90AC1">
      <w:pPr>
        <w:pStyle w:val="MediumShading1-Accent11"/>
        <w:spacing w:after="120"/>
        <w:rPr>
          <w:rFonts w:ascii="Verdana" w:hAnsi="Verdana"/>
          <w:b/>
          <w:color w:val="auto"/>
          <w:sz w:val="19"/>
          <w:szCs w:val="19"/>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AF181C" w:rsidRPr="00943BD3" w14:paraId="6430AD75" w14:textId="77777777" w:rsidTr="005419E1">
        <w:tc>
          <w:tcPr>
            <w:tcW w:w="10790" w:type="dxa"/>
            <w:tcBorders>
              <w:top w:val="nil"/>
              <w:left w:val="nil"/>
              <w:bottom w:val="nil"/>
              <w:right w:val="nil"/>
            </w:tcBorders>
            <w:shd w:val="clear" w:color="auto" w:fill="000000" w:themeFill="text1"/>
          </w:tcPr>
          <w:p w14:paraId="1F5655D3" w14:textId="77777777" w:rsidR="00296834" w:rsidRPr="00584574" w:rsidRDefault="006D2BD6" w:rsidP="00FF0C77">
            <w:pPr>
              <w:pStyle w:val="MediumShading1-Accent11"/>
              <w:spacing w:before="120" w:after="120"/>
              <w:rPr>
                <w:rFonts w:ascii="Avenir Next Cyr Medium" w:hAnsi="Avenir Next Cyr Medium"/>
                <w:b/>
                <w:color w:val="FFFFFF"/>
                <w:sz w:val="28"/>
                <w:szCs w:val="28"/>
                <w:lang w:val="uk-UA"/>
              </w:rPr>
            </w:pPr>
            <w:r w:rsidRPr="00584574">
              <w:rPr>
                <w:rFonts w:ascii="Avenir Next Cyr Medium" w:hAnsi="Avenir Next Cyr Medium"/>
                <w:b/>
                <w:bCs/>
                <w:color w:val="FFFFFF"/>
                <w:sz w:val="28"/>
                <w:szCs w:val="28"/>
                <w:lang w:val="uk-UA"/>
              </w:rPr>
              <w:t xml:space="preserve">SCORING SECTION 3: ВТІЛЕННЯ СТРАТЕГІЇ ТА ІДЕЇ В ЖИТТЯ </w:t>
            </w:r>
            <w:r w:rsidRPr="00584574">
              <w:rPr>
                <w:rFonts w:ascii="Avenir Next Cyr Medium" w:hAnsi="Avenir Next Cyr Medium"/>
                <w:b/>
                <w:bCs/>
                <w:color w:val="FFFFFF"/>
                <w:sz w:val="28"/>
                <w:szCs w:val="28"/>
                <w:lang w:val="uk-UA"/>
              </w:rPr>
              <w:br/>
              <w:t>23.3% від загальної оцінки</w:t>
            </w:r>
            <w:r w:rsidR="00296834" w:rsidRPr="00584574">
              <w:rPr>
                <w:rFonts w:ascii="AvenirNext LT Pro Bold" w:hAnsi="AvenirNext LT Pro Bold"/>
                <w:color w:val="FFFFFF"/>
                <w:sz w:val="20"/>
                <w:szCs w:val="19"/>
                <w:lang w:val="uk-UA"/>
              </w:rPr>
              <w:t xml:space="preserve"> </w:t>
            </w:r>
          </w:p>
          <w:p w14:paraId="4E274E8D" w14:textId="77777777" w:rsidR="006D2BD6" w:rsidRPr="00584574" w:rsidRDefault="006D2BD6" w:rsidP="006D2BD6">
            <w:pPr>
              <w:spacing w:before="120" w:after="120" w:line="240" w:lineRule="auto"/>
              <w:rPr>
                <w:rFonts w:ascii="Avenir Next Cyr" w:hAnsi="Avenir Next Cyr"/>
                <w:color w:val="FFFFFF"/>
                <w:sz w:val="20"/>
                <w:szCs w:val="19"/>
                <w:lang w:val="uk-UA"/>
              </w:rPr>
            </w:pPr>
            <w:r w:rsidRPr="00584574">
              <w:rPr>
                <w:rFonts w:ascii="Avenir Next Cyr" w:hAnsi="Avenir Next Cyr"/>
                <w:color w:val="FFFFFF"/>
                <w:sz w:val="20"/>
                <w:szCs w:val="19"/>
                <w:lang w:val="uk-UA"/>
              </w:rPr>
              <w:lastRenderedPageBreak/>
              <w:t xml:space="preserve">Цей розділ про те, як ви </w:t>
            </w:r>
            <w:r w:rsidRPr="00584574">
              <w:rPr>
                <w:rFonts w:ascii="Avenir Next Cyr" w:hAnsi="Avenir Next Cyr"/>
                <w:b/>
                <w:bCs/>
                <w:color w:val="FFFFFF"/>
                <w:sz w:val="20"/>
                <w:szCs w:val="19"/>
                <w:lang w:val="uk-UA"/>
              </w:rPr>
              <w:t>перетворили свою основну стратегічну ідею на переконливу креативну платформу</w:t>
            </w:r>
            <w:r w:rsidRPr="00584574">
              <w:rPr>
                <w:rFonts w:ascii="Avenir Next Cyr" w:hAnsi="Avenir Next Cyr"/>
                <w:color w:val="FFFFFF"/>
                <w:sz w:val="20"/>
                <w:szCs w:val="19"/>
                <w:lang w:val="uk-UA"/>
              </w:rPr>
              <w:t xml:space="preserve"> та план </w:t>
            </w:r>
            <w:r w:rsidR="00FF0C77" w:rsidRPr="00584574">
              <w:rPr>
                <w:rFonts w:ascii="Avenir Next Cyr" w:hAnsi="Avenir Next Cyr"/>
                <w:color w:val="FFFFFF"/>
                <w:sz w:val="20"/>
                <w:szCs w:val="19"/>
                <w:lang w:val="uk-UA"/>
              </w:rPr>
              <w:t xml:space="preserve">комунікаційних </w:t>
            </w:r>
            <w:r w:rsidRPr="00584574">
              <w:rPr>
                <w:rFonts w:ascii="Avenir Next Cyr" w:hAnsi="Avenir Next Cyr"/>
                <w:color w:val="FFFFFF"/>
                <w:sz w:val="20"/>
                <w:szCs w:val="19"/>
                <w:lang w:val="uk-UA"/>
              </w:rPr>
              <w:t>канал</w:t>
            </w:r>
            <w:r w:rsidR="00FF0C77" w:rsidRPr="00584574">
              <w:rPr>
                <w:rFonts w:ascii="Avenir Next Cyr" w:hAnsi="Avenir Next Cyr"/>
                <w:color w:val="FFFFFF"/>
                <w:sz w:val="20"/>
                <w:szCs w:val="19"/>
                <w:lang w:val="uk-UA"/>
              </w:rPr>
              <w:t>ів</w:t>
            </w:r>
            <w:r w:rsidRPr="00584574">
              <w:rPr>
                <w:rFonts w:ascii="Avenir Next Cyr" w:hAnsi="Avenir Next Cyr"/>
                <w:color w:val="FFFFFF"/>
                <w:sz w:val="20"/>
                <w:szCs w:val="19"/>
                <w:lang w:val="uk-UA"/>
              </w:rPr>
              <w:t xml:space="preserve">, тобто як і де ви втілили свою стратегію в життя. І як ви </w:t>
            </w:r>
            <w:r w:rsidR="00FF0C77" w:rsidRPr="00584574">
              <w:rPr>
                <w:rFonts w:ascii="Avenir Next Cyr" w:hAnsi="Avenir Next Cyr"/>
                <w:color w:val="FFFFFF"/>
                <w:sz w:val="20"/>
                <w:szCs w:val="19"/>
                <w:lang w:val="uk-UA"/>
              </w:rPr>
              <w:t>проводили тестування для</w:t>
            </w:r>
            <w:r w:rsidRPr="00584574">
              <w:rPr>
                <w:rFonts w:ascii="Avenir Next Cyr" w:hAnsi="Avenir Next Cyr"/>
                <w:color w:val="FFFFFF"/>
                <w:sz w:val="20"/>
                <w:szCs w:val="19"/>
                <w:lang w:val="uk-UA"/>
              </w:rPr>
              <w:t xml:space="preserve"> постійн</w:t>
            </w:r>
            <w:r w:rsidR="00FF0C77" w:rsidRPr="00584574">
              <w:rPr>
                <w:rFonts w:ascii="Avenir Next Cyr" w:hAnsi="Avenir Next Cyr"/>
                <w:color w:val="FFFFFF"/>
                <w:sz w:val="20"/>
                <w:szCs w:val="19"/>
                <w:lang w:val="uk-UA"/>
              </w:rPr>
              <w:t>ої</w:t>
            </w:r>
            <w:r w:rsidRPr="00584574">
              <w:rPr>
                <w:rFonts w:ascii="Avenir Next Cyr" w:hAnsi="Avenir Next Cyr"/>
                <w:color w:val="FFFFFF"/>
                <w:sz w:val="20"/>
                <w:szCs w:val="19"/>
                <w:lang w:val="uk-UA"/>
              </w:rPr>
              <w:t xml:space="preserve"> оптимізаці</w:t>
            </w:r>
            <w:r w:rsidR="00FF0C77" w:rsidRPr="00584574">
              <w:rPr>
                <w:rFonts w:ascii="Avenir Next Cyr" w:hAnsi="Avenir Next Cyr"/>
                <w:color w:val="FFFFFF"/>
                <w:sz w:val="20"/>
                <w:szCs w:val="19"/>
                <w:lang w:val="uk-UA"/>
              </w:rPr>
              <w:t>ї</w:t>
            </w:r>
            <w:r w:rsidRPr="00584574">
              <w:rPr>
                <w:rFonts w:ascii="Avenir Next Cyr" w:hAnsi="Avenir Next Cyr"/>
                <w:color w:val="FFFFFF"/>
                <w:sz w:val="20"/>
                <w:szCs w:val="19"/>
                <w:lang w:val="uk-UA"/>
              </w:rPr>
              <w:t>.</w:t>
            </w:r>
          </w:p>
          <w:p w14:paraId="54FD5B53" w14:textId="77777777" w:rsidR="006D2BD6" w:rsidRDefault="006D2BD6" w:rsidP="00FF0C77">
            <w:pPr>
              <w:spacing w:before="120" w:after="120" w:line="240" w:lineRule="auto"/>
              <w:rPr>
                <w:rFonts w:ascii="Avenir Next Cyr" w:hAnsi="Avenir Next Cyr"/>
                <w:color w:val="FFFFFF"/>
                <w:sz w:val="20"/>
                <w:szCs w:val="19"/>
                <w:lang w:val="uk-UA"/>
              </w:rPr>
            </w:pPr>
            <w:r w:rsidRPr="00584574">
              <w:rPr>
                <w:rFonts w:ascii="Avenir Next Cyr" w:hAnsi="Avenir Next Cyr"/>
                <w:color w:val="FFFFFF"/>
                <w:sz w:val="20"/>
                <w:szCs w:val="19"/>
                <w:lang w:val="uk-UA"/>
              </w:rPr>
              <w:t xml:space="preserve">Допоможіть </w:t>
            </w:r>
            <w:r w:rsidR="00FF0C77" w:rsidRPr="00584574">
              <w:rPr>
                <w:rFonts w:ascii="Avenir Next Cyr" w:hAnsi="Avenir Next Cyr"/>
                <w:color w:val="FFFFFF"/>
                <w:sz w:val="20"/>
                <w:szCs w:val="19"/>
                <w:lang w:val="uk-UA"/>
              </w:rPr>
              <w:t xml:space="preserve">членам </w:t>
            </w:r>
            <w:r w:rsidRPr="00584574">
              <w:rPr>
                <w:rFonts w:ascii="Avenir Next Cyr" w:hAnsi="Avenir Next Cyr"/>
                <w:color w:val="FFFFFF"/>
                <w:sz w:val="20"/>
                <w:szCs w:val="19"/>
                <w:lang w:val="uk-UA"/>
              </w:rPr>
              <w:t xml:space="preserve">журі оцінити вашу заявку, продемонструвавши, як ви створили </w:t>
            </w:r>
            <w:r w:rsidR="003B7A50" w:rsidRPr="00584574">
              <w:rPr>
                <w:rFonts w:ascii="Avenir Next Cyr" w:hAnsi="Avenir Next Cyr"/>
                <w:color w:val="FFFFFF"/>
                <w:sz w:val="20"/>
                <w:szCs w:val="19"/>
                <w:lang w:val="uk-UA"/>
              </w:rPr>
              <w:t xml:space="preserve">таку </w:t>
            </w:r>
            <w:r w:rsidRPr="00584574">
              <w:rPr>
                <w:rFonts w:ascii="Avenir Next Cyr" w:hAnsi="Avenir Next Cyr"/>
                <w:color w:val="FFFFFF"/>
                <w:sz w:val="20"/>
                <w:szCs w:val="19"/>
                <w:lang w:val="uk-UA"/>
              </w:rPr>
              <w:t xml:space="preserve">роботу, яка ефективно </w:t>
            </w:r>
            <w:r w:rsidR="00A641C0" w:rsidRPr="00584574">
              <w:rPr>
                <w:rFonts w:ascii="Avenir Next Cyr" w:hAnsi="Avenir Next Cyr"/>
                <w:color w:val="FFFFFF"/>
                <w:sz w:val="20"/>
                <w:szCs w:val="19"/>
                <w:lang w:val="uk-UA"/>
              </w:rPr>
              <w:t>досягала</w:t>
            </w:r>
            <w:r w:rsidRPr="00584574">
              <w:rPr>
                <w:rFonts w:ascii="Avenir Next Cyr" w:hAnsi="Avenir Next Cyr"/>
                <w:color w:val="FFFFFF"/>
                <w:sz w:val="20"/>
                <w:szCs w:val="19"/>
                <w:lang w:val="uk-UA"/>
              </w:rPr>
              <w:t xml:space="preserve"> та мотивувала</w:t>
            </w:r>
            <w:r w:rsidR="003B7A50" w:rsidRPr="00584574">
              <w:rPr>
                <w:rFonts w:ascii="Avenir Next Cyr" w:hAnsi="Avenir Next Cyr"/>
                <w:color w:val="FFFFFF"/>
                <w:sz w:val="20"/>
                <w:szCs w:val="19"/>
                <w:lang w:val="uk-UA"/>
              </w:rPr>
              <w:t xml:space="preserve"> своїх</w:t>
            </w:r>
            <w:r w:rsidRPr="00584574">
              <w:rPr>
                <w:rFonts w:ascii="Avenir Next Cyr" w:hAnsi="Avenir Next Cyr"/>
                <w:color w:val="FFFFFF"/>
                <w:sz w:val="20"/>
                <w:szCs w:val="19"/>
                <w:lang w:val="uk-UA"/>
              </w:rPr>
              <w:t xml:space="preserve"> </w:t>
            </w:r>
            <w:r w:rsidR="00A641C0" w:rsidRPr="00584574">
              <w:rPr>
                <w:rFonts w:ascii="Avenir Next Cyr" w:hAnsi="Avenir Next Cyr"/>
                <w:color w:val="FFFFFF"/>
                <w:sz w:val="20"/>
                <w:szCs w:val="19"/>
                <w:lang w:val="uk-UA"/>
              </w:rPr>
              <w:t>споживачів</w:t>
            </w:r>
            <w:r w:rsidR="003B7A50" w:rsidRPr="00584574">
              <w:rPr>
                <w:rFonts w:ascii="Avenir Next Cyr" w:hAnsi="Avenir Next Cyr"/>
                <w:color w:val="FFFFFF"/>
                <w:sz w:val="20"/>
                <w:szCs w:val="19"/>
                <w:lang w:val="uk-UA"/>
              </w:rPr>
              <w:t>/клієнтів</w:t>
            </w:r>
            <w:r w:rsidRPr="00584574">
              <w:rPr>
                <w:rFonts w:ascii="Avenir Next Cyr" w:hAnsi="Avenir Next Cyr"/>
                <w:color w:val="FFFFFF"/>
                <w:sz w:val="20"/>
                <w:szCs w:val="19"/>
                <w:lang w:val="uk-UA"/>
              </w:rPr>
              <w:t xml:space="preserve">. Опишіть, як ваші </w:t>
            </w:r>
            <w:r w:rsidR="00FF0C77" w:rsidRPr="00584574">
              <w:rPr>
                <w:rFonts w:ascii="Avenir Next Cyr" w:hAnsi="Avenir Next Cyr"/>
                <w:color w:val="FFFFFF"/>
                <w:sz w:val="20"/>
                <w:szCs w:val="19"/>
                <w:lang w:val="uk-UA"/>
              </w:rPr>
              <w:t xml:space="preserve">креативні </w:t>
            </w:r>
            <w:r w:rsidRPr="00584574">
              <w:rPr>
                <w:rFonts w:ascii="Avenir Next Cyr" w:hAnsi="Avenir Next Cyr"/>
                <w:color w:val="FFFFFF"/>
                <w:sz w:val="20"/>
                <w:szCs w:val="19"/>
                <w:lang w:val="uk-UA"/>
              </w:rPr>
              <w:t xml:space="preserve">плани </w:t>
            </w:r>
            <w:r w:rsidR="00FF0C77" w:rsidRPr="00584574">
              <w:rPr>
                <w:rFonts w:ascii="Avenir Next Cyr" w:hAnsi="Avenir Next Cyr"/>
                <w:color w:val="FFFFFF"/>
                <w:sz w:val="20"/>
                <w:szCs w:val="19"/>
                <w:lang w:val="uk-UA"/>
              </w:rPr>
              <w:t>та плани комунікаційних</w:t>
            </w:r>
            <w:r w:rsidRPr="00584574">
              <w:rPr>
                <w:rFonts w:ascii="Avenir Next Cyr" w:hAnsi="Avenir Next Cyr"/>
                <w:color w:val="FFFFFF"/>
                <w:sz w:val="20"/>
                <w:szCs w:val="19"/>
                <w:lang w:val="uk-UA"/>
              </w:rPr>
              <w:t xml:space="preserve"> каналів працювали разом, щоб досягти результатів.</w:t>
            </w:r>
          </w:p>
          <w:p w14:paraId="16A572C5" w14:textId="77777777" w:rsidR="00DF5C6D" w:rsidRPr="00584574" w:rsidRDefault="00DF5C6D" w:rsidP="00FF0C77">
            <w:pPr>
              <w:spacing w:before="120" w:after="120" w:line="240" w:lineRule="auto"/>
              <w:rPr>
                <w:rFonts w:asciiTheme="minorHAnsi" w:hAnsiTheme="minorHAnsi"/>
                <w:color w:val="FFFFFF"/>
                <w:sz w:val="20"/>
                <w:szCs w:val="19"/>
                <w:lang w:val="uk-UA"/>
              </w:rPr>
            </w:pPr>
            <w:r w:rsidRPr="0069674C">
              <w:rPr>
                <w:rFonts w:ascii="Avenir Next Cyr" w:hAnsi="Avenir Next Cyr"/>
                <w:color w:val="FFFFFF" w:themeColor="background1"/>
                <w:sz w:val="20"/>
                <w:szCs w:val="19"/>
                <w:lang w:val="uk-UA"/>
              </w:rPr>
              <w:t>В заявці</w:t>
            </w:r>
            <w:r>
              <w:rPr>
                <w:rFonts w:ascii="Avenir Next Cyr" w:hAnsi="Avenir Next Cyr"/>
                <w:color w:val="FFFFFF" w:themeColor="background1"/>
                <w:sz w:val="20"/>
                <w:szCs w:val="19"/>
                <w:lang w:val="uk-UA"/>
              </w:rPr>
              <w:t xml:space="preserve"> </w:t>
            </w:r>
            <w:r w:rsidRPr="0069674C">
              <w:rPr>
                <w:rFonts w:ascii="Avenir Next Cyr" w:hAnsi="Avenir Next Cyr"/>
                <w:color w:val="FFFFFF" w:themeColor="background1"/>
                <w:sz w:val="20"/>
                <w:szCs w:val="19"/>
                <w:lang w:val="uk-UA"/>
              </w:rPr>
              <w:t xml:space="preserve">категорії </w:t>
            </w:r>
            <w:proofErr w:type="spellStart"/>
            <w:r w:rsidRPr="0069674C">
              <w:rPr>
                <w:rFonts w:ascii="Avenir Next Cyr" w:hAnsi="Avenir Next Cyr"/>
                <w:color w:val="FFFFFF" w:themeColor="background1"/>
                <w:sz w:val="20"/>
                <w:szCs w:val="19"/>
                <w:lang w:val="uk-UA"/>
              </w:rPr>
              <w:t>Sustained</w:t>
            </w:r>
            <w:proofErr w:type="spellEnd"/>
            <w:r w:rsidRPr="0069674C">
              <w:rPr>
                <w:rFonts w:ascii="Avenir Next Cyr" w:hAnsi="Avenir Next Cyr"/>
                <w:color w:val="FFFFFF" w:themeColor="background1"/>
                <w:sz w:val="20"/>
                <w:szCs w:val="19"/>
                <w:lang w:val="uk-UA"/>
              </w:rPr>
              <w:t xml:space="preserve"> </w:t>
            </w:r>
            <w:proofErr w:type="spellStart"/>
            <w:r w:rsidRPr="0069674C">
              <w:rPr>
                <w:rFonts w:ascii="Avenir Next Cyr" w:hAnsi="Avenir Next Cyr"/>
                <w:color w:val="FFFFFF" w:themeColor="background1"/>
                <w:sz w:val="20"/>
                <w:szCs w:val="19"/>
                <w:lang w:val="uk-UA"/>
              </w:rPr>
              <w:t>Success</w:t>
            </w:r>
            <w:proofErr w:type="spellEnd"/>
            <w:r w:rsidRPr="0069674C">
              <w:rPr>
                <w:rFonts w:ascii="Avenir Next Cyr" w:hAnsi="Avenir Next Cyr"/>
                <w:color w:val="FFFFFF" w:themeColor="background1"/>
                <w:sz w:val="20"/>
                <w:szCs w:val="19"/>
                <w:lang w:val="uk-UA"/>
              </w:rPr>
              <w:t xml:space="preserve">  дайте відповіді на всі запитання станом на початок старту кампанії та опишіть як/чому/які зміни відбулися згодом.</w:t>
            </w:r>
          </w:p>
        </w:tc>
      </w:tr>
    </w:tbl>
    <w:p w14:paraId="3A7B3CB1" w14:textId="77777777" w:rsidR="009F491F" w:rsidRPr="00584574" w:rsidRDefault="009F491F" w:rsidP="0069191C">
      <w:pPr>
        <w:pStyle w:val="MediumShading1-Accent11"/>
        <w:spacing w:after="120"/>
        <w:rPr>
          <w:rFonts w:ascii="Verdana" w:hAnsi="Verdana"/>
          <w:b/>
          <w:color w:val="auto"/>
          <w:sz w:val="19"/>
          <w:szCs w:val="19"/>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5"/>
        <w:gridCol w:w="4495"/>
      </w:tblGrid>
      <w:tr w:rsidR="00012B7B" w:rsidRPr="00584574" w14:paraId="05D7C7F9" w14:textId="77777777" w:rsidTr="00E8187C">
        <w:tc>
          <w:tcPr>
            <w:tcW w:w="10790" w:type="dxa"/>
            <w:gridSpan w:val="2"/>
            <w:shd w:val="clear" w:color="auto" w:fill="B8B8B8"/>
          </w:tcPr>
          <w:p w14:paraId="24D42E51" w14:textId="77777777" w:rsidR="00012B7B" w:rsidRPr="00005E0A" w:rsidRDefault="00012B7B" w:rsidP="00D868AB">
            <w:pPr>
              <w:pStyle w:val="MediumShading1-Accent11"/>
              <w:spacing w:before="120" w:after="120"/>
              <w:rPr>
                <w:rFonts w:ascii="Avenir Next Cyr Medium" w:eastAsia="ヒラギノ角ゴ Pro W3" w:hAnsi="Avenir Next Cyr Medium"/>
                <w:b/>
                <w:bCs/>
                <w:color w:val="auto"/>
                <w:sz w:val="20"/>
                <w:szCs w:val="20"/>
                <w:highlight w:val="yellow"/>
                <w:lang w:val="uk-UA" w:eastAsia="en-US"/>
              </w:rPr>
            </w:pPr>
            <w:bookmarkStart w:id="1" w:name="_Hlk134702024"/>
            <w:r w:rsidRPr="00005E0A">
              <w:rPr>
                <w:rFonts w:ascii="Avenir Next Cyr Medium" w:eastAsia="ヒラギノ角ゴ Pro W3" w:hAnsi="Avenir Next Cyr Medium"/>
                <w:b/>
                <w:bCs/>
                <w:color w:val="auto"/>
                <w:sz w:val="20"/>
                <w:szCs w:val="20"/>
                <w:lang w:val="uk-UA" w:eastAsia="en-US"/>
              </w:rPr>
              <w:t xml:space="preserve">3A. </w:t>
            </w:r>
            <w:r w:rsidR="008B43FA" w:rsidRPr="00005E0A">
              <w:rPr>
                <w:rFonts w:ascii="Avenir Next Cyr Medium" w:hAnsi="Avenir Next Cyr Medium"/>
                <w:b/>
                <w:bCs/>
                <w:color w:val="auto"/>
                <w:sz w:val="20"/>
                <w:szCs w:val="20"/>
                <w:lang w:val="uk-UA"/>
              </w:rPr>
              <w:t>Опишіть ключові елементи вашого плану, які активізували вашу стратегію. Окресліть будь-які компоненти, які були задіяні в роботі, наприклад усі інтегральні (невід’ємні) комунікації, рекламні акції, CRM програми, досвід взаємодії зі споживачем, зміни цін тощо, тобто все, що було частиною ваших зусиль.</w:t>
            </w:r>
          </w:p>
          <w:p w14:paraId="7B018EFF" w14:textId="77777777" w:rsidR="00E70677" w:rsidRPr="00584574" w:rsidRDefault="008B43FA" w:rsidP="00012B7B">
            <w:pPr>
              <w:pStyle w:val="MediumShading1-Accent11"/>
              <w:spacing w:after="120"/>
              <w:rPr>
                <w:rFonts w:asciiTheme="minorHAnsi" w:hAnsiTheme="minorHAnsi"/>
                <w:i/>
                <w:spacing w:val="-3"/>
                <w:sz w:val="16"/>
                <w:szCs w:val="16"/>
                <w:lang w:val="uk-UA"/>
              </w:rPr>
            </w:pPr>
            <w:r w:rsidRPr="0077761C">
              <w:rPr>
                <w:rFonts w:ascii="Avenir Next Cyr" w:hAnsi="Avenir Next Cyr"/>
                <w:bCs/>
                <w:i/>
                <w:iCs/>
                <w:color w:val="auto"/>
                <w:sz w:val="16"/>
                <w:szCs w:val="16"/>
                <w:lang w:val="uk-UA"/>
              </w:rPr>
              <w:t>(~</w:t>
            </w:r>
            <w:r w:rsidR="00E6613B" w:rsidRPr="0077761C">
              <w:rPr>
                <w:rFonts w:ascii="Avenir Next Cyr" w:hAnsi="Avenir Next Cyr"/>
                <w:bCs/>
                <w:i/>
                <w:iCs/>
                <w:color w:val="auto"/>
                <w:sz w:val="16"/>
                <w:szCs w:val="16"/>
                <w:lang w:val="uk-UA"/>
              </w:rPr>
              <w:t>30</w:t>
            </w:r>
            <w:r w:rsidRPr="0077761C">
              <w:rPr>
                <w:rFonts w:ascii="Avenir Next Cyr" w:hAnsi="Avenir Next Cyr"/>
                <w:bCs/>
                <w:i/>
                <w:iCs/>
                <w:color w:val="auto"/>
                <w:sz w:val="16"/>
                <w:szCs w:val="16"/>
                <w:lang w:val="uk-UA"/>
              </w:rPr>
              <w:t xml:space="preserve">0 </w:t>
            </w:r>
            <w:r w:rsidRPr="0077761C">
              <w:rPr>
                <w:rFonts w:ascii="Avenir Next Cyr" w:hAnsi="Avenir Next Cyr" w:cs="Calibri"/>
                <w:bCs/>
                <w:i/>
                <w:iCs/>
                <w:color w:val="auto"/>
                <w:sz w:val="16"/>
                <w:szCs w:val="16"/>
                <w:lang w:val="uk-UA"/>
              </w:rPr>
              <w:t>слів</w:t>
            </w:r>
            <w:r w:rsidRPr="0077761C">
              <w:rPr>
                <w:rFonts w:ascii="Avenir Next Cyr" w:hAnsi="Avenir Next Cyr"/>
                <w:bCs/>
                <w:i/>
                <w:iCs/>
                <w:color w:val="auto"/>
                <w:sz w:val="16"/>
                <w:szCs w:val="16"/>
                <w:lang w:val="uk-UA"/>
              </w:rPr>
              <w:t xml:space="preserve">; ≤3 </w:t>
            </w:r>
            <w:r w:rsidRPr="0077761C">
              <w:rPr>
                <w:rFonts w:ascii="Avenir Next Cyr" w:hAnsi="Avenir Next Cyr" w:cs="Calibri"/>
                <w:bCs/>
                <w:i/>
                <w:iCs/>
                <w:color w:val="auto"/>
                <w:sz w:val="16"/>
                <w:szCs w:val="16"/>
                <w:lang w:val="uk-UA"/>
              </w:rPr>
              <w:t>таблиці</w:t>
            </w:r>
            <w:r w:rsidRPr="0077761C">
              <w:rPr>
                <w:rFonts w:ascii="Avenir Next Cyr" w:hAnsi="Avenir Next Cyr"/>
                <w:bCs/>
                <w:i/>
                <w:iCs/>
                <w:color w:val="auto"/>
                <w:sz w:val="16"/>
                <w:szCs w:val="16"/>
                <w:lang w:val="uk-UA"/>
              </w:rPr>
              <w:t>/</w:t>
            </w:r>
            <w:r w:rsidRPr="0077761C">
              <w:rPr>
                <w:rFonts w:ascii="Avenir Next Cyr" w:hAnsi="Avenir Next Cyr" w:cs="Calibri"/>
                <w:bCs/>
                <w:i/>
                <w:iCs/>
                <w:color w:val="auto"/>
                <w:sz w:val="16"/>
                <w:szCs w:val="16"/>
                <w:lang w:val="uk-UA"/>
              </w:rPr>
              <w:t>графіки</w:t>
            </w:r>
            <w:r w:rsidRPr="0077761C">
              <w:rPr>
                <w:rFonts w:ascii="Avenir Next Cyr" w:hAnsi="Avenir Next Cyr"/>
                <w:bCs/>
                <w:i/>
                <w:iCs/>
                <w:color w:val="auto"/>
                <w:sz w:val="16"/>
                <w:szCs w:val="16"/>
                <w:lang w:val="uk-UA"/>
              </w:rPr>
              <w:t>)</w:t>
            </w:r>
          </w:p>
        </w:tc>
      </w:tr>
      <w:bookmarkEnd w:id="1"/>
      <w:tr w:rsidR="008B43FA" w:rsidRPr="00584574" w14:paraId="7ACDAA66" w14:textId="77777777" w:rsidTr="00D93E0C">
        <w:trPr>
          <w:trHeight w:val="1195"/>
        </w:trPr>
        <w:tc>
          <w:tcPr>
            <w:tcW w:w="10790" w:type="dxa"/>
            <w:gridSpan w:val="2"/>
            <w:shd w:val="clear" w:color="auto" w:fill="auto"/>
          </w:tcPr>
          <w:p w14:paraId="421F4E55" w14:textId="77777777" w:rsidR="008B43FA" w:rsidRPr="00584574" w:rsidRDefault="008B43FA" w:rsidP="008B43FA">
            <w:pPr>
              <w:pStyle w:val="MediumShading1-Accent11"/>
              <w:spacing w:after="120"/>
              <w:rPr>
                <w:rFonts w:ascii="Avenir Next Cyr" w:hAnsi="Avenir Next Cyr"/>
                <w:b/>
                <w:color w:val="auto"/>
                <w:sz w:val="20"/>
                <w:szCs w:val="20"/>
                <w:lang w:val="uk-UA"/>
              </w:rPr>
            </w:pPr>
            <w:r w:rsidRPr="00584574">
              <w:rPr>
                <w:rFonts w:ascii="Avenir Next Cyr" w:hAnsi="Avenir Next Cyr" w:cs="Calibri"/>
                <w:color w:val="auto"/>
                <w:sz w:val="20"/>
                <w:szCs w:val="20"/>
                <w:lang w:val="uk-UA"/>
              </w:rPr>
              <w:t>Місце</w:t>
            </w:r>
            <w:r w:rsidRPr="00584574">
              <w:rPr>
                <w:rFonts w:ascii="Avenir Next Cyr" w:hAnsi="Avenir Next Cyr"/>
                <w:color w:val="auto"/>
                <w:sz w:val="20"/>
                <w:szCs w:val="20"/>
                <w:lang w:val="uk-UA"/>
              </w:rPr>
              <w:t xml:space="preserve"> </w:t>
            </w:r>
            <w:r w:rsidRPr="00584574">
              <w:rPr>
                <w:rFonts w:ascii="Avenir Next Cyr" w:hAnsi="Avenir Next Cyr" w:cs="Calibri"/>
                <w:color w:val="auto"/>
                <w:sz w:val="20"/>
                <w:szCs w:val="20"/>
                <w:lang w:val="uk-UA"/>
              </w:rPr>
              <w:t>для</w:t>
            </w:r>
            <w:r w:rsidRPr="00584574">
              <w:rPr>
                <w:rFonts w:ascii="Avenir Next Cyr" w:hAnsi="Avenir Next Cyr"/>
                <w:color w:val="auto"/>
                <w:sz w:val="20"/>
                <w:szCs w:val="20"/>
                <w:lang w:val="uk-UA"/>
              </w:rPr>
              <w:t xml:space="preserve"> </w:t>
            </w:r>
            <w:r w:rsidRPr="00584574">
              <w:rPr>
                <w:rFonts w:ascii="Avenir Next Cyr" w:hAnsi="Avenir Next Cyr" w:cs="Calibri"/>
                <w:color w:val="auto"/>
                <w:sz w:val="20"/>
                <w:szCs w:val="20"/>
                <w:lang w:val="uk-UA"/>
              </w:rPr>
              <w:t>відповіді</w:t>
            </w:r>
            <w:r w:rsidRPr="00584574">
              <w:rPr>
                <w:rFonts w:ascii="Avenir Next Cyr" w:hAnsi="Avenir Next Cyr"/>
                <w:color w:val="auto"/>
                <w:sz w:val="20"/>
                <w:szCs w:val="20"/>
                <w:lang w:val="uk-UA"/>
              </w:rPr>
              <w:t>.</w:t>
            </w:r>
          </w:p>
          <w:p w14:paraId="460CF988" w14:textId="77777777" w:rsidR="008B43FA" w:rsidRPr="00584574" w:rsidRDefault="008B43FA" w:rsidP="008B43FA">
            <w:pPr>
              <w:pStyle w:val="MediumShading1-Accent11"/>
              <w:spacing w:after="120"/>
              <w:rPr>
                <w:rFonts w:ascii="Avenir Next LT Pro" w:hAnsi="Avenir Next LT Pro"/>
                <w:sz w:val="20"/>
                <w:szCs w:val="19"/>
                <w:lang w:val="uk-UA"/>
              </w:rPr>
            </w:pPr>
          </w:p>
        </w:tc>
      </w:tr>
      <w:tr w:rsidR="008B43FA" w:rsidRPr="00584574" w14:paraId="248F7504" w14:textId="77777777" w:rsidTr="00E8187C">
        <w:tc>
          <w:tcPr>
            <w:tcW w:w="10790" w:type="dxa"/>
            <w:gridSpan w:val="2"/>
            <w:shd w:val="clear" w:color="auto" w:fill="B8B8B8"/>
          </w:tcPr>
          <w:p w14:paraId="3F0EFCA5" w14:textId="77777777" w:rsidR="008B43FA" w:rsidRPr="00584574" w:rsidRDefault="008B43FA" w:rsidP="00EB05B2">
            <w:pPr>
              <w:pStyle w:val="MediumShading1-Accent11"/>
              <w:spacing w:before="120" w:after="120"/>
              <w:rPr>
                <w:rFonts w:ascii="Avenir Next Cyr Medium" w:hAnsi="Avenir Next Cyr Medium"/>
                <w:i/>
                <w:spacing w:val="-3"/>
                <w:sz w:val="16"/>
                <w:szCs w:val="16"/>
                <w:lang w:val="uk-UA"/>
              </w:rPr>
            </w:pPr>
            <w:r w:rsidRPr="00584574">
              <w:rPr>
                <w:rFonts w:ascii="Avenir Next Cyr Medium" w:eastAsia="ヒラギノ角ゴ Pro W3" w:hAnsi="Avenir Next Cyr Medium"/>
                <w:b/>
                <w:bCs/>
                <w:color w:val="auto"/>
                <w:sz w:val="20"/>
                <w:szCs w:val="20"/>
                <w:lang w:val="uk-UA" w:eastAsia="en-US"/>
              </w:rPr>
              <w:t xml:space="preserve">3B. </w:t>
            </w:r>
            <w:r w:rsidRPr="00584574">
              <w:rPr>
                <w:rFonts w:ascii="Avenir Next Cyr Medium" w:eastAsia="ヒラギノ角ゴ Pro W3" w:hAnsi="Avenir Next Cyr Medium" w:cs="Calibri"/>
                <w:b/>
                <w:bCs/>
                <w:color w:val="auto"/>
                <w:sz w:val="20"/>
                <w:szCs w:val="20"/>
                <w:lang w:val="uk-UA" w:eastAsia="en-US"/>
              </w:rPr>
              <w:t>Опишіть ключові</w:t>
            </w:r>
            <w:r w:rsidRPr="00584574">
              <w:rPr>
                <w:rFonts w:ascii="Avenir Next Cyr Medium" w:eastAsia="ヒラギノ角ゴ Pro W3" w:hAnsi="Avenir Next Cyr Medium"/>
                <w:b/>
                <w:bCs/>
                <w:color w:val="auto"/>
                <w:sz w:val="20"/>
                <w:szCs w:val="20"/>
                <w:lang w:val="uk-UA" w:eastAsia="en-US"/>
              </w:rPr>
              <w:t xml:space="preserve"> </w:t>
            </w:r>
            <w:r w:rsidRPr="00584574">
              <w:rPr>
                <w:rFonts w:ascii="Avenir Next Cyr Medium" w:eastAsia="ヒラギノ角ゴ Pro W3" w:hAnsi="Avenir Next Cyr Medium" w:cs="Calibri"/>
                <w:b/>
                <w:bCs/>
                <w:color w:val="auto"/>
                <w:sz w:val="20"/>
                <w:szCs w:val="20"/>
                <w:lang w:val="uk-UA" w:eastAsia="en-US"/>
              </w:rPr>
              <w:t>складові</w:t>
            </w:r>
            <w:r w:rsidRPr="00584574">
              <w:rPr>
                <w:rFonts w:ascii="Avenir Next Cyr Medium" w:eastAsia="ヒラギノ角ゴ Pro W3" w:hAnsi="Avenir Next Cyr Medium"/>
                <w:b/>
                <w:bCs/>
                <w:color w:val="auto"/>
                <w:sz w:val="20"/>
                <w:szCs w:val="20"/>
                <w:lang w:val="uk-UA" w:eastAsia="en-US"/>
              </w:rPr>
              <w:t xml:space="preserve"> </w:t>
            </w:r>
            <w:r w:rsidRPr="00584574">
              <w:rPr>
                <w:rFonts w:ascii="Avenir Next Cyr Medium" w:eastAsia="ヒラギノ角ゴ Pro W3" w:hAnsi="Avenir Next Cyr Medium" w:cs="Calibri"/>
                <w:b/>
                <w:bCs/>
                <w:color w:val="auto"/>
                <w:sz w:val="20"/>
                <w:szCs w:val="20"/>
                <w:lang w:val="uk-UA" w:eastAsia="en-US"/>
              </w:rPr>
              <w:t>креативного</w:t>
            </w:r>
            <w:r w:rsidRPr="00584574">
              <w:rPr>
                <w:rFonts w:ascii="Avenir Next Cyr Medium" w:eastAsia="ヒラギノ角ゴ Pro W3" w:hAnsi="Avenir Next Cyr Medium"/>
                <w:b/>
                <w:bCs/>
                <w:color w:val="auto"/>
                <w:sz w:val="20"/>
                <w:szCs w:val="20"/>
                <w:lang w:val="uk-UA" w:eastAsia="en-US"/>
              </w:rPr>
              <w:t xml:space="preserve"> </w:t>
            </w:r>
            <w:r w:rsidRPr="00584574">
              <w:rPr>
                <w:rFonts w:ascii="Avenir Next Cyr Medium" w:eastAsia="ヒラギノ角ゴ Pro W3" w:hAnsi="Avenir Next Cyr Medium" w:cs="Calibri"/>
                <w:b/>
                <w:bCs/>
                <w:color w:val="auto"/>
                <w:sz w:val="20"/>
                <w:szCs w:val="20"/>
                <w:lang w:val="uk-UA" w:eastAsia="en-US"/>
              </w:rPr>
              <w:t>виконання</w:t>
            </w:r>
            <w:r w:rsidRPr="00584574">
              <w:rPr>
                <w:rFonts w:ascii="Avenir Next Cyr Medium" w:eastAsia="ヒラギノ角ゴ Pro W3" w:hAnsi="Avenir Next Cyr Medium"/>
                <w:b/>
                <w:bCs/>
                <w:color w:val="auto"/>
                <w:sz w:val="20"/>
                <w:szCs w:val="20"/>
                <w:lang w:val="uk-UA" w:eastAsia="en-US"/>
              </w:rPr>
              <w:t xml:space="preserve"> </w:t>
            </w:r>
            <w:r w:rsidRPr="00584574">
              <w:rPr>
                <w:rFonts w:ascii="Avenir Next Cyr Medium" w:eastAsia="ヒラギノ角ゴ Pro W3" w:hAnsi="Avenir Next Cyr Medium" w:cs="Calibri"/>
                <w:b/>
                <w:bCs/>
                <w:color w:val="auto"/>
                <w:sz w:val="20"/>
                <w:szCs w:val="20"/>
                <w:lang w:val="uk-UA" w:eastAsia="en-US"/>
              </w:rPr>
              <w:t>ваших</w:t>
            </w:r>
            <w:r w:rsidRPr="00584574">
              <w:rPr>
                <w:rFonts w:ascii="Avenir Next Cyr Medium" w:eastAsia="ヒラギノ角ゴ Pro W3" w:hAnsi="Avenir Next Cyr Medium"/>
                <w:b/>
                <w:bCs/>
                <w:color w:val="auto"/>
                <w:sz w:val="20"/>
                <w:szCs w:val="20"/>
                <w:lang w:val="uk-UA" w:eastAsia="en-US"/>
              </w:rPr>
              <w:t xml:space="preserve"> </w:t>
            </w:r>
            <w:r w:rsidRPr="00584574">
              <w:rPr>
                <w:rFonts w:ascii="Avenir Next Cyr Medium" w:eastAsia="ヒラギノ角ゴ Pro W3" w:hAnsi="Avenir Next Cyr Medium" w:cs="Calibri"/>
                <w:b/>
                <w:bCs/>
                <w:color w:val="auto"/>
                <w:sz w:val="20"/>
                <w:szCs w:val="20"/>
                <w:lang w:val="uk-UA" w:eastAsia="en-US"/>
              </w:rPr>
              <w:t>основних</w:t>
            </w:r>
            <w:r w:rsidRPr="00584574">
              <w:rPr>
                <w:rFonts w:ascii="Avenir Next Cyr Medium" w:eastAsia="ヒラギノ角ゴ Pro W3" w:hAnsi="Avenir Next Cyr Medium"/>
                <w:b/>
                <w:bCs/>
                <w:color w:val="auto"/>
                <w:sz w:val="20"/>
                <w:szCs w:val="20"/>
                <w:lang w:val="uk-UA" w:eastAsia="en-US"/>
              </w:rPr>
              <w:t xml:space="preserve"> </w:t>
            </w:r>
            <w:r w:rsidRPr="00584574">
              <w:rPr>
                <w:rFonts w:ascii="Avenir Next Cyr Medium" w:eastAsia="ヒラギノ角ゴ Pro W3" w:hAnsi="Avenir Next Cyr Medium" w:cs="Calibri"/>
                <w:b/>
                <w:bCs/>
                <w:color w:val="auto"/>
                <w:sz w:val="20"/>
                <w:szCs w:val="20"/>
                <w:lang w:val="uk-UA" w:eastAsia="en-US"/>
              </w:rPr>
              <w:t>маркетингових</w:t>
            </w:r>
            <w:r w:rsidRPr="00584574">
              <w:rPr>
                <w:rFonts w:ascii="Avenir Next Cyr Medium" w:eastAsia="ヒラギノ角ゴ Pro W3" w:hAnsi="Avenir Next Cyr Medium"/>
                <w:b/>
                <w:bCs/>
                <w:color w:val="auto"/>
                <w:sz w:val="20"/>
                <w:szCs w:val="20"/>
                <w:lang w:val="uk-UA" w:eastAsia="en-US"/>
              </w:rPr>
              <w:t xml:space="preserve"> </w:t>
            </w:r>
            <w:proofErr w:type="spellStart"/>
            <w:r w:rsidR="00383C33" w:rsidRPr="00584574">
              <w:rPr>
                <w:rFonts w:ascii="Avenir Next Cyr Medium" w:eastAsia="ヒラギノ角ゴ Pro W3" w:hAnsi="Avenir Next Cyr Medium" w:cs="Calibri"/>
                <w:b/>
                <w:bCs/>
                <w:color w:val="auto"/>
                <w:sz w:val="20"/>
                <w:szCs w:val="20"/>
                <w:lang w:val="uk-UA" w:eastAsia="en-US"/>
              </w:rPr>
              <w:t>активностей</w:t>
            </w:r>
            <w:proofErr w:type="spellEnd"/>
            <w:r w:rsidRPr="00584574">
              <w:rPr>
                <w:rFonts w:ascii="Avenir Next Cyr Medium" w:eastAsia="ヒラギノ角ゴ Pro W3" w:hAnsi="Avenir Next Cyr Medium"/>
                <w:b/>
                <w:bCs/>
                <w:color w:val="auto"/>
                <w:sz w:val="20"/>
                <w:szCs w:val="20"/>
                <w:lang w:val="uk-UA" w:eastAsia="en-US"/>
              </w:rPr>
              <w:t xml:space="preserve">, </w:t>
            </w:r>
            <w:r w:rsidRPr="00584574">
              <w:rPr>
                <w:rFonts w:ascii="Avenir Next Cyr Medium" w:eastAsia="ヒラギノ角ゴ Pro W3" w:hAnsi="Avenir Next Cyr Medium" w:cs="Calibri"/>
                <w:b/>
                <w:bCs/>
                <w:color w:val="auto"/>
                <w:sz w:val="20"/>
                <w:szCs w:val="20"/>
                <w:lang w:val="uk-UA" w:eastAsia="en-US"/>
              </w:rPr>
              <w:t>наприклад</w:t>
            </w:r>
            <w:r w:rsidRPr="00584574">
              <w:rPr>
                <w:rFonts w:ascii="Avenir Next Cyr Medium" w:eastAsia="ヒラギノ角ゴ Pro W3" w:hAnsi="Avenir Next Cyr Medium"/>
                <w:b/>
                <w:bCs/>
                <w:color w:val="auto"/>
                <w:sz w:val="20"/>
                <w:szCs w:val="20"/>
                <w:lang w:val="uk-UA" w:eastAsia="en-US"/>
              </w:rPr>
              <w:t xml:space="preserve">, </w:t>
            </w:r>
            <w:r w:rsidR="009F14C9" w:rsidRPr="00584574">
              <w:rPr>
                <w:rFonts w:ascii="Avenir Next Cyr Medium" w:eastAsia="ヒラギノ角ゴ Pro W3" w:hAnsi="Avenir Next Cyr Medium" w:cs="Calibri"/>
                <w:b/>
                <w:bCs/>
                <w:color w:val="auto"/>
                <w:sz w:val="20"/>
                <w:szCs w:val="20"/>
                <w:lang w:val="uk-UA" w:eastAsia="en-US"/>
              </w:rPr>
              <w:t>слоган</w:t>
            </w:r>
            <w:r w:rsidRPr="00584574">
              <w:rPr>
                <w:rFonts w:ascii="Avenir Next Cyr Medium" w:eastAsia="ヒラギノ角ゴ Pro W3" w:hAnsi="Avenir Next Cyr Medium"/>
                <w:b/>
                <w:bCs/>
                <w:color w:val="auto"/>
                <w:sz w:val="20"/>
                <w:szCs w:val="20"/>
                <w:lang w:val="uk-UA" w:eastAsia="en-US"/>
              </w:rPr>
              <w:t xml:space="preserve">, </w:t>
            </w:r>
            <w:r w:rsidRPr="00584574">
              <w:rPr>
                <w:rFonts w:ascii="Avenir Next Cyr Medium" w:eastAsia="ヒラギノ角ゴ Pro W3" w:hAnsi="Avenir Next Cyr Medium" w:cs="Calibri"/>
                <w:b/>
                <w:bCs/>
                <w:color w:val="auto"/>
                <w:sz w:val="20"/>
                <w:szCs w:val="20"/>
                <w:lang w:val="uk-UA" w:eastAsia="en-US"/>
              </w:rPr>
              <w:t>заклик</w:t>
            </w:r>
            <w:r w:rsidRPr="00584574">
              <w:rPr>
                <w:rFonts w:ascii="Avenir Next Cyr Medium" w:eastAsia="ヒラギノ角ゴ Pro W3" w:hAnsi="Avenir Next Cyr Medium"/>
                <w:b/>
                <w:bCs/>
                <w:color w:val="auto"/>
                <w:sz w:val="20"/>
                <w:szCs w:val="20"/>
                <w:lang w:val="uk-UA" w:eastAsia="en-US"/>
              </w:rPr>
              <w:t xml:space="preserve"> </w:t>
            </w:r>
            <w:r w:rsidRPr="00584574">
              <w:rPr>
                <w:rFonts w:ascii="Avenir Next Cyr Medium" w:eastAsia="ヒラギノ角ゴ Pro W3" w:hAnsi="Avenir Next Cyr Medium" w:cs="Calibri"/>
                <w:b/>
                <w:bCs/>
                <w:color w:val="auto"/>
                <w:sz w:val="20"/>
                <w:szCs w:val="20"/>
                <w:lang w:val="uk-UA" w:eastAsia="en-US"/>
              </w:rPr>
              <w:t>до</w:t>
            </w:r>
            <w:r w:rsidRPr="00584574">
              <w:rPr>
                <w:rFonts w:ascii="Avenir Next Cyr Medium" w:eastAsia="ヒラギノ角ゴ Pro W3" w:hAnsi="Avenir Next Cyr Medium"/>
                <w:b/>
                <w:bCs/>
                <w:color w:val="auto"/>
                <w:sz w:val="20"/>
                <w:szCs w:val="20"/>
                <w:lang w:val="uk-UA" w:eastAsia="en-US"/>
              </w:rPr>
              <w:t xml:space="preserve"> </w:t>
            </w:r>
            <w:r w:rsidRPr="00584574">
              <w:rPr>
                <w:rFonts w:ascii="Avenir Next Cyr Medium" w:eastAsia="ヒラギノ角ゴ Pro W3" w:hAnsi="Avenir Next Cyr Medium" w:cs="Calibri"/>
                <w:b/>
                <w:bCs/>
                <w:color w:val="auto"/>
                <w:sz w:val="20"/>
                <w:szCs w:val="20"/>
                <w:lang w:val="uk-UA" w:eastAsia="en-US"/>
              </w:rPr>
              <w:t>дії</w:t>
            </w:r>
            <w:r w:rsidRPr="00584574">
              <w:rPr>
                <w:rFonts w:ascii="Avenir Next Cyr Medium" w:eastAsia="ヒラギノ角ゴ Pro W3" w:hAnsi="Avenir Next Cyr Medium"/>
                <w:b/>
                <w:bCs/>
                <w:color w:val="auto"/>
                <w:sz w:val="20"/>
                <w:szCs w:val="20"/>
                <w:lang w:val="uk-UA" w:eastAsia="en-US"/>
              </w:rPr>
              <w:t xml:space="preserve"> </w:t>
            </w:r>
            <w:r w:rsidRPr="00584574">
              <w:rPr>
                <w:rFonts w:ascii="Avenir Next Cyr Medium" w:eastAsia="ヒラギノ角ゴ Pro W3" w:hAnsi="Avenir Next Cyr Medium" w:cs="Calibri"/>
                <w:b/>
                <w:bCs/>
                <w:color w:val="auto"/>
                <w:sz w:val="20"/>
                <w:szCs w:val="20"/>
                <w:lang w:val="uk-UA" w:eastAsia="en-US"/>
              </w:rPr>
              <w:t>та</w:t>
            </w:r>
            <w:r w:rsidRPr="00584574">
              <w:rPr>
                <w:rFonts w:ascii="Avenir Next Cyr Medium" w:eastAsia="ヒラギノ角ゴ Pro W3" w:hAnsi="Avenir Next Cyr Medium"/>
                <w:b/>
                <w:bCs/>
                <w:color w:val="auto"/>
                <w:sz w:val="20"/>
                <w:szCs w:val="20"/>
                <w:lang w:val="uk-UA" w:eastAsia="en-US"/>
              </w:rPr>
              <w:t xml:space="preserve"> </w:t>
            </w:r>
            <w:r w:rsidRPr="00584574">
              <w:rPr>
                <w:rFonts w:ascii="Avenir Next Cyr Medium" w:eastAsia="ヒラギノ角ゴ Pro W3" w:hAnsi="Avenir Next Cyr Medium" w:cs="Calibri"/>
                <w:b/>
                <w:bCs/>
                <w:color w:val="auto"/>
                <w:sz w:val="20"/>
                <w:szCs w:val="20"/>
                <w:lang w:val="uk-UA" w:eastAsia="en-US"/>
              </w:rPr>
              <w:t>вибір</w:t>
            </w:r>
            <w:r w:rsidRPr="00584574">
              <w:rPr>
                <w:rFonts w:ascii="Avenir Next Cyr Medium" w:eastAsia="ヒラギノ角ゴ Pro W3" w:hAnsi="Avenir Next Cyr Medium"/>
                <w:b/>
                <w:bCs/>
                <w:color w:val="auto"/>
                <w:sz w:val="20"/>
                <w:szCs w:val="20"/>
                <w:lang w:val="uk-UA" w:eastAsia="en-US"/>
              </w:rPr>
              <w:t xml:space="preserve"> </w:t>
            </w:r>
            <w:r w:rsidRPr="00584574">
              <w:rPr>
                <w:rFonts w:ascii="Avenir Next Cyr Medium" w:eastAsia="ヒラギノ角ゴ Pro W3" w:hAnsi="Avenir Next Cyr Medium" w:cs="Calibri"/>
                <w:b/>
                <w:bCs/>
                <w:color w:val="auto"/>
                <w:sz w:val="20"/>
                <w:szCs w:val="20"/>
                <w:lang w:val="uk-UA" w:eastAsia="en-US"/>
              </w:rPr>
              <w:t>формату</w:t>
            </w:r>
            <w:r w:rsidRPr="00584574">
              <w:rPr>
                <w:rFonts w:ascii="Avenir Next Cyr Medium" w:eastAsia="ヒラギノ角ゴ Pro W3" w:hAnsi="Avenir Next Cyr Medium"/>
                <w:b/>
                <w:bCs/>
                <w:color w:val="auto"/>
                <w:sz w:val="20"/>
                <w:szCs w:val="20"/>
                <w:lang w:val="uk-UA" w:eastAsia="en-US"/>
              </w:rPr>
              <w:t xml:space="preserve">. </w:t>
            </w:r>
            <w:r w:rsidRPr="00584574">
              <w:rPr>
                <w:rFonts w:ascii="Avenir Next Cyr Medium" w:eastAsia="ヒラギノ角ゴ Pro W3" w:hAnsi="Avenir Next Cyr Medium" w:cs="Calibri"/>
                <w:b/>
                <w:bCs/>
                <w:color w:val="auto"/>
                <w:sz w:val="20"/>
                <w:szCs w:val="20"/>
                <w:lang w:val="uk-UA" w:eastAsia="en-US"/>
              </w:rPr>
              <w:t>Якщо</w:t>
            </w:r>
            <w:r w:rsidRPr="00584574">
              <w:rPr>
                <w:rFonts w:ascii="Avenir Next Cyr Medium" w:eastAsia="ヒラギノ角ゴ Pro W3" w:hAnsi="Avenir Next Cyr Medium"/>
                <w:b/>
                <w:bCs/>
                <w:color w:val="auto"/>
                <w:sz w:val="20"/>
                <w:szCs w:val="20"/>
                <w:lang w:val="uk-UA" w:eastAsia="en-US"/>
              </w:rPr>
              <w:t xml:space="preserve"> </w:t>
            </w:r>
            <w:r w:rsidR="006D0AFF" w:rsidRPr="00584574">
              <w:rPr>
                <w:rFonts w:ascii="Avenir Next Cyr Medium" w:eastAsia="ヒラギノ角ゴ Pro W3" w:hAnsi="Avenir Next Cyr Medium" w:cs="Calibri"/>
                <w:b/>
                <w:bCs/>
                <w:color w:val="auto"/>
                <w:sz w:val="20"/>
                <w:szCs w:val="20"/>
                <w:lang w:val="uk-UA" w:eastAsia="en-US"/>
              </w:rPr>
              <w:t>це буде доцільно</w:t>
            </w:r>
            <w:r w:rsidRPr="00584574">
              <w:rPr>
                <w:rFonts w:ascii="Avenir Next Cyr Medium" w:eastAsia="ヒラギノ角ゴ Pro W3" w:hAnsi="Avenir Next Cyr Medium"/>
                <w:b/>
                <w:bCs/>
                <w:color w:val="auto"/>
                <w:sz w:val="20"/>
                <w:szCs w:val="20"/>
                <w:lang w:val="uk-UA" w:eastAsia="en-US"/>
              </w:rPr>
              <w:t xml:space="preserve">, </w:t>
            </w:r>
            <w:r w:rsidRPr="00584574">
              <w:rPr>
                <w:rFonts w:ascii="Avenir Next Cyr Medium" w:eastAsia="ヒラギノ角ゴ Pro W3" w:hAnsi="Avenir Next Cyr Medium" w:cs="Calibri"/>
                <w:b/>
                <w:bCs/>
                <w:color w:val="auto"/>
                <w:sz w:val="20"/>
                <w:szCs w:val="20"/>
                <w:lang w:val="uk-UA" w:eastAsia="en-US"/>
              </w:rPr>
              <w:t>додайте</w:t>
            </w:r>
            <w:r w:rsidRPr="00584574">
              <w:rPr>
                <w:rFonts w:ascii="Avenir Next Cyr Medium" w:eastAsia="ヒラギノ角ゴ Pro W3" w:hAnsi="Avenir Next Cyr Medium"/>
                <w:b/>
                <w:bCs/>
                <w:color w:val="auto"/>
                <w:sz w:val="20"/>
                <w:szCs w:val="20"/>
                <w:lang w:val="uk-UA" w:eastAsia="en-US"/>
              </w:rPr>
              <w:t xml:space="preserve"> </w:t>
            </w:r>
            <w:r w:rsidRPr="00584574">
              <w:rPr>
                <w:rFonts w:ascii="Avenir Next Cyr Medium" w:eastAsia="ヒラギノ角ゴ Pro W3" w:hAnsi="Avenir Next Cyr Medium" w:cs="Calibri"/>
                <w:b/>
                <w:bCs/>
                <w:color w:val="auto"/>
                <w:sz w:val="20"/>
                <w:szCs w:val="20"/>
                <w:lang w:val="uk-UA" w:eastAsia="en-US"/>
              </w:rPr>
              <w:t>будь</w:t>
            </w:r>
            <w:r w:rsidRPr="00584574">
              <w:rPr>
                <w:rFonts w:ascii="Avenir Next Cyr Medium" w:eastAsia="ヒラギノ角ゴ Pro W3" w:hAnsi="Avenir Next Cyr Medium"/>
                <w:b/>
                <w:bCs/>
                <w:color w:val="auto"/>
                <w:sz w:val="20"/>
                <w:szCs w:val="20"/>
                <w:lang w:val="uk-UA" w:eastAsia="en-US"/>
              </w:rPr>
              <w:t>-</w:t>
            </w:r>
            <w:r w:rsidRPr="00584574">
              <w:rPr>
                <w:rFonts w:ascii="Avenir Next Cyr Medium" w:eastAsia="ヒラギノ角ゴ Pro W3" w:hAnsi="Avenir Next Cyr Medium" w:cs="Calibri"/>
                <w:b/>
                <w:bCs/>
                <w:color w:val="auto"/>
                <w:sz w:val="20"/>
                <w:szCs w:val="20"/>
                <w:lang w:val="uk-UA" w:eastAsia="en-US"/>
              </w:rPr>
              <w:t>які</w:t>
            </w:r>
            <w:r w:rsidRPr="00584574">
              <w:rPr>
                <w:rFonts w:ascii="Avenir Next Cyr Medium" w:eastAsia="ヒラギノ角ゴ Pro W3" w:hAnsi="Avenir Next Cyr Medium"/>
                <w:b/>
                <w:bCs/>
                <w:color w:val="auto"/>
                <w:sz w:val="20"/>
                <w:szCs w:val="20"/>
                <w:lang w:val="uk-UA" w:eastAsia="en-US"/>
              </w:rPr>
              <w:t xml:space="preserve"> </w:t>
            </w:r>
            <w:r w:rsidRPr="00584574">
              <w:rPr>
                <w:rFonts w:ascii="Avenir Next Cyr Medium" w:eastAsia="ヒラギノ角ゴ Pro W3" w:hAnsi="Avenir Next Cyr Medium" w:cs="Calibri"/>
                <w:b/>
                <w:bCs/>
                <w:color w:val="auto"/>
                <w:sz w:val="20"/>
                <w:szCs w:val="20"/>
                <w:lang w:val="uk-UA" w:eastAsia="en-US"/>
              </w:rPr>
              <w:t>важливі</w:t>
            </w:r>
            <w:r w:rsidRPr="00584574">
              <w:rPr>
                <w:rFonts w:ascii="Avenir Next Cyr Medium" w:eastAsia="ヒラギノ角ゴ Pro W3" w:hAnsi="Avenir Next Cyr Medium"/>
                <w:b/>
                <w:bCs/>
                <w:color w:val="auto"/>
                <w:sz w:val="20"/>
                <w:szCs w:val="20"/>
                <w:lang w:val="uk-UA" w:eastAsia="en-US"/>
              </w:rPr>
              <w:t xml:space="preserve"> </w:t>
            </w:r>
            <w:r w:rsidRPr="00584574">
              <w:rPr>
                <w:rFonts w:ascii="Avenir Next Cyr Medium" w:eastAsia="ヒラギノ角ゴ Pro W3" w:hAnsi="Avenir Next Cyr Medium" w:cs="Calibri"/>
                <w:b/>
                <w:bCs/>
                <w:color w:val="auto"/>
                <w:sz w:val="20"/>
                <w:szCs w:val="20"/>
                <w:lang w:val="uk-UA" w:eastAsia="en-US"/>
              </w:rPr>
              <w:t>зміни</w:t>
            </w:r>
            <w:r w:rsidRPr="00584574">
              <w:rPr>
                <w:rFonts w:ascii="Avenir Next Cyr Medium" w:eastAsia="ヒラギノ角ゴ Pro W3" w:hAnsi="Avenir Next Cyr Medium"/>
                <w:b/>
                <w:bCs/>
                <w:color w:val="auto"/>
                <w:sz w:val="20"/>
                <w:szCs w:val="20"/>
                <w:lang w:val="uk-UA" w:eastAsia="en-US"/>
              </w:rPr>
              <w:t xml:space="preserve">, </w:t>
            </w:r>
            <w:r w:rsidR="006D0AFF" w:rsidRPr="00584574">
              <w:rPr>
                <w:rFonts w:ascii="Avenir Next Cyr Medium" w:eastAsia="ヒラギノ角ゴ Pro W3" w:hAnsi="Avenir Next Cyr Medium" w:cs="Calibri"/>
                <w:b/>
                <w:bCs/>
                <w:color w:val="auto"/>
                <w:sz w:val="20"/>
                <w:szCs w:val="20"/>
                <w:lang w:val="uk-UA" w:eastAsia="en-US"/>
              </w:rPr>
              <w:t xml:space="preserve">що </w:t>
            </w:r>
            <w:r w:rsidRPr="00584574">
              <w:rPr>
                <w:rFonts w:ascii="Avenir Next Cyr Medium" w:eastAsia="ヒラギノ角ゴ Pro W3" w:hAnsi="Avenir Next Cyr Medium" w:cs="Calibri"/>
                <w:b/>
                <w:bCs/>
                <w:color w:val="auto"/>
                <w:sz w:val="20"/>
                <w:szCs w:val="20"/>
                <w:lang w:val="uk-UA" w:eastAsia="en-US"/>
              </w:rPr>
              <w:t>оптимізувал</w:t>
            </w:r>
            <w:r w:rsidR="006D0AFF" w:rsidRPr="00584574">
              <w:rPr>
                <w:rFonts w:ascii="Avenir Next Cyr Medium" w:eastAsia="ヒラギノ角ゴ Pro W3" w:hAnsi="Avenir Next Cyr Medium" w:cs="Calibri"/>
                <w:b/>
                <w:bCs/>
                <w:color w:val="auto"/>
                <w:sz w:val="20"/>
                <w:szCs w:val="20"/>
                <w:lang w:val="uk-UA" w:eastAsia="en-US"/>
              </w:rPr>
              <w:t>и креатив в ході запуску та реалізації кампанії.</w:t>
            </w:r>
          </w:p>
          <w:p w14:paraId="3CFF2DDE" w14:textId="77777777" w:rsidR="00EB05B2" w:rsidRPr="00584574" w:rsidRDefault="00EB05B2" w:rsidP="008B43FA">
            <w:pPr>
              <w:pStyle w:val="MediumShading1-Accent11"/>
              <w:spacing w:after="120"/>
              <w:rPr>
                <w:rFonts w:asciiTheme="minorHAnsi" w:hAnsiTheme="minorHAnsi"/>
                <w:sz w:val="18"/>
                <w:szCs w:val="19"/>
                <w:lang w:val="uk-UA"/>
              </w:rPr>
            </w:pPr>
            <w:r w:rsidRPr="0077761C">
              <w:rPr>
                <w:rFonts w:ascii="Avenir Next Cyr" w:hAnsi="Avenir Next Cyr"/>
                <w:bCs/>
                <w:i/>
                <w:iCs/>
                <w:color w:val="auto"/>
                <w:sz w:val="16"/>
                <w:szCs w:val="16"/>
                <w:lang w:val="uk-UA"/>
              </w:rPr>
              <w:t>(~</w:t>
            </w:r>
            <w:r w:rsidR="00E6613B" w:rsidRPr="0077761C">
              <w:rPr>
                <w:rFonts w:ascii="Avenir Next Cyr" w:hAnsi="Avenir Next Cyr"/>
                <w:bCs/>
                <w:i/>
                <w:iCs/>
                <w:color w:val="auto"/>
                <w:sz w:val="16"/>
                <w:szCs w:val="16"/>
                <w:lang w:val="uk-UA"/>
              </w:rPr>
              <w:t xml:space="preserve">300 </w:t>
            </w:r>
            <w:r w:rsidRPr="0077761C">
              <w:rPr>
                <w:rFonts w:ascii="Avenir Next Cyr" w:hAnsi="Avenir Next Cyr" w:cs="Calibri"/>
                <w:bCs/>
                <w:i/>
                <w:iCs/>
                <w:color w:val="auto"/>
                <w:sz w:val="16"/>
                <w:szCs w:val="16"/>
                <w:lang w:val="uk-UA"/>
              </w:rPr>
              <w:t>слів</w:t>
            </w:r>
            <w:r w:rsidRPr="0077761C">
              <w:rPr>
                <w:rFonts w:ascii="Avenir Next Cyr" w:hAnsi="Avenir Next Cyr"/>
                <w:bCs/>
                <w:i/>
                <w:iCs/>
                <w:color w:val="auto"/>
                <w:sz w:val="16"/>
                <w:szCs w:val="16"/>
                <w:lang w:val="uk-UA"/>
              </w:rPr>
              <w:t xml:space="preserve">; ≤3 </w:t>
            </w:r>
            <w:r w:rsidRPr="0077761C">
              <w:rPr>
                <w:rFonts w:ascii="Avenir Next Cyr" w:hAnsi="Avenir Next Cyr" w:cs="Calibri"/>
                <w:bCs/>
                <w:i/>
                <w:iCs/>
                <w:color w:val="auto"/>
                <w:sz w:val="16"/>
                <w:szCs w:val="16"/>
                <w:lang w:val="uk-UA"/>
              </w:rPr>
              <w:t>таблиці</w:t>
            </w:r>
            <w:r w:rsidRPr="0077761C">
              <w:rPr>
                <w:rFonts w:ascii="Avenir Next Cyr" w:hAnsi="Avenir Next Cyr"/>
                <w:bCs/>
                <w:i/>
                <w:iCs/>
                <w:color w:val="auto"/>
                <w:sz w:val="16"/>
                <w:szCs w:val="16"/>
                <w:lang w:val="uk-UA"/>
              </w:rPr>
              <w:t>/</w:t>
            </w:r>
            <w:r w:rsidRPr="0077761C">
              <w:rPr>
                <w:rFonts w:ascii="Avenir Next Cyr" w:hAnsi="Avenir Next Cyr" w:cs="Calibri"/>
                <w:bCs/>
                <w:i/>
                <w:iCs/>
                <w:color w:val="auto"/>
                <w:sz w:val="16"/>
                <w:szCs w:val="16"/>
                <w:lang w:val="uk-UA"/>
              </w:rPr>
              <w:t>графіки</w:t>
            </w:r>
            <w:r w:rsidRPr="0077761C">
              <w:rPr>
                <w:rFonts w:ascii="Avenir Next Cyr" w:hAnsi="Avenir Next Cyr"/>
                <w:bCs/>
                <w:i/>
                <w:iCs/>
                <w:color w:val="auto"/>
                <w:sz w:val="16"/>
                <w:szCs w:val="16"/>
                <w:lang w:val="uk-UA"/>
              </w:rPr>
              <w:t>)</w:t>
            </w:r>
          </w:p>
        </w:tc>
      </w:tr>
      <w:tr w:rsidR="00EB05B2" w:rsidRPr="00584574" w14:paraId="0D84E25B" w14:textId="77777777" w:rsidTr="00E8187C">
        <w:trPr>
          <w:trHeight w:val="1195"/>
        </w:trPr>
        <w:tc>
          <w:tcPr>
            <w:tcW w:w="10790" w:type="dxa"/>
            <w:gridSpan w:val="2"/>
            <w:shd w:val="clear" w:color="auto" w:fill="auto"/>
          </w:tcPr>
          <w:p w14:paraId="2E88EC5A" w14:textId="77777777" w:rsidR="00EB05B2" w:rsidRPr="00584574" w:rsidRDefault="00EB05B2" w:rsidP="00EB05B2">
            <w:pPr>
              <w:pStyle w:val="MediumShading1-Accent11"/>
              <w:spacing w:after="120"/>
              <w:rPr>
                <w:rFonts w:ascii="Avenir Next Cyr" w:hAnsi="Avenir Next Cyr"/>
                <w:b/>
                <w:color w:val="auto"/>
                <w:sz w:val="20"/>
                <w:szCs w:val="20"/>
                <w:lang w:val="uk-UA"/>
              </w:rPr>
            </w:pPr>
            <w:r w:rsidRPr="00584574">
              <w:rPr>
                <w:rFonts w:ascii="Avenir Next Cyr" w:hAnsi="Avenir Next Cyr" w:cs="Calibri"/>
                <w:color w:val="auto"/>
                <w:sz w:val="20"/>
                <w:szCs w:val="20"/>
                <w:lang w:val="uk-UA"/>
              </w:rPr>
              <w:t>Місце</w:t>
            </w:r>
            <w:r w:rsidRPr="00584574">
              <w:rPr>
                <w:rFonts w:ascii="Avenir Next Cyr" w:hAnsi="Avenir Next Cyr"/>
                <w:color w:val="auto"/>
                <w:sz w:val="20"/>
                <w:szCs w:val="20"/>
                <w:lang w:val="uk-UA"/>
              </w:rPr>
              <w:t xml:space="preserve"> </w:t>
            </w:r>
            <w:r w:rsidRPr="00584574">
              <w:rPr>
                <w:rFonts w:ascii="Avenir Next Cyr" w:hAnsi="Avenir Next Cyr" w:cs="Calibri"/>
                <w:color w:val="auto"/>
                <w:sz w:val="20"/>
                <w:szCs w:val="20"/>
                <w:lang w:val="uk-UA"/>
              </w:rPr>
              <w:t>для</w:t>
            </w:r>
            <w:r w:rsidRPr="00584574">
              <w:rPr>
                <w:rFonts w:ascii="Avenir Next Cyr" w:hAnsi="Avenir Next Cyr"/>
                <w:color w:val="auto"/>
                <w:sz w:val="20"/>
                <w:szCs w:val="20"/>
                <w:lang w:val="uk-UA"/>
              </w:rPr>
              <w:t xml:space="preserve"> </w:t>
            </w:r>
            <w:r w:rsidRPr="00584574">
              <w:rPr>
                <w:rFonts w:ascii="Avenir Next Cyr" w:hAnsi="Avenir Next Cyr" w:cs="Calibri"/>
                <w:color w:val="auto"/>
                <w:sz w:val="20"/>
                <w:szCs w:val="20"/>
                <w:lang w:val="uk-UA"/>
              </w:rPr>
              <w:t>відповіді</w:t>
            </w:r>
            <w:r w:rsidRPr="00584574">
              <w:rPr>
                <w:rFonts w:ascii="Avenir Next Cyr" w:hAnsi="Avenir Next Cyr"/>
                <w:color w:val="auto"/>
                <w:sz w:val="20"/>
                <w:szCs w:val="20"/>
                <w:lang w:val="uk-UA"/>
              </w:rPr>
              <w:t>.</w:t>
            </w:r>
          </w:p>
          <w:p w14:paraId="55E000A0" w14:textId="77777777" w:rsidR="00EB05B2" w:rsidRPr="00584574" w:rsidRDefault="00EB05B2" w:rsidP="00EB05B2">
            <w:pPr>
              <w:pStyle w:val="MediumShading1-Accent11"/>
              <w:spacing w:after="120"/>
              <w:rPr>
                <w:rFonts w:ascii="Avenir Next LT Pro" w:hAnsi="Avenir Next LT Pro"/>
                <w:sz w:val="20"/>
                <w:szCs w:val="19"/>
                <w:lang w:val="uk-UA"/>
              </w:rPr>
            </w:pPr>
          </w:p>
        </w:tc>
      </w:tr>
      <w:tr w:rsidR="00EB05B2" w:rsidRPr="00584574" w14:paraId="212F7E5C" w14:textId="77777777" w:rsidTr="00E8187C">
        <w:tc>
          <w:tcPr>
            <w:tcW w:w="10790" w:type="dxa"/>
            <w:gridSpan w:val="2"/>
            <w:shd w:val="clear" w:color="auto" w:fill="B8B8B8"/>
          </w:tcPr>
          <w:p w14:paraId="3DEC6392" w14:textId="77777777" w:rsidR="00841B95" w:rsidRPr="00005E0A" w:rsidRDefault="00EB05B2" w:rsidP="00DA4404">
            <w:pPr>
              <w:pStyle w:val="MediumShading1-Accent11"/>
              <w:spacing w:before="120" w:after="120"/>
              <w:rPr>
                <w:rFonts w:ascii="Avenir Next Cyr Medium" w:hAnsi="Avenir Next Cyr Medium"/>
                <w:b/>
                <w:bCs/>
                <w:i/>
                <w:color w:val="auto"/>
                <w:spacing w:val="-3"/>
                <w:sz w:val="20"/>
                <w:szCs w:val="20"/>
                <w:lang w:val="uk-UA"/>
              </w:rPr>
            </w:pPr>
            <w:r w:rsidRPr="00005E0A">
              <w:rPr>
                <w:rFonts w:ascii="Avenir Next Cyr Medium" w:eastAsia="ヒラギノ角ゴ Pro W3" w:hAnsi="Avenir Next Cyr Medium"/>
                <w:b/>
                <w:bCs/>
                <w:color w:val="auto"/>
                <w:sz w:val="20"/>
                <w:szCs w:val="20"/>
                <w:lang w:val="uk-UA" w:eastAsia="en-US"/>
              </w:rPr>
              <w:t xml:space="preserve">3C. </w:t>
            </w:r>
            <w:r w:rsidR="00841B95" w:rsidRPr="00005E0A">
              <w:rPr>
                <w:rFonts w:ascii="Avenir Next Cyr Medium" w:hAnsi="Avenir Next Cyr Medium"/>
                <w:b/>
                <w:bCs/>
                <w:color w:val="auto"/>
                <w:sz w:val="20"/>
                <w:szCs w:val="20"/>
                <w:lang w:val="uk-UA"/>
              </w:rPr>
              <w:t xml:space="preserve">Обґрунтуйте вашу комунікаційну стратегію, стратегію досвіду взаємодії та план комунікаційних каналів. Поясніть, </w:t>
            </w:r>
            <w:r w:rsidR="00841B95" w:rsidRPr="00BB1348">
              <w:rPr>
                <w:rFonts w:ascii="Avenir Next Cyr Medium" w:hAnsi="Avenir Next Cyr Medium"/>
                <w:b/>
                <w:bCs/>
                <w:color w:val="auto"/>
                <w:sz w:val="20"/>
                <w:szCs w:val="20"/>
                <w:lang w:val="uk-UA"/>
              </w:rPr>
              <w:t xml:space="preserve">як інтегральні елементи стратегії працювали разом на те, щоб отримати результати. </w:t>
            </w:r>
            <w:r w:rsidR="00BB1348" w:rsidRPr="00BB1348">
              <w:rPr>
                <w:rFonts w:ascii="Avenir Next Cyr Medium" w:eastAsia="ヒラギノ角ゴ Pro W3" w:hAnsi="Avenir Next Cyr Medium" w:cs="Calibri"/>
                <w:b/>
                <w:bCs/>
                <w:color w:val="auto"/>
                <w:sz w:val="20"/>
                <w:szCs w:val="20"/>
                <w:lang w:val="uk-UA" w:eastAsia="en-US"/>
              </w:rPr>
              <w:t>В</w:t>
            </w:r>
            <w:r w:rsidR="00BB1348" w:rsidRPr="00BB1348">
              <w:rPr>
                <w:rFonts w:ascii="Avenir Next Cyr Medium" w:eastAsia="ヒラギノ角ゴ Pro W3" w:hAnsi="Avenir Next Cyr Medium"/>
                <w:b/>
                <w:bCs/>
                <w:color w:val="auto"/>
                <w:sz w:val="20"/>
                <w:szCs w:val="20"/>
                <w:lang w:val="uk-UA" w:eastAsia="en-US"/>
              </w:rPr>
              <w:t xml:space="preserve"> </w:t>
            </w:r>
            <w:r w:rsidR="00BB1348" w:rsidRPr="00BB1348">
              <w:rPr>
                <w:rFonts w:ascii="Avenir Next Cyr Medium" w:eastAsia="ヒラギノ角ゴ Pro W3" w:hAnsi="Avenir Next Cyr Medium" w:cs="Calibri"/>
                <w:b/>
                <w:bCs/>
                <w:color w:val="auto"/>
                <w:sz w:val="20"/>
                <w:szCs w:val="20"/>
                <w:lang w:val="uk-UA" w:eastAsia="en-US"/>
              </w:rPr>
              <w:t>вашій</w:t>
            </w:r>
            <w:r w:rsidR="00BB1348" w:rsidRPr="00BB1348">
              <w:rPr>
                <w:rFonts w:ascii="Avenir Next Cyr Medium" w:eastAsia="ヒラギノ角ゴ Pro W3" w:hAnsi="Avenir Next Cyr Medium"/>
                <w:b/>
                <w:bCs/>
                <w:color w:val="auto"/>
                <w:sz w:val="20"/>
                <w:szCs w:val="20"/>
                <w:lang w:val="uk-UA" w:eastAsia="en-US"/>
              </w:rPr>
              <w:t xml:space="preserve"> </w:t>
            </w:r>
            <w:r w:rsidR="00BB1348" w:rsidRPr="00BB1348">
              <w:rPr>
                <w:rFonts w:ascii="Avenir Next Cyr Medium" w:eastAsia="ヒラギノ角ゴ Pro W3" w:hAnsi="Avenir Next Cyr Medium" w:cs="Calibri"/>
                <w:b/>
                <w:bCs/>
                <w:color w:val="auto"/>
                <w:sz w:val="20"/>
                <w:szCs w:val="20"/>
                <w:lang w:val="uk-UA" w:eastAsia="en-US"/>
              </w:rPr>
              <w:t>відповіді</w:t>
            </w:r>
            <w:r w:rsidR="00BB1348" w:rsidRPr="00BB1348">
              <w:rPr>
                <w:rFonts w:ascii="Avenir Next Cyr Medium" w:eastAsia="ヒラギノ角ゴ Pro W3" w:hAnsi="Avenir Next Cyr Medium"/>
                <w:b/>
                <w:bCs/>
                <w:color w:val="auto"/>
                <w:sz w:val="20"/>
                <w:szCs w:val="20"/>
                <w:lang w:val="uk-UA" w:eastAsia="en-US"/>
              </w:rPr>
              <w:t xml:space="preserve"> </w:t>
            </w:r>
            <w:r w:rsidR="00BB1348" w:rsidRPr="00BB1348">
              <w:rPr>
                <w:rFonts w:ascii="Avenir Next Cyr Medium" w:eastAsia="ヒラギノ角ゴ Pro W3" w:hAnsi="Avenir Next Cyr Medium" w:cs="Calibri"/>
                <w:b/>
                <w:bCs/>
                <w:color w:val="auto"/>
                <w:sz w:val="20"/>
                <w:szCs w:val="20"/>
                <w:lang w:val="uk-UA" w:eastAsia="en-US"/>
              </w:rPr>
              <w:t>врахуйте</w:t>
            </w:r>
            <w:r w:rsidR="00BB1348" w:rsidRPr="00BB1348">
              <w:rPr>
                <w:rFonts w:ascii="Avenir Next Cyr Medium" w:eastAsia="ヒラギノ角ゴ Pro W3" w:hAnsi="Avenir Next Cyr Medium"/>
                <w:b/>
                <w:bCs/>
                <w:color w:val="auto"/>
                <w:sz w:val="20"/>
                <w:szCs w:val="20"/>
                <w:lang w:val="uk-UA" w:eastAsia="en-US"/>
              </w:rPr>
              <w:t xml:space="preserve"> </w:t>
            </w:r>
            <w:r w:rsidR="00BB1348" w:rsidRPr="00BB1348">
              <w:rPr>
                <w:rFonts w:ascii="Avenir Next Cyr Medium" w:eastAsia="ヒラギノ角ゴ Pro W3" w:hAnsi="Avenir Next Cyr Medium" w:cs="Calibri"/>
                <w:b/>
                <w:bCs/>
                <w:color w:val="auto"/>
                <w:sz w:val="20"/>
                <w:szCs w:val="20"/>
                <w:lang w:val="uk-UA" w:eastAsia="en-US"/>
              </w:rPr>
              <w:t>будь</w:t>
            </w:r>
            <w:r w:rsidR="00BB1348" w:rsidRPr="00BB1348">
              <w:rPr>
                <w:rFonts w:ascii="Avenir Next Cyr Medium" w:eastAsia="ヒラギノ角ゴ Pro W3" w:hAnsi="Avenir Next Cyr Medium"/>
                <w:b/>
                <w:bCs/>
                <w:color w:val="auto"/>
                <w:sz w:val="20"/>
                <w:szCs w:val="20"/>
                <w:lang w:val="uk-UA" w:eastAsia="en-US"/>
              </w:rPr>
              <w:t>-</w:t>
            </w:r>
            <w:r w:rsidR="00BB1348" w:rsidRPr="00BB1348">
              <w:rPr>
                <w:rFonts w:ascii="Avenir Next Cyr Medium" w:eastAsia="ヒラギノ角ゴ Pro W3" w:hAnsi="Avenir Next Cyr Medium" w:cs="Calibri"/>
                <w:b/>
                <w:bCs/>
                <w:color w:val="auto"/>
                <w:sz w:val="20"/>
                <w:szCs w:val="20"/>
                <w:lang w:val="uk-UA" w:eastAsia="en-US"/>
              </w:rPr>
              <w:t>які</w:t>
            </w:r>
            <w:r w:rsidR="00BB1348" w:rsidRPr="00BB1348">
              <w:rPr>
                <w:rFonts w:ascii="Avenir Next Cyr Medium" w:eastAsia="ヒラギノ角ゴ Pro W3" w:hAnsi="Avenir Next Cyr Medium"/>
                <w:b/>
                <w:bCs/>
                <w:color w:val="auto"/>
                <w:sz w:val="20"/>
                <w:szCs w:val="20"/>
                <w:lang w:val="uk-UA" w:eastAsia="en-US"/>
              </w:rPr>
              <w:t xml:space="preserve"> </w:t>
            </w:r>
            <w:r w:rsidR="00BB1348" w:rsidRPr="00BB1348">
              <w:rPr>
                <w:rFonts w:ascii="Avenir Next Cyr Medium" w:eastAsia="ヒラギノ角ゴ Pro W3" w:hAnsi="Avenir Next Cyr Medium" w:cs="Calibri"/>
                <w:b/>
                <w:bCs/>
                <w:color w:val="auto"/>
                <w:sz w:val="20"/>
                <w:szCs w:val="20"/>
                <w:lang w:val="uk-UA" w:eastAsia="en-US"/>
              </w:rPr>
              <w:t>зміни</w:t>
            </w:r>
            <w:r w:rsidR="00BB1348" w:rsidRPr="00BB1348">
              <w:rPr>
                <w:rFonts w:ascii="Avenir Next Cyr Medium" w:eastAsia="ヒラギノ角ゴ Pro W3" w:hAnsi="Avenir Next Cyr Medium"/>
                <w:b/>
                <w:bCs/>
                <w:color w:val="auto"/>
                <w:sz w:val="20"/>
                <w:szCs w:val="20"/>
                <w:lang w:val="uk-UA" w:eastAsia="en-US"/>
              </w:rPr>
              <w:t xml:space="preserve">, </w:t>
            </w:r>
            <w:r w:rsidR="00BB1348" w:rsidRPr="00BB1348">
              <w:rPr>
                <w:rFonts w:ascii="Avenir Next Cyr Medium" w:eastAsia="ヒラギノ角ゴ Pro W3" w:hAnsi="Avenir Next Cyr Medium" w:cs="Calibri"/>
                <w:b/>
                <w:bCs/>
                <w:color w:val="auto"/>
                <w:sz w:val="20"/>
                <w:szCs w:val="20"/>
                <w:lang w:val="uk-UA" w:eastAsia="en-US"/>
              </w:rPr>
              <w:t>що</w:t>
            </w:r>
            <w:r w:rsidR="00BB1348" w:rsidRPr="00BB1348">
              <w:rPr>
                <w:rFonts w:ascii="Avenir Next Cyr Medium" w:eastAsia="ヒラギノ角ゴ Pro W3" w:hAnsi="Avenir Next Cyr Medium"/>
                <w:b/>
                <w:bCs/>
                <w:color w:val="auto"/>
                <w:sz w:val="20"/>
                <w:szCs w:val="20"/>
                <w:lang w:val="uk-UA" w:eastAsia="en-US"/>
              </w:rPr>
              <w:t xml:space="preserve"> </w:t>
            </w:r>
            <w:r w:rsidR="00BB1348" w:rsidRPr="00BB1348">
              <w:rPr>
                <w:rFonts w:ascii="Avenir Next Cyr Medium" w:eastAsia="ヒラギノ角ゴ Pro W3" w:hAnsi="Avenir Next Cyr Medium" w:cs="Calibri"/>
                <w:b/>
                <w:bCs/>
                <w:color w:val="auto"/>
                <w:sz w:val="20"/>
                <w:szCs w:val="20"/>
                <w:lang w:val="uk-UA" w:eastAsia="en-US"/>
              </w:rPr>
              <w:t>відбулися</w:t>
            </w:r>
            <w:r w:rsidR="00BB1348" w:rsidRPr="00BB1348">
              <w:rPr>
                <w:rFonts w:ascii="Avenir Next Cyr Medium" w:eastAsia="ヒラギノ角ゴ Pro W3" w:hAnsi="Avenir Next Cyr Medium"/>
                <w:b/>
                <w:bCs/>
                <w:color w:val="auto"/>
                <w:sz w:val="20"/>
                <w:szCs w:val="20"/>
                <w:lang w:val="uk-UA" w:eastAsia="en-US"/>
              </w:rPr>
              <w:t xml:space="preserve"> </w:t>
            </w:r>
            <w:r w:rsidR="00BB1348" w:rsidRPr="00BB1348">
              <w:rPr>
                <w:rFonts w:ascii="Avenir Next Cyr Medium" w:eastAsia="ヒラギノ角ゴ Pro W3" w:hAnsi="Avenir Next Cyr Medium" w:cs="Calibri"/>
                <w:b/>
                <w:bCs/>
                <w:color w:val="auto"/>
                <w:sz w:val="20"/>
                <w:szCs w:val="20"/>
                <w:lang w:val="uk-UA" w:eastAsia="en-US"/>
              </w:rPr>
              <w:t>з</w:t>
            </w:r>
            <w:r w:rsidR="00BB1348">
              <w:rPr>
                <w:rFonts w:ascii="Avenir Next Cyr Medium" w:eastAsia="ヒラギノ角ゴ Pro W3" w:hAnsi="Avenir Next Cyr Medium" w:cs="Calibri"/>
                <w:b/>
                <w:bCs/>
                <w:color w:val="auto"/>
                <w:sz w:val="20"/>
                <w:szCs w:val="20"/>
                <w:lang w:val="uk-UA" w:eastAsia="en-US"/>
              </w:rPr>
              <w:t xml:space="preserve"> часом</w:t>
            </w:r>
            <w:r w:rsidR="00BB1348" w:rsidRPr="00BB1348">
              <w:rPr>
                <w:rFonts w:ascii="Avenir Next Cyr Medium" w:eastAsia="ヒラギノ角ゴ Pro W3" w:hAnsi="Avenir Next Cyr Medium"/>
                <w:b/>
                <w:bCs/>
                <w:color w:val="auto"/>
                <w:sz w:val="20"/>
                <w:szCs w:val="20"/>
                <w:lang w:val="uk-UA" w:eastAsia="en-US"/>
              </w:rPr>
              <w:t>.</w:t>
            </w:r>
            <w:r w:rsidR="00BB1348" w:rsidRPr="00E05CB6">
              <w:rPr>
                <w:rFonts w:ascii="Avenir Next Cyr Medium" w:eastAsia="ヒラギノ角ゴ Pro W3" w:hAnsi="Avenir Next Cyr Medium"/>
                <w:b/>
                <w:bCs/>
                <w:color w:val="auto"/>
                <w:sz w:val="20"/>
                <w:szCs w:val="20"/>
                <w:lang w:val="uk-UA" w:eastAsia="en-US"/>
              </w:rPr>
              <w:t xml:space="preserve"> </w:t>
            </w:r>
            <w:r w:rsidR="00841B95" w:rsidRPr="00BB1348">
              <w:rPr>
                <w:rFonts w:ascii="Avenir Next Cyr Medium" w:hAnsi="Avenir Next Cyr Medium"/>
                <w:b/>
                <w:bCs/>
                <w:color w:val="auto"/>
                <w:sz w:val="20"/>
                <w:szCs w:val="20"/>
                <w:lang w:val="uk-UA"/>
              </w:rPr>
              <w:t>Якщо</w:t>
            </w:r>
            <w:r w:rsidR="00841B95" w:rsidRPr="00005E0A">
              <w:rPr>
                <w:rFonts w:ascii="Avenir Next Cyr Medium" w:hAnsi="Avenir Next Cyr Medium"/>
                <w:b/>
                <w:bCs/>
                <w:color w:val="auto"/>
                <w:sz w:val="20"/>
                <w:szCs w:val="20"/>
                <w:lang w:val="uk-UA"/>
              </w:rPr>
              <w:t xml:space="preserve"> </w:t>
            </w:r>
            <w:r w:rsidR="00841B95" w:rsidRPr="00005E0A">
              <w:rPr>
                <w:rFonts w:ascii="Avenir Next Cyr Medium" w:eastAsia="ヒラギノ角ゴ Pro W3" w:hAnsi="Avenir Next Cyr Medium" w:cs="Calibri"/>
                <w:b/>
                <w:bCs/>
                <w:color w:val="auto"/>
                <w:sz w:val="20"/>
                <w:szCs w:val="20"/>
                <w:lang w:val="uk-UA" w:eastAsia="en-US"/>
              </w:rPr>
              <w:t>це буде доцільно</w:t>
            </w:r>
            <w:r w:rsidR="00841B95" w:rsidRPr="00005E0A">
              <w:rPr>
                <w:rFonts w:ascii="Avenir Next Cyr Medium" w:eastAsia="ヒラギノ角ゴ Pro W3" w:hAnsi="Avenir Next Cyr Medium"/>
                <w:b/>
                <w:bCs/>
                <w:color w:val="auto"/>
                <w:sz w:val="20"/>
                <w:szCs w:val="20"/>
                <w:lang w:val="uk-UA" w:eastAsia="en-US"/>
              </w:rPr>
              <w:t xml:space="preserve">, </w:t>
            </w:r>
            <w:r w:rsidR="00841B95" w:rsidRPr="00005E0A">
              <w:rPr>
                <w:rFonts w:ascii="Avenir Next Cyr Medium" w:hAnsi="Avenir Next Cyr Medium"/>
                <w:b/>
                <w:bCs/>
                <w:color w:val="auto"/>
                <w:sz w:val="20"/>
                <w:szCs w:val="20"/>
                <w:lang w:val="uk-UA"/>
              </w:rPr>
              <w:t xml:space="preserve">поясніть, як ви змінили витрати на різні комунікаційні канали в </w:t>
            </w:r>
            <w:r w:rsidR="00797C25" w:rsidRPr="00005E0A">
              <w:rPr>
                <w:rFonts w:ascii="Avenir Next Cyr Medium" w:hAnsi="Avenir Next Cyr Medium"/>
                <w:b/>
                <w:bCs/>
                <w:color w:val="auto"/>
                <w:sz w:val="20"/>
                <w:szCs w:val="20"/>
                <w:lang w:val="uk-UA"/>
              </w:rPr>
              <w:t>межах</w:t>
            </w:r>
            <w:r w:rsidR="00841B95" w:rsidRPr="00005E0A">
              <w:rPr>
                <w:rFonts w:ascii="Avenir Next Cyr Medium" w:hAnsi="Avenir Next Cyr Medium"/>
                <w:b/>
                <w:bCs/>
                <w:color w:val="auto"/>
                <w:sz w:val="20"/>
                <w:szCs w:val="20"/>
                <w:lang w:val="uk-UA"/>
              </w:rPr>
              <w:t xml:space="preserve"> оптимізації кампанії.</w:t>
            </w:r>
          </w:p>
          <w:p w14:paraId="30B4BFD1" w14:textId="77777777" w:rsidR="00841B95" w:rsidRPr="00584574" w:rsidRDefault="00841B95" w:rsidP="00EB05B2">
            <w:pPr>
              <w:pStyle w:val="MediumShading1-Accent11"/>
              <w:spacing w:after="120"/>
              <w:rPr>
                <w:rFonts w:asciiTheme="minorHAnsi" w:hAnsiTheme="minorHAnsi"/>
                <w:sz w:val="18"/>
                <w:szCs w:val="19"/>
                <w:lang w:val="uk-UA"/>
              </w:rPr>
            </w:pPr>
            <w:r w:rsidRPr="00584574">
              <w:rPr>
                <w:rFonts w:ascii="Avenir Next Cyr" w:hAnsi="Avenir Next Cyr"/>
                <w:bCs/>
                <w:i/>
                <w:iCs/>
                <w:color w:val="auto"/>
                <w:sz w:val="16"/>
                <w:szCs w:val="16"/>
                <w:lang w:val="uk-UA"/>
              </w:rPr>
              <w:t>(~</w:t>
            </w:r>
            <w:r w:rsidR="00E05CB6">
              <w:rPr>
                <w:rFonts w:ascii="Avenir Next Cyr" w:hAnsi="Avenir Next Cyr"/>
                <w:bCs/>
                <w:i/>
                <w:iCs/>
                <w:color w:val="auto"/>
                <w:sz w:val="16"/>
                <w:szCs w:val="16"/>
                <w:lang w:val="uk-UA"/>
              </w:rPr>
              <w:t>5</w:t>
            </w:r>
            <w:r w:rsidRPr="00584574">
              <w:rPr>
                <w:rFonts w:ascii="Avenir Next Cyr" w:hAnsi="Avenir Next Cyr"/>
                <w:bCs/>
                <w:i/>
                <w:iCs/>
                <w:color w:val="auto"/>
                <w:sz w:val="16"/>
                <w:szCs w:val="16"/>
                <w:lang w:val="uk-UA"/>
              </w:rPr>
              <w:t xml:space="preserve">00 </w:t>
            </w:r>
            <w:r w:rsidRPr="00584574">
              <w:rPr>
                <w:rFonts w:ascii="Avenir Next Cyr" w:hAnsi="Avenir Next Cyr" w:cs="Calibri"/>
                <w:bCs/>
                <w:i/>
                <w:iCs/>
                <w:color w:val="auto"/>
                <w:sz w:val="16"/>
                <w:szCs w:val="16"/>
                <w:lang w:val="uk-UA"/>
              </w:rPr>
              <w:t>слів</w:t>
            </w:r>
            <w:r w:rsidRPr="00584574">
              <w:rPr>
                <w:rFonts w:ascii="Avenir Next Cyr" w:hAnsi="Avenir Next Cyr"/>
                <w:bCs/>
                <w:i/>
                <w:iCs/>
                <w:color w:val="auto"/>
                <w:sz w:val="16"/>
                <w:szCs w:val="16"/>
                <w:lang w:val="uk-UA"/>
              </w:rPr>
              <w:t xml:space="preserve">; ≤3 </w:t>
            </w:r>
            <w:r w:rsidRPr="00584574">
              <w:rPr>
                <w:rFonts w:ascii="Avenir Next Cyr" w:hAnsi="Avenir Next Cyr" w:cs="Calibri"/>
                <w:bCs/>
                <w:i/>
                <w:iCs/>
                <w:color w:val="auto"/>
                <w:sz w:val="16"/>
                <w:szCs w:val="16"/>
                <w:lang w:val="uk-UA"/>
              </w:rPr>
              <w:t>таблиці</w:t>
            </w:r>
            <w:r w:rsidRPr="00584574">
              <w:rPr>
                <w:rFonts w:ascii="Avenir Next Cyr" w:hAnsi="Avenir Next Cyr"/>
                <w:bCs/>
                <w:i/>
                <w:iCs/>
                <w:color w:val="auto"/>
                <w:sz w:val="16"/>
                <w:szCs w:val="16"/>
                <w:lang w:val="uk-UA"/>
              </w:rPr>
              <w:t>/</w:t>
            </w:r>
            <w:r w:rsidRPr="00584574">
              <w:rPr>
                <w:rFonts w:ascii="Avenir Next Cyr" w:hAnsi="Avenir Next Cyr" w:cs="Calibri"/>
                <w:bCs/>
                <w:i/>
                <w:iCs/>
                <w:color w:val="auto"/>
                <w:sz w:val="16"/>
                <w:szCs w:val="16"/>
                <w:lang w:val="uk-UA"/>
              </w:rPr>
              <w:t>графіки</w:t>
            </w:r>
            <w:r w:rsidRPr="00584574">
              <w:rPr>
                <w:rFonts w:ascii="Avenir Next Cyr" w:hAnsi="Avenir Next Cyr"/>
                <w:bCs/>
                <w:i/>
                <w:iCs/>
                <w:color w:val="auto"/>
                <w:sz w:val="16"/>
                <w:szCs w:val="16"/>
                <w:lang w:val="uk-UA"/>
              </w:rPr>
              <w:t>)</w:t>
            </w:r>
          </w:p>
        </w:tc>
      </w:tr>
      <w:tr w:rsidR="00EB05B2" w:rsidRPr="00584574" w14:paraId="2CE78906" w14:textId="77777777" w:rsidTr="00E8187C">
        <w:trPr>
          <w:trHeight w:val="1195"/>
        </w:trPr>
        <w:tc>
          <w:tcPr>
            <w:tcW w:w="10790" w:type="dxa"/>
            <w:gridSpan w:val="2"/>
            <w:shd w:val="clear" w:color="auto" w:fill="auto"/>
          </w:tcPr>
          <w:p w14:paraId="360F4333" w14:textId="77777777" w:rsidR="00DA4404" w:rsidRPr="00584574" w:rsidRDefault="00DA4404" w:rsidP="00DA4404">
            <w:pPr>
              <w:pStyle w:val="MediumShading1-Accent11"/>
              <w:spacing w:after="120"/>
              <w:rPr>
                <w:rFonts w:ascii="Avenir Next Cyr" w:hAnsi="Avenir Next Cyr"/>
                <w:b/>
                <w:color w:val="auto"/>
                <w:sz w:val="20"/>
                <w:szCs w:val="20"/>
                <w:lang w:val="uk-UA"/>
              </w:rPr>
            </w:pPr>
            <w:r w:rsidRPr="00584574">
              <w:rPr>
                <w:rFonts w:ascii="Avenir Next Cyr" w:hAnsi="Avenir Next Cyr" w:cs="Calibri"/>
                <w:color w:val="auto"/>
                <w:sz w:val="20"/>
                <w:szCs w:val="20"/>
                <w:lang w:val="uk-UA"/>
              </w:rPr>
              <w:t>Місце</w:t>
            </w:r>
            <w:r w:rsidRPr="00584574">
              <w:rPr>
                <w:rFonts w:ascii="Avenir Next Cyr" w:hAnsi="Avenir Next Cyr"/>
                <w:color w:val="auto"/>
                <w:sz w:val="20"/>
                <w:szCs w:val="20"/>
                <w:lang w:val="uk-UA"/>
              </w:rPr>
              <w:t xml:space="preserve"> </w:t>
            </w:r>
            <w:r w:rsidRPr="00584574">
              <w:rPr>
                <w:rFonts w:ascii="Avenir Next Cyr" w:hAnsi="Avenir Next Cyr" w:cs="Calibri"/>
                <w:color w:val="auto"/>
                <w:sz w:val="20"/>
                <w:szCs w:val="20"/>
                <w:lang w:val="uk-UA"/>
              </w:rPr>
              <w:t>для</w:t>
            </w:r>
            <w:r w:rsidRPr="00584574">
              <w:rPr>
                <w:rFonts w:ascii="Avenir Next Cyr" w:hAnsi="Avenir Next Cyr"/>
                <w:color w:val="auto"/>
                <w:sz w:val="20"/>
                <w:szCs w:val="20"/>
                <w:lang w:val="uk-UA"/>
              </w:rPr>
              <w:t xml:space="preserve"> </w:t>
            </w:r>
            <w:r w:rsidRPr="00584574">
              <w:rPr>
                <w:rFonts w:ascii="Avenir Next Cyr" w:hAnsi="Avenir Next Cyr" w:cs="Calibri"/>
                <w:color w:val="auto"/>
                <w:sz w:val="20"/>
                <w:szCs w:val="20"/>
                <w:lang w:val="uk-UA"/>
              </w:rPr>
              <w:t>відповіді</w:t>
            </w:r>
            <w:r w:rsidRPr="00584574">
              <w:rPr>
                <w:rFonts w:ascii="Avenir Next Cyr" w:hAnsi="Avenir Next Cyr"/>
                <w:color w:val="auto"/>
                <w:sz w:val="20"/>
                <w:szCs w:val="20"/>
                <w:lang w:val="uk-UA"/>
              </w:rPr>
              <w:t>.</w:t>
            </w:r>
          </w:p>
          <w:p w14:paraId="0291C2B7" w14:textId="77777777" w:rsidR="00EB05B2" w:rsidRPr="00584574" w:rsidRDefault="00EB05B2" w:rsidP="00EB05B2">
            <w:pPr>
              <w:pStyle w:val="MediumShading1-Accent11"/>
              <w:spacing w:after="120"/>
              <w:rPr>
                <w:rFonts w:ascii="Avenir Next LT Pro" w:hAnsi="Avenir Next LT Pro"/>
                <w:sz w:val="20"/>
                <w:szCs w:val="19"/>
                <w:lang w:val="uk-UA"/>
              </w:rPr>
            </w:pPr>
          </w:p>
        </w:tc>
      </w:tr>
      <w:tr w:rsidR="00641DCB" w:rsidRPr="00943BD3" w14:paraId="0DED6DC3" w14:textId="77777777" w:rsidTr="00E8187C">
        <w:trPr>
          <w:trHeight w:val="1195"/>
        </w:trPr>
        <w:tc>
          <w:tcPr>
            <w:tcW w:w="10790" w:type="dxa"/>
            <w:gridSpan w:val="2"/>
            <w:shd w:val="clear" w:color="auto" w:fill="auto"/>
          </w:tcPr>
          <w:p w14:paraId="49807AE8" w14:textId="77777777" w:rsidR="006E2D74" w:rsidRPr="00A03D83" w:rsidRDefault="006E2D74" w:rsidP="00641DCB">
            <w:pPr>
              <w:pStyle w:val="MediumShading1-Accent11"/>
              <w:spacing w:after="120"/>
              <w:rPr>
                <w:rFonts w:ascii="Avenir Next Cyr Medium" w:eastAsia="Avenir Next" w:hAnsi="Avenir Next Cyr Medium" w:cs="Avenir Next"/>
                <w:color w:val="auto"/>
                <w:sz w:val="22"/>
                <w:szCs w:val="22"/>
              </w:rPr>
            </w:pPr>
            <w:r w:rsidRPr="00A03D83">
              <w:rPr>
                <w:rFonts w:ascii="Avenir Next Cyr Medium" w:eastAsia="Avenir Next" w:hAnsi="Avenir Next Cyr Medium" w:cs="Avenir Next"/>
                <w:b/>
                <w:bCs/>
                <w:color w:val="auto"/>
                <w:sz w:val="22"/>
                <w:szCs w:val="22"/>
              </w:rPr>
              <w:t>KEY VISUAL</w:t>
            </w:r>
          </w:p>
          <w:p w14:paraId="60F7EAF3" w14:textId="77777777" w:rsidR="00A03D83" w:rsidRDefault="00A03D83" w:rsidP="00641DCB">
            <w:pPr>
              <w:pStyle w:val="MediumShading1-Accent11"/>
              <w:spacing w:after="120"/>
              <w:rPr>
                <w:rFonts w:ascii="Avenir Next Cyr" w:hAnsi="Avenir Next Cyr" w:cs="Calibri"/>
                <w:color w:val="auto"/>
                <w:sz w:val="20"/>
                <w:szCs w:val="20"/>
                <w:lang w:val="uk-UA"/>
              </w:rPr>
            </w:pPr>
            <w:r w:rsidRPr="00A03D83">
              <w:rPr>
                <w:rFonts w:ascii="Avenir Next Cyr" w:hAnsi="Avenir Next Cyr" w:cs="Calibri"/>
                <w:color w:val="auto"/>
                <w:sz w:val="20"/>
                <w:szCs w:val="20"/>
                <w:lang w:val="uk-UA"/>
              </w:rPr>
              <w:t xml:space="preserve">Ви маєте можливість завантажити одне зображення, щоб проілюструвати ваш опис в цьому розділі, як ви втілили свою стратегію та ідею в життя. Це може бути </w:t>
            </w:r>
            <w:proofErr w:type="spellStart"/>
            <w:r w:rsidRPr="00A03D83">
              <w:rPr>
                <w:rFonts w:ascii="Avenir Next Cyr" w:hAnsi="Avenir Next Cyr" w:cs="Calibri"/>
                <w:color w:val="auto"/>
                <w:sz w:val="20"/>
                <w:szCs w:val="20"/>
                <w:lang w:val="uk-UA"/>
              </w:rPr>
              <w:t>медіаплан</w:t>
            </w:r>
            <w:proofErr w:type="spellEnd"/>
            <w:r w:rsidRPr="00A03D83">
              <w:rPr>
                <w:rFonts w:ascii="Avenir Next Cyr" w:hAnsi="Avenir Next Cyr" w:cs="Calibri"/>
                <w:color w:val="auto"/>
                <w:sz w:val="20"/>
                <w:szCs w:val="20"/>
                <w:lang w:val="uk-UA"/>
              </w:rPr>
              <w:t xml:space="preserve">, візуалізація маркетингового </w:t>
            </w:r>
            <w:proofErr w:type="spellStart"/>
            <w:r w:rsidRPr="00A03D83">
              <w:rPr>
                <w:rFonts w:ascii="Avenir Next Cyr" w:hAnsi="Avenir Next Cyr" w:cs="Calibri"/>
                <w:color w:val="auto"/>
                <w:sz w:val="20"/>
                <w:szCs w:val="20"/>
                <w:lang w:val="uk-UA"/>
              </w:rPr>
              <w:t>міксу</w:t>
            </w:r>
            <w:proofErr w:type="spellEnd"/>
            <w:r w:rsidRPr="00A03D83">
              <w:rPr>
                <w:rFonts w:ascii="Avenir Next Cyr" w:hAnsi="Avenir Next Cyr" w:cs="Calibri"/>
                <w:color w:val="auto"/>
                <w:sz w:val="20"/>
                <w:szCs w:val="20"/>
                <w:lang w:val="uk-UA"/>
              </w:rPr>
              <w:t xml:space="preserve">, блок-схема, календар, </w:t>
            </w:r>
            <w:proofErr w:type="spellStart"/>
            <w:r w:rsidRPr="00A03D83">
              <w:rPr>
                <w:rFonts w:ascii="Avenir Next Cyr" w:hAnsi="Avenir Next Cyr" w:cs="Calibri"/>
                <w:color w:val="auto"/>
                <w:sz w:val="20"/>
                <w:szCs w:val="20"/>
                <w:lang w:val="uk-UA"/>
              </w:rPr>
              <w:t>сторіборд</w:t>
            </w:r>
            <w:proofErr w:type="spellEnd"/>
            <w:r w:rsidRPr="00A03D83">
              <w:rPr>
                <w:rFonts w:ascii="Avenir Next Cyr" w:hAnsi="Avenir Next Cyr" w:cs="Calibri"/>
                <w:color w:val="auto"/>
                <w:sz w:val="20"/>
                <w:szCs w:val="20"/>
                <w:lang w:val="uk-UA"/>
              </w:rPr>
              <w:t xml:space="preserve"> тощо. Зображення має бути у форматі </w:t>
            </w:r>
            <w:proofErr w:type="spellStart"/>
            <w:r w:rsidRPr="00A03D83">
              <w:rPr>
                <w:rFonts w:ascii="Avenir Next Cyr" w:hAnsi="Avenir Next Cyr" w:cs="Calibri"/>
                <w:color w:val="auto"/>
                <w:sz w:val="20"/>
                <w:szCs w:val="20"/>
                <w:lang w:val="uk-UA"/>
              </w:rPr>
              <w:t>jpg</w:t>
            </w:r>
            <w:proofErr w:type="spellEnd"/>
            <w:r w:rsidRPr="00A03D83">
              <w:rPr>
                <w:rFonts w:ascii="Avenir Next Cyr" w:hAnsi="Avenir Next Cyr" w:cs="Calibri"/>
                <w:color w:val="auto"/>
                <w:sz w:val="20"/>
                <w:szCs w:val="20"/>
                <w:lang w:val="uk-UA"/>
              </w:rPr>
              <w:t>/</w:t>
            </w:r>
            <w:proofErr w:type="spellStart"/>
            <w:r w:rsidRPr="00A03D83">
              <w:rPr>
                <w:rFonts w:ascii="Avenir Next Cyr" w:hAnsi="Avenir Next Cyr" w:cs="Calibri"/>
                <w:color w:val="auto"/>
                <w:sz w:val="20"/>
                <w:szCs w:val="20"/>
                <w:lang w:val="uk-UA"/>
              </w:rPr>
              <w:t>jpeg</w:t>
            </w:r>
            <w:proofErr w:type="spellEnd"/>
            <w:r w:rsidRPr="00A03D83">
              <w:rPr>
                <w:rFonts w:ascii="Avenir Next Cyr" w:hAnsi="Avenir Next Cyr" w:cs="Calibri"/>
                <w:color w:val="auto"/>
                <w:sz w:val="20"/>
                <w:szCs w:val="20"/>
                <w:lang w:val="uk-UA"/>
              </w:rPr>
              <w:t>/</w:t>
            </w:r>
            <w:proofErr w:type="spellStart"/>
            <w:r w:rsidRPr="00A03D83">
              <w:rPr>
                <w:rFonts w:ascii="Avenir Next Cyr" w:hAnsi="Avenir Next Cyr" w:cs="Calibri"/>
                <w:color w:val="auto"/>
                <w:sz w:val="20"/>
                <w:szCs w:val="20"/>
                <w:lang w:val="uk-UA"/>
              </w:rPr>
              <w:t>png</w:t>
            </w:r>
            <w:proofErr w:type="spellEnd"/>
            <w:r w:rsidRPr="00A03D83">
              <w:rPr>
                <w:rFonts w:ascii="Avenir Next Cyr" w:hAnsi="Avenir Next Cyr" w:cs="Calibri"/>
                <w:color w:val="auto"/>
                <w:sz w:val="20"/>
                <w:szCs w:val="20"/>
                <w:lang w:val="uk-UA"/>
              </w:rPr>
              <w:t>. Вам не потрібно тут завантажувати копії будь-яких ваших креативних зображень для оцінювання, оскільки судді переглядатимуть їх у розділі креативних матеріалів.</w:t>
            </w:r>
          </w:p>
          <w:p w14:paraId="21FD4FDC" w14:textId="77777777" w:rsidR="00A03D83" w:rsidRPr="00641DCB" w:rsidRDefault="00A03D83" w:rsidP="00641DCB">
            <w:pPr>
              <w:pStyle w:val="MediumShading1-Accent11"/>
              <w:spacing w:after="120"/>
              <w:rPr>
                <w:rFonts w:ascii="Avenir Next Cyr" w:hAnsi="Avenir Next Cyr" w:cs="Calibri"/>
                <w:color w:val="FF0000"/>
                <w:sz w:val="20"/>
                <w:szCs w:val="20"/>
                <w:lang w:val="uk-UA"/>
              </w:rPr>
            </w:pPr>
          </w:p>
        </w:tc>
      </w:tr>
      <w:tr w:rsidR="00E315E1" w:rsidRPr="00943BD3" w14:paraId="39CADADE" w14:textId="77777777" w:rsidTr="00D93E0C">
        <w:trPr>
          <w:trHeight w:val="1195"/>
        </w:trPr>
        <w:tc>
          <w:tcPr>
            <w:tcW w:w="6295" w:type="dxa"/>
            <w:shd w:val="clear" w:color="auto" w:fill="BFBFBF"/>
          </w:tcPr>
          <w:p w14:paraId="68988636" w14:textId="77777777" w:rsidR="00E315E1" w:rsidRPr="00584574" w:rsidRDefault="00E315E1" w:rsidP="00E315E1">
            <w:pPr>
              <w:spacing w:after="120" w:line="240" w:lineRule="auto"/>
              <w:rPr>
                <w:rFonts w:ascii="Avenir Next Cyr Medium" w:hAnsi="Avenir Next Cyr Medium"/>
                <w:b/>
                <w:color w:val="auto"/>
                <w:highlight w:val="red"/>
                <w:lang w:val="uk-UA"/>
              </w:rPr>
            </w:pPr>
            <w:r w:rsidRPr="00584574">
              <w:rPr>
                <w:rFonts w:ascii="Avenir Next Cyr Medium" w:hAnsi="Avenir Next Cyr Medium"/>
                <w:b/>
                <w:color w:val="auto"/>
                <w:lang w:val="uk-UA"/>
              </w:rPr>
              <w:lastRenderedPageBreak/>
              <w:t xml:space="preserve">ДЖЕРЕЛА ПІДТВЕРДЖЕННЯ ДАНИХ: SECTION </w:t>
            </w:r>
            <w:r>
              <w:rPr>
                <w:rFonts w:ascii="Avenir Next Cyr Medium" w:hAnsi="Avenir Next Cyr Medium"/>
                <w:b/>
                <w:color w:val="auto"/>
                <w:lang w:val="uk-UA"/>
              </w:rPr>
              <w:t>3</w:t>
            </w:r>
          </w:p>
          <w:p w14:paraId="3E61C48C" w14:textId="77777777" w:rsidR="00E315E1" w:rsidRPr="002840B3" w:rsidRDefault="00E315E1" w:rsidP="00E315E1">
            <w:pPr>
              <w:spacing w:after="120" w:line="240" w:lineRule="auto"/>
              <w:rPr>
                <w:rFonts w:ascii="Avenir Next Cyr" w:hAnsi="Avenir Next Cyr"/>
                <w:color w:val="000000" w:themeColor="text1"/>
                <w:sz w:val="18"/>
                <w:szCs w:val="20"/>
                <w:lang w:val="uk-UA"/>
              </w:rPr>
            </w:pPr>
            <w:r w:rsidRPr="002840B3">
              <w:rPr>
                <w:rFonts w:ascii="Avenir Next Cyr" w:hAnsi="Avenir Next Cyr"/>
                <w:bCs/>
                <w:color w:val="000000" w:themeColor="text1"/>
                <w:sz w:val="20"/>
                <w:szCs w:val="20"/>
                <w:lang w:val="uk-UA"/>
              </w:rPr>
              <w:t>Ви повинні надати джерела підтвердження для всіх даних, цифр та фактів, що представлені в будь-якій частині заявки. Дане поле можна використовувати лише для переліку джерел даних до показників, наданих у ваших відповідях вище.</w:t>
            </w:r>
            <w:r w:rsidRPr="002840B3">
              <w:rPr>
                <w:rFonts w:ascii="Avenir Next Cyr" w:hAnsi="Avenir Next Cyr"/>
                <w:bCs/>
                <w:color w:val="000000" w:themeColor="text1"/>
                <w:sz w:val="20"/>
                <w:szCs w:val="20"/>
                <w:lang w:val="ru-RU"/>
              </w:rPr>
              <w:t xml:space="preserve"> </w:t>
            </w:r>
            <w:r w:rsidRPr="002840B3">
              <w:rPr>
                <w:rFonts w:ascii="Avenir Next Cyr" w:hAnsi="Avenir Next Cyr"/>
                <w:bCs/>
                <w:color w:val="000000" w:themeColor="text1"/>
                <w:sz w:val="20"/>
                <w:szCs w:val="20"/>
                <w:lang w:val="uk-UA"/>
              </w:rPr>
              <w:t xml:space="preserve">Не можна </w:t>
            </w:r>
            <w:r w:rsidRPr="002840B3">
              <w:rPr>
                <w:rFonts w:ascii="Avenir Next Cyr" w:hAnsi="Avenir Next Cyr" w:cs="Calibri"/>
                <w:color w:val="000000" w:themeColor="text1"/>
                <w:sz w:val="18"/>
                <w:szCs w:val="20"/>
                <w:lang w:val="uk-UA"/>
              </w:rPr>
              <w:t>вносити будь-яку</w:t>
            </w:r>
            <w:r w:rsidRPr="002840B3">
              <w:rPr>
                <w:rFonts w:ascii="Avenir Next Cyr" w:hAnsi="Avenir Next Cyr"/>
                <w:color w:val="000000" w:themeColor="text1"/>
                <w:sz w:val="18"/>
                <w:szCs w:val="20"/>
                <w:lang w:val="uk-UA"/>
              </w:rPr>
              <w:t xml:space="preserve"> </w:t>
            </w:r>
            <w:r w:rsidRPr="002840B3">
              <w:rPr>
                <w:rFonts w:ascii="Avenir Next Cyr" w:hAnsi="Avenir Next Cyr" w:cs="Calibri"/>
                <w:color w:val="000000" w:themeColor="text1"/>
                <w:sz w:val="18"/>
                <w:szCs w:val="20"/>
                <w:lang w:val="uk-UA"/>
              </w:rPr>
              <w:t>додаткову</w:t>
            </w:r>
            <w:r w:rsidRPr="002840B3">
              <w:rPr>
                <w:rFonts w:ascii="Avenir Next Cyr" w:hAnsi="Avenir Next Cyr"/>
                <w:color w:val="000000" w:themeColor="text1"/>
                <w:sz w:val="18"/>
                <w:szCs w:val="20"/>
                <w:lang w:val="uk-UA"/>
              </w:rPr>
              <w:t xml:space="preserve"> </w:t>
            </w:r>
            <w:r w:rsidRPr="002840B3">
              <w:rPr>
                <w:rFonts w:ascii="Avenir Next Cyr" w:hAnsi="Avenir Next Cyr" w:cs="Calibri"/>
                <w:color w:val="000000" w:themeColor="text1"/>
                <w:sz w:val="18"/>
                <w:szCs w:val="20"/>
                <w:lang w:val="uk-UA"/>
              </w:rPr>
              <w:t>інформацію</w:t>
            </w:r>
            <w:r w:rsidRPr="002840B3">
              <w:rPr>
                <w:rFonts w:ascii="Avenir Next Cyr" w:hAnsi="Avenir Next Cyr"/>
                <w:color w:val="000000" w:themeColor="text1"/>
                <w:sz w:val="18"/>
                <w:szCs w:val="20"/>
                <w:lang w:val="uk-UA"/>
              </w:rPr>
              <w:t xml:space="preserve"> </w:t>
            </w:r>
            <w:r w:rsidRPr="002840B3">
              <w:rPr>
                <w:rFonts w:ascii="Avenir Next Cyr" w:hAnsi="Avenir Next Cyr" w:cs="Calibri"/>
                <w:color w:val="000000" w:themeColor="text1"/>
                <w:sz w:val="18"/>
                <w:szCs w:val="20"/>
                <w:lang w:val="uk-UA"/>
              </w:rPr>
              <w:t>в</w:t>
            </w:r>
            <w:r w:rsidRPr="002840B3">
              <w:rPr>
                <w:rFonts w:ascii="Avenir Next Cyr" w:hAnsi="Avenir Next Cyr"/>
                <w:color w:val="000000" w:themeColor="text1"/>
                <w:sz w:val="18"/>
                <w:szCs w:val="20"/>
                <w:lang w:val="uk-UA"/>
              </w:rPr>
              <w:t xml:space="preserve"> </w:t>
            </w:r>
            <w:r w:rsidRPr="002840B3">
              <w:rPr>
                <w:rFonts w:ascii="Avenir Next Cyr" w:hAnsi="Avenir Next Cyr" w:cs="Calibri"/>
                <w:color w:val="000000" w:themeColor="text1"/>
                <w:sz w:val="18"/>
                <w:szCs w:val="20"/>
                <w:lang w:val="uk-UA"/>
              </w:rPr>
              <w:t>розділі</w:t>
            </w:r>
            <w:r w:rsidRPr="002840B3">
              <w:rPr>
                <w:rFonts w:ascii="Avenir Next Cyr" w:hAnsi="Avenir Next Cyr"/>
                <w:color w:val="000000" w:themeColor="text1"/>
                <w:sz w:val="18"/>
                <w:szCs w:val="20"/>
                <w:lang w:val="uk-UA"/>
              </w:rPr>
              <w:t xml:space="preserve"> </w:t>
            </w:r>
            <w:r w:rsidRPr="002840B3">
              <w:rPr>
                <w:rFonts w:ascii="Avenir Next Cyr" w:hAnsi="Avenir Next Cyr" w:cs="Calibri"/>
                <w:color w:val="000000" w:themeColor="text1"/>
                <w:sz w:val="18"/>
                <w:szCs w:val="20"/>
                <w:lang w:val="uk-UA"/>
              </w:rPr>
              <w:t>джерел даних</w:t>
            </w:r>
            <w:r w:rsidRPr="002840B3">
              <w:rPr>
                <w:rFonts w:ascii="Avenir Next Cyr" w:hAnsi="Avenir Next Cyr"/>
                <w:color w:val="000000" w:themeColor="text1"/>
                <w:sz w:val="18"/>
                <w:szCs w:val="20"/>
                <w:lang w:val="uk-UA"/>
              </w:rPr>
              <w:t>.</w:t>
            </w:r>
          </w:p>
          <w:p w14:paraId="47BDFD29" w14:textId="77777777" w:rsidR="00E315E1" w:rsidRPr="002840B3" w:rsidRDefault="00E315E1" w:rsidP="00E315E1">
            <w:pPr>
              <w:spacing w:after="120" w:line="240" w:lineRule="auto"/>
              <w:rPr>
                <w:rFonts w:ascii="Avenir Next Cyr" w:hAnsi="Avenir Next Cyr"/>
                <w:bCs/>
                <w:color w:val="000000" w:themeColor="text1"/>
                <w:sz w:val="20"/>
                <w:szCs w:val="20"/>
                <w:lang w:val="ru-RU"/>
              </w:rPr>
            </w:pPr>
          </w:p>
          <w:p w14:paraId="5EA5E09D" w14:textId="77777777" w:rsidR="00E315E1" w:rsidRPr="002840B3" w:rsidRDefault="00E315E1" w:rsidP="00E315E1">
            <w:pPr>
              <w:spacing w:after="120" w:line="240" w:lineRule="auto"/>
              <w:rPr>
                <w:rFonts w:ascii="Avenir Next Cyr" w:hAnsi="Avenir Next Cyr"/>
                <w:b/>
                <w:i/>
                <w:iCs/>
                <w:color w:val="000000" w:themeColor="text1"/>
                <w:sz w:val="20"/>
                <w:szCs w:val="20"/>
                <w:lang w:val="uk-UA"/>
              </w:rPr>
            </w:pPr>
            <w:r w:rsidRPr="002840B3">
              <w:rPr>
                <w:rFonts w:ascii="Avenir Next Cyr" w:hAnsi="Avenir Next Cyr"/>
                <w:b/>
                <w:i/>
                <w:iCs/>
                <w:color w:val="000000" w:themeColor="text1"/>
                <w:sz w:val="20"/>
                <w:szCs w:val="20"/>
                <w:lang w:val="uk-UA"/>
              </w:rPr>
              <w:t xml:space="preserve">Рекомендований вигляд оформлення: </w:t>
            </w:r>
          </w:p>
          <w:p w14:paraId="1CA6D542" w14:textId="77777777" w:rsidR="00E315E1" w:rsidRPr="002840B3" w:rsidRDefault="00E315E1" w:rsidP="00E315E1">
            <w:pPr>
              <w:spacing w:after="120" w:line="240" w:lineRule="auto"/>
              <w:rPr>
                <w:rFonts w:ascii="Avenir Next Cyr" w:hAnsi="Avenir Next Cyr"/>
                <w:bCs/>
                <w:color w:val="000000" w:themeColor="text1"/>
                <w:sz w:val="20"/>
                <w:szCs w:val="20"/>
                <w:lang w:val="uk-UA"/>
              </w:rPr>
            </w:pPr>
            <w:r w:rsidRPr="002840B3">
              <w:rPr>
                <w:rFonts w:ascii="Avenir Next Cyr" w:hAnsi="Avenir Next Cyr"/>
                <w:bCs/>
                <w:color w:val="000000" w:themeColor="text1"/>
                <w:sz w:val="20"/>
                <w:szCs w:val="20"/>
                <w:lang w:val="uk-UA"/>
              </w:rPr>
              <w:t>Використовуйте виноски/примітки, щоб надати інформацію про джерела. Рекомендовано використовувати верхній індекс примітки (приклад: дані¹), щоб пов’язати зазначені дані із виносками джерел, що будуть наведені нижче, та відіслати до них.</w:t>
            </w:r>
          </w:p>
          <w:p w14:paraId="474FFFDF" w14:textId="77777777" w:rsidR="00E315E1" w:rsidRPr="002840B3" w:rsidRDefault="00E315E1" w:rsidP="00E315E1">
            <w:pPr>
              <w:spacing w:after="120" w:line="240" w:lineRule="auto"/>
              <w:rPr>
                <w:rFonts w:ascii="Avenir Next Cyr" w:hAnsi="Avenir Next Cyr"/>
                <w:bCs/>
                <w:color w:val="000000" w:themeColor="text1"/>
                <w:sz w:val="20"/>
                <w:szCs w:val="20"/>
                <w:lang w:val="uk-UA"/>
              </w:rPr>
            </w:pPr>
            <w:r w:rsidRPr="002840B3">
              <w:rPr>
                <w:rFonts w:ascii="Avenir Next Cyr" w:hAnsi="Avenir Next Cyr"/>
                <w:bCs/>
                <w:color w:val="000000" w:themeColor="text1"/>
                <w:sz w:val="20"/>
                <w:szCs w:val="20"/>
                <w:lang w:val="uk-UA"/>
              </w:rPr>
              <w:t>Ми рекомендуємо, щоб кожне джерело містило наступну інформацію: Джерело наданих даних/Дослідження (назва), Тип даних/Дослідження (назва), Дати проведеного дослідження</w:t>
            </w:r>
          </w:p>
          <w:p w14:paraId="6317DF02" w14:textId="77777777" w:rsidR="00E315E1" w:rsidRPr="002840B3" w:rsidRDefault="00E315E1" w:rsidP="00E315E1">
            <w:pPr>
              <w:spacing w:after="120" w:line="240" w:lineRule="auto"/>
              <w:rPr>
                <w:rFonts w:ascii="Avenir Next Cyr" w:hAnsi="Avenir Next Cyr"/>
                <w:bCs/>
                <w:color w:val="000000" w:themeColor="text1"/>
                <w:sz w:val="20"/>
                <w:szCs w:val="20"/>
                <w:lang w:val="uk-UA"/>
              </w:rPr>
            </w:pPr>
            <w:r w:rsidRPr="002840B3">
              <w:rPr>
                <w:rFonts w:ascii="Avenir Next Cyr" w:hAnsi="Avenir Next Cyr"/>
                <w:bCs/>
                <w:color w:val="000000" w:themeColor="text1"/>
                <w:sz w:val="20"/>
                <w:szCs w:val="20"/>
                <w:lang w:val="uk-UA"/>
              </w:rPr>
              <w:t>Не включайте назви агентств (рекламно-комунікаційних чи медійних) як джерело дослідження (допустимі тільки назви дослідницьких компаній).</w:t>
            </w:r>
          </w:p>
          <w:p w14:paraId="25D33721" w14:textId="77777777" w:rsidR="00E315E1" w:rsidRPr="00584574" w:rsidRDefault="00E315E1" w:rsidP="00E315E1">
            <w:pPr>
              <w:pStyle w:val="MediumShading1-Accent11"/>
              <w:spacing w:after="120"/>
              <w:rPr>
                <w:rFonts w:ascii="Avenir Next LT Pro" w:hAnsi="Avenir Next LT Pro"/>
                <w:bCs/>
                <w:color w:val="auto"/>
                <w:sz w:val="20"/>
                <w:szCs w:val="19"/>
                <w:lang w:val="uk-UA"/>
              </w:rPr>
            </w:pPr>
          </w:p>
        </w:tc>
        <w:tc>
          <w:tcPr>
            <w:tcW w:w="4495" w:type="dxa"/>
            <w:shd w:val="clear" w:color="auto" w:fill="auto"/>
          </w:tcPr>
          <w:p w14:paraId="32F6B9F1" w14:textId="77777777" w:rsidR="00E315E1" w:rsidRPr="00584574" w:rsidRDefault="00E315E1" w:rsidP="00E315E1">
            <w:pPr>
              <w:pStyle w:val="MediumShading1-Accent11"/>
              <w:spacing w:before="120" w:after="120"/>
              <w:rPr>
                <w:rFonts w:ascii="Avenir Next Cyr Medium" w:hAnsi="Avenir Next Cyr Medium"/>
                <w:b/>
                <w:color w:val="auto"/>
                <w:sz w:val="18"/>
                <w:szCs w:val="18"/>
                <w:lang w:val="uk-UA"/>
              </w:rPr>
            </w:pPr>
            <w:proofErr w:type="spellStart"/>
            <w:r w:rsidRPr="00584574">
              <w:rPr>
                <w:rFonts w:ascii="Avenir Next Cyr Medium" w:hAnsi="Avenir Next Cyr Medium"/>
                <w:b/>
                <w:color w:val="auto"/>
                <w:sz w:val="18"/>
                <w:szCs w:val="18"/>
                <w:lang w:val="uk-UA"/>
              </w:rPr>
              <w:t>Effie</w:t>
            </w:r>
            <w:proofErr w:type="spellEnd"/>
            <w:r w:rsidRPr="00584574">
              <w:rPr>
                <w:rFonts w:ascii="Avenir Next Cyr Medium" w:hAnsi="Avenir Next Cyr Medium"/>
                <w:b/>
                <w:color w:val="auto"/>
                <w:sz w:val="18"/>
                <w:szCs w:val="18"/>
                <w:lang w:val="uk-UA"/>
              </w:rPr>
              <w:t xml:space="preserve"> підказки:</w:t>
            </w:r>
          </w:p>
          <w:p w14:paraId="3E481AEF" w14:textId="77777777" w:rsidR="00E315E1" w:rsidRPr="00584574" w:rsidRDefault="00E315E1" w:rsidP="00E315E1">
            <w:pPr>
              <w:numPr>
                <w:ilvl w:val="0"/>
                <w:numId w:val="5"/>
              </w:numPr>
              <w:spacing w:after="120" w:line="240" w:lineRule="auto"/>
              <w:ind w:left="346" w:hanging="274"/>
              <w:rPr>
                <w:rFonts w:ascii="Avenir Next Cyr" w:hAnsi="Avenir Next Cyr"/>
                <w:color w:val="auto"/>
                <w:sz w:val="18"/>
                <w:szCs w:val="18"/>
                <w:lang w:val="uk-UA"/>
              </w:rPr>
            </w:pPr>
            <w:r w:rsidRPr="00584574">
              <w:rPr>
                <w:rFonts w:ascii="Avenir Next Cyr" w:hAnsi="Avenir Next Cyr"/>
                <w:color w:val="auto"/>
                <w:sz w:val="18"/>
                <w:szCs w:val="18"/>
                <w:lang w:val="uk-UA"/>
              </w:rPr>
              <w:t xml:space="preserve">Судді більше схильні довіряти даним третіх сторін (даним дослідницьких компаній), якщо вони є. </w:t>
            </w:r>
          </w:p>
          <w:p w14:paraId="6F3E0821" w14:textId="77777777" w:rsidR="00E315E1" w:rsidRPr="002840B3" w:rsidRDefault="00C54CDD" w:rsidP="00E315E1">
            <w:pPr>
              <w:numPr>
                <w:ilvl w:val="0"/>
                <w:numId w:val="5"/>
              </w:numPr>
              <w:spacing w:after="120" w:line="240" w:lineRule="auto"/>
              <w:ind w:left="346" w:hanging="274"/>
              <w:rPr>
                <w:rFonts w:ascii="Avenir Next LT Pro" w:hAnsi="Avenir Next LT Pro"/>
                <w:b/>
                <w:bCs/>
                <w:sz w:val="20"/>
                <w:szCs w:val="20"/>
                <w:lang w:val="uk-UA"/>
              </w:rPr>
            </w:pPr>
            <w:hyperlink r:id="rId20" w:history="1">
              <w:r w:rsidR="00E315E1" w:rsidRPr="002840B3">
                <w:rPr>
                  <w:rStyle w:val="ac"/>
                  <w:rFonts w:ascii="Avenir Next Cyr" w:hAnsi="Avenir Next Cyr" w:cs="Calibri"/>
                  <w:b/>
                  <w:bCs/>
                  <w:color w:val="000000" w:themeColor="text1"/>
                  <w:sz w:val="18"/>
                  <w:szCs w:val="16"/>
                  <w:u w:val="none"/>
                  <w:lang w:val="uk-UA"/>
                </w:rPr>
                <w:t>Перегляньте всі вимоги та вказівки щодо джерел даних</w:t>
              </w:r>
              <w:r w:rsidR="00E315E1" w:rsidRPr="002840B3">
                <w:rPr>
                  <w:rStyle w:val="ac"/>
                  <w:rFonts w:ascii="Avenir Next Cyr" w:hAnsi="Avenir Next Cyr"/>
                  <w:b/>
                  <w:bCs/>
                  <w:color w:val="000000" w:themeColor="text1"/>
                  <w:sz w:val="18"/>
                  <w:szCs w:val="16"/>
                  <w:u w:val="none"/>
                  <w:lang w:val="uk-UA"/>
                </w:rPr>
                <w:t xml:space="preserve"> </w:t>
              </w:r>
              <w:r w:rsidR="00E315E1" w:rsidRPr="002840B3">
                <w:rPr>
                  <w:rStyle w:val="ac"/>
                  <w:rFonts w:ascii="Avenir Next Cyr" w:hAnsi="Avenir Next Cyr" w:cs="Calibri"/>
                  <w:b/>
                  <w:bCs/>
                  <w:color w:val="B4975A"/>
                  <w:sz w:val="18"/>
                  <w:szCs w:val="16"/>
                  <w:u w:val="none"/>
                  <w:lang w:val="uk-UA"/>
                </w:rPr>
                <w:t>тут</w:t>
              </w:r>
              <w:r w:rsidR="00E315E1" w:rsidRPr="002840B3">
                <w:rPr>
                  <w:rStyle w:val="ac"/>
                  <w:rFonts w:ascii="Avenir Next Cyr" w:hAnsi="Avenir Next Cyr"/>
                  <w:b/>
                  <w:bCs/>
                  <w:color w:val="000000" w:themeColor="text1"/>
                  <w:sz w:val="18"/>
                  <w:szCs w:val="16"/>
                  <w:u w:val="none"/>
                  <w:lang w:val="uk-UA"/>
                </w:rPr>
                <w:t>.</w:t>
              </w:r>
            </w:hyperlink>
            <w:r w:rsidR="00E315E1" w:rsidRPr="002840B3">
              <w:rPr>
                <w:rFonts w:ascii="Avenir Next LT Pro" w:hAnsi="Avenir Next LT Pro"/>
                <w:b/>
                <w:bCs/>
                <w:sz w:val="20"/>
                <w:szCs w:val="20"/>
                <w:lang w:val="uk-UA"/>
              </w:rPr>
              <w:t xml:space="preserve"> </w:t>
            </w:r>
          </w:p>
        </w:tc>
      </w:tr>
      <w:tr w:rsidR="009C2F78" w:rsidRPr="00943BD3" w14:paraId="31AB9862" w14:textId="77777777" w:rsidTr="00D93E0C">
        <w:trPr>
          <w:trHeight w:val="1195"/>
        </w:trPr>
        <w:tc>
          <w:tcPr>
            <w:tcW w:w="10790" w:type="dxa"/>
            <w:gridSpan w:val="2"/>
            <w:shd w:val="clear" w:color="auto" w:fill="auto"/>
          </w:tcPr>
          <w:p w14:paraId="363B3A4F" w14:textId="77777777" w:rsidR="009C2F78" w:rsidRPr="00584574" w:rsidRDefault="009C2F78" w:rsidP="009C2F78">
            <w:pPr>
              <w:pStyle w:val="MediumShading1-Accent11"/>
              <w:spacing w:before="120" w:after="120"/>
              <w:rPr>
                <w:rFonts w:ascii="Avenir Next LT Pro" w:hAnsi="Avenir Next LT Pro"/>
                <w:sz w:val="20"/>
                <w:szCs w:val="20"/>
                <w:lang w:val="uk-UA"/>
              </w:rPr>
            </w:pPr>
            <w:r w:rsidRPr="00584574">
              <w:rPr>
                <w:rFonts w:ascii="Avenir Next Cyr" w:hAnsi="Avenir Next Cyr" w:cs="Calibri"/>
                <w:color w:val="auto"/>
                <w:sz w:val="20"/>
                <w:szCs w:val="20"/>
                <w:lang w:val="uk-UA"/>
              </w:rPr>
              <w:t>Місце для переліку джерел підтвердження даних, наданих у ваших відповідях до розділу SECTION 3.</w:t>
            </w:r>
          </w:p>
          <w:p w14:paraId="1938C35D" w14:textId="77777777" w:rsidR="009C2F78" w:rsidRPr="00584574" w:rsidRDefault="009C2F78" w:rsidP="009C2F78">
            <w:pPr>
              <w:pStyle w:val="MediumShading1-Accent11"/>
              <w:spacing w:after="120"/>
              <w:rPr>
                <w:rFonts w:ascii="Avenir Next LT Pro" w:hAnsi="Avenir Next LT Pro"/>
                <w:sz w:val="20"/>
                <w:szCs w:val="19"/>
                <w:lang w:val="uk-UA"/>
              </w:rPr>
            </w:pPr>
          </w:p>
        </w:tc>
      </w:tr>
    </w:tbl>
    <w:p w14:paraId="1F01BA06" w14:textId="77777777" w:rsidR="00ED387B" w:rsidRPr="00584574" w:rsidRDefault="00ED387B" w:rsidP="00C90AC1">
      <w:pPr>
        <w:pStyle w:val="MediumShading1-Accent11"/>
        <w:spacing w:after="120"/>
        <w:rPr>
          <w:rFonts w:ascii="Verdana" w:hAnsi="Verdana"/>
          <w:b/>
          <w:color w:val="auto"/>
          <w:sz w:val="19"/>
          <w:szCs w:val="19"/>
          <w:lang w:val="uk-UA"/>
        </w:rPr>
      </w:pPr>
    </w:p>
    <w:p w14:paraId="204A4A87" w14:textId="77777777" w:rsidR="002B13B2" w:rsidRPr="004317FE" w:rsidRDefault="002B13B2" w:rsidP="002B13B2">
      <w:pPr>
        <w:pStyle w:val="MediumShading1-Accent11"/>
        <w:shd w:val="clear" w:color="auto" w:fill="000000" w:themeFill="text1"/>
        <w:spacing w:after="120"/>
        <w:rPr>
          <w:rFonts w:ascii="Avenir Next Cyr Medium" w:hAnsi="Avenir Next Cyr Medium"/>
          <w:b/>
          <w:color w:val="FFFFFF"/>
          <w:sz w:val="28"/>
          <w:szCs w:val="19"/>
          <w:lang w:val="uk-UA"/>
        </w:rPr>
      </w:pPr>
      <w:r w:rsidRPr="004317FE">
        <w:rPr>
          <w:rFonts w:ascii="Avenir Next Cyr Medium" w:hAnsi="Avenir Next Cyr Medium"/>
          <w:b/>
          <w:color w:val="FFFFFF"/>
          <w:sz w:val="28"/>
          <w:szCs w:val="19"/>
          <w:lang w:val="uk-UA"/>
        </w:rPr>
        <w:t xml:space="preserve">SECTION 4: </w:t>
      </w:r>
      <w:r w:rsidRPr="004317FE">
        <w:rPr>
          <w:rFonts w:ascii="Avenir Next Cyr Medium" w:hAnsi="Avenir Next Cyr Medium" w:cs="Calibri"/>
          <w:b/>
          <w:color w:val="FFFFFF"/>
          <w:sz w:val="28"/>
          <w:szCs w:val="19"/>
          <w:lang w:val="uk-UA"/>
        </w:rPr>
        <w:t>РЕЗУЛЬТАТИ</w:t>
      </w:r>
    </w:p>
    <w:p w14:paraId="5D19E86B" w14:textId="77777777" w:rsidR="002B13B2" w:rsidRPr="004317FE" w:rsidRDefault="002B13B2" w:rsidP="002B13B2">
      <w:pPr>
        <w:pStyle w:val="MediumShading1-Accent11"/>
        <w:shd w:val="clear" w:color="auto" w:fill="000000" w:themeFill="text1"/>
        <w:spacing w:after="120"/>
        <w:rPr>
          <w:rFonts w:ascii="Avenir Next Cyr Medium" w:hAnsi="Avenir Next Cyr Medium" w:cs="Calibri"/>
          <w:b/>
          <w:color w:val="FFFFFF"/>
          <w:lang w:val="uk-UA"/>
        </w:rPr>
      </w:pPr>
      <w:r w:rsidRPr="004317FE">
        <w:rPr>
          <w:rFonts w:ascii="Avenir Next Cyr Medium" w:hAnsi="Avenir Next Cyr Medium"/>
          <w:b/>
          <w:color w:val="FFFFFF"/>
          <w:lang w:val="uk-UA"/>
        </w:rPr>
        <w:t xml:space="preserve">30% </w:t>
      </w:r>
      <w:r w:rsidRPr="004317FE">
        <w:rPr>
          <w:rFonts w:ascii="Avenir Next Cyr Medium" w:hAnsi="Avenir Next Cyr Medium" w:cs="Calibri"/>
          <w:b/>
          <w:color w:val="FFFFFF"/>
          <w:lang w:val="uk-UA"/>
        </w:rPr>
        <w:t>ВІД</w:t>
      </w:r>
      <w:r w:rsidRPr="004317FE">
        <w:rPr>
          <w:rFonts w:ascii="Avenir Next Cyr Medium" w:hAnsi="Avenir Next Cyr Medium"/>
          <w:b/>
          <w:color w:val="FFFFFF"/>
          <w:lang w:val="uk-UA"/>
        </w:rPr>
        <w:t xml:space="preserve"> </w:t>
      </w:r>
      <w:r w:rsidRPr="004317FE">
        <w:rPr>
          <w:rFonts w:ascii="Avenir Next Cyr Medium" w:hAnsi="Avenir Next Cyr Medium" w:cs="Calibri"/>
          <w:b/>
          <w:color w:val="FFFFFF"/>
          <w:lang w:val="uk-UA"/>
        </w:rPr>
        <w:t>ЗАГАЛЬНОЇ</w:t>
      </w:r>
      <w:r w:rsidRPr="004317FE">
        <w:rPr>
          <w:rFonts w:ascii="Avenir Next Cyr Medium" w:hAnsi="Avenir Next Cyr Medium"/>
          <w:b/>
          <w:color w:val="FFFFFF"/>
          <w:lang w:val="uk-UA"/>
        </w:rPr>
        <w:t xml:space="preserve"> </w:t>
      </w:r>
      <w:r w:rsidRPr="004317FE">
        <w:rPr>
          <w:rFonts w:ascii="Avenir Next Cyr Medium" w:hAnsi="Avenir Next Cyr Medium" w:cs="Calibri"/>
          <w:b/>
          <w:color w:val="FFFFFF"/>
          <w:lang w:val="uk-UA"/>
        </w:rPr>
        <w:t>ОЦІНКИ</w:t>
      </w:r>
    </w:p>
    <w:p w14:paraId="45F646BC" w14:textId="77777777" w:rsidR="00017903" w:rsidRDefault="002B13B2" w:rsidP="002B13B2">
      <w:pPr>
        <w:pStyle w:val="MediumShading1-Accent11"/>
        <w:shd w:val="clear" w:color="auto" w:fill="000000" w:themeFill="text1"/>
        <w:spacing w:after="120"/>
        <w:rPr>
          <w:rFonts w:ascii="Avenir Next Cyr" w:hAnsi="Avenir Next Cyr"/>
          <w:bCs/>
          <w:color w:val="FFFFFF" w:themeColor="background1"/>
          <w:sz w:val="20"/>
          <w:szCs w:val="20"/>
          <w:lang w:val="uk-UA"/>
        </w:rPr>
      </w:pPr>
      <w:r w:rsidRPr="004317FE">
        <w:rPr>
          <w:rFonts w:ascii="Avenir Next Cyr" w:hAnsi="Avenir Next Cyr"/>
          <w:color w:val="FFFFFF" w:themeColor="background1"/>
          <w:sz w:val="20"/>
          <w:szCs w:val="20"/>
          <w:lang w:val="uk-UA"/>
        </w:rPr>
        <w:t>Цей розділ стосується ваших результатів.</w:t>
      </w:r>
      <w:r w:rsidRPr="004317FE">
        <w:rPr>
          <w:rFonts w:ascii="Avenir Next Cyr Medium" w:hAnsi="Avenir Next Cyr Medium"/>
          <w:color w:val="FFFFFF" w:themeColor="background1"/>
          <w:lang w:val="uk-UA"/>
        </w:rPr>
        <w:t xml:space="preserve"> </w:t>
      </w:r>
      <w:r w:rsidRPr="004317FE">
        <w:rPr>
          <w:rFonts w:ascii="Avenir Next Cyr" w:hAnsi="Avenir Next Cyr"/>
          <w:color w:val="FFFFFF" w:themeColor="background1"/>
          <w:sz w:val="20"/>
          <w:szCs w:val="20"/>
          <w:lang w:val="uk-UA"/>
        </w:rPr>
        <w:t xml:space="preserve">Ви маєте бути здатними продемонструвати вплив ваших дій та зусиль на цілі вашого бізнесу/бренду/справи, що пов’язано з комунікаційною активністю та її елементами, а також з урахуванням інших факторів. </w:t>
      </w:r>
      <w:r w:rsidRPr="002B13B2">
        <w:rPr>
          <w:rFonts w:ascii="Avenir Next Cyr" w:hAnsi="Avenir Next Cyr"/>
          <w:bCs/>
          <w:color w:val="FFFFFF" w:themeColor="background1"/>
          <w:sz w:val="20"/>
          <w:szCs w:val="20"/>
          <w:lang w:val="uk-UA"/>
        </w:rPr>
        <w:t>Пов’яжіть між собою результати та цілі, повертаючись до цілей у Розділі 1 – цілі з'являться над вашою відповіддю із запитання 4A розділу SECTION 1: ВИКЛИК, ОПИС СИТУАЦІЇ ТА ЦІЛІ.</w:t>
      </w:r>
    </w:p>
    <w:p w14:paraId="1404696D" w14:textId="77777777" w:rsidR="00442295" w:rsidRPr="00442295" w:rsidRDefault="00442295" w:rsidP="002B13B2">
      <w:pPr>
        <w:pStyle w:val="MediumShading1-Accent11"/>
        <w:shd w:val="clear" w:color="auto" w:fill="000000" w:themeFill="text1"/>
        <w:spacing w:after="120"/>
        <w:rPr>
          <w:rFonts w:ascii="Avenir Next Cyr" w:hAnsi="Avenir Next Cyr"/>
          <w:bCs/>
          <w:iCs/>
          <w:color w:val="FFFFFF" w:themeColor="background1"/>
          <w:sz w:val="19"/>
          <w:szCs w:val="19"/>
          <w:lang w:val="uk-UA"/>
        </w:rPr>
      </w:pPr>
      <w:r w:rsidRPr="00442295">
        <w:rPr>
          <w:rFonts w:ascii="Avenir Next Cyr" w:hAnsi="Avenir Next Cyr"/>
          <w:bCs/>
          <w:iCs/>
          <w:color w:val="FFFFFF" w:themeColor="background1"/>
          <w:sz w:val="19"/>
          <w:szCs w:val="19"/>
          <w:lang w:val="uk-UA"/>
        </w:rPr>
        <w:t xml:space="preserve">В заявці категорії </w:t>
      </w:r>
      <w:proofErr w:type="spellStart"/>
      <w:r w:rsidRPr="00442295">
        <w:rPr>
          <w:rFonts w:ascii="Avenir Next Cyr" w:hAnsi="Avenir Next Cyr"/>
          <w:bCs/>
          <w:iCs/>
          <w:color w:val="FFFFFF" w:themeColor="background1"/>
          <w:sz w:val="19"/>
          <w:szCs w:val="19"/>
          <w:lang w:val="uk-UA"/>
        </w:rPr>
        <w:t>Sustained</w:t>
      </w:r>
      <w:proofErr w:type="spellEnd"/>
      <w:r w:rsidRPr="00442295">
        <w:rPr>
          <w:rFonts w:ascii="Avenir Next Cyr" w:hAnsi="Avenir Next Cyr"/>
          <w:bCs/>
          <w:iCs/>
          <w:color w:val="FFFFFF" w:themeColor="background1"/>
          <w:sz w:val="19"/>
          <w:szCs w:val="19"/>
          <w:lang w:val="uk-UA"/>
        </w:rPr>
        <w:t xml:space="preserve"> </w:t>
      </w:r>
      <w:proofErr w:type="spellStart"/>
      <w:r w:rsidRPr="00442295">
        <w:rPr>
          <w:rFonts w:ascii="Avenir Next Cyr" w:hAnsi="Avenir Next Cyr"/>
          <w:bCs/>
          <w:iCs/>
          <w:color w:val="FFFFFF" w:themeColor="background1"/>
          <w:sz w:val="19"/>
          <w:szCs w:val="19"/>
          <w:lang w:val="uk-UA"/>
        </w:rPr>
        <w:t>Success</w:t>
      </w:r>
      <w:proofErr w:type="spellEnd"/>
      <w:r w:rsidRPr="00442295">
        <w:rPr>
          <w:rFonts w:ascii="Avenir Next Cyr" w:hAnsi="Avenir Next Cyr"/>
          <w:bCs/>
          <w:iCs/>
          <w:color w:val="FFFFFF" w:themeColor="background1"/>
          <w:sz w:val="19"/>
          <w:szCs w:val="19"/>
          <w:lang w:val="uk-UA"/>
        </w:rPr>
        <w:t xml:space="preserve"> дайте відповіді на всі запитання станом на початок старту кампанії та опишіть як/чому/які зміни відбулися згодом.</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7"/>
        <w:gridCol w:w="1797"/>
        <w:gridCol w:w="720"/>
        <w:gridCol w:w="4529"/>
      </w:tblGrid>
      <w:tr w:rsidR="00017903" w:rsidRPr="00943BD3" w14:paraId="02579731" w14:textId="77777777" w:rsidTr="00F64C51">
        <w:tc>
          <w:tcPr>
            <w:tcW w:w="6244" w:type="dxa"/>
            <w:gridSpan w:val="3"/>
            <w:shd w:val="clear" w:color="auto" w:fill="B8B8B8"/>
          </w:tcPr>
          <w:p w14:paraId="084D26E2" w14:textId="77777777" w:rsidR="00F34BF4" w:rsidRPr="00584574" w:rsidRDefault="00D306FD" w:rsidP="00F34BF4">
            <w:pPr>
              <w:pStyle w:val="MediumShading1-Accent11"/>
              <w:spacing w:after="120"/>
              <w:rPr>
                <w:rFonts w:ascii="Avenir Next Cyr Medium" w:hAnsi="Avenir Next Cyr Medium"/>
                <w:b/>
                <w:color w:val="auto"/>
                <w:sz w:val="20"/>
                <w:szCs w:val="20"/>
                <w:lang w:val="uk-UA"/>
              </w:rPr>
            </w:pPr>
            <w:r w:rsidRPr="00584574">
              <w:rPr>
                <w:rFonts w:ascii="Avenir Next LT Pro" w:hAnsi="Avenir Next LT Pro"/>
                <w:b/>
                <w:color w:val="auto"/>
                <w:sz w:val="16"/>
                <w:szCs w:val="16"/>
                <w:lang w:val="uk-UA"/>
              </w:rPr>
              <w:br/>
            </w:r>
            <w:r w:rsidR="00F34BF4" w:rsidRPr="00584574">
              <w:rPr>
                <w:rFonts w:ascii="Avenir Next Cyr Medium" w:hAnsi="Avenir Next Cyr Medium"/>
                <w:b/>
                <w:color w:val="auto"/>
                <w:sz w:val="20"/>
                <w:szCs w:val="20"/>
                <w:lang w:val="uk-UA"/>
              </w:rPr>
              <w:t xml:space="preserve">4A. </w:t>
            </w:r>
            <w:r w:rsidR="004E555C" w:rsidRPr="004E555C">
              <w:rPr>
                <w:rFonts w:ascii="Avenir Next Cyr Medium" w:hAnsi="Avenir Next Cyr Medium"/>
                <w:b/>
                <w:color w:val="auto"/>
                <w:sz w:val="20"/>
                <w:szCs w:val="20"/>
                <w:lang w:val="uk-UA"/>
              </w:rPr>
              <w:t xml:space="preserve">Протягом </w:t>
            </w:r>
            <w:r w:rsidR="004E555C">
              <w:rPr>
                <w:rFonts w:ascii="Avenir Next Cyr Medium" w:hAnsi="Avenir Next Cyr Medium"/>
                <w:b/>
                <w:color w:val="auto"/>
                <w:sz w:val="20"/>
                <w:szCs w:val="20"/>
                <w:lang w:val="uk-UA"/>
              </w:rPr>
              <w:t xml:space="preserve">всього </w:t>
            </w:r>
            <w:r w:rsidR="004E555C" w:rsidRPr="004E555C">
              <w:rPr>
                <w:rFonts w:ascii="Avenir Next Cyr Medium" w:hAnsi="Avenir Next Cyr Medium"/>
                <w:b/>
                <w:color w:val="auto"/>
                <w:sz w:val="20"/>
                <w:szCs w:val="20"/>
                <w:lang w:val="uk-UA"/>
              </w:rPr>
              <w:t xml:space="preserve">періоду вашої </w:t>
            </w:r>
            <w:r w:rsidR="004E555C">
              <w:rPr>
                <w:rFonts w:ascii="Avenir Next Cyr Medium" w:hAnsi="Avenir Next Cyr Medium"/>
                <w:b/>
                <w:color w:val="auto"/>
                <w:sz w:val="20"/>
                <w:szCs w:val="20"/>
                <w:lang w:val="uk-UA"/>
              </w:rPr>
              <w:t>кампанії</w:t>
            </w:r>
            <w:r w:rsidR="004E555C" w:rsidRPr="004E555C">
              <w:rPr>
                <w:rFonts w:ascii="Avenir Next Cyr Medium" w:hAnsi="Avenir Next Cyr Medium"/>
                <w:b/>
                <w:color w:val="auto"/>
                <w:sz w:val="20"/>
                <w:szCs w:val="20"/>
                <w:lang w:val="uk-UA"/>
              </w:rPr>
              <w:t>,</w:t>
            </w:r>
            <w:r w:rsidR="004E555C">
              <w:rPr>
                <w:rFonts w:ascii="Avenir Next Cyr Medium" w:hAnsi="Avenir Next Cyr Medium"/>
                <w:b/>
                <w:color w:val="auto"/>
                <w:sz w:val="20"/>
                <w:szCs w:val="20"/>
                <w:lang w:val="uk-UA"/>
              </w:rPr>
              <w:t xml:space="preserve"> я</w:t>
            </w:r>
            <w:r w:rsidR="00F34BF4" w:rsidRPr="00584574">
              <w:rPr>
                <w:rFonts w:ascii="Avenir Next Cyr Medium" w:hAnsi="Avenir Next Cyr Medium" w:cs="Calibri"/>
                <w:b/>
                <w:color w:val="auto"/>
                <w:sz w:val="20"/>
                <w:szCs w:val="20"/>
                <w:lang w:val="uk-UA"/>
              </w:rPr>
              <w:t>к</w:t>
            </w:r>
            <w:r w:rsidR="00F34BF4" w:rsidRPr="00584574">
              <w:rPr>
                <w:rFonts w:ascii="Avenir Next Cyr Medium" w:hAnsi="Avenir Next Cyr Medium"/>
                <w:b/>
                <w:color w:val="auto"/>
                <w:sz w:val="20"/>
                <w:szCs w:val="20"/>
                <w:lang w:val="uk-UA"/>
              </w:rPr>
              <w:t xml:space="preserve"> </w:t>
            </w:r>
            <w:r w:rsidR="00F34BF4" w:rsidRPr="00584574">
              <w:rPr>
                <w:rFonts w:ascii="Avenir Next Cyr Medium" w:hAnsi="Avenir Next Cyr Medium" w:cs="Calibri"/>
                <w:b/>
                <w:color w:val="auto"/>
                <w:sz w:val="20"/>
                <w:szCs w:val="20"/>
                <w:lang w:val="uk-UA"/>
              </w:rPr>
              <w:t>ви</w:t>
            </w:r>
            <w:r w:rsidR="00F34BF4" w:rsidRPr="00584574">
              <w:rPr>
                <w:rFonts w:ascii="Avenir Next Cyr Medium" w:hAnsi="Avenir Next Cyr Medium"/>
                <w:b/>
                <w:color w:val="auto"/>
                <w:sz w:val="20"/>
                <w:szCs w:val="20"/>
                <w:lang w:val="uk-UA"/>
              </w:rPr>
              <w:t xml:space="preserve"> </w:t>
            </w:r>
            <w:r w:rsidR="00F34BF4" w:rsidRPr="00584574">
              <w:rPr>
                <w:rFonts w:ascii="Avenir Next Cyr Medium" w:hAnsi="Avenir Next Cyr Medium" w:cs="Calibri"/>
                <w:b/>
                <w:color w:val="auto"/>
                <w:sz w:val="20"/>
                <w:szCs w:val="20"/>
                <w:lang w:val="uk-UA"/>
              </w:rPr>
              <w:t>зрозуміли</w:t>
            </w:r>
            <w:r w:rsidR="00F34BF4" w:rsidRPr="00584574">
              <w:rPr>
                <w:rFonts w:ascii="Avenir Next Cyr Medium" w:hAnsi="Avenir Next Cyr Medium"/>
                <w:b/>
                <w:color w:val="auto"/>
                <w:sz w:val="20"/>
                <w:szCs w:val="20"/>
                <w:lang w:val="uk-UA"/>
              </w:rPr>
              <w:t xml:space="preserve">, </w:t>
            </w:r>
            <w:r w:rsidR="00F34BF4" w:rsidRPr="00584574">
              <w:rPr>
                <w:rFonts w:ascii="Avenir Next Cyr Medium" w:hAnsi="Avenir Next Cyr Medium" w:cs="Calibri"/>
                <w:b/>
                <w:color w:val="auto"/>
                <w:sz w:val="20"/>
                <w:szCs w:val="20"/>
                <w:lang w:val="uk-UA"/>
              </w:rPr>
              <w:t>що</w:t>
            </w:r>
            <w:r w:rsidR="00F34BF4" w:rsidRPr="00584574">
              <w:rPr>
                <w:rFonts w:ascii="Avenir Next Cyr Medium" w:hAnsi="Avenir Next Cyr Medium"/>
                <w:b/>
                <w:color w:val="auto"/>
                <w:sz w:val="20"/>
                <w:szCs w:val="20"/>
                <w:lang w:val="uk-UA"/>
              </w:rPr>
              <w:t xml:space="preserve"> </w:t>
            </w:r>
            <w:r w:rsidR="00F34BF4" w:rsidRPr="00584574">
              <w:rPr>
                <w:rFonts w:ascii="Avenir Next Cyr Medium" w:hAnsi="Avenir Next Cyr Medium" w:cs="Calibri"/>
                <w:b/>
                <w:color w:val="auto"/>
                <w:sz w:val="20"/>
                <w:szCs w:val="20"/>
                <w:lang w:val="uk-UA"/>
              </w:rPr>
              <w:t>кампанія</w:t>
            </w:r>
            <w:r w:rsidR="00F34BF4" w:rsidRPr="00584574">
              <w:rPr>
                <w:rFonts w:ascii="Avenir Next Cyr Medium" w:hAnsi="Avenir Next Cyr Medium"/>
                <w:b/>
                <w:color w:val="auto"/>
                <w:sz w:val="20"/>
                <w:szCs w:val="20"/>
                <w:lang w:val="uk-UA"/>
              </w:rPr>
              <w:t xml:space="preserve"> </w:t>
            </w:r>
            <w:r w:rsidR="00F34BF4" w:rsidRPr="00584574">
              <w:rPr>
                <w:rFonts w:ascii="Avenir Next Cyr Medium" w:hAnsi="Avenir Next Cyr Medium" w:cs="Calibri"/>
                <w:b/>
                <w:color w:val="auto"/>
                <w:sz w:val="20"/>
                <w:szCs w:val="20"/>
                <w:lang w:val="uk-UA"/>
              </w:rPr>
              <w:t>спрацювала</w:t>
            </w:r>
            <w:r w:rsidR="00F34BF4" w:rsidRPr="00584574">
              <w:rPr>
                <w:rFonts w:ascii="Avenir Next Cyr Medium" w:hAnsi="Avenir Next Cyr Medium"/>
                <w:b/>
                <w:color w:val="auto"/>
                <w:sz w:val="20"/>
                <w:szCs w:val="20"/>
                <w:lang w:val="uk-UA"/>
              </w:rPr>
              <w:t xml:space="preserve">?  </w:t>
            </w:r>
          </w:p>
          <w:p w14:paraId="12D96CFE" w14:textId="77777777" w:rsidR="00E5531F" w:rsidRPr="00584574" w:rsidRDefault="00E5531F" w:rsidP="00E5531F">
            <w:pPr>
              <w:pStyle w:val="MediumShading1-Accent11"/>
              <w:spacing w:after="120"/>
              <w:rPr>
                <w:rFonts w:ascii="Avenir Next Cyr" w:hAnsi="Avenir Next Cyr"/>
                <w:b/>
                <w:color w:val="auto"/>
                <w:sz w:val="19"/>
                <w:szCs w:val="19"/>
                <w:u w:val="single"/>
                <w:lang w:val="uk-UA"/>
              </w:rPr>
            </w:pPr>
            <w:r w:rsidRPr="00584574">
              <w:rPr>
                <w:rFonts w:ascii="Avenir Next Cyr Medium" w:hAnsi="Avenir Next Cyr Medium" w:cs="Calibri"/>
                <w:b/>
                <w:color w:val="auto"/>
                <w:sz w:val="20"/>
                <w:szCs w:val="20"/>
                <w:lang w:val="uk-UA"/>
              </w:rPr>
              <w:t>Поясніть</w:t>
            </w:r>
            <w:r w:rsidRPr="00584574">
              <w:rPr>
                <w:rFonts w:ascii="Avenir Next Cyr Medium" w:hAnsi="Avenir Next Cyr Medium"/>
                <w:b/>
                <w:color w:val="auto"/>
                <w:sz w:val="20"/>
                <w:szCs w:val="20"/>
                <w:lang w:val="uk-UA"/>
              </w:rPr>
              <w:t xml:space="preserve">, </w:t>
            </w:r>
            <w:r w:rsidRPr="00584574">
              <w:rPr>
                <w:rFonts w:ascii="Avenir Next Cyr Medium" w:hAnsi="Avenir Next Cyr Medium" w:cs="Calibri"/>
                <w:b/>
                <w:color w:val="auto"/>
                <w:sz w:val="20"/>
                <w:szCs w:val="20"/>
                <w:lang w:val="uk-UA"/>
              </w:rPr>
              <w:t>чому</w:t>
            </w:r>
            <w:r w:rsidRPr="00584574">
              <w:rPr>
                <w:rFonts w:ascii="Avenir Next Cyr Medium" w:hAnsi="Avenir Next Cyr Medium"/>
                <w:b/>
                <w:color w:val="auto"/>
                <w:sz w:val="20"/>
                <w:szCs w:val="20"/>
                <w:lang w:val="uk-UA"/>
              </w:rPr>
              <w:t xml:space="preserve"> </w:t>
            </w:r>
            <w:r w:rsidRPr="00584574">
              <w:rPr>
                <w:rFonts w:ascii="Avenir Next Cyr Medium" w:hAnsi="Avenir Next Cyr Medium" w:cs="Calibri"/>
                <w:b/>
                <w:color w:val="auto"/>
                <w:sz w:val="20"/>
                <w:szCs w:val="20"/>
                <w:lang w:val="uk-UA"/>
              </w:rPr>
              <w:t>отримані</w:t>
            </w:r>
            <w:r w:rsidRPr="00584574">
              <w:rPr>
                <w:rFonts w:ascii="Avenir Next Cyr Medium" w:hAnsi="Avenir Next Cyr Medium"/>
                <w:b/>
                <w:color w:val="auto"/>
                <w:sz w:val="20"/>
                <w:szCs w:val="20"/>
                <w:lang w:val="uk-UA"/>
              </w:rPr>
              <w:t xml:space="preserve"> </w:t>
            </w:r>
            <w:r w:rsidRPr="00584574">
              <w:rPr>
                <w:rFonts w:ascii="Avenir Next Cyr Medium" w:hAnsi="Avenir Next Cyr Medium" w:cs="Calibri"/>
                <w:b/>
                <w:color w:val="auto"/>
                <w:sz w:val="20"/>
                <w:szCs w:val="20"/>
                <w:lang w:val="uk-UA"/>
              </w:rPr>
              <w:t>результати</w:t>
            </w:r>
            <w:r w:rsidRPr="00584574">
              <w:rPr>
                <w:rFonts w:ascii="Avenir Next Cyr Medium" w:hAnsi="Avenir Next Cyr Medium"/>
                <w:b/>
                <w:color w:val="auto"/>
                <w:sz w:val="20"/>
                <w:szCs w:val="20"/>
                <w:lang w:val="uk-UA"/>
              </w:rPr>
              <w:t xml:space="preserve"> </w:t>
            </w:r>
            <w:r w:rsidRPr="00584574">
              <w:rPr>
                <w:rFonts w:ascii="Avenir Next Cyr Medium" w:hAnsi="Avenir Next Cyr Medium" w:cs="Calibri"/>
                <w:b/>
                <w:color w:val="auto"/>
                <w:sz w:val="20"/>
                <w:szCs w:val="20"/>
                <w:lang w:val="uk-UA"/>
              </w:rPr>
              <w:t>є</w:t>
            </w:r>
            <w:r w:rsidRPr="00584574">
              <w:rPr>
                <w:rFonts w:ascii="Avenir Next Cyr Medium" w:hAnsi="Avenir Next Cyr Medium"/>
                <w:b/>
                <w:color w:val="auto"/>
                <w:sz w:val="20"/>
                <w:szCs w:val="20"/>
                <w:lang w:val="uk-UA"/>
              </w:rPr>
              <w:t xml:space="preserve"> </w:t>
            </w:r>
            <w:r w:rsidRPr="00584574">
              <w:rPr>
                <w:rFonts w:ascii="Avenir Next Cyr Medium" w:hAnsi="Avenir Next Cyr Medium" w:cs="Calibri"/>
                <w:b/>
                <w:color w:val="auto"/>
                <w:sz w:val="20"/>
                <w:szCs w:val="20"/>
                <w:lang w:val="uk-UA"/>
              </w:rPr>
              <w:t>вагомими</w:t>
            </w:r>
            <w:r w:rsidRPr="00584574">
              <w:rPr>
                <w:rFonts w:ascii="Avenir Next Cyr Medium" w:hAnsi="Avenir Next Cyr Medium"/>
                <w:b/>
                <w:color w:val="auto"/>
                <w:sz w:val="20"/>
                <w:szCs w:val="20"/>
                <w:lang w:val="uk-UA"/>
              </w:rPr>
              <w:t xml:space="preserve"> </w:t>
            </w:r>
            <w:r w:rsidRPr="00584574">
              <w:rPr>
                <w:rFonts w:ascii="Avenir Next Cyr Medium" w:hAnsi="Avenir Next Cyr Medium" w:cs="Calibri"/>
                <w:b/>
                <w:color w:val="auto"/>
                <w:sz w:val="20"/>
                <w:szCs w:val="20"/>
                <w:lang w:val="uk-UA"/>
              </w:rPr>
              <w:t>для</w:t>
            </w:r>
            <w:r w:rsidRPr="00584574">
              <w:rPr>
                <w:rFonts w:ascii="Avenir Next Cyr Medium" w:hAnsi="Avenir Next Cyr Medium"/>
                <w:b/>
                <w:color w:val="auto"/>
                <w:sz w:val="20"/>
                <w:szCs w:val="20"/>
                <w:lang w:val="uk-UA"/>
              </w:rPr>
              <w:t xml:space="preserve"> </w:t>
            </w:r>
            <w:r w:rsidRPr="00584574">
              <w:rPr>
                <w:rFonts w:ascii="Avenir Next Cyr Medium" w:hAnsi="Avenir Next Cyr Medium"/>
                <w:b/>
                <w:color w:val="auto"/>
                <w:sz w:val="20"/>
                <w:szCs w:val="20"/>
                <w:u w:val="single"/>
                <w:lang w:val="uk-UA"/>
              </w:rPr>
              <w:t xml:space="preserve">бізнесу </w:t>
            </w:r>
            <w:r w:rsidRPr="00584574">
              <w:rPr>
                <w:rFonts w:ascii="Avenir Next Cyr Medium" w:hAnsi="Avenir Next Cyr Medium" w:cs="Calibri"/>
                <w:b/>
                <w:color w:val="auto"/>
                <w:sz w:val="20"/>
                <w:szCs w:val="20"/>
                <w:u w:val="single"/>
                <w:lang w:val="uk-UA"/>
              </w:rPr>
              <w:t>бренд</w:t>
            </w:r>
            <w:r w:rsidR="0010163D">
              <w:rPr>
                <w:rFonts w:ascii="Avenir Next Cyr Medium" w:hAnsi="Avenir Next Cyr Medium" w:cs="Calibri"/>
                <w:b/>
                <w:color w:val="auto"/>
                <w:sz w:val="20"/>
                <w:szCs w:val="20"/>
                <w:u w:val="single"/>
                <w:lang w:val="uk-UA"/>
              </w:rPr>
              <w:t>у</w:t>
            </w:r>
            <w:r w:rsidRPr="00584574">
              <w:rPr>
                <w:rFonts w:ascii="Avenir Next Cyr Medium" w:hAnsi="Avenir Next Cyr Medium"/>
                <w:b/>
                <w:color w:val="auto"/>
                <w:sz w:val="20"/>
                <w:szCs w:val="20"/>
                <w:lang w:val="uk-UA"/>
              </w:rPr>
              <w:t xml:space="preserve">, </w:t>
            </w:r>
            <w:r w:rsidRPr="00584574">
              <w:rPr>
                <w:rFonts w:ascii="Avenir Next Cyr Medium" w:hAnsi="Avenir Next Cyr Medium" w:cs="Calibri"/>
                <w:b/>
                <w:color w:val="auto"/>
                <w:sz w:val="20"/>
                <w:szCs w:val="20"/>
                <w:lang w:val="uk-UA"/>
              </w:rPr>
              <w:t>з</w:t>
            </w:r>
            <w:r w:rsidRPr="00584574">
              <w:rPr>
                <w:rFonts w:ascii="Avenir Next Cyr Medium" w:hAnsi="Avenir Next Cyr Medium"/>
                <w:b/>
                <w:color w:val="auto"/>
                <w:sz w:val="20"/>
                <w:szCs w:val="20"/>
                <w:lang w:val="uk-UA"/>
              </w:rPr>
              <w:t xml:space="preserve"> </w:t>
            </w:r>
            <w:r w:rsidRPr="00584574">
              <w:rPr>
                <w:rFonts w:ascii="Avenir Next Cyr Medium" w:hAnsi="Avenir Next Cyr Medium" w:cs="Calibri"/>
                <w:b/>
                <w:color w:val="auto"/>
                <w:sz w:val="20"/>
                <w:szCs w:val="20"/>
                <w:lang w:val="uk-UA"/>
              </w:rPr>
              <w:t>урахуванням</w:t>
            </w:r>
            <w:r w:rsidRPr="00584574">
              <w:rPr>
                <w:rFonts w:ascii="Avenir Next Cyr Medium" w:hAnsi="Avenir Next Cyr Medium"/>
                <w:b/>
                <w:color w:val="auto"/>
                <w:sz w:val="20"/>
                <w:szCs w:val="20"/>
                <w:lang w:val="uk-UA"/>
              </w:rPr>
              <w:t xml:space="preserve"> </w:t>
            </w:r>
            <w:r w:rsidRPr="00584574">
              <w:rPr>
                <w:rFonts w:ascii="Avenir Next Cyr Medium" w:hAnsi="Avenir Next Cyr Medium" w:cs="Calibri"/>
                <w:b/>
                <w:color w:val="auto"/>
                <w:sz w:val="20"/>
                <w:szCs w:val="20"/>
                <w:lang w:val="uk-UA"/>
              </w:rPr>
              <w:t>ситуації</w:t>
            </w:r>
            <w:r w:rsidRPr="00584574">
              <w:rPr>
                <w:rFonts w:ascii="Avenir Next Cyr Medium" w:hAnsi="Avenir Next Cyr Medium"/>
                <w:b/>
                <w:color w:val="auto"/>
                <w:sz w:val="20"/>
                <w:szCs w:val="20"/>
                <w:lang w:val="uk-UA"/>
              </w:rPr>
              <w:t xml:space="preserve"> </w:t>
            </w:r>
            <w:r w:rsidRPr="00584574">
              <w:rPr>
                <w:rFonts w:ascii="Avenir Next Cyr Medium" w:hAnsi="Avenir Next Cyr Medium" w:cs="Calibri"/>
                <w:b/>
                <w:color w:val="auto"/>
                <w:sz w:val="20"/>
                <w:szCs w:val="20"/>
                <w:lang w:val="uk-UA"/>
              </w:rPr>
              <w:t>навколо</w:t>
            </w:r>
            <w:r w:rsidRPr="00584574">
              <w:rPr>
                <w:rFonts w:ascii="Avenir Next Cyr Medium" w:hAnsi="Avenir Next Cyr Medium"/>
                <w:b/>
                <w:color w:val="auto"/>
                <w:sz w:val="20"/>
                <w:szCs w:val="20"/>
                <w:lang w:val="uk-UA"/>
              </w:rPr>
              <w:t xml:space="preserve"> </w:t>
            </w:r>
            <w:r w:rsidRPr="00584574">
              <w:rPr>
                <w:rFonts w:ascii="Avenir Next Cyr Medium" w:hAnsi="Avenir Next Cyr Medium" w:cs="Calibri"/>
                <w:b/>
                <w:color w:val="auto"/>
                <w:sz w:val="20"/>
                <w:szCs w:val="20"/>
                <w:u w:val="single"/>
                <w:lang w:val="uk-UA"/>
              </w:rPr>
              <w:t>категорії, конкурентів</w:t>
            </w:r>
            <w:r w:rsidRPr="00584574">
              <w:rPr>
                <w:rFonts w:ascii="Avenir Next Cyr Medium" w:hAnsi="Avenir Next Cyr Medium"/>
                <w:b/>
                <w:color w:val="auto"/>
                <w:sz w:val="20"/>
                <w:szCs w:val="20"/>
                <w:u w:val="single"/>
                <w:lang w:val="uk-UA"/>
              </w:rPr>
              <w:t xml:space="preserve"> </w:t>
            </w:r>
            <w:r w:rsidRPr="00584574">
              <w:rPr>
                <w:rFonts w:ascii="Avenir Next Cyr Medium" w:hAnsi="Avenir Next Cyr Medium" w:cs="Calibri"/>
                <w:b/>
                <w:color w:val="auto"/>
                <w:sz w:val="20"/>
                <w:szCs w:val="20"/>
                <w:u w:val="single"/>
                <w:lang w:val="uk-UA"/>
              </w:rPr>
              <w:t>та/або</w:t>
            </w:r>
            <w:r w:rsidRPr="00584574">
              <w:rPr>
                <w:rFonts w:ascii="Avenir Next Cyr Medium" w:hAnsi="Avenir Next Cyr Medium"/>
                <w:b/>
                <w:color w:val="auto"/>
                <w:sz w:val="20"/>
                <w:szCs w:val="20"/>
                <w:lang w:val="uk-UA"/>
              </w:rPr>
              <w:t xml:space="preserve"> </w:t>
            </w:r>
            <w:r w:rsidRPr="00584574">
              <w:rPr>
                <w:rFonts w:ascii="Avenir Next Cyr Medium" w:hAnsi="Avenir Next Cyr Medium" w:cs="Calibri"/>
                <w:b/>
                <w:color w:val="auto"/>
                <w:sz w:val="20"/>
                <w:szCs w:val="20"/>
                <w:u w:val="single"/>
                <w:lang w:val="uk-UA"/>
              </w:rPr>
              <w:t>минулорічного</w:t>
            </w:r>
            <w:r w:rsidRPr="00584574">
              <w:rPr>
                <w:rFonts w:ascii="Avenir Next Cyr Medium" w:hAnsi="Avenir Next Cyr Medium"/>
                <w:b/>
                <w:color w:val="auto"/>
                <w:sz w:val="20"/>
                <w:szCs w:val="20"/>
                <w:u w:val="single"/>
                <w:lang w:val="uk-UA"/>
              </w:rPr>
              <w:t xml:space="preserve"> </w:t>
            </w:r>
            <w:r w:rsidRPr="00584574">
              <w:rPr>
                <w:rFonts w:ascii="Avenir Next Cyr Medium" w:hAnsi="Avenir Next Cyr Medium" w:cs="Calibri"/>
                <w:b/>
                <w:color w:val="auto"/>
                <w:sz w:val="20"/>
                <w:szCs w:val="20"/>
                <w:u w:val="single"/>
                <w:lang w:val="uk-UA"/>
              </w:rPr>
              <w:t>періоду</w:t>
            </w:r>
            <w:r w:rsidRPr="00584574">
              <w:rPr>
                <w:rFonts w:ascii="Avenir Next Cyr Medium" w:hAnsi="Avenir Next Cyr Medium"/>
                <w:b/>
                <w:color w:val="auto"/>
                <w:sz w:val="20"/>
                <w:szCs w:val="20"/>
                <w:u w:val="single"/>
                <w:lang w:val="uk-UA"/>
              </w:rPr>
              <w:t>.</w:t>
            </w:r>
          </w:p>
          <w:p w14:paraId="3A370B4A" w14:textId="77777777" w:rsidR="002B5032" w:rsidRPr="00584574" w:rsidRDefault="000F33B3" w:rsidP="002B5032">
            <w:pPr>
              <w:pStyle w:val="MediumShading1-Accent11"/>
              <w:spacing w:before="120" w:after="120"/>
              <w:rPr>
                <w:rFonts w:ascii="Avenir Next Cyr Medium" w:eastAsia="ヒラギノ角ゴ Pro W3" w:hAnsi="Avenir Next Cyr Medium"/>
                <w:b/>
                <w:color w:val="auto"/>
                <w:sz w:val="20"/>
                <w:szCs w:val="20"/>
                <w:lang w:val="uk-UA" w:eastAsia="en-US"/>
              </w:rPr>
            </w:pPr>
            <w:r w:rsidRPr="00584574">
              <w:rPr>
                <w:rFonts w:ascii="Avenir Next Cyr Medium" w:eastAsia="ヒラギノ角ゴ Pro W3" w:hAnsi="Avenir Next Cyr Medium" w:cs="Calibri"/>
                <w:b/>
                <w:color w:val="auto"/>
                <w:sz w:val="20"/>
                <w:szCs w:val="20"/>
                <w:lang w:val="uk-UA" w:eastAsia="en-US"/>
              </w:rPr>
              <w:t>Результати</w:t>
            </w:r>
            <w:r w:rsidRPr="00584574">
              <w:rPr>
                <w:rFonts w:ascii="Avenir Next Cyr Medium" w:eastAsia="ヒラギノ角ゴ Pro W3" w:hAnsi="Avenir Next Cyr Medium"/>
                <w:b/>
                <w:color w:val="auto"/>
                <w:sz w:val="20"/>
                <w:szCs w:val="20"/>
                <w:lang w:val="uk-UA" w:eastAsia="en-US"/>
              </w:rPr>
              <w:t xml:space="preserve"> </w:t>
            </w:r>
            <w:r w:rsidRPr="00584574">
              <w:rPr>
                <w:rFonts w:ascii="Avenir Next Cyr Medium" w:eastAsia="ヒラギノ角ゴ Pro W3" w:hAnsi="Avenir Next Cyr Medium" w:cs="Calibri"/>
                <w:b/>
                <w:color w:val="auto"/>
                <w:sz w:val="20"/>
                <w:szCs w:val="20"/>
                <w:lang w:val="uk-UA" w:eastAsia="en-US"/>
              </w:rPr>
              <w:t>мають</w:t>
            </w:r>
            <w:r w:rsidRPr="00584574">
              <w:rPr>
                <w:rFonts w:ascii="Avenir Next Cyr Medium" w:eastAsia="ヒラギノ角ゴ Pro W3" w:hAnsi="Avenir Next Cyr Medium"/>
                <w:b/>
                <w:color w:val="auto"/>
                <w:sz w:val="20"/>
                <w:szCs w:val="20"/>
                <w:lang w:val="uk-UA" w:eastAsia="en-US"/>
              </w:rPr>
              <w:t xml:space="preserve"> </w:t>
            </w:r>
            <w:r w:rsidRPr="00584574">
              <w:rPr>
                <w:rFonts w:ascii="Avenir Next Cyr Medium" w:eastAsia="ヒラギノ角ゴ Pro W3" w:hAnsi="Avenir Next Cyr Medium" w:cs="Calibri"/>
                <w:b/>
                <w:color w:val="auto"/>
                <w:sz w:val="20"/>
                <w:szCs w:val="20"/>
                <w:lang w:val="uk-UA" w:eastAsia="en-US"/>
              </w:rPr>
              <w:t>відповідати</w:t>
            </w:r>
            <w:r w:rsidRPr="00584574">
              <w:rPr>
                <w:rFonts w:ascii="Avenir Next Cyr Medium" w:eastAsia="ヒラギノ角ゴ Pro W3" w:hAnsi="Avenir Next Cyr Medium"/>
                <w:b/>
                <w:color w:val="auto"/>
                <w:sz w:val="20"/>
                <w:szCs w:val="20"/>
                <w:lang w:val="uk-UA" w:eastAsia="en-US"/>
              </w:rPr>
              <w:t xml:space="preserve"> </w:t>
            </w:r>
            <w:r w:rsidRPr="00584574">
              <w:rPr>
                <w:rFonts w:ascii="Avenir Next Cyr Medium" w:eastAsia="ヒラギノ角ゴ Pro W3" w:hAnsi="Avenir Next Cyr Medium" w:cs="Calibri"/>
                <w:b/>
                <w:color w:val="auto"/>
                <w:sz w:val="20"/>
                <w:szCs w:val="20"/>
                <w:lang w:val="uk-UA" w:eastAsia="en-US"/>
              </w:rPr>
              <w:t>вашій</w:t>
            </w:r>
            <w:r w:rsidRPr="00584574">
              <w:rPr>
                <w:rFonts w:ascii="Avenir Next Cyr Medium" w:eastAsia="ヒラギノ角ゴ Pro W3" w:hAnsi="Avenir Next Cyr Medium"/>
                <w:b/>
                <w:color w:val="auto"/>
                <w:sz w:val="20"/>
                <w:szCs w:val="20"/>
                <w:lang w:val="uk-UA" w:eastAsia="en-US"/>
              </w:rPr>
              <w:t xml:space="preserve"> </w:t>
            </w:r>
            <w:r w:rsidRPr="00584574">
              <w:rPr>
                <w:rFonts w:ascii="Avenir Next Cyr Medium" w:eastAsia="ヒラギノ角ゴ Pro W3" w:hAnsi="Avenir Next Cyr Medium" w:cs="Calibri"/>
                <w:b/>
                <w:color w:val="auto"/>
                <w:sz w:val="20"/>
                <w:szCs w:val="20"/>
                <w:lang w:val="uk-UA" w:eastAsia="en-US"/>
              </w:rPr>
              <w:t>конкретній</w:t>
            </w:r>
            <w:r w:rsidRPr="00584574">
              <w:rPr>
                <w:rFonts w:ascii="Avenir Next Cyr Medium" w:eastAsia="ヒラギノ角ゴ Pro W3" w:hAnsi="Avenir Next Cyr Medium"/>
                <w:b/>
                <w:color w:val="auto"/>
                <w:sz w:val="20"/>
                <w:szCs w:val="20"/>
                <w:lang w:val="uk-UA" w:eastAsia="en-US"/>
              </w:rPr>
              <w:t xml:space="preserve"> </w:t>
            </w:r>
            <w:r w:rsidRPr="00584574">
              <w:rPr>
                <w:rFonts w:ascii="Avenir Next Cyr Medium" w:eastAsia="ヒラギノ角ゴ Pro W3" w:hAnsi="Avenir Next Cyr Medium" w:cs="Calibri"/>
                <w:b/>
                <w:color w:val="auto"/>
                <w:sz w:val="20"/>
                <w:szCs w:val="20"/>
                <w:lang w:val="uk-UA" w:eastAsia="en-US"/>
              </w:rPr>
              <w:t>аудиторії</w:t>
            </w:r>
            <w:r w:rsidRPr="00584574">
              <w:rPr>
                <w:rFonts w:ascii="Avenir Next Cyr Medium" w:eastAsia="ヒラギノ角ゴ Pro W3" w:hAnsi="Avenir Next Cyr Medium"/>
                <w:b/>
                <w:color w:val="auto"/>
                <w:sz w:val="20"/>
                <w:szCs w:val="20"/>
                <w:lang w:val="uk-UA" w:eastAsia="en-US"/>
              </w:rPr>
              <w:t xml:space="preserve">, </w:t>
            </w:r>
            <w:r w:rsidRPr="00584574">
              <w:rPr>
                <w:rFonts w:ascii="Avenir Next Cyr Medium" w:eastAsia="ヒラギノ角ゴ Pro W3" w:hAnsi="Avenir Next Cyr Medium" w:cs="Calibri"/>
                <w:b/>
                <w:color w:val="auto"/>
                <w:sz w:val="20"/>
                <w:szCs w:val="20"/>
                <w:lang w:val="uk-UA" w:eastAsia="en-US"/>
              </w:rPr>
              <w:t>цілям</w:t>
            </w:r>
            <w:r w:rsidRPr="00584574">
              <w:rPr>
                <w:rFonts w:ascii="Avenir Next Cyr Medium" w:eastAsia="ヒラギノ角ゴ Pro W3" w:hAnsi="Avenir Next Cyr Medium"/>
                <w:b/>
                <w:color w:val="auto"/>
                <w:sz w:val="20"/>
                <w:szCs w:val="20"/>
                <w:lang w:val="uk-UA" w:eastAsia="en-US"/>
              </w:rPr>
              <w:t xml:space="preserve"> </w:t>
            </w:r>
            <w:r w:rsidRPr="00584574">
              <w:rPr>
                <w:rFonts w:ascii="Avenir Next Cyr Medium" w:eastAsia="ヒラギノ角ゴ Pro W3" w:hAnsi="Avenir Next Cyr Medium" w:cs="Calibri"/>
                <w:b/>
                <w:color w:val="auto"/>
                <w:sz w:val="20"/>
                <w:szCs w:val="20"/>
                <w:lang w:val="uk-UA" w:eastAsia="en-US"/>
              </w:rPr>
              <w:t>та</w:t>
            </w:r>
            <w:r w:rsidRPr="00584574">
              <w:rPr>
                <w:rFonts w:ascii="Avenir Next Cyr Medium" w:eastAsia="ヒラギノ角ゴ Pro W3" w:hAnsi="Avenir Next Cyr Medium"/>
                <w:b/>
                <w:color w:val="auto"/>
                <w:sz w:val="20"/>
                <w:szCs w:val="20"/>
                <w:lang w:val="uk-UA" w:eastAsia="en-US"/>
              </w:rPr>
              <w:t xml:space="preserve"> </w:t>
            </w:r>
            <w:proofErr w:type="spellStart"/>
            <w:r w:rsidRPr="00584574">
              <w:rPr>
                <w:rFonts w:ascii="Avenir Next Cyr Medium" w:eastAsia="ヒラギノ角ゴ Pro W3" w:hAnsi="Avenir Next Cyr Medium"/>
                <w:b/>
                <w:color w:val="auto"/>
                <w:sz w:val="20"/>
                <w:szCs w:val="20"/>
                <w:lang w:val="uk-UA" w:eastAsia="en-US"/>
              </w:rPr>
              <w:t>KPIs</w:t>
            </w:r>
            <w:proofErr w:type="spellEnd"/>
            <w:r w:rsidRPr="00584574">
              <w:rPr>
                <w:rFonts w:ascii="Avenir Next Cyr Medium" w:eastAsia="ヒラギノ角ゴ Pro W3" w:hAnsi="Avenir Next Cyr Medium"/>
                <w:b/>
                <w:color w:val="auto"/>
                <w:sz w:val="20"/>
                <w:szCs w:val="20"/>
                <w:lang w:val="uk-UA" w:eastAsia="en-US"/>
              </w:rPr>
              <w:t>.</w:t>
            </w:r>
          </w:p>
          <w:p w14:paraId="6CB8E681" w14:textId="77777777" w:rsidR="00567562" w:rsidRPr="00584574" w:rsidRDefault="008D0B21" w:rsidP="008D0B21">
            <w:pPr>
              <w:pStyle w:val="MediumShading1-Accent11"/>
              <w:rPr>
                <w:rFonts w:asciiTheme="minorHAnsi" w:hAnsiTheme="minorHAnsi"/>
                <w:color w:val="auto"/>
                <w:sz w:val="20"/>
                <w:lang w:val="uk-UA"/>
              </w:rPr>
            </w:pPr>
            <w:r w:rsidRPr="00584574">
              <w:rPr>
                <w:rFonts w:ascii="Avenir Next Cyr Medium" w:eastAsia="Times New Roman" w:hAnsi="Avenir Next Cyr Medium" w:cs="Calibri"/>
                <w:b/>
                <w:bCs/>
                <w:color w:val="B4975A"/>
                <w:sz w:val="20"/>
                <w:szCs w:val="20"/>
                <w:lang w:val="uk-UA" w:eastAsia="en-US"/>
              </w:rPr>
              <w:t>ФОРМАТ ВІДПОВІДІ</w:t>
            </w:r>
          </w:p>
          <w:p w14:paraId="0C6FCDCA" w14:textId="77777777" w:rsidR="002B5032" w:rsidRPr="00584574" w:rsidRDefault="00567562" w:rsidP="008D0B21">
            <w:pPr>
              <w:pStyle w:val="MediumShading1-Accent11"/>
              <w:rPr>
                <w:rFonts w:ascii="Avenir Next Cyr" w:eastAsia="Times New Roman" w:hAnsi="Avenir Next Cyr" w:cs="Calibri"/>
                <w:b/>
                <w:bCs/>
                <w:color w:val="B4975A"/>
                <w:sz w:val="20"/>
                <w:szCs w:val="20"/>
                <w:lang w:val="uk-UA" w:eastAsia="en-US"/>
              </w:rPr>
            </w:pPr>
            <w:r w:rsidRPr="00584574">
              <w:rPr>
                <w:rFonts w:ascii="Avenir Next Cyr" w:hAnsi="Avenir Next Cyr" w:cs="Calibri"/>
                <w:color w:val="auto"/>
                <w:sz w:val="20"/>
                <w:lang w:val="uk-UA"/>
              </w:rPr>
              <w:lastRenderedPageBreak/>
              <w:t>Ви маєте</w:t>
            </w:r>
            <w:r w:rsidRPr="00584574">
              <w:rPr>
                <w:rFonts w:ascii="Avenir Next Cyr" w:hAnsi="Avenir Next Cyr"/>
                <w:color w:val="auto"/>
                <w:sz w:val="20"/>
                <w:lang w:val="uk-UA"/>
              </w:rPr>
              <w:t xml:space="preserve"> </w:t>
            </w:r>
            <w:r w:rsidR="00966907" w:rsidRPr="00584574">
              <w:rPr>
                <w:rFonts w:ascii="Avenir Next Cyr" w:hAnsi="Avenir Next Cyr"/>
                <w:color w:val="auto"/>
                <w:sz w:val="20"/>
                <w:lang w:val="uk-UA"/>
              </w:rPr>
              <w:t xml:space="preserve">близько </w:t>
            </w:r>
            <w:r w:rsidR="004E555C">
              <w:rPr>
                <w:rFonts w:ascii="Avenir Next Cyr" w:hAnsi="Avenir Next Cyr"/>
                <w:color w:val="auto"/>
                <w:sz w:val="20"/>
                <w:lang w:val="uk-UA"/>
              </w:rPr>
              <w:t>40</w:t>
            </w:r>
            <w:r w:rsidRPr="00584574">
              <w:rPr>
                <w:rFonts w:ascii="Avenir Next Cyr" w:hAnsi="Avenir Next Cyr"/>
                <w:color w:val="auto"/>
                <w:sz w:val="20"/>
                <w:lang w:val="uk-UA"/>
              </w:rPr>
              <w:t xml:space="preserve">0 </w:t>
            </w:r>
            <w:r w:rsidRPr="00584574">
              <w:rPr>
                <w:rFonts w:ascii="Avenir Next Cyr" w:hAnsi="Avenir Next Cyr" w:cs="Calibri"/>
                <w:color w:val="auto"/>
                <w:sz w:val="20"/>
                <w:lang w:val="uk-UA"/>
              </w:rPr>
              <w:t>слів</w:t>
            </w:r>
            <w:r w:rsidRPr="00584574">
              <w:rPr>
                <w:rFonts w:ascii="Avenir Next Cyr" w:hAnsi="Avenir Next Cyr"/>
                <w:color w:val="auto"/>
                <w:sz w:val="20"/>
                <w:lang w:val="uk-UA"/>
              </w:rPr>
              <w:t xml:space="preserve"> </w:t>
            </w:r>
            <w:r w:rsidRPr="00584574">
              <w:rPr>
                <w:rFonts w:ascii="Avenir Next Cyr" w:hAnsi="Avenir Next Cyr" w:cs="Calibri"/>
                <w:color w:val="auto"/>
                <w:sz w:val="20"/>
                <w:lang w:val="uk-UA"/>
              </w:rPr>
              <w:t>і</w:t>
            </w:r>
            <w:r w:rsidRPr="00584574">
              <w:rPr>
                <w:rFonts w:ascii="Avenir Next Cyr" w:hAnsi="Avenir Next Cyr"/>
                <w:color w:val="auto"/>
                <w:sz w:val="20"/>
                <w:lang w:val="uk-UA"/>
              </w:rPr>
              <w:t xml:space="preserve"> 5 </w:t>
            </w:r>
            <w:r w:rsidRPr="00584574">
              <w:rPr>
                <w:rFonts w:ascii="Avenir Next Cyr" w:hAnsi="Avenir Next Cyr" w:cs="Calibri"/>
                <w:color w:val="auto"/>
                <w:sz w:val="20"/>
                <w:lang w:val="uk-UA"/>
              </w:rPr>
              <w:t>діаграм</w:t>
            </w:r>
            <w:r w:rsidRPr="00584574">
              <w:rPr>
                <w:rFonts w:ascii="Avenir Next Cyr" w:hAnsi="Avenir Next Cyr"/>
                <w:color w:val="auto"/>
                <w:sz w:val="20"/>
                <w:lang w:val="uk-UA"/>
              </w:rPr>
              <w:t>/</w:t>
            </w:r>
            <w:r w:rsidRPr="00584574">
              <w:rPr>
                <w:rFonts w:ascii="Avenir Next Cyr" w:hAnsi="Avenir Next Cyr" w:cs="Calibri"/>
                <w:color w:val="auto"/>
                <w:sz w:val="20"/>
                <w:lang w:val="uk-UA"/>
              </w:rPr>
              <w:t>графіків</w:t>
            </w:r>
            <w:r w:rsidRPr="00584574">
              <w:rPr>
                <w:rFonts w:ascii="Avenir Next Cyr" w:hAnsi="Avenir Next Cyr"/>
                <w:color w:val="auto"/>
                <w:sz w:val="20"/>
                <w:lang w:val="uk-UA"/>
              </w:rPr>
              <w:t xml:space="preserve"> </w:t>
            </w:r>
            <w:r w:rsidRPr="00584574">
              <w:rPr>
                <w:rFonts w:ascii="Avenir Next Cyr" w:hAnsi="Avenir Next Cyr" w:cs="Calibri"/>
                <w:color w:val="auto"/>
                <w:sz w:val="20"/>
                <w:lang w:val="uk-UA"/>
              </w:rPr>
              <w:t>для</w:t>
            </w:r>
            <w:r w:rsidRPr="00584574">
              <w:rPr>
                <w:rFonts w:ascii="Avenir Next Cyr" w:hAnsi="Avenir Next Cyr"/>
                <w:color w:val="auto"/>
                <w:sz w:val="20"/>
                <w:lang w:val="uk-UA"/>
              </w:rPr>
              <w:t xml:space="preserve"> </w:t>
            </w:r>
            <w:r w:rsidRPr="00584574">
              <w:rPr>
                <w:rFonts w:ascii="Avenir Next Cyr" w:hAnsi="Avenir Next Cyr" w:cs="Calibri"/>
                <w:color w:val="auto"/>
                <w:sz w:val="20"/>
                <w:lang w:val="uk-UA"/>
              </w:rPr>
              <w:t>опису ваших</w:t>
            </w:r>
            <w:r w:rsidRPr="00584574">
              <w:rPr>
                <w:rFonts w:ascii="Avenir Next Cyr" w:hAnsi="Avenir Next Cyr"/>
                <w:color w:val="auto"/>
                <w:sz w:val="20"/>
                <w:lang w:val="uk-UA"/>
              </w:rPr>
              <w:t xml:space="preserve"> </w:t>
            </w:r>
            <w:r w:rsidRPr="00584574">
              <w:rPr>
                <w:rFonts w:ascii="Avenir Next Cyr" w:hAnsi="Avenir Next Cyr" w:cs="Calibri"/>
                <w:color w:val="auto"/>
                <w:sz w:val="20"/>
                <w:lang w:val="uk-UA"/>
              </w:rPr>
              <w:t>результатів</w:t>
            </w:r>
            <w:r w:rsidRPr="00584574">
              <w:rPr>
                <w:rFonts w:ascii="Avenir Next Cyr" w:hAnsi="Avenir Next Cyr"/>
                <w:color w:val="auto"/>
                <w:sz w:val="20"/>
                <w:lang w:val="uk-UA"/>
              </w:rPr>
              <w:t xml:space="preserve">. </w:t>
            </w:r>
            <w:r w:rsidRPr="00584574">
              <w:rPr>
                <w:rFonts w:ascii="Avenir Next Cyr" w:hAnsi="Avenir Next Cyr" w:cs="Calibri"/>
                <w:color w:val="auto"/>
                <w:sz w:val="20"/>
                <w:lang w:val="uk-UA"/>
              </w:rPr>
              <w:t>Потім</w:t>
            </w:r>
            <w:r w:rsidRPr="00584574">
              <w:rPr>
                <w:rFonts w:ascii="Avenir Next Cyr" w:hAnsi="Avenir Next Cyr"/>
                <w:color w:val="auto"/>
                <w:sz w:val="20"/>
                <w:lang w:val="uk-UA"/>
              </w:rPr>
              <w:t xml:space="preserve"> </w:t>
            </w:r>
            <w:r w:rsidRPr="00584574">
              <w:rPr>
                <w:rFonts w:ascii="Avenir Next Cyr" w:hAnsi="Avenir Next Cyr" w:cs="Calibri"/>
                <w:color w:val="auto"/>
                <w:sz w:val="20"/>
                <w:lang w:val="uk-UA"/>
              </w:rPr>
              <w:t>для</w:t>
            </w:r>
            <w:r w:rsidRPr="00584574">
              <w:rPr>
                <w:rFonts w:ascii="Avenir Next Cyr" w:hAnsi="Avenir Next Cyr"/>
                <w:color w:val="auto"/>
                <w:sz w:val="20"/>
                <w:lang w:val="uk-UA"/>
              </w:rPr>
              <w:t xml:space="preserve"> </w:t>
            </w:r>
            <w:r w:rsidRPr="00584574">
              <w:rPr>
                <w:rFonts w:ascii="Avenir Next Cyr" w:hAnsi="Avenir Next Cyr" w:cs="Calibri"/>
                <w:color w:val="auto"/>
                <w:sz w:val="20"/>
                <w:lang w:val="uk-UA"/>
              </w:rPr>
              <w:t>кожної</w:t>
            </w:r>
            <w:r w:rsidRPr="00584574">
              <w:rPr>
                <w:rFonts w:ascii="Avenir Next Cyr" w:hAnsi="Avenir Next Cyr"/>
                <w:color w:val="auto"/>
                <w:sz w:val="20"/>
                <w:lang w:val="uk-UA"/>
              </w:rPr>
              <w:t xml:space="preserve"> </w:t>
            </w:r>
            <w:r w:rsidRPr="00584574">
              <w:rPr>
                <w:rFonts w:ascii="Avenir Next Cyr" w:hAnsi="Avenir Next Cyr" w:cs="Calibri"/>
                <w:color w:val="auto"/>
                <w:sz w:val="20"/>
                <w:lang w:val="uk-UA"/>
              </w:rPr>
              <w:t>цілі</w:t>
            </w:r>
            <w:r w:rsidRPr="00584574">
              <w:rPr>
                <w:rFonts w:ascii="Avenir Next Cyr" w:hAnsi="Avenir Next Cyr"/>
                <w:color w:val="auto"/>
                <w:sz w:val="20"/>
                <w:lang w:val="uk-UA"/>
              </w:rPr>
              <w:t xml:space="preserve">, </w:t>
            </w:r>
            <w:r w:rsidRPr="00584574">
              <w:rPr>
                <w:rFonts w:ascii="Avenir Next Cyr" w:hAnsi="Avenir Next Cyr" w:cs="Calibri"/>
                <w:color w:val="auto"/>
                <w:sz w:val="20"/>
                <w:lang w:val="uk-UA"/>
              </w:rPr>
              <w:t>зазначеної</w:t>
            </w:r>
            <w:r w:rsidRPr="00584574">
              <w:rPr>
                <w:rFonts w:ascii="Avenir Next Cyr" w:hAnsi="Avenir Next Cyr"/>
                <w:color w:val="auto"/>
                <w:sz w:val="20"/>
                <w:lang w:val="uk-UA"/>
              </w:rPr>
              <w:t xml:space="preserve"> </w:t>
            </w:r>
            <w:r w:rsidRPr="00584574">
              <w:rPr>
                <w:rFonts w:ascii="Avenir Next Cyr" w:hAnsi="Avenir Next Cyr" w:cs="Calibri"/>
                <w:color w:val="auto"/>
                <w:sz w:val="20"/>
                <w:lang w:val="uk-UA"/>
              </w:rPr>
              <w:t>в</w:t>
            </w:r>
            <w:r w:rsidRPr="00584574">
              <w:rPr>
                <w:rFonts w:ascii="Avenir Next Cyr" w:hAnsi="Avenir Next Cyr"/>
                <w:color w:val="auto"/>
                <w:sz w:val="20"/>
                <w:lang w:val="uk-UA"/>
              </w:rPr>
              <w:t xml:space="preserve"> </w:t>
            </w:r>
            <w:r w:rsidRPr="00584574">
              <w:rPr>
                <w:rFonts w:ascii="Avenir Next Cyr" w:hAnsi="Avenir Next Cyr" w:cs="Calibri"/>
                <w:color w:val="auto"/>
                <w:sz w:val="20"/>
                <w:lang w:val="uk-UA"/>
              </w:rPr>
              <w:t>Запитанні</w:t>
            </w:r>
            <w:r w:rsidRPr="00584574">
              <w:rPr>
                <w:rFonts w:ascii="Avenir Next Cyr" w:hAnsi="Avenir Next Cyr"/>
                <w:color w:val="auto"/>
                <w:sz w:val="20"/>
                <w:lang w:val="uk-UA"/>
              </w:rPr>
              <w:t xml:space="preserve"> 1B, </w:t>
            </w:r>
            <w:r w:rsidRPr="00584574">
              <w:rPr>
                <w:rFonts w:ascii="Avenir Next Cyr" w:hAnsi="Avenir Next Cyr" w:cs="Calibri"/>
                <w:color w:val="auto"/>
                <w:sz w:val="20"/>
                <w:lang w:val="uk-UA"/>
              </w:rPr>
              <w:t>ви</w:t>
            </w:r>
            <w:r w:rsidRPr="00584574">
              <w:rPr>
                <w:rFonts w:ascii="Avenir Next Cyr" w:hAnsi="Avenir Next Cyr"/>
                <w:color w:val="auto"/>
                <w:sz w:val="20"/>
                <w:lang w:val="uk-UA"/>
              </w:rPr>
              <w:t xml:space="preserve"> </w:t>
            </w:r>
            <w:r w:rsidRPr="00584574">
              <w:rPr>
                <w:rFonts w:ascii="Avenir Next Cyr" w:hAnsi="Avenir Next Cyr" w:cs="Calibri"/>
                <w:color w:val="auto"/>
                <w:sz w:val="20"/>
                <w:lang w:val="uk-UA"/>
              </w:rPr>
              <w:t>повинні</w:t>
            </w:r>
            <w:r w:rsidRPr="00584574">
              <w:rPr>
                <w:rFonts w:ascii="Avenir Next Cyr" w:hAnsi="Avenir Next Cyr"/>
                <w:color w:val="auto"/>
                <w:sz w:val="20"/>
                <w:lang w:val="uk-UA"/>
              </w:rPr>
              <w:t xml:space="preserve"> </w:t>
            </w:r>
            <w:r w:rsidRPr="00584574">
              <w:rPr>
                <w:rFonts w:ascii="Avenir Next Cyr" w:hAnsi="Avenir Next Cyr" w:cs="Calibri"/>
                <w:color w:val="auto"/>
                <w:sz w:val="20"/>
                <w:lang w:val="uk-UA"/>
              </w:rPr>
              <w:t>вказати відповідний</w:t>
            </w:r>
            <w:r w:rsidRPr="00584574">
              <w:rPr>
                <w:rFonts w:ascii="Avenir Next Cyr" w:hAnsi="Avenir Next Cyr"/>
                <w:color w:val="auto"/>
                <w:sz w:val="20"/>
                <w:lang w:val="uk-UA"/>
              </w:rPr>
              <w:t xml:space="preserve"> </w:t>
            </w:r>
            <w:r w:rsidRPr="00584574">
              <w:rPr>
                <w:rFonts w:ascii="Avenir Next Cyr" w:hAnsi="Avenir Next Cyr" w:cs="Calibri"/>
                <w:color w:val="auto"/>
                <w:sz w:val="20"/>
                <w:lang w:val="uk-UA"/>
              </w:rPr>
              <w:t>результат</w:t>
            </w:r>
            <w:r w:rsidRPr="00584574">
              <w:rPr>
                <w:rFonts w:ascii="Avenir Next Cyr" w:hAnsi="Avenir Next Cyr"/>
                <w:color w:val="auto"/>
                <w:sz w:val="20"/>
                <w:lang w:val="uk-UA"/>
              </w:rPr>
              <w:t>.</w:t>
            </w:r>
            <w:r w:rsidR="002B5032" w:rsidRPr="00584574">
              <w:rPr>
                <w:rFonts w:ascii="Avenir Next Cyr" w:hAnsi="Avenir Next Cyr"/>
                <w:color w:val="auto"/>
                <w:sz w:val="20"/>
                <w:lang w:val="uk-UA"/>
              </w:rPr>
              <w:t xml:space="preserve"> </w:t>
            </w:r>
          </w:p>
          <w:p w14:paraId="383679A7" w14:textId="77777777" w:rsidR="002B5032" w:rsidRPr="00584574" w:rsidRDefault="005D06B1" w:rsidP="002B5032">
            <w:pPr>
              <w:pStyle w:val="MediumShading1-Accent11"/>
              <w:spacing w:before="120" w:after="120"/>
              <w:rPr>
                <w:rFonts w:ascii="Avenir Next Cyr Medium" w:eastAsia="ヒラギノ角ゴ Pro W3" w:hAnsi="Avenir Next Cyr Medium"/>
                <w:b/>
                <w:color w:val="B4975A"/>
                <w:sz w:val="20"/>
                <w:szCs w:val="20"/>
                <w:lang w:val="uk-UA" w:eastAsia="en-US"/>
              </w:rPr>
            </w:pPr>
            <w:r w:rsidRPr="00584574">
              <w:rPr>
                <w:rFonts w:ascii="Avenir Next Cyr Medium" w:eastAsia="ヒラギノ角ゴ Pro W3" w:hAnsi="Avenir Next Cyr Medium" w:cs="Calibri"/>
                <w:b/>
                <w:color w:val="B4975A"/>
                <w:sz w:val="20"/>
                <w:szCs w:val="20"/>
                <w:lang w:val="uk-UA" w:eastAsia="en-US"/>
              </w:rPr>
              <w:t>НАГАДУВАННЯ</w:t>
            </w:r>
            <w:r w:rsidRPr="00584574">
              <w:rPr>
                <w:rFonts w:ascii="Avenir Next Cyr Medium" w:eastAsia="ヒラギノ角ゴ Pro W3" w:hAnsi="Avenir Next Cyr Medium"/>
                <w:b/>
                <w:color w:val="B4975A"/>
                <w:sz w:val="20"/>
                <w:szCs w:val="20"/>
                <w:lang w:val="uk-UA" w:eastAsia="en-US"/>
              </w:rPr>
              <w:t xml:space="preserve"> </w:t>
            </w:r>
            <w:r w:rsidRPr="00584574">
              <w:rPr>
                <w:rFonts w:ascii="Avenir Next Cyr Medium" w:eastAsia="ヒラギノ角ゴ Pro W3" w:hAnsi="Avenir Next Cyr Medium" w:cs="Calibri"/>
                <w:b/>
                <w:color w:val="B4975A"/>
                <w:sz w:val="20"/>
                <w:szCs w:val="20"/>
                <w:lang w:val="uk-UA" w:eastAsia="en-US"/>
              </w:rPr>
              <w:t>ЩОДО</w:t>
            </w:r>
            <w:r w:rsidRPr="00584574">
              <w:rPr>
                <w:rFonts w:ascii="Avenir Next Cyr Medium" w:eastAsia="ヒラギノ角ゴ Pro W3" w:hAnsi="Avenir Next Cyr Medium"/>
                <w:b/>
                <w:color w:val="B4975A"/>
                <w:sz w:val="20"/>
                <w:szCs w:val="20"/>
                <w:lang w:val="uk-UA" w:eastAsia="en-US"/>
              </w:rPr>
              <w:t xml:space="preserve"> </w:t>
            </w:r>
            <w:r w:rsidRPr="00584574">
              <w:rPr>
                <w:rFonts w:ascii="Avenir Next Cyr Medium" w:eastAsia="ヒラギノ角ゴ Pro W3" w:hAnsi="Avenir Next Cyr Medium" w:cs="Calibri"/>
                <w:b/>
                <w:color w:val="B4975A"/>
                <w:sz w:val="20"/>
                <w:szCs w:val="20"/>
                <w:lang w:val="uk-UA" w:eastAsia="en-US"/>
              </w:rPr>
              <w:t>ВИМОГ</w:t>
            </w:r>
            <w:r w:rsidR="002B5032" w:rsidRPr="00584574">
              <w:rPr>
                <w:rFonts w:ascii="Avenir Next Cyr Medium" w:eastAsia="ヒラギノ角ゴ Pro W3" w:hAnsi="Avenir Next Cyr Medium"/>
                <w:b/>
                <w:color w:val="B4975A"/>
                <w:sz w:val="20"/>
                <w:szCs w:val="20"/>
                <w:lang w:val="uk-UA" w:eastAsia="en-US"/>
              </w:rPr>
              <w:t xml:space="preserve"> </w:t>
            </w:r>
          </w:p>
          <w:p w14:paraId="1CE5C925" w14:textId="77777777" w:rsidR="002B5032" w:rsidRPr="00584574" w:rsidRDefault="005D06B1" w:rsidP="002B5032">
            <w:pPr>
              <w:pStyle w:val="MediumShading1-Accent11"/>
              <w:numPr>
                <w:ilvl w:val="0"/>
                <w:numId w:val="34"/>
              </w:numPr>
              <w:spacing w:before="120" w:after="120"/>
              <w:rPr>
                <w:rFonts w:ascii="Avenir Next LT Pro" w:eastAsia="ヒラギノ角ゴ Pro W3" w:hAnsi="Avenir Next LT Pro"/>
                <w:color w:val="auto"/>
                <w:sz w:val="20"/>
                <w:szCs w:val="20"/>
                <w:lang w:val="uk-UA" w:eastAsia="en-US"/>
              </w:rPr>
            </w:pPr>
            <w:r w:rsidRPr="00584574">
              <w:rPr>
                <w:rFonts w:ascii="Avenir Next Cyr" w:eastAsia="ヒラギノ角ゴ Pro W3" w:hAnsi="Avenir Next Cyr" w:cs="Calibri"/>
                <w:color w:val="auto"/>
                <w:sz w:val="20"/>
                <w:szCs w:val="20"/>
                <w:lang w:val="uk-UA" w:eastAsia="en-US"/>
              </w:rPr>
              <w:t>Вкажіть</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чіткий</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часовий</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відрізок</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для</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кожного</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результату</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усіх</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наданих</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даних</w:t>
            </w:r>
            <w:r w:rsidRPr="00584574">
              <w:rPr>
                <w:rFonts w:ascii="Avenir Next Cyr" w:eastAsia="ヒラギノ角ゴ Pro W3" w:hAnsi="Avenir Next Cyr"/>
                <w:color w:val="auto"/>
                <w:sz w:val="20"/>
                <w:szCs w:val="20"/>
                <w:lang w:val="uk-UA" w:eastAsia="en-US"/>
              </w:rPr>
              <w:t xml:space="preserve"> - </w:t>
            </w:r>
            <w:r w:rsidRPr="00584574">
              <w:rPr>
                <w:rFonts w:ascii="Avenir Next Cyr" w:eastAsia="ヒラギノ角ゴ Pro W3" w:hAnsi="Avenir Next Cyr" w:cs="Calibri"/>
                <w:color w:val="auto"/>
                <w:sz w:val="20"/>
                <w:szCs w:val="20"/>
                <w:lang w:val="uk-UA" w:eastAsia="en-US"/>
              </w:rPr>
              <w:t>або</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у</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вашій</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відповіді</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або</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у</w:t>
            </w:r>
            <w:r w:rsidRPr="00584574">
              <w:rPr>
                <w:rFonts w:ascii="Avenir Next Cyr" w:eastAsia="ヒラギノ角ゴ Pro W3" w:hAnsi="Avenir Next Cyr"/>
                <w:color w:val="auto"/>
                <w:sz w:val="20"/>
                <w:szCs w:val="20"/>
                <w:lang w:val="uk-UA" w:eastAsia="en-US"/>
              </w:rPr>
              <w:t xml:space="preserve"> полі </w:t>
            </w:r>
            <w:r w:rsidRPr="00584574">
              <w:rPr>
                <w:rFonts w:ascii="Avenir Next Cyr" w:eastAsia="ヒラギノ角ゴ Pro W3" w:hAnsi="Avenir Next Cyr" w:cs="Calibri"/>
                <w:color w:val="auto"/>
                <w:sz w:val="20"/>
                <w:szCs w:val="20"/>
                <w:lang w:val="uk-UA" w:eastAsia="en-US"/>
              </w:rPr>
              <w:t>джерел даних</w:t>
            </w:r>
            <w:r w:rsidRPr="00584574">
              <w:rPr>
                <w:rFonts w:ascii="Avenir Next Cyr" w:eastAsia="ヒラギノ角ゴ Pro W3" w:hAnsi="Avenir Next Cyr"/>
                <w:color w:val="auto"/>
                <w:sz w:val="20"/>
                <w:szCs w:val="20"/>
                <w:lang w:val="uk-UA" w:eastAsia="en-US"/>
              </w:rPr>
              <w:t>.</w:t>
            </w:r>
          </w:p>
          <w:p w14:paraId="3662633D" w14:textId="77777777" w:rsidR="002E598A" w:rsidRPr="000F1F9F" w:rsidRDefault="005D06B1" w:rsidP="000D78DB">
            <w:pPr>
              <w:pStyle w:val="MediumShading1-Accent11"/>
              <w:numPr>
                <w:ilvl w:val="0"/>
                <w:numId w:val="34"/>
              </w:numPr>
              <w:spacing w:before="120" w:after="120"/>
              <w:rPr>
                <w:rFonts w:ascii="Avenir Next Cyr" w:eastAsia="ヒラギノ角ゴ Pro W3" w:hAnsi="Avenir Next Cyr"/>
                <w:color w:val="auto"/>
                <w:sz w:val="20"/>
                <w:szCs w:val="20"/>
                <w:lang w:val="uk-UA" w:eastAsia="en-US"/>
              </w:rPr>
            </w:pPr>
            <w:r w:rsidRPr="00584574">
              <w:rPr>
                <w:rFonts w:ascii="Avenir Next Cyr" w:eastAsia="ヒラギノ角ゴ Pro W3" w:hAnsi="Avenir Next Cyr" w:cs="Calibri"/>
                <w:color w:val="auto"/>
                <w:sz w:val="20"/>
                <w:szCs w:val="20"/>
                <w:lang w:val="uk-UA" w:eastAsia="en-US"/>
              </w:rPr>
              <w:t>Усі</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результати</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мають</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відноситися</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виключно</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до</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кампаній</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реалізованих</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на</w:t>
            </w:r>
            <w:r w:rsidRPr="00584574">
              <w:rPr>
                <w:rFonts w:ascii="Avenir Next Cyr" w:eastAsia="ヒラギノ角ゴ Pro W3" w:hAnsi="Avenir Next Cyr"/>
                <w:color w:val="auto"/>
                <w:sz w:val="20"/>
                <w:szCs w:val="20"/>
                <w:lang w:val="uk-UA" w:eastAsia="en-US"/>
              </w:rPr>
              <w:t xml:space="preserve"> </w:t>
            </w:r>
            <w:r w:rsidRPr="000510EB">
              <w:rPr>
                <w:rFonts w:ascii="Avenir Next Cyr" w:eastAsia="ヒラギノ角ゴ Pro W3" w:hAnsi="Avenir Next Cyr" w:cs="Calibri"/>
                <w:b/>
                <w:bCs/>
                <w:color w:val="auto"/>
                <w:sz w:val="20"/>
                <w:szCs w:val="20"/>
                <w:lang w:val="uk-UA" w:eastAsia="en-US"/>
              </w:rPr>
              <w:t>території</w:t>
            </w:r>
            <w:r w:rsidRPr="000510EB">
              <w:rPr>
                <w:rFonts w:ascii="Avenir Next Cyr" w:eastAsia="ヒラギノ角ゴ Pro W3" w:hAnsi="Avenir Next Cyr"/>
                <w:b/>
                <w:bCs/>
                <w:color w:val="auto"/>
                <w:sz w:val="20"/>
                <w:szCs w:val="20"/>
                <w:lang w:val="uk-UA" w:eastAsia="en-US"/>
              </w:rPr>
              <w:t xml:space="preserve"> </w:t>
            </w:r>
            <w:r w:rsidRPr="000510EB">
              <w:rPr>
                <w:rFonts w:ascii="Avenir Next Cyr" w:eastAsia="ヒラギノ角ゴ Pro W3" w:hAnsi="Avenir Next Cyr" w:cs="Calibri"/>
                <w:b/>
                <w:bCs/>
                <w:color w:val="auto"/>
                <w:sz w:val="20"/>
                <w:szCs w:val="20"/>
                <w:lang w:val="uk-UA" w:eastAsia="en-US"/>
              </w:rPr>
              <w:t>України</w:t>
            </w:r>
            <w:r w:rsidRPr="000510EB">
              <w:rPr>
                <w:rFonts w:ascii="Avenir Next Cyr" w:eastAsia="ヒラギノ角ゴ Pro W3" w:hAnsi="Avenir Next Cyr"/>
                <w:b/>
                <w:bCs/>
                <w:color w:val="auto"/>
                <w:sz w:val="20"/>
                <w:szCs w:val="20"/>
                <w:lang w:val="uk-UA" w:eastAsia="en-US"/>
              </w:rPr>
              <w:t>.</w:t>
            </w:r>
          </w:p>
          <w:p w14:paraId="7785E9FB" w14:textId="77777777" w:rsidR="000F1F9F" w:rsidRPr="004317FE" w:rsidRDefault="000F1F9F" w:rsidP="000F1F9F">
            <w:pPr>
              <w:pStyle w:val="MediumShading1-Accent11"/>
              <w:numPr>
                <w:ilvl w:val="0"/>
                <w:numId w:val="34"/>
              </w:numPr>
              <w:spacing w:before="120" w:after="120"/>
              <w:rPr>
                <w:rFonts w:ascii="Avenir Next Cyr" w:eastAsia="ヒラギノ角ゴ Pro W3" w:hAnsi="Avenir Next Cyr"/>
                <w:color w:val="auto"/>
                <w:sz w:val="20"/>
                <w:szCs w:val="20"/>
                <w:lang w:val="uk-UA" w:eastAsia="en-US"/>
              </w:rPr>
            </w:pPr>
            <w:r w:rsidRPr="004317FE">
              <w:rPr>
                <w:rFonts w:ascii="Avenir Next Cyr" w:hAnsi="Avenir Next Cyr"/>
                <w:color w:val="auto"/>
                <w:sz w:val="20"/>
                <w:szCs w:val="20"/>
                <w:lang w:val="uk-UA"/>
              </w:rPr>
              <w:t>Кампанія має бути реалізована в будь-який проміжок часу  в рамках встановленого періоду:</w:t>
            </w:r>
          </w:p>
          <w:p w14:paraId="676E45AE" w14:textId="77777777" w:rsidR="000F1F9F" w:rsidRPr="004317FE" w:rsidRDefault="000F1F9F" w:rsidP="000F1F9F">
            <w:pPr>
              <w:pStyle w:val="MediumShading1-Accent11"/>
              <w:spacing w:before="120" w:after="120"/>
              <w:ind w:left="720"/>
              <w:rPr>
                <w:rFonts w:ascii="Avenir Next Cyr Medium" w:hAnsi="Avenir Next Cyr Medium"/>
                <w:b/>
                <w:bCs/>
                <w:color w:val="auto"/>
                <w:sz w:val="20"/>
                <w:szCs w:val="20"/>
                <w:u w:val="single"/>
                <w:lang w:val="uk-UA"/>
              </w:rPr>
            </w:pPr>
            <w:r w:rsidRPr="004317FE">
              <w:rPr>
                <w:rFonts w:ascii="Avenir Next Cyr Medium" w:hAnsi="Avenir Next Cyr Medium"/>
                <w:b/>
                <w:bCs/>
                <w:color w:val="auto"/>
                <w:sz w:val="20"/>
                <w:szCs w:val="20"/>
                <w:u w:val="single"/>
                <w:lang w:val="uk-UA"/>
              </w:rPr>
              <w:t>1 січня 2024 – 1 жовтня 2025</w:t>
            </w:r>
          </w:p>
          <w:p w14:paraId="0C741C06" w14:textId="77777777" w:rsidR="000F1F9F" w:rsidRDefault="000F1F9F" w:rsidP="000F1F9F">
            <w:pPr>
              <w:pStyle w:val="MediumShading1-Accent11"/>
              <w:spacing w:before="120" w:after="120"/>
              <w:ind w:left="720"/>
              <w:rPr>
                <w:rFonts w:ascii="Avenir Next Cyr" w:eastAsia="ヒラギノ角ゴ Pro W3" w:hAnsi="Avenir Next Cyr"/>
                <w:color w:val="auto"/>
                <w:sz w:val="20"/>
                <w:szCs w:val="20"/>
                <w:lang w:val="uk-UA" w:eastAsia="en-US"/>
              </w:rPr>
            </w:pPr>
            <w:r w:rsidRPr="004317FE">
              <w:rPr>
                <w:rFonts w:ascii="Avenir Next Cyr" w:eastAsia="ヒラギノ角ゴ Pro W3" w:hAnsi="Avenir Next Cyr" w:cs="Calibri"/>
                <w:color w:val="auto"/>
                <w:sz w:val="20"/>
                <w:szCs w:val="20"/>
                <w:lang w:val="uk-UA" w:eastAsia="en-US"/>
              </w:rPr>
              <w:t>Результати</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отримані</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після</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закінчення</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визначеного</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правилами</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періоду</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та</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які</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безпосередньо</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пов</w:t>
            </w:r>
            <w:r w:rsidRPr="004317FE">
              <w:rPr>
                <w:rFonts w:ascii="Avenir Next Cyr" w:eastAsia="ヒラギノ角ゴ Pro W3" w:hAnsi="Avenir Next Cyr" w:cs="Avenir Next LT Pro"/>
                <w:color w:val="auto"/>
                <w:sz w:val="20"/>
                <w:szCs w:val="20"/>
                <w:lang w:val="uk-UA" w:eastAsia="en-US"/>
              </w:rPr>
              <w:t>’</w:t>
            </w:r>
            <w:r w:rsidRPr="004317FE">
              <w:rPr>
                <w:rFonts w:ascii="Avenir Next Cyr" w:eastAsia="ヒラギノ角ゴ Pro W3" w:hAnsi="Avenir Next Cyr" w:cs="Calibri"/>
                <w:color w:val="auto"/>
                <w:sz w:val="20"/>
                <w:szCs w:val="20"/>
                <w:lang w:val="uk-UA" w:eastAsia="en-US"/>
              </w:rPr>
              <w:t>язані</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з</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кампанією</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яка</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при</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цьому</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проходила</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у</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межах</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зазначеного</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конкурсного</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періоду</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можуть</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бути</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додані</w:t>
            </w:r>
            <w:r w:rsidRPr="004317FE">
              <w:rPr>
                <w:rFonts w:ascii="Avenir Next Cyr" w:eastAsia="ヒラギノ角ゴ Pro W3" w:hAnsi="Avenir Next Cyr"/>
                <w:color w:val="auto"/>
                <w:sz w:val="20"/>
                <w:szCs w:val="20"/>
                <w:lang w:val="uk-UA" w:eastAsia="en-US"/>
              </w:rPr>
              <w:t xml:space="preserve">. </w:t>
            </w:r>
          </w:p>
          <w:p w14:paraId="5D63D6AA" w14:textId="77777777" w:rsidR="000D78DB" w:rsidRPr="000F1F9F" w:rsidRDefault="000D78DB" w:rsidP="000D78DB">
            <w:pPr>
              <w:pStyle w:val="MediumShading1-Accent11"/>
              <w:numPr>
                <w:ilvl w:val="0"/>
                <w:numId w:val="34"/>
              </w:numPr>
              <w:spacing w:before="120" w:after="120"/>
              <w:rPr>
                <w:rFonts w:ascii="Avenir Next Cyr" w:eastAsia="ヒラギノ角ゴ Pro W3" w:hAnsi="Avenir Next Cyr"/>
                <w:color w:val="auto"/>
                <w:sz w:val="20"/>
                <w:szCs w:val="20"/>
                <w:lang w:val="uk-UA" w:eastAsia="en-US"/>
              </w:rPr>
            </w:pPr>
            <w:r w:rsidRPr="007E27EC">
              <w:rPr>
                <w:rFonts w:ascii="Avenir Next Cyr Medium" w:eastAsia="ヒラギノ角ゴ Pro W3" w:hAnsi="Avenir Next Cyr Medium"/>
                <w:b/>
                <w:color w:val="B4975A"/>
                <w:sz w:val="20"/>
                <w:szCs w:val="20"/>
                <w:lang w:eastAsia="en-US"/>
              </w:rPr>
              <w:t>Sustained</w:t>
            </w:r>
            <w:r w:rsidRPr="007E27EC">
              <w:rPr>
                <w:rFonts w:ascii="Avenir Next Cyr Medium" w:eastAsia="ヒラギノ角ゴ Pro W3" w:hAnsi="Avenir Next Cyr Medium"/>
                <w:b/>
                <w:color w:val="B4975A"/>
                <w:sz w:val="20"/>
                <w:szCs w:val="20"/>
                <w:lang w:val="uk-UA" w:eastAsia="en-US"/>
              </w:rPr>
              <w:t xml:space="preserve"> </w:t>
            </w:r>
            <w:r w:rsidRPr="007E27EC">
              <w:rPr>
                <w:rFonts w:ascii="Avenir Next Cyr Medium" w:eastAsia="ヒラギノ角ゴ Pro W3" w:hAnsi="Avenir Next Cyr Medium"/>
                <w:b/>
                <w:color w:val="B4975A"/>
                <w:sz w:val="20"/>
                <w:szCs w:val="20"/>
                <w:lang w:eastAsia="en-US"/>
              </w:rPr>
              <w:t>Success</w:t>
            </w:r>
            <w:r w:rsidRPr="007E27EC">
              <w:rPr>
                <w:rFonts w:ascii="Avenir Next Cyr Medium" w:eastAsia="ヒラギノ角ゴ Pro W3" w:hAnsi="Avenir Next Cyr Medium"/>
                <w:b/>
                <w:color w:val="B4975A"/>
                <w:sz w:val="20"/>
                <w:szCs w:val="20"/>
                <w:lang w:val="uk-UA" w:eastAsia="en-US"/>
              </w:rPr>
              <w:t xml:space="preserve"> </w:t>
            </w:r>
            <w:r w:rsidRPr="007E27EC">
              <w:rPr>
                <w:rFonts w:ascii="Avenir Next Cyr Medium" w:eastAsia="ヒラギノ角ゴ Pro W3" w:hAnsi="Avenir Next Cyr Medium" w:cs="Calibri"/>
                <w:b/>
                <w:color w:val="B4975A"/>
                <w:sz w:val="20"/>
                <w:szCs w:val="20"/>
                <w:lang w:val="uk-UA" w:eastAsia="en-US"/>
              </w:rPr>
              <w:t>вимоги</w:t>
            </w:r>
            <w:r w:rsidRPr="007E27EC">
              <w:rPr>
                <w:rFonts w:ascii="Avenir Next Cyr Medium" w:eastAsia="ヒラギノ角ゴ Pro W3" w:hAnsi="Avenir Next Cyr Medium"/>
                <w:b/>
                <w:color w:val="B4975A"/>
                <w:sz w:val="20"/>
                <w:szCs w:val="20"/>
                <w:lang w:val="uk-UA" w:eastAsia="en-US"/>
              </w:rPr>
              <w:t>:</w:t>
            </w:r>
            <w:r w:rsidRPr="007E27EC">
              <w:rPr>
                <w:rFonts w:ascii="Avenir Next Cyr" w:eastAsia="ヒラギノ角ゴ Pro W3" w:hAnsi="Avenir Next Cyr"/>
                <w:color w:val="auto"/>
                <w:sz w:val="20"/>
                <w:szCs w:val="20"/>
                <w:lang w:val="uk-UA" w:eastAsia="en-US"/>
              </w:rPr>
              <w:t xml:space="preserve"> </w:t>
            </w:r>
            <w:r w:rsidRPr="007E27EC">
              <w:rPr>
                <w:rFonts w:ascii="Avenir Next Cyr" w:eastAsia="ヒラギノ角ゴ Pro W3" w:hAnsi="Avenir Next Cyr" w:cs="Calibri"/>
                <w:color w:val="auto"/>
                <w:sz w:val="20"/>
                <w:szCs w:val="20"/>
                <w:lang w:val="uk-UA" w:eastAsia="en-US"/>
              </w:rPr>
              <w:t xml:space="preserve">Мають бути включені робота та </w:t>
            </w:r>
            <w:proofErr w:type="gramStart"/>
            <w:r w:rsidRPr="007E27EC">
              <w:rPr>
                <w:rFonts w:ascii="Avenir Next Cyr" w:eastAsia="ヒラギノ角ゴ Pro W3" w:hAnsi="Avenir Next Cyr" w:cs="Calibri"/>
                <w:color w:val="auto"/>
                <w:sz w:val="20"/>
                <w:szCs w:val="20"/>
                <w:lang w:val="uk-UA" w:eastAsia="en-US"/>
              </w:rPr>
              <w:t>результати</w:t>
            </w:r>
            <w:r w:rsidRPr="007E27EC">
              <w:rPr>
                <w:rFonts w:ascii="Avenir Next Cyr" w:eastAsia="ヒラギノ角ゴ Pro W3" w:hAnsi="Avenir Next Cyr"/>
                <w:color w:val="auto"/>
                <w:sz w:val="20"/>
                <w:szCs w:val="20"/>
                <w:lang w:val="uk-UA" w:eastAsia="en-US"/>
              </w:rPr>
              <w:t xml:space="preserve"> </w:t>
            </w:r>
            <w:r w:rsidRPr="007E27EC">
              <w:rPr>
                <w:rFonts w:ascii="Avenir Next Cyr" w:hAnsi="Avenir Next Cyr" w:cs="Calibri"/>
                <w:bCs/>
                <w:color w:val="auto"/>
                <w:sz w:val="20"/>
                <w:szCs w:val="20"/>
                <w:lang w:val="uk-UA"/>
              </w:rPr>
              <w:t xml:space="preserve"> для</w:t>
            </w:r>
            <w:proofErr w:type="gramEnd"/>
            <w:r w:rsidRPr="007E27EC">
              <w:rPr>
                <w:rFonts w:ascii="Avenir Next Cyr" w:hAnsi="Avenir Next Cyr" w:cs="Calibri"/>
                <w:bCs/>
                <w:color w:val="auto"/>
                <w:sz w:val="20"/>
                <w:szCs w:val="20"/>
                <w:lang w:val="uk-UA"/>
              </w:rPr>
              <w:t xml:space="preserve"> </w:t>
            </w:r>
            <w:r w:rsidR="002E598A" w:rsidRPr="007E27EC">
              <w:rPr>
                <w:rFonts w:ascii="Avenir Next Cyr" w:hAnsi="Avenir Next Cyr" w:cs="Calibri"/>
                <w:bCs/>
                <w:color w:val="auto"/>
                <w:sz w:val="20"/>
                <w:szCs w:val="20"/>
                <w:lang w:val="uk-UA"/>
              </w:rPr>
              <w:t>кожного</w:t>
            </w:r>
            <w:r w:rsidR="002E598A" w:rsidRPr="002E598A">
              <w:rPr>
                <w:rFonts w:ascii="Avenir Next Cyr" w:hAnsi="Avenir Next Cyr" w:cs="Calibri"/>
                <w:bCs/>
                <w:color w:val="auto"/>
                <w:sz w:val="20"/>
                <w:szCs w:val="20"/>
                <w:lang w:val="uk-UA"/>
              </w:rPr>
              <w:t xml:space="preserve"> з </w:t>
            </w:r>
            <w:r w:rsidRPr="002E598A">
              <w:rPr>
                <w:rFonts w:ascii="Avenir Next Cyr" w:hAnsi="Avenir Next Cyr" w:cs="Calibri"/>
                <w:bCs/>
                <w:color w:val="auto"/>
                <w:sz w:val="20"/>
                <w:szCs w:val="20"/>
                <w:lang w:val="uk-UA"/>
              </w:rPr>
              <w:t xml:space="preserve">періодів довгострокової кампанії: </w:t>
            </w:r>
            <w:r w:rsidRPr="002E598A">
              <w:rPr>
                <w:rFonts w:ascii="Avenir Next Cyr" w:hAnsi="Avenir Next Cyr"/>
                <w:bCs/>
                <w:color w:val="auto"/>
                <w:sz w:val="20"/>
                <w:szCs w:val="20"/>
                <w:lang w:val="uk-UA"/>
              </w:rPr>
              <w:t xml:space="preserve">A) </w:t>
            </w:r>
            <w:r w:rsidRPr="002E598A">
              <w:rPr>
                <w:rFonts w:ascii="Avenir Next Cyr" w:hAnsi="Avenir Next Cyr" w:cs="Calibri"/>
                <w:b/>
                <w:color w:val="auto"/>
                <w:sz w:val="20"/>
                <w:szCs w:val="20"/>
                <w:lang w:val="uk-UA"/>
              </w:rPr>
              <w:t xml:space="preserve">початок кампанії, </w:t>
            </w:r>
            <w:r w:rsidRPr="002E598A">
              <w:rPr>
                <w:rFonts w:ascii="Avenir Next Cyr" w:hAnsi="Avenir Next Cyr"/>
                <w:bCs/>
                <w:color w:val="auto"/>
                <w:sz w:val="20"/>
                <w:szCs w:val="20"/>
                <w:lang w:val="uk-UA"/>
              </w:rPr>
              <w:t xml:space="preserve">B) </w:t>
            </w:r>
            <w:r w:rsidR="00E94A8E">
              <w:rPr>
                <w:rFonts w:ascii="Avenir Next Cyr" w:hAnsi="Avenir Next Cyr"/>
                <w:bCs/>
                <w:color w:val="auto"/>
                <w:sz w:val="20"/>
                <w:szCs w:val="20"/>
                <w:lang w:val="uk-UA"/>
              </w:rPr>
              <w:t xml:space="preserve">хоча б </w:t>
            </w:r>
            <w:r w:rsidRPr="002E598A">
              <w:rPr>
                <w:rFonts w:ascii="Avenir Next Cyr" w:hAnsi="Avenir Next Cyr" w:cs="Calibri"/>
                <w:b/>
                <w:color w:val="auto"/>
                <w:sz w:val="20"/>
                <w:szCs w:val="20"/>
                <w:lang w:val="uk-UA"/>
              </w:rPr>
              <w:t>один</w:t>
            </w:r>
            <w:r w:rsidRPr="002E598A">
              <w:rPr>
                <w:rFonts w:ascii="Avenir Next Cyr" w:hAnsi="Avenir Next Cyr"/>
                <w:b/>
                <w:color w:val="auto"/>
                <w:sz w:val="20"/>
                <w:szCs w:val="20"/>
                <w:lang w:val="uk-UA"/>
              </w:rPr>
              <w:t xml:space="preserve"> </w:t>
            </w:r>
            <w:r w:rsidRPr="002E598A">
              <w:rPr>
                <w:rFonts w:ascii="Avenir Next Cyr" w:hAnsi="Avenir Next Cyr" w:cs="Calibri"/>
                <w:b/>
                <w:color w:val="auto"/>
                <w:sz w:val="20"/>
                <w:szCs w:val="20"/>
                <w:lang w:val="uk-UA"/>
              </w:rPr>
              <w:t>проміжний</w:t>
            </w:r>
            <w:r w:rsidRPr="002E598A">
              <w:rPr>
                <w:rFonts w:ascii="Avenir Next Cyr" w:hAnsi="Avenir Next Cyr"/>
                <w:b/>
                <w:color w:val="auto"/>
                <w:sz w:val="20"/>
                <w:szCs w:val="20"/>
                <w:lang w:val="uk-UA"/>
              </w:rPr>
              <w:t xml:space="preserve"> </w:t>
            </w:r>
            <w:r w:rsidRPr="002E598A">
              <w:rPr>
                <w:rFonts w:ascii="Avenir Next Cyr" w:hAnsi="Avenir Next Cyr" w:cs="Calibri"/>
                <w:b/>
                <w:color w:val="auto"/>
                <w:sz w:val="20"/>
                <w:szCs w:val="20"/>
                <w:lang w:val="uk-UA"/>
              </w:rPr>
              <w:t>рік</w:t>
            </w:r>
            <w:r w:rsidRPr="002E598A">
              <w:rPr>
                <w:rFonts w:ascii="Avenir Next Cyr" w:hAnsi="Avenir Next Cyr"/>
                <w:bCs/>
                <w:color w:val="auto"/>
                <w:sz w:val="20"/>
                <w:szCs w:val="20"/>
                <w:lang w:val="uk-UA"/>
              </w:rPr>
              <w:t xml:space="preserve">, </w:t>
            </w:r>
            <w:r w:rsidRPr="002E598A">
              <w:rPr>
                <w:rFonts w:ascii="Avenir Next Cyr" w:hAnsi="Avenir Next Cyr" w:cs="Calibri"/>
                <w:bCs/>
                <w:color w:val="auto"/>
                <w:sz w:val="20"/>
                <w:szCs w:val="20"/>
                <w:lang w:val="uk-UA"/>
              </w:rPr>
              <w:t xml:space="preserve">та </w:t>
            </w:r>
            <w:r w:rsidRPr="002E598A">
              <w:rPr>
                <w:rFonts w:ascii="Avenir Next Cyr" w:hAnsi="Avenir Next Cyr"/>
                <w:bCs/>
                <w:color w:val="auto"/>
                <w:sz w:val="20"/>
                <w:szCs w:val="20"/>
                <w:lang w:val="uk-UA"/>
              </w:rPr>
              <w:t xml:space="preserve">C) </w:t>
            </w:r>
            <w:r w:rsidRPr="002E598A">
              <w:rPr>
                <w:rFonts w:ascii="Avenir Next Cyr" w:hAnsi="Avenir Next Cyr"/>
                <w:b/>
                <w:color w:val="auto"/>
                <w:sz w:val="20"/>
                <w:szCs w:val="20"/>
                <w:lang w:val="uk-UA"/>
              </w:rPr>
              <w:t xml:space="preserve">рік з поточного </w:t>
            </w:r>
            <w:r w:rsidRPr="0077761C">
              <w:rPr>
                <w:rFonts w:ascii="Avenir Next Cyr" w:hAnsi="Avenir Next Cyr"/>
                <w:b/>
                <w:color w:val="auto"/>
                <w:sz w:val="20"/>
                <w:szCs w:val="20"/>
                <w:lang w:val="uk-UA"/>
              </w:rPr>
              <w:t xml:space="preserve">конкурсного </w:t>
            </w:r>
            <w:r w:rsidRPr="00F74CB6">
              <w:rPr>
                <w:rFonts w:ascii="Avenir Next Cyr" w:hAnsi="Avenir Next Cyr"/>
                <w:b/>
                <w:color w:val="auto"/>
                <w:sz w:val="20"/>
                <w:szCs w:val="20"/>
                <w:lang w:val="uk-UA"/>
              </w:rPr>
              <w:t>періоду</w:t>
            </w:r>
            <w:r w:rsidRPr="00F74CB6">
              <w:rPr>
                <w:rFonts w:ascii="Avenir Next Cyr" w:hAnsi="Avenir Next Cyr" w:cs="Tahoma"/>
                <w:b/>
                <w:color w:val="auto"/>
                <w:sz w:val="20"/>
                <w:szCs w:val="20"/>
                <w:lang w:val="uk-UA"/>
              </w:rPr>
              <w:t xml:space="preserve"> (</w:t>
            </w:r>
            <w:r w:rsidR="00E94A8E" w:rsidRPr="00F74CB6">
              <w:rPr>
                <w:rFonts w:ascii="Avenir Next Cyr" w:hAnsi="Avenir Next Cyr"/>
                <w:b/>
                <w:color w:val="auto"/>
                <w:sz w:val="20"/>
                <w:szCs w:val="20"/>
                <w:lang w:val="uk-UA"/>
              </w:rPr>
              <w:t>1 січня 202</w:t>
            </w:r>
            <w:r w:rsidR="000510EB" w:rsidRPr="00F74CB6">
              <w:rPr>
                <w:rFonts w:ascii="Avenir Next Cyr" w:hAnsi="Avenir Next Cyr"/>
                <w:b/>
                <w:color w:val="auto"/>
                <w:sz w:val="20"/>
                <w:szCs w:val="20"/>
                <w:lang w:val="uk-UA"/>
              </w:rPr>
              <w:t>4</w:t>
            </w:r>
            <w:r w:rsidR="00E94A8E" w:rsidRPr="00F74CB6">
              <w:rPr>
                <w:rFonts w:ascii="Avenir Next Cyr" w:hAnsi="Avenir Next Cyr"/>
                <w:b/>
                <w:color w:val="auto"/>
                <w:sz w:val="20"/>
                <w:szCs w:val="20"/>
                <w:lang w:val="uk-UA"/>
              </w:rPr>
              <w:t xml:space="preserve"> – 1 жовтня 202</w:t>
            </w:r>
            <w:r w:rsidR="000510EB" w:rsidRPr="00F74CB6">
              <w:rPr>
                <w:rFonts w:ascii="Avenir Next Cyr" w:hAnsi="Avenir Next Cyr"/>
                <w:b/>
                <w:color w:val="auto"/>
                <w:sz w:val="20"/>
                <w:szCs w:val="20"/>
                <w:lang w:val="uk-UA"/>
              </w:rPr>
              <w:t>5</w:t>
            </w:r>
            <w:r w:rsidRPr="00F74CB6">
              <w:rPr>
                <w:rFonts w:ascii="Avenir Next Cyr" w:hAnsi="Avenir Next Cyr" w:cs="Tahoma"/>
                <w:b/>
                <w:color w:val="auto"/>
                <w:sz w:val="20"/>
                <w:szCs w:val="20"/>
                <w:lang w:val="uk-UA"/>
              </w:rPr>
              <w:t>).</w:t>
            </w:r>
            <w:r w:rsidRPr="00F74CB6">
              <w:rPr>
                <w:rFonts w:ascii="Avenir Next Cyr" w:hAnsi="Avenir Next Cyr" w:cs="Tahoma"/>
                <w:bCs/>
                <w:color w:val="auto"/>
                <w:sz w:val="20"/>
                <w:szCs w:val="20"/>
                <w:lang w:val="uk-UA"/>
              </w:rPr>
              <w:t xml:space="preserve">  </w:t>
            </w:r>
            <w:r w:rsidR="002E598A" w:rsidRPr="002E598A">
              <w:rPr>
                <w:rFonts w:ascii="Avenir Next Cyr" w:hAnsi="Avenir Next Cyr" w:cs="Tahoma"/>
                <w:bCs/>
                <w:color w:val="auto"/>
                <w:sz w:val="20"/>
                <w:szCs w:val="20"/>
                <w:lang w:val="uk-UA"/>
              </w:rPr>
              <w:t xml:space="preserve">Якщо </w:t>
            </w:r>
            <w:r w:rsidR="002E598A">
              <w:rPr>
                <w:rFonts w:ascii="Avenir Next Cyr" w:hAnsi="Avenir Next Cyr" w:cs="Tahoma"/>
                <w:bCs/>
                <w:color w:val="auto"/>
                <w:sz w:val="20"/>
                <w:szCs w:val="20"/>
                <w:lang w:val="uk-UA"/>
              </w:rPr>
              <w:t>кампанія демонструє</w:t>
            </w:r>
            <w:r w:rsidR="002E598A" w:rsidRPr="002E598A">
              <w:rPr>
                <w:rFonts w:ascii="Avenir Next Cyr" w:hAnsi="Avenir Next Cyr" w:cs="Tahoma"/>
                <w:bCs/>
                <w:color w:val="auto"/>
                <w:sz w:val="20"/>
                <w:szCs w:val="20"/>
                <w:lang w:val="uk-UA"/>
              </w:rPr>
              <w:t xml:space="preserve"> більше трьох років успіху, надайте результати для повного спектру років</w:t>
            </w:r>
            <w:r w:rsidR="007E27EC">
              <w:rPr>
                <w:rFonts w:ascii="Avenir Next Cyr" w:hAnsi="Avenir Next Cyr" w:cs="Tahoma"/>
                <w:bCs/>
                <w:color w:val="auto"/>
                <w:sz w:val="20"/>
                <w:szCs w:val="20"/>
                <w:lang w:val="uk-UA"/>
              </w:rPr>
              <w:t>/періодів кампанії</w:t>
            </w:r>
            <w:r w:rsidR="002E598A" w:rsidRPr="002E598A">
              <w:rPr>
                <w:rFonts w:ascii="Avenir Next Cyr" w:hAnsi="Avenir Next Cyr" w:cs="Tahoma"/>
                <w:bCs/>
                <w:color w:val="auto"/>
                <w:sz w:val="20"/>
                <w:szCs w:val="20"/>
                <w:lang w:val="uk-UA"/>
              </w:rPr>
              <w:t xml:space="preserve">, представлених у кейсі та </w:t>
            </w:r>
            <w:r w:rsidR="007E27EC">
              <w:rPr>
                <w:rFonts w:ascii="Avenir Next Cyr" w:hAnsi="Avenir Next Cyr" w:cs="Tahoma"/>
                <w:bCs/>
                <w:color w:val="auto"/>
                <w:sz w:val="20"/>
                <w:szCs w:val="20"/>
                <w:lang w:val="uk-UA"/>
              </w:rPr>
              <w:t>креативних матеріалах</w:t>
            </w:r>
            <w:r w:rsidR="002E598A" w:rsidRPr="002E598A">
              <w:rPr>
                <w:rFonts w:ascii="Avenir Next Cyr" w:hAnsi="Avenir Next Cyr" w:cs="Tahoma"/>
                <w:bCs/>
                <w:color w:val="auto"/>
                <w:sz w:val="20"/>
                <w:szCs w:val="20"/>
                <w:lang w:val="uk-UA"/>
              </w:rPr>
              <w:t>.</w:t>
            </w:r>
          </w:p>
          <w:p w14:paraId="5A2F1258" w14:textId="77777777" w:rsidR="000F1F9F" w:rsidRPr="002E598A" w:rsidRDefault="000F1F9F" w:rsidP="000F1F9F">
            <w:pPr>
              <w:pStyle w:val="MediumShading1-Accent11"/>
              <w:spacing w:before="120" w:after="120"/>
              <w:ind w:left="720"/>
              <w:rPr>
                <w:rFonts w:ascii="Avenir Next Cyr" w:eastAsia="ヒラギノ角ゴ Pro W3" w:hAnsi="Avenir Next Cyr"/>
                <w:color w:val="auto"/>
                <w:sz w:val="20"/>
                <w:szCs w:val="20"/>
                <w:lang w:val="uk-UA" w:eastAsia="en-US"/>
              </w:rPr>
            </w:pPr>
            <w:r w:rsidRPr="000F1F9F">
              <w:rPr>
                <w:rFonts w:ascii="Avenir Next Cyr" w:eastAsia="ヒラギノ角ゴ Pro W3" w:hAnsi="Avenir Next Cyr"/>
                <w:color w:val="auto"/>
                <w:sz w:val="20"/>
                <w:szCs w:val="20"/>
                <w:lang w:val="uk-UA" w:eastAsia="en-US"/>
              </w:rPr>
              <w:t>Робот</w:t>
            </w:r>
            <w:r>
              <w:rPr>
                <w:rFonts w:ascii="Avenir Next Cyr" w:eastAsia="ヒラギノ角ゴ Pro W3" w:hAnsi="Avenir Next Cyr"/>
                <w:color w:val="auto"/>
                <w:sz w:val="20"/>
                <w:szCs w:val="20"/>
                <w:lang w:val="uk-UA" w:eastAsia="en-US"/>
              </w:rPr>
              <w:t>а,</w:t>
            </w:r>
            <w:r w:rsidRPr="000F1F9F">
              <w:rPr>
                <w:rFonts w:ascii="Avenir Next Cyr" w:eastAsia="ヒラギノ角ゴ Pro W3" w:hAnsi="Avenir Next Cyr"/>
                <w:color w:val="auto"/>
                <w:sz w:val="20"/>
                <w:szCs w:val="20"/>
                <w:lang w:val="uk-UA" w:eastAsia="en-US"/>
              </w:rPr>
              <w:t xml:space="preserve"> виконан</w:t>
            </w:r>
            <w:r>
              <w:rPr>
                <w:rFonts w:ascii="Avenir Next Cyr" w:eastAsia="ヒラギノ角ゴ Pro W3" w:hAnsi="Avenir Next Cyr"/>
                <w:color w:val="auto"/>
                <w:sz w:val="20"/>
                <w:szCs w:val="20"/>
                <w:lang w:val="uk-UA" w:eastAsia="en-US"/>
              </w:rPr>
              <w:t xml:space="preserve">а </w:t>
            </w:r>
            <w:r w:rsidRPr="000F1F9F">
              <w:rPr>
                <w:rFonts w:ascii="Avenir Next Cyr" w:eastAsia="ヒラギノ角ゴ Pro W3" w:hAnsi="Avenir Next Cyr"/>
                <w:color w:val="auto"/>
                <w:sz w:val="20"/>
                <w:szCs w:val="20"/>
                <w:lang w:val="uk-UA" w:eastAsia="en-US"/>
              </w:rPr>
              <w:t>після закінчення терміну подання заявок, не мож</w:t>
            </w:r>
            <w:r>
              <w:rPr>
                <w:rFonts w:ascii="Avenir Next Cyr" w:eastAsia="ヒラギノ角ゴ Pro W3" w:hAnsi="Avenir Next Cyr"/>
                <w:color w:val="auto"/>
                <w:sz w:val="20"/>
                <w:szCs w:val="20"/>
                <w:lang w:val="uk-UA" w:eastAsia="en-US"/>
              </w:rPr>
              <w:t xml:space="preserve">е </w:t>
            </w:r>
            <w:r w:rsidRPr="000F1F9F">
              <w:rPr>
                <w:rFonts w:ascii="Avenir Next Cyr" w:eastAsia="ヒラギノ角ゴ Pro W3" w:hAnsi="Avenir Next Cyr"/>
                <w:color w:val="auto"/>
                <w:sz w:val="20"/>
                <w:szCs w:val="20"/>
                <w:lang w:val="uk-UA" w:eastAsia="en-US"/>
              </w:rPr>
              <w:t xml:space="preserve">бути </w:t>
            </w:r>
            <w:r>
              <w:rPr>
                <w:rFonts w:ascii="Avenir Next Cyr" w:eastAsia="ヒラギノ角ゴ Pro W3" w:hAnsi="Avenir Next Cyr"/>
                <w:color w:val="auto"/>
                <w:sz w:val="20"/>
                <w:szCs w:val="20"/>
                <w:lang w:val="uk-UA" w:eastAsia="en-US"/>
              </w:rPr>
              <w:t>додана</w:t>
            </w:r>
            <w:r w:rsidRPr="000F1F9F">
              <w:rPr>
                <w:rFonts w:ascii="Avenir Next Cyr" w:eastAsia="ヒラギノ角ゴ Pro W3" w:hAnsi="Avenir Next Cyr"/>
                <w:color w:val="auto"/>
                <w:sz w:val="20"/>
                <w:szCs w:val="20"/>
                <w:lang w:val="uk-UA" w:eastAsia="en-US"/>
              </w:rPr>
              <w:t>.</w:t>
            </w:r>
            <w:r>
              <w:rPr>
                <w:rFonts w:ascii="Avenir Next Cyr" w:eastAsia="ヒラギノ角ゴ Pro W3" w:hAnsi="Avenir Next Cyr"/>
                <w:color w:val="auto"/>
                <w:sz w:val="20"/>
                <w:szCs w:val="20"/>
                <w:lang w:val="uk-UA" w:eastAsia="en-US"/>
              </w:rPr>
              <w:t xml:space="preserve"> </w:t>
            </w:r>
            <w:r w:rsidRPr="000F1F9F">
              <w:rPr>
                <w:rFonts w:ascii="Avenir Next Cyr" w:eastAsia="ヒラギノ角ゴ Pro W3" w:hAnsi="Avenir Next Cyr"/>
                <w:color w:val="auto"/>
                <w:sz w:val="20"/>
                <w:szCs w:val="20"/>
                <w:lang w:val="uk-UA" w:eastAsia="en-US"/>
              </w:rPr>
              <w:t xml:space="preserve">Тестові </w:t>
            </w:r>
            <w:r>
              <w:rPr>
                <w:rFonts w:ascii="Avenir Next Cyr" w:eastAsia="ヒラギノ角ゴ Pro W3" w:hAnsi="Avenir Next Cyr"/>
                <w:color w:val="auto"/>
                <w:sz w:val="20"/>
                <w:szCs w:val="20"/>
                <w:lang w:val="uk-UA" w:eastAsia="en-US"/>
              </w:rPr>
              <w:t>активності</w:t>
            </w:r>
            <w:r w:rsidRPr="000F1F9F">
              <w:rPr>
                <w:rFonts w:ascii="Avenir Next Cyr" w:eastAsia="ヒラギノ角ゴ Pro W3" w:hAnsi="Avenir Next Cyr"/>
                <w:color w:val="auto"/>
                <w:sz w:val="20"/>
                <w:szCs w:val="20"/>
                <w:lang w:val="uk-UA" w:eastAsia="en-US"/>
              </w:rPr>
              <w:t xml:space="preserve"> не </w:t>
            </w:r>
            <w:r>
              <w:rPr>
                <w:rFonts w:ascii="Avenir Next Cyr" w:eastAsia="ヒラギノ角ゴ Pro W3" w:hAnsi="Avenir Next Cyr"/>
                <w:color w:val="auto"/>
                <w:sz w:val="20"/>
                <w:szCs w:val="20"/>
                <w:lang w:val="uk-UA" w:eastAsia="en-US"/>
              </w:rPr>
              <w:t xml:space="preserve">можуть </w:t>
            </w:r>
            <w:r w:rsidRPr="000F1F9F">
              <w:rPr>
                <w:rFonts w:ascii="Avenir Next Cyr" w:eastAsia="ヒラギノ角ゴ Pro W3" w:hAnsi="Avenir Next Cyr"/>
                <w:color w:val="auto"/>
                <w:sz w:val="20"/>
                <w:szCs w:val="20"/>
                <w:lang w:val="uk-UA" w:eastAsia="en-US"/>
              </w:rPr>
              <w:t>б</w:t>
            </w:r>
            <w:r>
              <w:rPr>
                <w:rFonts w:ascii="Avenir Next Cyr" w:eastAsia="ヒラギノ角ゴ Pro W3" w:hAnsi="Avenir Next Cyr"/>
                <w:color w:val="auto"/>
                <w:sz w:val="20"/>
                <w:szCs w:val="20"/>
                <w:lang w:val="uk-UA" w:eastAsia="en-US"/>
              </w:rPr>
              <w:t>рати</w:t>
            </w:r>
            <w:r w:rsidRPr="000F1F9F">
              <w:rPr>
                <w:rFonts w:ascii="Avenir Next Cyr" w:eastAsia="ヒラギノ角ゴ Pro W3" w:hAnsi="Avenir Next Cyr"/>
                <w:color w:val="auto"/>
                <w:sz w:val="20"/>
                <w:szCs w:val="20"/>
                <w:lang w:val="uk-UA" w:eastAsia="en-US"/>
              </w:rPr>
              <w:t xml:space="preserve"> участ</w:t>
            </w:r>
            <w:r>
              <w:rPr>
                <w:rFonts w:ascii="Avenir Next Cyr" w:eastAsia="ヒラギノ角ゴ Pro W3" w:hAnsi="Avenir Next Cyr"/>
                <w:color w:val="auto"/>
                <w:sz w:val="20"/>
                <w:szCs w:val="20"/>
                <w:lang w:val="uk-UA" w:eastAsia="en-US"/>
              </w:rPr>
              <w:t>ь</w:t>
            </w:r>
            <w:r w:rsidRPr="000F1F9F">
              <w:rPr>
                <w:rFonts w:ascii="Avenir Next Cyr" w:eastAsia="ヒラギノ角ゴ Pro W3" w:hAnsi="Avenir Next Cyr"/>
                <w:color w:val="auto"/>
                <w:sz w:val="20"/>
                <w:szCs w:val="20"/>
                <w:lang w:val="uk-UA" w:eastAsia="en-US"/>
              </w:rPr>
              <w:t xml:space="preserve"> в конкурсі.</w:t>
            </w:r>
          </w:p>
          <w:p w14:paraId="5ADFAAF6" w14:textId="77777777" w:rsidR="00426F5A" w:rsidRPr="00E94A8E" w:rsidRDefault="006E37D2" w:rsidP="00BF540A">
            <w:pPr>
              <w:pStyle w:val="MediumShading1-Accent11"/>
              <w:numPr>
                <w:ilvl w:val="0"/>
                <w:numId w:val="34"/>
              </w:numPr>
              <w:spacing w:before="120" w:after="120"/>
              <w:rPr>
                <w:rFonts w:ascii="Avenir Next Cyr" w:eastAsia="ヒラギノ角ゴ Pro W3" w:hAnsi="Avenir Next Cyr"/>
                <w:color w:val="auto"/>
                <w:sz w:val="20"/>
                <w:szCs w:val="20"/>
                <w:lang w:val="uk-UA" w:eastAsia="en-US"/>
              </w:rPr>
            </w:pPr>
            <w:r w:rsidRPr="00584574">
              <w:rPr>
                <w:rFonts w:ascii="Avenir Next Cyr" w:eastAsia="ヒラギノ角ゴ Pro W3" w:hAnsi="Avenir Next Cyr" w:cs="Calibri"/>
                <w:color w:val="auto"/>
                <w:sz w:val="20"/>
                <w:szCs w:val="20"/>
                <w:lang w:val="uk-UA" w:eastAsia="en-US"/>
              </w:rPr>
              <w:t>Важливо</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надати</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джерела</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підтвердження</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даних</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для</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всіх</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вказаних</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результатів</w:t>
            </w:r>
            <w:r w:rsidRPr="00584574">
              <w:rPr>
                <w:rFonts w:ascii="Avenir Next Cyr" w:eastAsia="ヒラギノ角ゴ Pro W3" w:hAnsi="Avenir Next Cyr"/>
                <w:color w:val="auto"/>
                <w:sz w:val="20"/>
                <w:szCs w:val="20"/>
                <w:lang w:val="uk-UA" w:eastAsia="en-US"/>
              </w:rPr>
              <w:t xml:space="preserve">. </w:t>
            </w:r>
          </w:p>
        </w:tc>
        <w:tc>
          <w:tcPr>
            <w:tcW w:w="4529" w:type="dxa"/>
            <w:shd w:val="clear" w:color="auto" w:fill="auto"/>
          </w:tcPr>
          <w:p w14:paraId="51AE75E9" w14:textId="77777777" w:rsidR="00B231EC" w:rsidRPr="00584574" w:rsidRDefault="00B231EC" w:rsidP="00B231EC">
            <w:pPr>
              <w:pStyle w:val="MediumShading1-Accent11"/>
              <w:spacing w:before="120" w:after="120"/>
              <w:rPr>
                <w:rFonts w:ascii="Avenir Next Cyr Medium" w:hAnsi="Avenir Next Cyr Medium"/>
                <w:b/>
                <w:color w:val="auto"/>
                <w:sz w:val="18"/>
                <w:szCs w:val="18"/>
                <w:lang w:val="uk-UA"/>
              </w:rPr>
            </w:pPr>
            <w:proofErr w:type="spellStart"/>
            <w:r w:rsidRPr="00584574">
              <w:rPr>
                <w:rFonts w:ascii="Avenir Next Cyr Medium" w:hAnsi="Avenir Next Cyr Medium"/>
                <w:b/>
                <w:color w:val="auto"/>
                <w:sz w:val="18"/>
                <w:szCs w:val="18"/>
                <w:lang w:val="uk-UA"/>
              </w:rPr>
              <w:lastRenderedPageBreak/>
              <w:t>Effie</w:t>
            </w:r>
            <w:proofErr w:type="spellEnd"/>
            <w:r w:rsidRPr="00584574">
              <w:rPr>
                <w:rFonts w:ascii="Avenir Next Cyr Medium" w:hAnsi="Avenir Next Cyr Medium"/>
                <w:b/>
                <w:color w:val="auto"/>
                <w:sz w:val="18"/>
                <w:szCs w:val="18"/>
                <w:lang w:val="uk-UA"/>
              </w:rPr>
              <w:t xml:space="preserve"> підказки:</w:t>
            </w:r>
          </w:p>
          <w:p w14:paraId="2CEE3D9E" w14:textId="77777777" w:rsidR="00B231EC" w:rsidRPr="00584574" w:rsidRDefault="00B231EC" w:rsidP="00B231EC">
            <w:pPr>
              <w:pStyle w:val="MediumShading1-Accent11"/>
              <w:numPr>
                <w:ilvl w:val="0"/>
                <w:numId w:val="4"/>
              </w:numPr>
              <w:spacing w:after="120"/>
              <w:ind w:left="342" w:hanging="342"/>
              <w:rPr>
                <w:rFonts w:ascii="Avenir Next Cyr" w:hAnsi="Avenir Next Cyr"/>
                <w:sz w:val="20"/>
                <w:szCs w:val="20"/>
                <w:lang w:val="uk-UA"/>
              </w:rPr>
            </w:pPr>
            <w:r w:rsidRPr="00584574">
              <w:rPr>
                <w:rFonts w:ascii="Avenir Next Cyr" w:hAnsi="Avenir Next Cyr"/>
                <w:sz w:val="18"/>
                <w:szCs w:val="20"/>
                <w:lang w:val="uk-UA"/>
              </w:rPr>
              <w:t xml:space="preserve">Продемонструйте у вашій історії зв’язок, що виконана вами робота привела до таких результатів.  </w:t>
            </w:r>
          </w:p>
          <w:p w14:paraId="4ABEA54C" w14:textId="77777777" w:rsidR="00B231EC" w:rsidRPr="00584574" w:rsidRDefault="00B231EC" w:rsidP="00B231EC">
            <w:pPr>
              <w:pStyle w:val="MediumShading1-Accent11"/>
              <w:numPr>
                <w:ilvl w:val="0"/>
                <w:numId w:val="4"/>
              </w:numPr>
              <w:spacing w:after="120"/>
              <w:ind w:left="342" w:hanging="270"/>
              <w:rPr>
                <w:rFonts w:ascii="Avenir Next Cyr" w:hAnsi="Avenir Next Cyr"/>
                <w:sz w:val="18"/>
                <w:szCs w:val="18"/>
                <w:lang w:val="uk-UA"/>
              </w:rPr>
            </w:pPr>
            <w:r w:rsidRPr="00584574">
              <w:rPr>
                <w:rFonts w:ascii="Avenir Next Cyr" w:hAnsi="Avenir Next Cyr" w:cs="Calibri"/>
                <w:sz w:val="18"/>
                <w:szCs w:val="18"/>
                <w:lang w:val="uk-UA"/>
              </w:rPr>
              <w:t>Доведіть</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що</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результати</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є</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справді</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значними</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враховуючи</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інформацію</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щодо</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категорії</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конкурентного</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середовища</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минулорічного</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періоду</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і</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ситуації</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з</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самим</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брендом</w:t>
            </w:r>
            <w:r w:rsidRPr="00584574">
              <w:rPr>
                <w:rFonts w:ascii="Avenir Next Cyr" w:hAnsi="Avenir Next Cyr"/>
                <w:sz w:val="18"/>
                <w:szCs w:val="18"/>
                <w:lang w:val="uk-UA"/>
              </w:rPr>
              <w:t>. Чому ці показники результатів такі важливі для бренду?</w:t>
            </w:r>
          </w:p>
          <w:p w14:paraId="0ED838B8" w14:textId="77777777" w:rsidR="00F34BF4" w:rsidRPr="00584574" w:rsidRDefault="00B231EC" w:rsidP="00B231EC">
            <w:pPr>
              <w:pStyle w:val="MediumShading1-Accent11"/>
              <w:numPr>
                <w:ilvl w:val="0"/>
                <w:numId w:val="4"/>
              </w:numPr>
              <w:spacing w:after="120"/>
              <w:ind w:left="342" w:hanging="270"/>
              <w:rPr>
                <w:rFonts w:ascii="Avenir Next Cyr" w:hAnsi="Avenir Next Cyr"/>
                <w:sz w:val="18"/>
                <w:szCs w:val="18"/>
                <w:lang w:val="uk-UA"/>
              </w:rPr>
            </w:pPr>
            <w:r w:rsidRPr="00584574">
              <w:rPr>
                <w:rFonts w:ascii="Avenir Next Cyr" w:hAnsi="Avenir Next Cyr" w:cs="Calibri"/>
                <w:sz w:val="18"/>
                <w:szCs w:val="18"/>
                <w:lang w:val="uk-UA"/>
              </w:rPr>
              <w:lastRenderedPageBreak/>
              <w:t>Вказуючи</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показники результатів</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залучення</w:t>
            </w:r>
            <w:r w:rsidRPr="00584574">
              <w:rPr>
                <w:rFonts w:ascii="Avenir Next Cyr" w:hAnsi="Avenir Next Cyr"/>
                <w:sz w:val="18"/>
                <w:szCs w:val="18"/>
                <w:lang w:val="uk-UA"/>
              </w:rPr>
              <w:t>/</w:t>
            </w:r>
            <w:r w:rsidRPr="00584574">
              <w:rPr>
                <w:rFonts w:ascii="Avenir Next Cyr" w:hAnsi="Avenir Next Cyr" w:cs="Calibri"/>
                <w:sz w:val="18"/>
                <w:szCs w:val="18"/>
                <w:lang w:val="uk-UA"/>
              </w:rPr>
              <w:t>соціальні показники</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детально</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опишіть</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що</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вони</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означають</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для</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бренду</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та</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бізнесу</w:t>
            </w:r>
            <w:r w:rsidRPr="00584574">
              <w:rPr>
                <w:rFonts w:ascii="Avenir Next Cyr" w:hAnsi="Avenir Next Cyr"/>
                <w:sz w:val="18"/>
                <w:szCs w:val="18"/>
                <w:lang w:val="uk-UA"/>
              </w:rPr>
              <w:t>.</w:t>
            </w:r>
          </w:p>
          <w:p w14:paraId="180491BC" w14:textId="77777777" w:rsidR="00A67748" w:rsidRPr="00584574" w:rsidRDefault="00B231EC" w:rsidP="00B231EC">
            <w:pPr>
              <w:pStyle w:val="MediumShading1-Accent11"/>
              <w:numPr>
                <w:ilvl w:val="0"/>
                <w:numId w:val="4"/>
              </w:numPr>
              <w:spacing w:after="120"/>
              <w:ind w:left="342" w:hanging="270"/>
              <w:rPr>
                <w:rFonts w:ascii="Avenir Next Cyr" w:hAnsi="Avenir Next Cyr"/>
                <w:sz w:val="18"/>
                <w:szCs w:val="18"/>
                <w:lang w:val="uk-UA"/>
              </w:rPr>
            </w:pPr>
            <w:r w:rsidRPr="00584574">
              <w:rPr>
                <w:rFonts w:ascii="Avenir Next Cyr" w:hAnsi="Avenir Next Cyr"/>
                <w:b/>
                <w:color w:val="auto"/>
                <w:sz w:val="18"/>
                <w:szCs w:val="18"/>
                <w:lang w:val="uk-UA"/>
              </w:rPr>
              <w:t>Рекомендовано використовувати графіки та таблиці.</w:t>
            </w:r>
          </w:p>
        </w:tc>
      </w:tr>
      <w:tr w:rsidR="00C671EC" w:rsidRPr="00640E00" w14:paraId="617F4EBA" w14:textId="77777777" w:rsidTr="00F64C51">
        <w:trPr>
          <w:trHeight w:val="1195"/>
        </w:trPr>
        <w:tc>
          <w:tcPr>
            <w:tcW w:w="10773" w:type="dxa"/>
            <w:gridSpan w:val="4"/>
            <w:tcBorders>
              <w:bottom w:val="single" w:sz="4" w:space="0" w:color="auto"/>
            </w:tcBorders>
            <w:shd w:val="clear" w:color="auto" w:fill="auto"/>
          </w:tcPr>
          <w:p w14:paraId="754FE79F" w14:textId="77777777" w:rsidR="00EE4727" w:rsidRDefault="00E94A8E" w:rsidP="00A67748">
            <w:pPr>
              <w:pStyle w:val="MediumShading1-Accent11"/>
              <w:spacing w:after="120"/>
              <w:rPr>
                <w:rFonts w:ascii="Avenir Next Cyr" w:hAnsi="Avenir Next Cyr"/>
                <w:color w:val="auto"/>
                <w:sz w:val="20"/>
                <w:szCs w:val="20"/>
                <w:lang w:val="uk-UA"/>
              </w:rPr>
            </w:pPr>
            <w:r w:rsidRPr="0077761C">
              <w:rPr>
                <w:rFonts w:ascii="Avenir Next Cyr" w:hAnsi="Avenir Next Cyr"/>
                <w:color w:val="auto"/>
                <w:sz w:val="20"/>
                <w:szCs w:val="20"/>
                <w:lang w:val="uk-UA"/>
              </w:rPr>
              <w:lastRenderedPageBreak/>
              <w:t xml:space="preserve">Ви можете використати це місце для </w:t>
            </w:r>
            <w:proofErr w:type="spellStart"/>
            <w:r w:rsidRPr="0077761C">
              <w:rPr>
                <w:rFonts w:ascii="Avenir Next Cyr" w:hAnsi="Avenir Next Cyr"/>
                <w:color w:val="auto"/>
                <w:sz w:val="20"/>
                <w:szCs w:val="20"/>
                <w:lang w:val="ru-RU"/>
              </w:rPr>
              <w:t>загального</w:t>
            </w:r>
            <w:proofErr w:type="spellEnd"/>
            <w:r w:rsidRPr="0077761C">
              <w:rPr>
                <w:rFonts w:ascii="Avenir Next Cyr" w:hAnsi="Avenir Next Cyr"/>
                <w:color w:val="auto"/>
                <w:sz w:val="20"/>
                <w:szCs w:val="20"/>
                <w:lang w:val="ru-RU"/>
              </w:rPr>
              <w:t xml:space="preserve"> </w:t>
            </w:r>
            <w:proofErr w:type="spellStart"/>
            <w:r w:rsidRPr="0077761C">
              <w:rPr>
                <w:rFonts w:ascii="Avenir Next Cyr" w:hAnsi="Avenir Next Cyr"/>
                <w:color w:val="auto"/>
                <w:sz w:val="20"/>
                <w:szCs w:val="20"/>
                <w:lang w:val="ru-RU"/>
              </w:rPr>
              <w:t>опису</w:t>
            </w:r>
            <w:proofErr w:type="spellEnd"/>
            <w:r w:rsidRPr="0077761C">
              <w:rPr>
                <w:rFonts w:ascii="Avenir Next Cyr" w:hAnsi="Avenir Next Cyr"/>
                <w:color w:val="auto"/>
                <w:sz w:val="20"/>
                <w:szCs w:val="20"/>
                <w:lang w:val="uk-UA"/>
              </w:rPr>
              <w:t xml:space="preserve"> результатів </w:t>
            </w:r>
          </w:p>
          <w:p w14:paraId="1575C124" w14:textId="77777777" w:rsidR="00253AF5" w:rsidRPr="00584574" w:rsidRDefault="00E94A8E" w:rsidP="00A67748">
            <w:pPr>
              <w:pStyle w:val="MediumShading1-Accent11"/>
              <w:spacing w:after="120"/>
              <w:rPr>
                <w:rFonts w:ascii="Avenir Next Cyr" w:hAnsi="Avenir Next Cyr"/>
                <w:b/>
                <w:bCs/>
                <w:sz w:val="20"/>
                <w:szCs w:val="19"/>
                <w:lang w:val="uk-UA"/>
              </w:rPr>
            </w:pPr>
            <w:r w:rsidRPr="0077761C">
              <w:rPr>
                <w:rFonts w:ascii="Avenir Next Cyr" w:hAnsi="Avenir Next Cyr"/>
                <w:i/>
                <w:color w:val="auto"/>
                <w:spacing w:val="-3"/>
                <w:sz w:val="16"/>
                <w:szCs w:val="16"/>
                <w:lang w:val="uk-UA"/>
              </w:rPr>
              <w:t>(</w:t>
            </w:r>
            <w:r w:rsidRPr="0077761C">
              <w:rPr>
                <w:rFonts w:ascii="Avenir Next Cyr" w:hAnsi="Avenir Next Cyr" w:cs="Calibri"/>
                <w:i/>
                <w:color w:val="auto"/>
                <w:spacing w:val="-3"/>
                <w:sz w:val="16"/>
                <w:szCs w:val="16"/>
                <w:lang w:val="uk-UA"/>
              </w:rPr>
              <w:t>~40</w:t>
            </w:r>
            <w:r w:rsidRPr="0077761C">
              <w:rPr>
                <w:rFonts w:ascii="Avenir Next Cyr" w:hAnsi="Avenir Next Cyr"/>
                <w:i/>
                <w:color w:val="auto"/>
                <w:spacing w:val="-3"/>
                <w:sz w:val="16"/>
                <w:szCs w:val="16"/>
                <w:lang w:val="uk-UA"/>
              </w:rPr>
              <w:t xml:space="preserve">0 слів; </w:t>
            </w:r>
            <w:r w:rsidRPr="0077761C">
              <w:rPr>
                <w:rFonts w:ascii="Avenir Next Cyr" w:hAnsi="Avenir Next Cyr" w:cs="Calibri"/>
                <w:i/>
                <w:color w:val="auto"/>
                <w:spacing w:val="-3"/>
                <w:sz w:val="16"/>
                <w:szCs w:val="16"/>
                <w:lang w:val="uk-UA"/>
              </w:rPr>
              <w:t>≤</w:t>
            </w:r>
            <w:r w:rsidRPr="0077761C">
              <w:rPr>
                <w:rFonts w:ascii="Avenir Next Cyr" w:hAnsi="Avenir Next Cyr"/>
                <w:i/>
                <w:color w:val="auto"/>
                <w:spacing w:val="-3"/>
                <w:sz w:val="16"/>
                <w:szCs w:val="16"/>
                <w:lang w:val="ru-RU"/>
              </w:rPr>
              <w:t>5</w:t>
            </w:r>
            <w:r w:rsidRPr="0077761C">
              <w:rPr>
                <w:rFonts w:ascii="Avenir Next Cyr" w:hAnsi="Avenir Next Cyr"/>
                <w:i/>
                <w:color w:val="auto"/>
                <w:spacing w:val="-3"/>
                <w:sz w:val="16"/>
                <w:szCs w:val="16"/>
                <w:lang w:val="uk-UA"/>
              </w:rPr>
              <w:t xml:space="preserve"> таблиці/графіки)</w:t>
            </w:r>
          </w:p>
        </w:tc>
      </w:tr>
      <w:tr w:rsidR="000073F7" w:rsidRPr="00943BD3" w14:paraId="3FB37B94" w14:textId="77777777" w:rsidTr="00F64C51">
        <w:trPr>
          <w:trHeight w:val="1195"/>
        </w:trPr>
        <w:tc>
          <w:tcPr>
            <w:tcW w:w="1077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BFC2ECD" w14:textId="77777777" w:rsidR="000073F7" w:rsidRPr="00584574" w:rsidRDefault="00DE4894" w:rsidP="000073F7">
            <w:pPr>
              <w:spacing w:after="0" w:line="240" w:lineRule="auto"/>
              <w:ind w:left="60"/>
              <w:jc w:val="center"/>
              <w:textAlignment w:val="baseline"/>
              <w:rPr>
                <w:rFonts w:ascii="Avenir Next Cyr Medium" w:eastAsia="Times New Roman" w:hAnsi="Avenir Next Cyr Medium" w:cs="Segoe UI"/>
                <w:sz w:val="18"/>
                <w:szCs w:val="18"/>
                <w:lang w:val="uk-UA" w:eastAsia="en-US"/>
              </w:rPr>
            </w:pPr>
            <w:bookmarkStart w:id="2" w:name="_Hlk76992341"/>
            <w:r w:rsidRPr="00584574">
              <w:rPr>
                <w:rFonts w:ascii="Avenir Next Cyr Medium" w:eastAsia="Times New Roman" w:hAnsi="Avenir Next Cyr Medium" w:cs="Calibri"/>
                <w:b/>
                <w:bCs/>
                <w:color w:val="B4975A"/>
                <w:lang w:val="uk-UA" w:eastAsia="en-US"/>
              </w:rPr>
              <w:t>БІЗНЕС ЦІЛЬ - РЕЗУЛЬТАТИ</w:t>
            </w:r>
            <w:r w:rsidR="000073F7" w:rsidRPr="00584574">
              <w:rPr>
                <w:rFonts w:ascii="Avenir Next Cyr Medium" w:eastAsia="Times New Roman" w:hAnsi="Avenir Next Cyr Medium" w:cs="Segoe UI"/>
                <w:b/>
                <w:bCs/>
                <w:color w:val="B4975A"/>
                <w:lang w:val="uk-UA" w:eastAsia="en-US"/>
              </w:rPr>
              <w:t xml:space="preserve"> </w:t>
            </w:r>
          </w:p>
          <w:p w14:paraId="449C6AA1" w14:textId="77777777" w:rsidR="000073F7" w:rsidRPr="00584574" w:rsidRDefault="00DE4894" w:rsidP="000073F7">
            <w:pPr>
              <w:pStyle w:val="MediumShading1-Accent11"/>
              <w:spacing w:after="120"/>
              <w:jc w:val="center"/>
              <w:rPr>
                <w:rFonts w:ascii="Avenir Next Cyr" w:hAnsi="Avenir Next Cyr"/>
                <w:color w:val="auto"/>
                <w:sz w:val="20"/>
                <w:szCs w:val="19"/>
                <w:lang w:val="uk-UA"/>
              </w:rPr>
            </w:pPr>
            <w:r w:rsidRPr="00584574">
              <w:rPr>
                <w:rFonts w:ascii="Avenir Next Cyr" w:eastAsia="Times New Roman" w:hAnsi="Avenir Next Cyr" w:cs="Segoe UI"/>
                <w:i/>
                <w:iCs/>
                <w:color w:val="auto"/>
                <w:sz w:val="20"/>
                <w:szCs w:val="20"/>
                <w:lang w:val="uk-UA" w:eastAsia="en-US"/>
              </w:rPr>
              <w:t>(</w:t>
            </w:r>
            <w:r w:rsidRPr="00584574">
              <w:rPr>
                <w:rFonts w:ascii="Avenir Next Cyr" w:eastAsia="Times New Roman" w:hAnsi="Avenir Next Cyr" w:cs="Calibri"/>
                <w:i/>
                <w:iCs/>
                <w:color w:val="auto"/>
                <w:sz w:val="20"/>
                <w:szCs w:val="20"/>
                <w:lang w:val="uk-UA" w:eastAsia="en-US"/>
              </w:rPr>
              <w:t>Обов</w:t>
            </w:r>
            <w:r w:rsidRPr="00584574">
              <w:rPr>
                <w:rFonts w:ascii="Avenir Next Cyr" w:eastAsia="Times New Roman" w:hAnsi="Avenir Next Cyr" w:cs="Avenir Next LT Pro"/>
                <w:i/>
                <w:iCs/>
                <w:color w:val="auto"/>
                <w:sz w:val="20"/>
                <w:szCs w:val="20"/>
                <w:lang w:val="uk-UA" w:eastAsia="en-US"/>
              </w:rPr>
              <w:t>’</w:t>
            </w:r>
            <w:r w:rsidRPr="00584574">
              <w:rPr>
                <w:rFonts w:ascii="Avenir Next Cyr" w:eastAsia="Times New Roman" w:hAnsi="Avenir Next Cyr" w:cs="Calibri"/>
                <w:i/>
                <w:iCs/>
                <w:color w:val="auto"/>
                <w:sz w:val="20"/>
                <w:szCs w:val="20"/>
                <w:lang w:val="uk-UA" w:eastAsia="en-US"/>
              </w:rPr>
              <w:t>язково</w:t>
            </w:r>
            <w:r w:rsidRPr="00584574">
              <w:rPr>
                <w:rFonts w:ascii="Avenir Next Cyr" w:eastAsia="Times New Roman" w:hAnsi="Avenir Next Cyr" w:cs="Segoe UI"/>
                <w:i/>
                <w:iCs/>
                <w:color w:val="auto"/>
                <w:sz w:val="20"/>
                <w:szCs w:val="20"/>
                <w:lang w:val="uk-UA" w:eastAsia="en-US"/>
              </w:rPr>
              <w:t xml:space="preserve"> </w:t>
            </w:r>
            <w:r w:rsidRPr="00584574">
              <w:rPr>
                <w:rFonts w:ascii="Avenir Next Cyr" w:eastAsia="Times New Roman" w:hAnsi="Avenir Next Cyr" w:cs="Avenir Next LT Pro"/>
                <w:i/>
                <w:iCs/>
                <w:color w:val="auto"/>
                <w:sz w:val="20"/>
                <w:szCs w:val="20"/>
                <w:lang w:val="uk-UA" w:eastAsia="en-US"/>
              </w:rPr>
              <w:t>–</w:t>
            </w:r>
            <w:r w:rsidRPr="00584574">
              <w:rPr>
                <w:rFonts w:ascii="Avenir Next Cyr" w:eastAsia="Times New Roman" w:hAnsi="Avenir Next Cyr" w:cs="Segoe UI"/>
                <w:i/>
                <w:iCs/>
                <w:color w:val="auto"/>
                <w:sz w:val="20"/>
                <w:szCs w:val="20"/>
                <w:lang w:val="uk-UA" w:eastAsia="en-US"/>
              </w:rPr>
              <w:t xml:space="preserve"> </w:t>
            </w:r>
            <w:r w:rsidRPr="00584574">
              <w:rPr>
                <w:rFonts w:ascii="Avenir Next Cyr" w:eastAsia="Times New Roman" w:hAnsi="Avenir Next Cyr" w:cs="Calibri"/>
                <w:i/>
                <w:iCs/>
                <w:color w:val="auto"/>
                <w:sz w:val="20"/>
                <w:szCs w:val="20"/>
                <w:lang w:val="uk-UA" w:eastAsia="en-US"/>
              </w:rPr>
              <w:t>Відповідає</w:t>
            </w:r>
            <w:r w:rsidRPr="00584574">
              <w:rPr>
                <w:rFonts w:ascii="Avenir Next Cyr" w:eastAsia="Times New Roman" w:hAnsi="Avenir Next Cyr" w:cs="Segoe UI"/>
                <w:i/>
                <w:iCs/>
                <w:color w:val="auto"/>
                <w:sz w:val="20"/>
                <w:szCs w:val="20"/>
                <w:lang w:val="uk-UA" w:eastAsia="en-US"/>
              </w:rPr>
              <w:t xml:space="preserve"> Бізнес Ц</w:t>
            </w:r>
            <w:r w:rsidRPr="00584574">
              <w:rPr>
                <w:rFonts w:ascii="Avenir Next Cyr" w:eastAsia="Times New Roman" w:hAnsi="Avenir Next Cyr" w:cs="Calibri"/>
                <w:i/>
                <w:iCs/>
                <w:color w:val="auto"/>
                <w:sz w:val="20"/>
                <w:szCs w:val="20"/>
                <w:lang w:val="uk-UA" w:eastAsia="en-US"/>
              </w:rPr>
              <w:t>ілі</w:t>
            </w:r>
            <w:r w:rsidR="00CB0D27" w:rsidRPr="00584574">
              <w:rPr>
                <w:rFonts w:ascii="Avenir Next Cyr" w:eastAsia="Times New Roman" w:hAnsi="Avenir Next Cyr" w:cs="Calibri"/>
                <w:i/>
                <w:iCs/>
                <w:color w:val="auto"/>
                <w:sz w:val="20"/>
                <w:szCs w:val="20"/>
                <w:lang w:val="uk-UA" w:eastAsia="en-US"/>
              </w:rPr>
              <w:t xml:space="preserve">, </w:t>
            </w:r>
            <w:r w:rsidRPr="00584574">
              <w:rPr>
                <w:rFonts w:ascii="Avenir Next Cyr" w:eastAsia="Times New Roman" w:hAnsi="Avenir Next Cyr" w:cs="Calibri"/>
                <w:i/>
                <w:iCs/>
                <w:color w:val="auto"/>
                <w:sz w:val="20"/>
                <w:szCs w:val="20"/>
                <w:lang w:val="uk-UA" w:eastAsia="en-US"/>
              </w:rPr>
              <w:t>зазначеній</w:t>
            </w:r>
            <w:r w:rsidRPr="00584574">
              <w:rPr>
                <w:rFonts w:ascii="Avenir Next Cyr" w:eastAsia="Times New Roman" w:hAnsi="Avenir Next Cyr" w:cs="Segoe UI"/>
                <w:i/>
                <w:iCs/>
                <w:color w:val="auto"/>
                <w:sz w:val="20"/>
                <w:szCs w:val="20"/>
                <w:lang w:val="uk-UA" w:eastAsia="en-US"/>
              </w:rPr>
              <w:t xml:space="preserve"> </w:t>
            </w:r>
            <w:r w:rsidRPr="00584574">
              <w:rPr>
                <w:rFonts w:ascii="Avenir Next Cyr" w:eastAsia="Times New Roman" w:hAnsi="Avenir Next Cyr" w:cs="Calibri"/>
                <w:i/>
                <w:iCs/>
                <w:color w:val="auto"/>
                <w:sz w:val="20"/>
                <w:szCs w:val="20"/>
                <w:lang w:val="uk-UA" w:eastAsia="en-US"/>
              </w:rPr>
              <w:t>у</w:t>
            </w:r>
            <w:r w:rsidRPr="00584574">
              <w:rPr>
                <w:rFonts w:ascii="Avenir Next Cyr" w:eastAsia="Times New Roman" w:hAnsi="Avenir Next Cyr" w:cs="Segoe UI"/>
                <w:i/>
                <w:iCs/>
                <w:color w:val="auto"/>
                <w:sz w:val="20"/>
                <w:szCs w:val="20"/>
                <w:lang w:val="uk-UA" w:eastAsia="en-US"/>
              </w:rPr>
              <w:t xml:space="preserve"> </w:t>
            </w:r>
            <w:r w:rsidRPr="00584574">
              <w:rPr>
                <w:rFonts w:ascii="Avenir Next Cyr" w:eastAsia="Times New Roman" w:hAnsi="Avenir Next Cyr" w:cs="Calibri"/>
                <w:i/>
                <w:iCs/>
                <w:color w:val="auto"/>
                <w:sz w:val="20"/>
                <w:szCs w:val="20"/>
                <w:lang w:val="uk-UA" w:eastAsia="en-US"/>
              </w:rPr>
              <w:t>питанні</w:t>
            </w:r>
            <w:r w:rsidRPr="00584574">
              <w:rPr>
                <w:rFonts w:ascii="Avenir Next Cyr" w:eastAsia="Times New Roman" w:hAnsi="Avenir Next Cyr" w:cs="Segoe UI"/>
                <w:i/>
                <w:iCs/>
                <w:color w:val="auto"/>
                <w:sz w:val="20"/>
                <w:szCs w:val="20"/>
                <w:lang w:val="uk-UA" w:eastAsia="en-US"/>
              </w:rPr>
              <w:t xml:space="preserve"> </w:t>
            </w:r>
            <w:r w:rsidR="000073F7" w:rsidRPr="00584574">
              <w:rPr>
                <w:rFonts w:ascii="Avenir Next Cyr" w:eastAsia="Times New Roman" w:hAnsi="Avenir Next Cyr" w:cs="Segoe UI"/>
                <w:i/>
                <w:iCs/>
                <w:color w:val="auto"/>
                <w:sz w:val="20"/>
                <w:szCs w:val="20"/>
                <w:lang w:val="uk-UA" w:eastAsia="en-US"/>
              </w:rPr>
              <w:t>1B)</w:t>
            </w:r>
          </w:p>
        </w:tc>
      </w:tr>
      <w:tr w:rsidR="000073F7" w:rsidRPr="00943BD3" w14:paraId="16112737" w14:textId="77777777" w:rsidTr="00F64C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98B57B" w14:textId="77777777" w:rsidR="000073F7" w:rsidRPr="00584574" w:rsidRDefault="00966907" w:rsidP="00E8187C">
            <w:pPr>
              <w:spacing w:after="0" w:line="240" w:lineRule="auto"/>
              <w:ind w:left="60"/>
              <w:textAlignment w:val="baseline"/>
              <w:rPr>
                <w:rFonts w:ascii="Avenir Next Cyr Medium" w:eastAsia="Times New Roman" w:hAnsi="Avenir Next Cyr Medium" w:cs="Segoe UI"/>
                <w:sz w:val="18"/>
                <w:szCs w:val="18"/>
                <w:lang w:val="uk-UA" w:eastAsia="en-US"/>
              </w:rPr>
            </w:pPr>
            <w:r w:rsidRPr="00584574">
              <w:rPr>
                <w:rFonts w:ascii="Avenir Next Cyr Medium" w:hAnsi="Avenir Next Cyr Medium" w:cs="Calibri"/>
                <w:b/>
                <w:color w:val="000000" w:themeColor="text1"/>
                <w:sz w:val="20"/>
                <w:szCs w:val="16"/>
                <w:lang w:val="uk-UA"/>
              </w:rPr>
              <w:t>Бізнес Ц</w:t>
            </w:r>
            <w:r w:rsidR="001B068E" w:rsidRPr="00584574">
              <w:rPr>
                <w:rFonts w:ascii="Avenir Next Cyr Medium" w:hAnsi="Avenir Next Cyr Medium" w:cs="Calibri"/>
                <w:b/>
                <w:color w:val="000000" w:themeColor="text1"/>
                <w:sz w:val="20"/>
                <w:szCs w:val="16"/>
                <w:lang w:val="uk-UA"/>
              </w:rPr>
              <w:t xml:space="preserve">іль з питання </w:t>
            </w:r>
            <w:r w:rsidR="000073F7" w:rsidRPr="00584574">
              <w:rPr>
                <w:rFonts w:ascii="Avenir Next Cyr Medium" w:eastAsia="Times New Roman" w:hAnsi="Avenir Next Cyr Medium" w:cs="Segoe UI"/>
                <w:b/>
                <w:bCs/>
                <w:color w:val="000000"/>
                <w:sz w:val="20"/>
                <w:szCs w:val="20"/>
                <w:lang w:val="uk-UA" w:eastAsia="en-US"/>
              </w:rPr>
              <w:t>1B</w:t>
            </w:r>
            <w:r w:rsidR="000073F7" w:rsidRPr="00584574">
              <w:rPr>
                <w:rFonts w:ascii="Avenir Next Cyr Medium" w:eastAsia="Times New Roman" w:hAnsi="Avenir Next Cyr Medium" w:cs="Segoe UI"/>
                <w:color w:val="000000"/>
                <w:sz w:val="20"/>
                <w:szCs w:val="20"/>
                <w:lang w:val="uk-UA" w:eastAsia="en-US"/>
              </w:rPr>
              <w:t> </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74770BEB" w14:textId="77777777" w:rsidR="000073F7" w:rsidRPr="00584574" w:rsidRDefault="00F74CB6" w:rsidP="00E8187C">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eastAsia="Times New Roman" w:hAnsi="Avenir Next Cyr" w:cs="Segoe UI"/>
                <w:b/>
                <w:bCs/>
                <w:i/>
                <w:iCs/>
                <w:sz w:val="18"/>
                <w:szCs w:val="18"/>
                <w:lang w:val="uk-UA" w:eastAsia="en-US"/>
              </w:rPr>
              <w:t>Онлайн-портал реєстрації робіт автоматично відобразить Бізнес Ціль з Питання 1B.</w:t>
            </w:r>
          </w:p>
        </w:tc>
      </w:tr>
      <w:tr w:rsidR="000073F7" w:rsidRPr="00584574" w14:paraId="2D032B79" w14:textId="77777777" w:rsidTr="00F64C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1A31BD" w14:textId="77777777" w:rsidR="00F12B8A" w:rsidRPr="00584574" w:rsidRDefault="00F12B8A" w:rsidP="00F12B8A">
            <w:pPr>
              <w:pStyle w:val="MediumShading1-Accent11"/>
              <w:spacing w:before="120" w:after="120"/>
              <w:rPr>
                <w:rFonts w:ascii="Avenir Next Cyr Medium" w:hAnsi="Avenir Next Cyr Medium" w:cs="Calibri"/>
                <w:color w:val="auto"/>
                <w:sz w:val="20"/>
                <w:szCs w:val="20"/>
                <w:lang w:val="uk-UA"/>
              </w:rPr>
            </w:pPr>
            <w:r w:rsidRPr="00584574">
              <w:rPr>
                <w:rFonts w:ascii="Avenir Next Cyr" w:hAnsi="Avenir Next Cyr" w:cs="Calibri"/>
                <w:b/>
                <w:color w:val="000000" w:themeColor="text1"/>
                <w:sz w:val="20"/>
                <w:szCs w:val="16"/>
                <w:lang w:val="uk-UA"/>
              </w:rPr>
              <w:t xml:space="preserve"> </w:t>
            </w:r>
            <w:r w:rsidRPr="00584574">
              <w:rPr>
                <w:rFonts w:ascii="Avenir Next Cyr Medium" w:hAnsi="Avenir Next Cyr Medium" w:cs="Calibri"/>
                <w:b/>
                <w:color w:val="000000" w:themeColor="text1"/>
                <w:sz w:val="20"/>
                <w:szCs w:val="16"/>
                <w:lang w:val="uk-UA"/>
              </w:rPr>
              <w:t>Вкажіть результат</w:t>
            </w:r>
          </w:p>
          <w:p w14:paraId="26F2E173" w14:textId="77777777" w:rsidR="000073F7" w:rsidRPr="00584574" w:rsidRDefault="002B174B" w:rsidP="00F12B8A">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hAnsi="Avenir Next Cyr"/>
                <w:i/>
                <w:color w:val="auto"/>
                <w:spacing w:val="-3"/>
                <w:sz w:val="16"/>
                <w:szCs w:val="19"/>
                <w:lang w:val="uk-UA"/>
              </w:rPr>
              <w:t>(</w:t>
            </w:r>
            <w:r w:rsidRPr="004317FE">
              <w:rPr>
                <w:rFonts w:ascii="Avenir Next Cyr" w:hAnsi="Avenir Next Cyr" w:cs="Calibri"/>
                <w:i/>
                <w:color w:val="auto"/>
                <w:spacing w:val="-3"/>
                <w:sz w:val="16"/>
                <w:szCs w:val="16"/>
                <w:lang w:val="uk-UA"/>
              </w:rPr>
              <w:t>~</w:t>
            </w:r>
            <w:r>
              <w:rPr>
                <w:rFonts w:ascii="Avenir Next Cyr" w:hAnsi="Avenir Next Cyr" w:cs="Calibri"/>
                <w:i/>
                <w:color w:val="auto"/>
                <w:spacing w:val="-3"/>
                <w:sz w:val="16"/>
                <w:szCs w:val="19"/>
                <w:lang w:val="uk-UA"/>
              </w:rPr>
              <w:t>30</w:t>
            </w:r>
            <w:r w:rsidRPr="004317FE">
              <w:rPr>
                <w:rFonts w:ascii="Avenir Next Cyr" w:hAnsi="Avenir Next Cyr" w:cs="Calibri"/>
                <w:i/>
                <w:color w:val="auto"/>
                <w:spacing w:val="-3"/>
                <w:sz w:val="16"/>
                <w:szCs w:val="19"/>
                <w:lang w:val="uk-UA"/>
              </w:rPr>
              <w:t xml:space="preserve"> слів</w:t>
            </w:r>
            <w:r w:rsidRPr="004317FE">
              <w:rPr>
                <w:rFonts w:ascii="Avenir Next Cyr" w:hAnsi="Avenir Next Cyr"/>
                <w:i/>
                <w:color w:val="auto"/>
                <w:spacing w:val="-3"/>
                <w:sz w:val="16"/>
                <w:szCs w:val="19"/>
                <w:lang w:val="uk-UA"/>
              </w:rPr>
              <w:t>)</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4EBFBEAF" w14:textId="77777777" w:rsidR="000073F7" w:rsidRPr="00584574" w:rsidRDefault="000073F7" w:rsidP="00E8187C">
            <w:pPr>
              <w:spacing w:after="0" w:line="240" w:lineRule="auto"/>
              <w:ind w:left="60"/>
              <w:textAlignment w:val="baseline"/>
              <w:rPr>
                <w:rFonts w:ascii="Segoe UI" w:eastAsia="Times New Roman" w:hAnsi="Segoe UI" w:cs="Segoe UI"/>
                <w:sz w:val="18"/>
                <w:szCs w:val="18"/>
                <w:lang w:val="uk-UA" w:eastAsia="en-US"/>
              </w:rPr>
            </w:pPr>
            <w:r w:rsidRPr="00584574">
              <w:rPr>
                <w:rFonts w:ascii="AvenirNext LT Pro Bold" w:eastAsia="Times New Roman" w:hAnsi="AvenirNext LT Pro Bold" w:cs="Segoe UI"/>
                <w:color w:val="auto"/>
                <w:sz w:val="20"/>
                <w:szCs w:val="20"/>
                <w:lang w:val="uk-UA" w:eastAsia="en-US"/>
              </w:rPr>
              <w:t> </w:t>
            </w:r>
          </w:p>
        </w:tc>
      </w:tr>
      <w:tr w:rsidR="000073F7" w:rsidRPr="00584574" w14:paraId="2EC633E8" w14:textId="77777777" w:rsidTr="00F64C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A78A02" w14:textId="77777777" w:rsidR="000841BE" w:rsidRPr="0077761C" w:rsidRDefault="000841BE" w:rsidP="000841BE">
            <w:pPr>
              <w:pStyle w:val="MediumShading1-Accent11"/>
              <w:spacing w:before="120" w:after="120"/>
              <w:rPr>
                <w:rFonts w:ascii="Avenir Next Cyr Medium" w:hAnsi="Avenir Next Cyr Medium" w:cs="Calibri"/>
                <w:b/>
                <w:color w:val="000000" w:themeColor="text1"/>
                <w:sz w:val="20"/>
                <w:szCs w:val="16"/>
                <w:lang w:val="uk-UA"/>
              </w:rPr>
            </w:pPr>
            <w:r w:rsidRPr="00584574">
              <w:rPr>
                <w:rFonts w:ascii="Avenir Next Cyr Medium" w:hAnsi="Avenir Next Cyr Medium" w:cs="Calibri"/>
                <w:b/>
                <w:color w:val="000000" w:themeColor="text1"/>
                <w:sz w:val="20"/>
                <w:szCs w:val="16"/>
                <w:lang w:val="uk-UA"/>
              </w:rPr>
              <w:lastRenderedPageBreak/>
              <w:t xml:space="preserve"> </w:t>
            </w:r>
            <w:r w:rsidRPr="0077761C">
              <w:rPr>
                <w:rFonts w:ascii="Avenir Next Cyr Medium" w:hAnsi="Avenir Next Cyr Medium" w:cs="Calibri"/>
                <w:b/>
                <w:color w:val="000000" w:themeColor="text1"/>
                <w:sz w:val="20"/>
                <w:szCs w:val="16"/>
                <w:lang w:val="uk-UA"/>
              </w:rPr>
              <w:t>Опис ситуації</w:t>
            </w:r>
          </w:p>
          <w:p w14:paraId="4F6672C0" w14:textId="77777777" w:rsidR="000841BE" w:rsidRPr="00584574" w:rsidRDefault="000841BE" w:rsidP="000841BE">
            <w:pPr>
              <w:spacing w:after="0" w:line="240" w:lineRule="auto"/>
              <w:ind w:left="60"/>
              <w:textAlignment w:val="baseline"/>
              <w:rPr>
                <w:rFonts w:ascii="Avenir Next Cyr" w:eastAsia="Times New Roman" w:hAnsi="Avenir Next Cyr" w:cs="Segoe UI"/>
                <w:sz w:val="18"/>
                <w:szCs w:val="18"/>
                <w:lang w:val="uk-UA" w:eastAsia="en-US"/>
              </w:rPr>
            </w:pPr>
            <w:r w:rsidRPr="0077761C">
              <w:rPr>
                <w:rFonts w:ascii="Avenir Next Cyr" w:hAnsi="Avenir Next Cyr"/>
                <w:i/>
                <w:color w:val="auto"/>
                <w:spacing w:val="-3"/>
                <w:sz w:val="16"/>
                <w:szCs w:val="19"/>
                <w:lang w:val="uk-UA"/>
              </w:rPr>
              <w:t>(</w:t>
            </w:r>
            <w:r w:rsidRPr="0077761C">
              <w:rPr>
                <w:rFonts w:ascii="AvenirNext LT Pro Bold" w:eastAsia="Times New Roman" w:hAnsi="AvenirNext LT Pro Bold" w:cs="Segoe UI"/>
                <w:i/>
                <w:iCs/>
                <w:color w:val="auto"/>
                <w:sz w:val="16"/>
                <w:szCs w:val="16"/>
                <w:lang w:val="uk-UA" w:eastAsia="en-US"/>
              </w:rPr>
              <w:t>~</w:t>
            </w:r>
            <w:r w:rsidR="005B1749" w:rsidRPr="0077761C">
              <w:rPr>
                <w:rFonts w:ascii="Avenir Next Cyr" w:hAnsi="Avenir Next Cyr"/>
                <w:i/>
                <w:color w:val="auto"/>
                <w:spacing w:val="-3"/>
                <w:sz w:val="16"/>
                <w:szCs w:val="19"/>
                <w:lang w:val="uk-UA"/>
              </w:rPr>
              <w:t xml:space="preserve">150 </w:t>
            </w:r>
            <w:r w:rsidRPr="0077761C">
              <w:rPr>
                <w:rFonts w:ascii="Avenir Next Cyr" w:hAnsi="Avenir Next Cyr"/>
                <w:i/>
                <w:color w:val="auto"/>
                <w:spacing w:val="-3"/>
                <w:sz w:val="16"/>
                <w:szCs w:val="19"/>
                <w:lang w:val="uk-UA"/>
              </w:rPr>
              <w:t xml:space="preserve">слів; </w:t>
            </w:r>
            <w:r w:rsidRPr="0077761C">
              <w:rPr>
                <w:rFonts w:ascii="Avenir Next Cyr" w:hAnsi="Avenir Next Cyr"/>
                <w:bCs/>
                <w:i/>
                <w:iCs/>
                <w:color w:val="auto"/>
                <w:spacing w:val="-3"/>
                <w:sz w:val="16"/>
                <w:szCs w:val="16"/>
                <w:lang w:val="uk-UA"/>
              </w:rPr>
              <w:t>≤</w:t>
            </w:r>
            <w:r w:rsidRPr="0077761C">
              <w:rPr>
                <w:rFonts w:ascii="Avenir Next Cyr" w:hAnsi="Avenir Next Cyr"/>
                <w:i/>
                <w:color w:val="auto"/>
                <w:spacing w:val="-3"/>
                <w:sz w:val="16"/>
                <w:szCs w:val="19"/>
                <w:lang w:val="uk-UA"/>
              </w:rPr>
              <w:t>3 таблиці/графіки)</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284D0BB0" w14:textId="77777777" w:rsidR="000073F7" w:rsidRPr="00584574" w:rsidRDefault="000073F7" w:rsidP="00E8187C">
            <w:pPr>
              <w:spacing w:after="0" w:line="240" w:lineRule="auto"/>
              <w:ind w:left="60"/>
              <w:textAlignment w:val="baseline"/>
              <w:rPr>
                <w:rFonts w:ascii="Segoe UI" w:eastAsia="Times New Roman" w:hAnsi="Segoe UI" w:cs="Segoe UI"/>
                <w:sz w:val="18"/>
                <w:szCs w:val="18"/>
                <w:lang w:val="uk-UA" w:eastAsia="en-US"/>
              </w:rPr>
            </w:pPr>
            <w:r w:rsidRPr="00584574">
              <w:rPr>
                <w:rFonts w:ascii="AvenirNext LT Pro Bold" w:eastAsia="Times New Roman" w:hAnsi="AvenirNext LT Pro Bold" w:cs="Segoe UI"/>
                <w:color w:val="FF0000"/>
                <w:lang w:val="uk-UA" w:eastAsia="en-US"/>
              </w:rPr>
              <w:t> </w:t>
            </w:r>
          </w:p>
        </w:tc>
      </w:tr>
      <w:tr w:rsidR="000073F7" w:rsidRPr="00943BD3" w14:paraId="660C724E" w14:textId="77777777" w:rsidTr="00F64C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7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4C22460" w14:textId="77777777" w:rsidR="00966907" w:rsidRPr="00584574" w:rsidRDefault="00966907" w:rsidP="00966907">
            <w:pPr>
              <w:spacing w:after="0" w:line="240" w:lineRule="auto"/>
              <w:ind w:left="57"/>
              <w:jc w:val="center"/>
              <w:textAlignment w:val="baseline"/>
              <w:rPr>
                <w:rFonts w:ascii="Avenir Next Cyr Medium" w:eastAsia="Times New Roman" w:hAnsi="Avenir Next Cyr Medium"/>
                <w:lang w:val="uk-UA" w:eastAsia="en-US"/>
              </w:rPr>
            </w:pPr>
            <w:r w:rsidRPr="00584574">
              <w:rPr>
                <w:rFonts w:ascii="Avenir Next Cyr Medium" w:eastAsia="Times New Roman" w:hAnsi="Avenir Next Cyr Medium" w:cs="Calibri"/>
                <w:b/>
                <w:bCs/>
                <w:color w:val="B4975A"/>
                <w:lang w:val="uk-UA" w:eastAsia="en-US"/>
              </w:rPr>
              <w:t xml:space="preserve">МАРКЕТИНГОВА ЦІЛЬ </w:t>
            </w:r>
            <w:r w:rsidRPr="00584574">
              <w:rPr>
                <w:rFonts w:ascii="Avenir Next Cyr Medium" w:eastAsia="Times New Roman" w:hAnsi="Avenir Next Cyr Medium"/>
                <w:b/>
                <w:bCs/>
                <w:color w:val="B4975A"/>
                <w:lang w:val="uk-UA" w:eastAsia="en-US"/>
              </w:rPr>
              <w:t>1</w:t>
            </w:r>
            <w:r w:rsidRPr="00584574">
              <w:rPr>
                <w:rFonts w:ascii="Avenir Next Cyr Medium" w:eastAsia="Times New Roman" w:hAnsi="Avenir Next Cyr Medium"/>
                <w:color w:val="B4975A"/>
                <w:lang w:val="uk-UA" w:eastAsia="en-US"/>
              </w:rPr>
              <w:t> </w:t>
            </w:r>
            <w:r w:rsidRPr="00584574">
              <w:rPr>
                <w:rFonts w:ascii="Avenir Next Cyr Medium" w:eastAsia="Times New Roman" w:hAnsi="Avenir Next Cyr Medium" w:cs="Calibri"/>
                <w:b/>
                <w:bCs/>
                <w:color w:val="B4975A"/>
                <w:lang w:val="uk-UA" w:eastAsia="en-US"/>
              </w:rPr>
              <w:t>- РЕЗУЛЬТАТИ</w:t>
            </w:r>
          </w:p>
          <w:p w14:paraId="26FA293B" w14:textId="77777777" w:rsidR="000073F7" w:rsidRPr="00584574" w:rsidRDefault="00CB0D27" w:rsidP="00E8187C">
            <w:pPr>
              <w:spacing w:after="0" w:line="240" w:lineRule="auto"/>
              <w:ind w:left="60"/>
              <w:jc w:val="center"/>
              <w:textAlignment w:val="baseline"/>
              <w:rPr>
                <w:rFonts w:ascii="Segoe UI" w:eastAsia="Times New Roman" w:hAnsi="Segoe UI" w:cs="Segoe UI"/>
                <w:sz w:val="18"/>
                <w:szCs w:val="18"/>
                <w:lang w:val="uk-UA" w:eastAsia="en-US"/>
              </w:rPr>
            </w:pPr>
            <w:r w:rsidRPr="00584574">
              <w:rPr>
                <w:rFonts w:ascii="Avenir Next Cyr" w:eastAsia="Times New Roman" w:hAnsi="Avenir Next Cyr" w:cs="Segoe UI"/>
                <w:i/>
                <w:iCs/>
                <w:color w:val="auto"/>
                <w:sz w:val="20"/>
                <w:szCs w:val="20"/>
                <w:lang w:val="uk-UA" w:eastAsia="en-US"/>
              </w:rPr>
              <w:t>(</w:t>
            </w:r>
            <w:r w:rsidRPr="00584574">
              <w:rPr>
                <w:rFonts w:ascii="Avenir Next Cyr" w:eastAsia="Times New Roman" w:hAnsi="Avenir Next Cyr" w:cs="Calibri"/>
                <w:i/>
                <w:iCs/>
                <w:color w:val="auto"/>
                <w:sz w:val="20"/>
                <w:szCs w:val="20"/>
                <w:lang w:val="uk-UA" w:eastAsia="en-US"/>
              </w:rPr>
              <w:t>Обов</w:t>
            </w:r>
            <w:r w:rsidRPr="00584574">
              <w:rPr>
                <w:rFonts w:ascii="Avenir Next Cyr" w:eastAsia="Times New Roman" w:hAnsi="Avenir Next Cyr" w:cs="Avenir Next LT Pro"/>
                <w:i/>
                <w:iCs/>
                <w:color w:val="auto"/>
                <w:sz w:val="20"/>
                <w:szCs w:val="20"/>
                <w:lang w:val="uk-UA" w:eastAsia="en-US"/>
              </w:rPr>
              <w:t>’</w:t>
            </w:r>
            <w:r w:rsidRPr="00584574">
              <w:rPr>
                <w:rFonts w:ascii="Avenir Next Cyr" w:eastAsia="Times New Roman" w:hAnsi="Avenir Next Cyr" w:cs="Calibri"/>
                <w:i/>
                <w:iCs/>
                <w:color w:val="auto"/>
                <w:sz w:val="20"/>
                <w:szCs w:val="20"/>
                <w:lang w:val="uk-UA" w:eastAsia="en-US"/>
              </w:rPr>
              <w:t>язково</w:t>
            </w:r>
            <w:r w:rsidRPr="00584574">
              <w:rPr>
                <w:rFonts w:ascii="Avenir Next Cyr" w:eastAsia="Times New Roman" w:hAnsi="Avenir Next Cyr" w:cs="Segoe UI"/>
                <w:i/>
                <w:iCs/>
                <w:color w:val="auto"/>
                <w:sz w:val="20"/>
                <w:szCs w:val="20"/>
                <w:lang w:val="uk-UA" w:eastAsia="en-US"/>
              </w:rPr>
              <w:t xml:space="preserve"> </w:t>
            </w:r>
            <w:r w:rsidRPr="00584574">
              <w:rPr>
                <w:rFonts w:ascii="Avenir Next Cyr" w:eastAsia="Times New Roman" w:hAnsi="Avenir Next Cyr" w:cs="Avenir Next LT Pro"/>
                <w:i/>
                <w:iCs/>
                <w:color w:val="auto"/>
                <w:sz w:val="20"/>
                <w:szCs w:val="20"/>
                <w:lang w:val="uk-UA" w:eastAsia="en-US"/>
              </w:rPr>
              <w:t>–</w:t>
            </w:r>
            <w:r w:rsidRPr="00584574">
              <w:rPr>
                <w:rFonts w:ascii="Avenir Next Cyr" w:eastAsia="Times New Roman" w:hAnsi="Avenir Next Cyr" w:cs="Segoe UI"/>
                <w:i/>
                <w:iCs/>
                <w:color w:val="auto"/>
                <w:sz w:val="20"/>
                <w:szCs w:val="20"/>
                <w:lang w:val="uk-UA" w:eastAsia="en-US"/>
              </w:rPr>
              <w:t xml:space="preserve"> </w:t>
            </w:r>
            <w:r w:rsidRPr="00584574">
              <w:rPr>
                <w:rFonts w:ascii="Avenir Next Cyr" w:eastAsia="Times New Roman" w:hAnsi="Avenir Next Cyr" w:cs="Calibri"/>
                <w:i/>
                <w:iCs/>
                <w:color w:val="auto"/>
                <w:sz w:val="20"/>
                <w:szCs w:val="20"/>
                <w:lang w:val="uk-UA" w:eastAsia="en-US"/>
              </w:rPr>
              <w:t>Відповідає</w:t>
            </w:r>
            <w:r w:rsidRPr="00584574">
              <w:rPr>
                <w:rFonts w:ascii="Avenir Next Cyr" w:eastAsia="Times New Roman" w:hAnsi="Avenir Next Cyr" w:cs="Segoe UI"/>
                <w:i/>
                <w:iCs/>
                <w:color w:val="auto"/>
                <w:sz w:val="20"/>
                <w:szCs w:val="20"/>
                <w:lang w:val="uk-UA" w:eastAsia="en-US"/>
              </w:rPr>
              <w:t xml:space="preserve"> Маркетинговій Ц</w:t>
            </w:r>
            <w:r w:rsidRPr="00584574">
              <w:rPr>
                <w:rFonts w:ascii="Avenir Next Cyr" w:eastAsia="Times New Roman" w:hAnsi="Avenir Next Cyr" w:cs="Calibri"/>
                <w:i/>
                <w:iCs/>
                <w:color w:val="auto"/>
                <w:sz w:val="20"/>
                <w:szCs w:val="20"/>
                <w:lang w:val="uk-UA" w:eastAsia="en-US"/>
              </w:rPr>
              <w:t>ілі</w:t>
            </w:r>
            <w:r w:rsidRPr="00584574">
              <w:rPr>
                <w:rFonts w:ascii="Avenir Next Cyr" w:eastAsia="Times New Roman" w:hAnsi="Avenir Next Cyr" w:cs="Segoe UI"/>
                <w:i/>
                <w:iCs/>
                <w:color w:val="auto"/>
                <w:sz w:val="20"/>
                <w:szCs w:val="20"/>
                <w:lang w:val="uk-UA" w:eastAsia="en-US"/>
              </w:rPr>
              <w:t xml:space="preserve"> 1, </w:t>
            </w:r>
            <w:r w:rsidRPr="00584574">
              <w:rPr>
                <w:rFonts w:ascii="Avenir Next Cyr" w:eastAsia="Times New Roman" w:hAnsi="Avenir Next Cyr" w:cs="Calibri"/>
                <w:i/>
                <w:iCs/>
                <w:color w:val="auto"/>
                <w:sz w:val="20"/>
                <w:szCs w:val="20"/>
                <w:lang w:val="uk-UA" w:eastAsia="en-US"/>
              </w:rPr>
              <w:t>зазначеній</w:t>
            </w:r>
            <w:r w:rsidRPr="00584574">
              <w:rPr>
                <w:rFonts w:ascii="Avenir Next Cyr" w:eastAsia="Times New Roman" w:hAnsi="Avenir Next Cyr" w:cs="Segoe UI"/>
                <w:i/>
                <w:iCs/>
                <w:color w:val="auto"/>
                <w:sz w:val="20"/>
                <w:szCs w:val="20"/>
                <w:lang w:val="uk-UA" w:eastAsia="en-US"/>
              </w:rPr>
              <w:t xml:space="preserve"> </w:t>
            </w:r>
            <w:r w:rsidRPr="00584574">
              <w:rPr>
                <w:rFonts w:ascii="Avenir Next Cyr" w:eastAsia="Times New Roman" w:hAnsi="Avenir Next Cyr" w:cs="Calibri"/>
                <w:i/>
                <w:iCs/>
                <w:color w:val="auto"/>
                <w:sz w:val="20"/>
                <w:szCs w:val="20"/>
                <w:lang w:val="uk-UA" w:eastAsia="en-US"/>
              </w:rPr>
              <w:t>у</w:t>
            </w:r>
            <w:r w:rsidRPr="00584574">
              <w:rPr>
                <w:rFonts w:ascii="Avenir Next Cyr" w:eastAsia="Times New Roman" w:hAnsi="Avenir Next Cyr" w:cs="Segoe UI"/>
                <w:i/>
                <w:iCs/>
                <w:color w:val="auto"/>
                <w:sz w:val="20"/>
                <w:szCs w:val="20"/>
                <w:lang w:val="uk-UA" w:eastAsia="en-US"/>
              </w:rPr>
              <w:t xml:space="preserve"> </w:t>
            </w:r>
            <w:r w:rsidRPr="00584574">
              <w:rPr>
                <w:rFonts w:ascii="Avenir Next Cyr" w:eastAsia="Times New Roman" w:hAnsi="Avenir Next Cyr" w:cs="Calibri"/>
                <w:i/>
                <w:iCs/>
                <w:color w:val="auto"/>
                <w:sz w:val="20"/>
                <w:szCs w:val="20"/>
                <w:lang w:val="uk-UA" w:eastAsia="en-US"/>
              </w:rPr>
              <w:t>питанні</w:t>
            </w:r>
            <w:r w:rsidRPr="00584574">
              <w:rPr>
                <w:rFonts w:ascii="Avenir Next Cyr" w:eastAsia="Times New Roman" w:hAnsi="Avenir Next Cyr" w:cs="Segoe UI"/>
                <w:i/>
                <w:iCs/>
                <w:color w:val="auto"/>
                <w:sz w:val="20"/>
                <w:szCs w:val="20"/>
                <w:lang w:val="uk-UA" w:eastAsia="en-US"/>
              </w:rPr>
              <w:t xml:space="preserve"> 1B)</w:t>
            </w:r>
          </w:p>
        </w:tc>
      </w:tr>
      <w:bookmarkEnd w:id="2"/>
      <w:tr w:rsidR="00F74CB6" w:rsidRPr="00943BD3" w14:paraId="1E6E79A4" w14:textId="77777777" w:rsidTr="00F64C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8A0B2F" w14:textId="77777777" w:rsidR="00F74CB6" w:rsidRPr="00584574" w:rsidRDefault="00F74CB6" w:rsidP="00F74CB6">
            <w:pPr>
              <w:spacing w:after="0" w:line="240" w:lineRule="auto"/>
              <w:ind w:left="60"/>
              <w:textAlignment w:val="baseline"/>
              <w:rPr>
                <w:rFonts w:ascii="Segoe UI" w:eastAsia="Times New Roman" w:hAnsi="Segoe UI" w:cs="Segoe UI"/>
                <w:sz w:val="18"/>
                <w:szCs w:val="18"/>
                <w:lang w:val="uk-UA" w:eastAsia="en-US"/>
              </w:rPr>
            </w:pPr>
            <w:r w:rsidRPr="00584574">
              <w:rPr>
                <w:rFonts w:ascii="Avenir Next Cyr Medium" w:hAnsi="Avenir Next Cyr Medium" w:cs="Calibri"/>
                <w:b/>
                <w:color w:val="000000" w:themeColor="text1"/>
                <w:sz w:val="20"/>
                <w:szCs w:val="16"/>
                <w:lang w:val="uk-UA"/>
              </w:rPr>
              <w:t>Маркетингов</w:t>
            </w:r>
            <w:r w:rsidR="008D2947">
              <w:rPr>
                <w:rFonts w:ascii="Avenir Next Cyr Medium" w:hAnsi="Avenir Next Cyr Medium" w:cs="Calibri"/>
                <w:b/>
                <w:color w:val="000000" w:themeColor="text1"/>
                <w:sz w:val="20"/>
                <w:szCs w:val="16"/>
                <w:lang w:val="uk-UA"/>
              </w:rPr>
              <w:t>а</w:t>
            </w:r>
            <w:r w:rsidRPr="00584574">
              <w:rPr>
                <w:rFonts w:ascii="Avenir Next Cyr Medium" w:hAnsi="Avenir Next Cyr Medium" w:cs="Calibri"/>
                <w:b/>
                <w:color w:val="000000" w:themeColor="text1"/>
                <w:sz w:val="20"/>
                <w:szCs w:val="16"/>
                <w:lang w:val="uk-UA"/>
              </w:rPr>
              <w:t xml:space="preserve"> Ціль 1 з питання </w:t>
            </w:r>
            <w:r w:rsidRPr="00584574">
              <w:rPr>
                <w:rFonts w:ascii="Avenir Next Cyr Medium" w:eastAsia="Times New Roman" w:hAnsi="Avenir Next Cyr Medium" w:cs="Segoe UI"/>
                <w:b/>
                <w:bCs/>
                <w:color w:val="000000"/>
                <w:sz w:val="20"/>
                <w:szCs w:val="20"/>
                <w:lang w:val="uk-UA" w:eastAsia="en-US"/>
              </w:rPr>
              <w:t>1B</w:t>
            </w:r>
            <w:r w:rsidRPr="00584574">
              <w:rPr>
                <w:rFonts w:ascii="Avenir Next Cyr Medium" w:eastAsia="Times New Roman" w:hAnsi="Avenir Next Cyr Medium" w:cs="Segoe UI"/>
                <w:color w:val="000000"/>
                <w:sz w:val="20"/>
                <w:szCs w:val="20"/>
                <w:lang w:val="uk-UA" w:eastAsia="en-US"/>
              </w:rPr>
              <w:t> </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78DBAC50" w14:textId="77777777" w:rsidR="00F74CB6" w:rsidRPr="00584574" w:rsidRDefault="00F74CB6" w:rsidP="00F74CB6">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eastAsia="Times New Roman" w:hAnsi="Avenir Next Cyr" w:cs="Segoe UI"/>
                <w:b/>
                <w:bCs/>
                <w:i/>
                <w:iCs/>
                <w:sz w:val="18"/>
                <w:szCs w:val="18"/>
                <w:lang w:val="uk-UA" w:eastAsia="en-US"/>
              </w:rPr>
              <w:t>Онлайн-портал реєстрації робіт автоматично відобразить Маркетингову Ціль 1 з Питання 1B.</w:t>
            </w:r>
          </w:p>
        </w:tc>
      </w:tr>
      <w:tr w:rsidR="00F74CB6" w:rsidRPr="00584574" w14:paraId="36F3E00F" w14:textId="77777777" w:rsidTr="00F64C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3D56BB" w14:textId="77777777" w:rsidR="00F74CB6" w:rsidRPr="00584574" w:rsidRDefault="00F74CB6" w:rsidP="00F74CB6">
            <w:pPr>
              <w:pStyle w:val="MediumShading1-Accent11"/>
              <w:spacing w:before="120" w:after="120"/>
              <w:rPr>
                <w:rFonts w:ascii="Avenir Next Cyr Medium" w:hAnsi="Avenir Next Cyr Medium" w:cs="Calibri"/>
                <w:color w:val="auto"/>
                <w:sz w:val="20"/>
                <w:szCs w:val="20"/>
                <w:lang w:val="uk-UA"/>
              </w:rPr>
            </w:pPr>
            <w:r w:rsidRPr="00584574">
              <w:rPr>
                <w:rFonts w:ascii="Avenir Next Cyr" w:hAnsi="Avenir Next Cyr" w:cs="Calibri"/>
                <w:b/>
                <w:color w:val="000000" w:themeColor="text1"/>
                <w:sz w:val="20"/>
                <w:szCs w:val="16"/>
                <w:lang w:val="uk-UA"/>
              </w:rPr>
              <w:t xml:space="preserve"> </w:t>
            </w:r>
            <w:r w:rsidRPr="00584574">
              <w:rPr>
                <w:rFonts w:ascii="Avenir Next Cyr Medium" w:hAnsi="Avenir Next Cyr Medium" w:cs="Calibri"/>
                <w:b/>
                <w:color w:val="000000" w:themeColor="text1"/>
                <w:sz w:val="20"/>
                <w:szCs w:val="16"/>
                <w:lang w:val="uk-UA"/>
              </w:rPr>
              <w:t>Вкажіть результат</w:t>
            </w:r>
          </w:p>
          <w:p w14:paraId="3F3508B8" w14:textId="77777777" w:rsidR="00F74CB6" w:rsidRPr="00584574" w:rsidRDefault="002B174B" w:rsidP="00F74CB6">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hAnsi="Avenir Next Cyr"/>
                <w:i/>
                <w:color w:val="auto"/>
                <w:spacing w:val="-3"/>
                <w:sz w:val="16"/>
                <w:szCs w:val="19"/>
                <w:lang w:val="uk-UA"/>
              </w:rPr>
              <w:t>(</w:t>
            </w:r>
            <w:r w:rsidRPr="004317FE">
              <w:rPr>
                <w:rFonts w:ascii="Avenir Next Cyr" w:hAnsi="Avenir Next Cyr" w:cs="Calibri"/>
                <w:i/>
                <w:color w:val="auto"/>
                <w:spacing w:val="-3"/>
                <w:sz w:val="16"/>
                <w:szCs w:val="16"/>
                <w:lang w:val="uk-UA"/>
              </w:rPr>
              <w:t>~</w:t>
            </w:r>
            <w:r>
              <w:rPr>
                <w:rFonts w:ascii="Avenir Next Cyr" w:hAnsi="Avenir Next Cyr" w:cs="Calibri"/>
                <w:i/>
                <w:color w:val="auto"/>
                <w:spacing w:val="-3"/>
                <w:sz w:val="16"/>
                <w:szCs w:val="19"/>
                <w:lang w:val="uk-UA"/>
              </w:rPr>
              <w:t>30</w:t>
            </w:r>
            <w:r w:rsidRPr="004317FE">
              <w:rPr>
                <w:rFonts w:ascii="Avenir Next Cyr" w:hAnsi="Avenir Next Cyr" w:cs="Calibri"/>
                <w:i/>
                <w:color w:val="auto"/>
                <w:spacing w:val="-3"/>
                <w:sz w:val="16"/>
                <w:szCs w:val="19"/>
                <w:lang w:val="uk-UA"/>
              </w:rPr>
              <w:t xml:space="preserve"> слів</w:t>
            </w:r>
            <w:r w:rsidRPr="004317FE">
              <w:rPr>
                <w:rFonts w:ascii="Avenir Next Cyr" w:hAnsi="Avenir Next Cyr"/>
                <w:i/>
                <w:color w:val="auto"/>
                <w:spacing w:val="-3"/>
                <w:sz w:val="16"/>
                <w:szCs w:val="19"/>
                <w:lang w:val="uk-UA"/>
              </w:rPr>
              <w:t>)</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709C4AF1" w14:textId="77777777" w:rsidR="00F74CB6" w:rsidRPr="00584574" w:rsidRDefault="00F74CB6" w:rsidP="00F74CB6">
            <w:pPr>
              <w:spacing w:after="0" w:line="240" w:lineRule="auto"/>
              <w:ind w:left="60"/>
              <w:textAlignment w:val="baseline"/>
              <w:rPr>
                <w:rFonts w:ascii="Segoe UI" w:eastAsia="Times New Roman" w:hAnsi="Segoe UI" w:cs="Segoe UI"/>
                <w:sz w:val="18"/>
                <w:szCs w:val="18"/>
                <w:lang w:val="uk-UA" w:eastAsia="en-US"/>
              </w:rPr>
            </w:pPr>
            <w:r w:rsidRPr="00584574">
              <w:rPr>
                <w:rFonts w:ascii="AvenirNext LT Pro Bold" w:eastAsia="Times New Roman" w:hAnsi="AvenirNext LT Pro Bold" w:cs="Segoe UI"/>
                <w:color w:val="auto"/>
                <w:sz w:val="20"/>
                <w:szCs w:val="20"/>
                <w:lang w:val="uk-UA" w:eastAsia="en-US"/>
              </w:rPr>
              <w:t> </w:t>
            </w:r>
          </w:p>
        </w:tc>
      </w:tr>
      <w:tr w:rsidR="00F74CB6" w:rsidRPr="00584574" w14:paraId="264AE542" w14:textId="77777777" w:rsidTr="00F64C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E7777D" w14:textId="77777777" w:rsidR="00F74CB6" w:rsidRPr="00584574" w:rsidRDefault="00F74CB6" w:rsidP="00F74CB6">
            <w:pPr>
              <w:pStyle w:val="MediumShading1-Accent11"/>
              <w:spacing w:before="120" w:after="120"/>
              <w:rPr>
                <w:rFonts w:ascii="Avenir Next Cyr Medium" w:hAnsi="Avenir Next Cyr Medium" w:cs="Calibri"/>
                <w:b/>
                <w:color w:val="000000" w:themeColor="text1"/>
                <w:sz w:val="20"/>
                <w:szCs w:val="16"/>
                <w:lang w:val="uk-UA"/>
              </w:rPr>
            </w:pPr>
            <w:r w:rsidRPr="00584574">
              <w:rPr>
                <w:rFonts w:ascii="Avenir Next Cyr Medium" w:hAnsi="Avenir Next Cyr Medium" w:cs="Calibri"/>
                <w:b/>
                <w:color w:val="000000" w:themeColor="text1"/>
                <w:sz w:val="20"/>
                <w:szCs w:val="16"/>
                <w:lang w:val="uk-UA"/>
              </w:rPr>
              <w:t xml:space="preserve"> Опис ситуації</w:t>
            </w:r>
          </w:p>
          <w:p w14:paraId="7EDFE0A8" w14:textId="77777777" w:rsidR="00F74CB6" w:rsidRPr="00584574" w:rsidRDefault="00F74CB6" w:rsidP="00F74CB6">
            <w:pPr>
              <w:spacing w:after="0" w:line="240" w:lineRule="auto"/>
              <w:ind w:left="60"/>
              <w:textAlignment w:val="baseline"/>
              <w:rPr>
                <w:rFonts w:ascii="Segoe UI" w:eastAsia="Times New Roman" w:hAnsi="Segoe UI" w:cs="Segoe UI"/>
                <w:sz w:val="18"/>
                <w:szCs w:val="18"/>
                <w:lang w:val="uk-UA" w:eastAsia="en-US"/>
              </w:rPr>
            </w:pPr>
            <w:r w:rsidRPr="0077761C">
              <w:rPr>
                <w:rFonts w:ascii="Avenir Next Cyr" w:hAnsi="Avenir Next Cyr"/>
                <w:i/>
                <w:color w:val="auto"/>
                <w:spacing w:val="-3"/>
                <w:sz w:val="16"/>
                <w:szCs w:val="19"/>
                <w:lang w:val="uk-UA"/>
              </w:rPr>
              <w:t>(</w:t>
            </w:r>
            <w:r w:rsidRPr="0077761C">
              <w:rPr>
                <w:rFonts w:ascii="AvenirNext LT Pro Bold" w:eastAsia="Times New Roman" w:hAnsi="AvenirNext LT Pro Bold" w:cs="Segoe UI"/>
                <w:i/>
                <w:iCs/>
                <w:color w:val="auto"/>
                <w:sz w:val="16"/>
                <w:szCs w:val="16"/>
                <w:lang w:val="uk-UA" w:eastAsia="en-US"/>
              </w:rPr>
              <w:t>~</w:t>
            </w:r>
            <w:r w:rsidRPr="0077761C">
              <w:rPr>
                <w:rFonts w:ascii="Avenir Next Cyr" w:hAnsi="Avenir Next Cyr"/>
                <w:i/>
                <w:color w:val="auto"/>
                <w:spacing w:val="-3"/>
                <w:sz w:val="16"/>
                <w:szCs w:val="19"/>
                <w:lang w:val="uk-UA"/>
              </w:rPr>
              <w:t xml:space="preserve">150 слів; </w:t>
            </w:r>
            <w:r w:rsidRPr="0077761C">
              <w:rPr>
                <w:rFonts w:ascii="Avenir Next Cyr" w:hAnsi="Avenir Next Cyr"/>
                <w:bCs/>
                <w:i/>
                <w:iCs/>
                <w:color w:val="auto"/>
                <w:spacing w:val="-3"/>
                <w:sz w:val="16"/>
                <w:szCs w:val="16"/>
                <w:lang w:val="uk-UA"/>
              </w:rPr>
              <w:t>≤</w:t>
            </w:r>
            <w:r w:rsidRPr="0077761C">
              <w:rPr>
                <w:rFonts w:ascii="Avenir Next Cyr" w:hAnsi="Avenir Next Cyr"/>
                <w:i/>
                <w:color w:val="auto"/>
                <w:spacing w:val="-3"/>
                <w:sz w:val="16"/>
                <w:szCs w:val="19"/>
                <w:lang w:val="uk-UA"/>
              </w:rPr>
              <w:t>3 таблиці/графіки)</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6DBA7C99" w14:textId="77777777" w:rsidR="00F74CB6" w:rsidRPr="00584574" w:rsidRDefault="00F74CB6" w:rsidP="00F74CB6">
            <w:pPr>
              <w:spacing w:after="0" w:line="240" w:lineRule="auto"/>
              <w:ind w:left="60"/>
              <w:textAlignment w:val="baseline"/>
              <w:rPr>
                <w:rFonts w:ascii="Segoe UI" w:eastAsia="Times New Roman" w:hAnsi="Segoe UI" w:cs="Segoe UI"/>
                <w:sz w:val="18"/>
                <w:szCs w:val="18"/>
                <w:lang w:val="uk-UA" w:eastAsia="en-US"/>
              </w:rPr>
            </w:pPr>
            <w:r w:rsidRPr="00584574">
              <w:rPr>
                <w:rFonts w:ascii="AvenirNext LT Pro Bold" w:eastAsia="Times New Roman" w:hAnsi="AvenirNext LT Pro Bold" w:cs="Segoe UI"/>
                <w:lang w:val="uk-UA" w:eastAsia="en-US"/>
              </w:rPr>
              <w:t> </w:t>
            </w:r>
          </w:p>
        </w:tc>
      </w:tr>
      <w:tr w:rsidR="00F74CB6" w:rsidRPr="00943BD3" w14:paraId="5C0CB6DB" w14:textId="77777777" w:rsidTr="00F64C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7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249C934" w14:textId="77777777" w:rsidR="00F74CB6" w:rsidRPr="00584574" w:rsidRDefault="00F74CB6" w:rsidP="00F74CB6">
            <w:pPr>
              <w:spacing w:after="0" w:line="240" w:lineRule="auto"/>
              <w:ind w:left="57"/>
              <w:jc w:val="center"/>
              <w:textAlignment w:val="baseline"/>
              <w:rPr>
                <w:rFonts w:ascii="Avenir Next Cyr Medium" w:eastAsia="Times New Roman" w:hAnsi="Avenir Next Cyr Medium"/>
                <w:lang w:val="uk-UA" w:eastAsia="en-US"/>
              </w:rPr>
            </w:pPr>
            <w:r w:rsidRPr="00584574">
              <w:rPr>
                <w:rFonts w:ascii="Avenir Next Cyr Medium" w:eastAsia="Times New Roman" w:hAnsi="Avenir Next Cyr Medium" w:cs="Calibri"/>
                <w:b/>
                <w:bCs/>
                <w:color w:val="B4975A"/>
                <w:lang w:val="uk-UA" w:eastAsia="en-US"/>
              </w:rPr>
              <w:t xml:space="preserve">МАРКЕТИНГОВА ЦІЛЬ </w:t>
            </w:r>
            <w:r w:rsidRPr="00584574">
              <w:rPr>
                <w:rFonts w:ascii="Avenir Next Cyr Medium" w:eastAsia="Times New Roman" w:hAnsi="Avenir Next Cyr Medium"/>
                <w:b/>
                <w:bCs/>
                <w:color w:val="B4975A"/>
                <w:lang w:val="uk-UA" w:eastAsia="en-US"/>
              </w:rPr>
              <w:t>2</w:t>
            </w:r>
            <w:r w:rsidRPr="00584574">
              <w:rPr>
                <w:rFonts w:ascii="Avenir Next Cyr Medium" w:eastAsia="Times New Roman" w:hAnsi="Avenir Next Cyr Medium"/>
                <w:color w:val="B4975A"/>
                <w:lang w:val="uk-UA" w:eastAsia="en-US"/>
              </w:rPr>
              <w:t> </w:t>
            </w:r>
            <w:r w:rsidRPr="00584574">
              <w:rPr>
                <w:rFonts w:ascii="Avenir Next Cyr Medium" w:eastAsia="Times New Roman" w:hAnsi="Avenir Next Cyr Medium" w:cs="Calibri"/>
                <w:b/>
                <w:bCs/>
                <w:color w:val="B4975A"/>
                <w:lang w:val="uk-UA" w:eastAsia="en-US"/>
              </w:rPr>
              <w:t>- РЕЗУЛЬТАТИ</w:t>
            </w:r>
          </w:p>
          <w:p w14:paraId="03B89A86" w14:textId="77777777" w:rsidR="00F74CB6" w:rsidRPr="00584574" w:rsidRDefault="00F74CB6" w:rsidP="00F74CB6">
            <w:pPr>
              <w:spacing w:after="0" w:line="240" w:lineRule="auto"/>
              <w:ind w:left="60"/>
              <w:jc w:val="center"/>
              <w:textAlignment w:val="baseline"/>
              <w:rPr>
                <w:rFonts w:ascii="Segoe UI" w:eastAsia="Times New Roman" w:hAnsi="Segoe UI" w:cs="Segoe UI"/>
                <w:sz w:val="18"/>
                <w:szCs w:val="18"/>
                <w:lang w:val="uk-UA" w:eastAsia="en-US"/>
              </w:rPr>
            </w:pPr>
            <w:r w:rsidRPr="00584574">
              <w:rPr>
                <w:rFonts w:ascii="Avenir Next Cyr" w:eastAsia="Times New Roman" w:hAnsi="Avenir Next Cyr" w:cs="Segoe UI"/>
                <w:i/>
                <w:iCs/>
                <w:color w:val="auto"/>
                <w:sz w:val="20"/>
                <w:szCs w:val="20"/>
                <w:lang w:val="uk-UA" w:eastAsia="en-US"/>
              </w:rPr>
              <w:t>(</w:t>
            </w:r>
            <w:r w:rsidRPr="00584574">
              <w:rPr>
                <w:rFonts w:ascii="Avenir Next Cyr" w:eastAsia="Times New Roman" w:hAnsi="Avenir Next Cyr" w:cs="Calibri"/>
                <w:i/>
                <w:iCs/>
                <w:color w:val="auto"/>
                <w:sz w:val="20"/>
                <w:szCs w:val="20"/>
                <w:lang w:val="uk-UA" w:eastAsia="en-US"/>
              </w:rPr>
              <w:t>Обов</w:t>
            </w:r>
            <w:r w:rsidRPr="00584574">
              <w:rPr>
                <w:rFonts w:ascii="Avenir Next Cyr" w:eastAsia="Times New Roman" w:hAnsi="Avenir Next Cyr" w:cs="Avenir Next LT Pro"/>
                <w:i/>
                <w:iCs/>
                <w:color w:val="auto"/>
                <w:sz w:val="20"/>
                <w:szCs w:val="20"/>
                <w:lang w:val="uk-UA" w:eastAsia="en-US"/>
              </w:rPr>
              <w:t>’</w:t>
            </w:r>
            <w:r w:rsidRPr="00584574">
              <w:rPr>
                <w:rFonts w:ascii="Avenir Next Cyr" w:eastAsia="Times New Roman" w:hAnsi="Avenir Next Cyr" w:cs="Calibri"/>
                <w:i/>
                <w:iCs/>
                <w:color w:val="auto"/>
                <w:sz w:val="20"/>
                <w:szCs w:val="20"/>
                <w:lang w:val="uk-UA" w:eastAsia="en-US"/>
              </w:rPr>
              <w:t>язково</w:t>
            </w:r>
            <w:r w:rsidRPr="00584574">
              <w:rPr>
                <w:rFonts w:ascii="Avenir Next Cyr" w:eastAsia="Times New Roman" w:hAnsi="Avenir Next Cyr" w:cs="Avenir Next LT Pro"/>
                <w:i/>
                <w:iCs/>
                <w:color w:val="auto"/>
                <w:sz w:val="20"/>
                <w:szCs w:val="20"/>
                <w:lang w:val="uk-UA" w:eastAsia="en-US"/>
              </w:rPr>
              <w:t xml:space="preserve">, якщо </w:t>
            </w:r>
            <w:r w:rsidRPr="00584574">
              <w:rPr>
                <w:rFonts w:ascii="Avenir Next Cyr" w:eastAsia="Times New Roman" w:hAnsi="Avenir Next Cyr" w:cs="Segoe UI"/>
                <w:i/>
                <w:iCs/>
                <w:color w:val="auto"/>
                <w:sz w:val="20"/>
                <w:szCs w:val="20"/>
                <w:lang w:val="uk-UA" w:eastAsia="en-US"/>
              </w:rPr>
              <w:t>Маркетингова Ц</w:t>
            </w:r>
            <w:r w:rsidRPr="00584574">
              <w:rPr>
                <w:rFonts w:ascii="Avenir Next Cyr" w:eastAsia="Times New Roman" w:hAnsi="Avenir Next Cyr" w:cs="Calibri"/>
                <w:i/>
                <w:iCs/>
                <w:color w:val="auto"/>
                <w:sz w:val="20"/>
                <w:szCs w:val="20"/>
                <w:lang w:val="uk-UA" w:eastAsia="en-US"/>
              </w:rPr>
              <w:t>іль</w:t>
            </w:r>
            <w:r w:rsidRPr="00584574">
              <w:rPr>
                <w:rFonts w:ascii="Avenir Next Cyr" w:eastAsia="Times New Roman" w:hAnsi="Avenir Next Cyr" w:cs="Segoe UI"/>
                <w:i/>
                <w:iCs/>
                <w:color w:val="auto"/>
                <w:sz w:val="20"/>
                <w:szCs w:val="20"/>
                <w:lang w:val="uk-UA" w:eastAsia="en-US"/>
              </w:rPr>
              <w:t xml:space="preserve"> 2 була </w:t>
            </w:r>
            <w:r w:rsidRPr="00584574">
              <w:rPr>
                <w:rFonts w:ascii="Avenir Next Cyr" w:eastAsia="Times New Roman" w:hAnsi="Avenir Next Cyr" w:cs="Calibri"/>
                <w:i/>
                <w:iCs/>
                <w:color w:val="auto"/>
                <w:sz w:val="20"/>
                <w:szCs w:val="20"/>
                <w:lang w:val="uk-UA" w:eastAsia="en-US"/>
              </w:rPr>
              <w:t>зазначена</w:t>
            </w:r>
            <w:r w:rsidRPr="00584574">
              <w:rPr>
                <w:rFonts w:ascii="Avenir Next Cyr" w:eastAsia="Times New Roman" w:hAnsi="Avenir Next Cyr" w:cs="Segoe UI"/>
                <w:i/>
                <w:iCs/>
                <w:color w:val="auto"/>
                <w:sz w:val="20"/>
                <w:szCs w:val="20"/>
                <w:lang w:val="uk-UA" w:eastAsia="en-US"/>
              </w:rPr>
              <w:t xml:space="preserve"> </w:t>
            </w:r>
            <w:r w:rsidRPr="00584574">
              <w:rPr>
                <w:rFonts w:ascii="Avenir Next Cyr" w:eastAsia="Times New Roman" w:hAnsi="Avenir Next Cyr" w:cs="Calibri"/>
                <w:i/>
                <w:iCs/>
                <w:color w:val="auto"/>
                <w:sz w:val="20"/>
                <w:szCs w:val="20"/>
                <w:lang w:val="uk-UA" w:eastAsia="en-US"/>
              </w:rPr>
              <w:t>у</w:t>
            </w:r>
            <w:r w:rsidRPr="00584574">
              <w:rPr>
                <w:rFonts w:ascii="Avenir Next Cyr" w:eastAsia="Times New Roman" w:hAnsi="Avenir Next Cyr" w:cs="Segoe UI"/>
                <w:i/>
                <w:iCs/>
                <w:color w:val="auto"/>
                <w:sz w:val="20"/>
                <w:szCs w:val="20"/>
                <w:lang w:val="uk-UA" w:eastAsia="en-US"/>
              </w:rPr>
              <w:t xml:space="preserve"> </w:t>
            </w:r>
            <w:r w:rsidRPr="00584574">
              <w:rPr>
                <w:rFonts w:ascii="Avenir Next Cyr" w:eastAsia="Times New Roman" w:hAnsi="Avenir Next Cyr" w:cs="Calibri"/>
                <w:i/>
                <w:iCs/>
                <w:color w:val="auto"/>
                <w:sz w:val="20"/>
                <w:szCs w:val="20"/>
                <w:lang w:val="uk-UA" w:eastAsia="en-US"/>
              </w:rPr>
              <w:t>питанні</w:t>
            </w:r>
            <w:r w:rsidRPr="00584574">
              <w:rPr>
                <w:rFonts w:ascii="Avenir Next Cyr" w:eastAsia="Times New Roman" w:hAnsi="Avenir Next Cyr" w:cs="Segoe UI"/>
                <w:i/>
                <w:iCs/>
                <w:color w:val="auto"/>
                <w:sz w:val="20"/>
                <w:szCs w:val="20"/>
                <w:lang w:val="uk-UA" w:eastAsia="en-US"/>
              </w:rPr>
              <w:t xml:space="preserve"> 1B)</w:t>
            </w:r>
          </w:p>
        </w:tc>
      </w:tr>
      <w:tr w:rsidR="00F74CB6" w:rsidRPr="00943BD3" w14:paraId="51B65589" w14:textId="77777777" w:rsidTr="00F64C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CFE7E4" w14:textId="77777777" w:rsidR="00F74CB6" w:rsidRPr="00584574" w:rsidRDefault="00F74CB6" w:rsidP="00F74CB6">
            <w:pPr>
              <w:spacing w:after="0" w:line="240" w:lineRule="auto"/>
              <w:ind w:left="60"/>
              <w:textAlignment w:val="baseline"/>
              <w:rPr>
                <w:rFonts w:ascii="Segoe UI" w:eastAsia="Times New Roman" w:hAnsi="Segoe UI" w:cs="Segoe UI"/>
                <w:sz w:val="18"/>
                <w:szCs w:val="18"/>
                <w:lang w:val="uk-UA" w:eastAsia="en-US"/>
              </w:rPr>
            </w:pPr>
            <w:r w:rsidRPr="00584574">
              <w:rPr>
                <w:rFonts w:ascii="Avenir Next Cyr Medium" w:hAnsi="Avenir Next Cyr Medium" w:cs="Calibri"/>
                <w:b/>
                <w:color w:val="000000" w:themeColor="text1"/>
                <w:sz w:val="20"/>
                <w:szCs w:val="16"/>
                <w:lang w:val="uk-UA"/>
              </w:rPr>
              <w:t>Маркетингов</w:t>
            </w:r>
            <w:r w:rsidR="008D2947">
              <w:rPr>
                <w:rFonts w:ascii="Avenir Next Cyr Medium" w:hAnsi="Avenir Next Cyr Medium" w:cs="Calibri"/>
                <w:b/>
                <w:color w:val="000000" w:themeColor="text1"/>
                <w:sz w:val="20"/>
                <w:szCs w:val="16"/>
                <w:lang w:val="uk-UA"/>
              </w:rPr>
              <w:t>а</w:t>
            </w:r>
            <w:r w:rsidRPr="00584574">
              <w:rPr>
                <w:rFonts w:ascii="Avenir Next Cyr Medium" w:hAnsi="Avenir Next Cyr Medium" w:cs="Calibri"/>
                <w:b/>
                <w:color w:val="000000" w:themeColor="text1"/>
                <w:sz w:val="20"/>
                <w:szCs w:val="16"/>
                <w:lang w:val="uk-UA"/>
              </w:rPr>
              <w:t xml:space="preserve"> Ціль 2 з питання </w:t>
            </w:r>
            <w:r w:rsidRPr="00584574">
              <w:rPr>
                <w:rFonts w:ascii="Avenir Next Cyr Medium" w:eastAsia="Times New Roman" w:hAnsi="Avenir Next Cyr Medium" w:cs="Segoe UI"/>
                <w:b/>
                <w:bCs/>
                <w:color w:val="000000"/>
                <w:sz w:val="20"/>
                <w:szCs w:val="20"/>
                <w:lang w:val="uk-UA" w:eastAsia="en-US"/>
              </w:rPr>
              <w:t>1B</w:t>
            </w:r>
            <w:r w:rsidRPr="00584574">
              <w:rPr>
                <w:rFonts w:ascii="Avenir Next Cyr Medium" w:eastAsia="Times New Roman" w:hAnsi="Avenir Next Cyr Medium" w:cs="Segoe UI"/>
                <w:color w:val="000000"/>
                <w:sz w:val="20"/>
                <w:szCs w:val="20"/>
                <w:lang w:val="uk-UA" w:eastAsia="en-US"/>
              </w:rPr>
              <w:t> </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39000B17" w14:textId="77777777" w:rsidR="00F74CB6" w:rsidRPr="00584574" w:rsidRDefault="00F74CB6" w:rsidP="00F74CB6">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eastAsia="Times New Roman" w:hAnsi="Avenir Next Cyr" w:cs="Segoe UI"/>
                <w:b/>
                <w:bCs/>
                <w:i/>
                <w:iCs/>
                <w:sz w:val="18"/>
                <w:szCs w:val="18"/>
                <w:lang w:val="uk-UA" w:eastAsia="en-US"/>
              </w:rPr>
              <w:t xml:space="preserve">Онлайн-портал реєстрації робіт автоматично відобразить Маркетингову Ціль </w:t>
            </w:r>
            <w:r>
              <w:rPr>
                <w:rFonts w:ascii="Avenir Next Cyr" w:eastAsia="Times New Roman" w:hAnsi="Avenir Next Cyr" w:cs="Segoe UI"/>
                <w:b/>
                <w:bCs/>
                <w:i/>
                <w:iCs/>
                <w:sz w:val="18"/>
                <w:szCs w:val="18"/>
                <w:lang w:val="uk-UA" w:eastAsia="en-US"/>
              </w:rPr>
              <w:t>2</w:t>
            </w:r>
            <w:r w:rsidRPr="004317FE">
              <w:rPr>
                <w:rFonts w:ascii="Avenir Next Cyr" w:eastAsia="Times New Roman" w:hAnsi="Avenir Next Cyr" w:cs="Segoe UI"/>
                <w:b/>
                <w:bCs/>
                <w:i/>
                <w:iCs/>
                <w:sz w:val="18"/>
                <w:szCs w:val="18"/>
                <w:lang w:val="uk-UA" w:eastAsia="en-US"/>
              </w:rPr>
              <w:t xml:space="preserve"> з Питання 1B.</w:t>
            </w:r>
          </w:p>
        </w:tc>
      </w:tr>
      <w:tr w:rsidR="00F74CB6" w:rsidRPr="00584574" w14:paraId="705CE970" w14:textId="77777777" w:rsidTr="00F64C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FC3CFD" w14:textId="77777777" w:rsidR="00F74CB6" w:rsidRPr="00584574" w:rsidRDefault="00F74CB6" w:rsidP="00F74CB6">
            <w:pPr>
              <w:pStyle w:val="MediumShading1-Accent11"/>
              <w:spacing w:before="120" w:after="120"/>
              <w:rPr>
                <w:rFonts w:ascii="Avenir Next Cyr Medium" w:hAnsi="Avenir Next Cyr Medium" w:cs="Calibri"/>
                <w:color w:val="auto"/>
                <w:sz w:val="20"/>
                <w:szCs w:val="20"/>
                <w:lang w:val="uk-UA"/>
              </w:rPr>
            </w:pPr>
            <w:r w:rsidRPr="00584574">
              <w:rPr>
                <w:rFonts w:ascii="Avenir Next Cyr" w:hAnsi="Avenir Next Cyr" w:cs="Calibri"/>
                <w:b/>
                <w:color w:val="000000" w:themeColor="text1"/>
                <w:sz w:val="20"/>
                <w:szCs w:val="16"/>
                <w:lang w:val="uk-UA"/>
              </w:rPr>
              <w:t xml:space="preserve"> </w:t>
            </w:r>
            <w:r w:rsidRPr="00584574">
              <w:rPr>
                <w:rFonts w:ascii="Avenir Next Cyr Medium" w:hAnsi="Avenir Next Cyr Medium" w:cs="Calibri"/>
                <w:b/>
                <w:color w:val="000000" w:themeColor="text1"/>
                <w:sz w:val="20"/>
                <w:szCs w:val="16"/>
                <w:lang w:val="uk-UA"/>
              </w:rPr>
              <w:t>Вкажіть результат</w:t>
            </w:r>
          </w:p>
          <w:p w14:paraId="19BC960C" w14:textId="77777777" w:rsidR="00F74CB6" w:rsidRPr="00584574" w:rsidRDefault="002B174B" w:rsidP="00F74CB6">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hAnsi="Avenir Next Cyr"/>
                <w:i/>
                <w:color w:val="auto"/>
                <w:spacing w:val="-3"/>
                <w:sz w:val="16"/>
                <w:szCs w:val="19"/>
                <w:lang w:val="uk-UA"/>
              </w:rPr>
              <w:t>(</w:t>
            </w:r>
            <w:r w:rsidRPr="004317FE">
              <w:rPr>
                <w:rFonts w:ascii="Avenir Next Cyr" w:hAnsi="Avenir Next Cyr" w:cs="Calibri"/>
                <w:i/>
                <w:color w:val="auto"/>
                <w:spacing w:val="-3"/>
                <w:sz w:val="16"/>
                <w:szCs w:val="16"/>
                <w:lang w:val="uk-UA"/>
              </w:rPr>
              <w:t>~</w:t>
            </w:r>
            <w:r>
              <w:rPr>
                <w:rFonts w:ascii="Avenir Next Cyr" w:hAnsi="Avenir Next Cyr" w:cs="Calibri"/>
                <w:i/>
                <w:color w:val="auto"/>
                <w:spacing w:val="-3"/>
                <w:sz w:val="16"/>
                <w:szCs w:val="19"/>
                <w:lang w:val="uk-UA"/>
              </w:rPr>
              <w:t>30</w:t>
            </w:r>
            <w:r w:rsidRPr="004317FE">
              <w:rPr>
                <w:rFonts w:ascii="Avenir Next Cyr" w:hAnsi="Avenir Next Cyr" w:cs="Calibri"/>
                <w:i/>
                <w:color w:val="auto"/>
                <w:spacing w:val="-3"/>
                <w:sz w:val="16"/>
                <w:szCs w:val="19"/>
                <w:lang w:val="uk-UA"/>
              </w:rPr>
              <w:t xml:space="preserve"> слів</w:t>
            </w:r>
            <w:r w:rsidRPr="004317FE">
              <w:rPr>
                <w:rFonts w:ascii="Avenir Next Cyr" w:hAnsi="Avenir Next Cyr"/>
                <w:i/>
                <w:color w:val="auto"/>
                <w:spacing w:val="-3"/>
                <w:sz w:val="16"/>
                <w:szCs w:val="19"/>
                <w:lang w:val="uk-UA"/>
              </w:rPr>
              <w:t>)</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72D4FF8E" w14:textId="77777777" w:rsidR="00F74CB6" w:rsidRPr="00584574" w:rsidRDefault="00F74CB6" w:rsidP="00F74CB6">
            <w:pPr>
              <w:spacing w:after="0" w:line="240" w:lineRule="auto"/>
              <w:ind w:left="60"/>
              <w:textAlignment w:val="baseline"/>
              <w:rPr>
                <w:rFonts w:ascii="Segoe UI" w:eastAsia="Times New Roman" w:hAnsi="Segoe UI" w:cs="Segoe UI"/>
                <w:sz w:val="18"/>
                <w:szCs w:val="18"/>
                <w:lang w:val="uk-UA" w:eastAsia="en-US"/>
              </w:rPr>
            </w:pPr>
            <w:r w:rsidRPr="00584574">
              <w:rPr>
                <w:rFonts w:ascii="AvenirNext LT Pro Bold" w:eastAsia="Times New Roman" w:hAnsi="AvenirNext LT Pro Bold" w:cs="Segoe UI"/>
                <w:lang w:val="uk-UA" w:eastAsia="en-US"/>
              </w:rPr>
              <w:t> </w:t>
            </w:r>
          </w:p>
        </w:tc>
      </w:tr>
      <w:tr w:rsidR="00F74CB6" w:rsidRPr="00584574" w14:paraId="672AD910" w14:textId="77777777" w:rsidTr="00F64C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745B75" w14:textId="77777777" w:rsidR="00F74CB6" w:rsidRPr="0077761C" w:rsidRDefault="00F74CB6" w:rsidP="00F74CB6">
            <w:pPr>
              <w:pStyle w:val="MediumShading1-Accent11"/>
              <w:spacing w:before="120" w:after="120"/>
              <w:rPr>
                <w:rFonts w:ascii="Avenir Next Cyr Medium" w:hAnsi="Avenir Next Cyr Medium" w:cs="Calibri"/>
                <w:b/>
                <w:color w:val="000000" w:themeColor="text1"/>
                <w:sz w:val="20"/>
                <w:szCs w:val="16"/>
                <w:lang w:val="uk-UA"/>
              </w:rPr>
            </w:pPr>
            <w:r w:rsidRPr="00584574">
              <w:rPr>
                <w:rFonts w:ascii="Avenir Next Cyr Medium" w:hAnsi="Avenir Next Cyr Medium" w:cs="Calibri"/>
                <w:b/>
                <w:color w:val="000000" w:themeColor="text1"/>
                <w:sz w:val="20"/>
                <w:szCs w:val="16"/>
                <w:lang w:val="uk-UA"/>
              </w:rPr>
              <w:t xml:space="preserve"> </w:t>
            </w:r>
            <w:r w:rsidRPr="0077761C">
              <w:rPr>
                <w:rFonts w:ascii="Avenir Next Cyr Medium" w:hAnsi="Avenir Next Cyr Medium" w:cs="Calibri"/>
                <w:b/>
                <w:color w:val="000000" w:themeColor="text1"/>
                <w:sz w:val="20"/>
                <w:szCs w:val="16"/>
                <w:lang w:val="uk-UA"/>
              </w:rPr>
              <w:t>Опис ситуації</w:t>
            </w:r>
          </w:p>
          <w:p w14:paraId="05E57565" w14:textId="77777777" w:rsidR="00F74CB6" w:rsidRPr="00584574" w:rsidRDefault="00F74CB6" w:rsidP="00F74CB6">
            <w:pPr>
              <w:spacing w:after="0" w:line="240" w:lineRule="auto"/>
              <w:ind w:left="60"/>
              <w:textAlignment w:val="baseline"/>
              <w:rPr>
                <w:rFonts w:ascii="Segoe UI" w:eastAsia="Times New Roman" w:hAnsi="Segoe UI" w:cs="Segoe UI"/>
                <w:sz w:val="18"/>
                <w:szCs w:val="18"/>
                <w:lang w:val="uk-UA" w:eastAsia="en-US"/>
              </w:rPr>
            </w:pPr>
            <w:r w:rsidRPr="0077761C">
              <w:rPr>
                <w:rFonts w:ascii="Avenir Next Cyr" w:hAnsi="Avenir Next Cyr"/>
                <w:i/>
                <w:color w:val="auto"/>
                <w:spacing w:val="-3"/>
                <w:sz w:val="16"/>
                <w:szCs w:val="19"/>
                <w:lang w:val="uk-UA"/>
              </w:rPr>
              <w:t>(</w:t>
            </w:r>
            <w:r w:rsidRPr="0077761C">
              <w:rPr>
                <w:rFonts w:ascii="AvenirNext LT Pro Bold" w:eastAsia="Times New Roman" w:hAnsi="AvenirNext LT Pro Bold" w:cs="Segoe UI"/>
                <w:i/>
                <w:iCs/>
                <w:color w:val="auto"/>
                <w:sz w:val="16"/>
                <w:szCs w:val="16"/>
                <w:lang w:val="uk-UA" w:eastAsia="en-US"/>
              </w:rPr>
              <w:t>~</w:t>
            </w:r>
            <w:r w:rsidRPr="0077761C">
              <w:rPr>
                <w:rFonts w:ascii="Avenir Next Cyr" w:hAnsi="Avenir Next Cyr"/>
                <w:i/>
                <w:color w:val="auto"/>
                <w:spacing w:val="-3"/>
                <w:sz w:val="16"/>
                <w:szCs w:val="19"/>
                <w:lang w:val="uk-UA"/>
              </w:rPr>
              <w:t xml:space="preserve">150 слів; </w:t>
            </w:r>
            <w:r w:rsidRPr="0077761C">
              <w:rPr>
                <w:rFonts w:ascii="Avenir Next Cyr" w:hAnsi="Avenir Next Cyr"/>
                <w:bCs/>
                <w:i/>
                <w:iCs/>
                <w:color w:val="auto"/>
                <w:spacing w:val="-3"/>
                <w:sz w:val="16"/>
                <w:szCs w:val="16"/>
                <w:lang w:val="uk-UA"/>
              </w:rPr>
              <w:t>≤</w:t>
            </w:r>
            <w:r w:rsidRPr="0077761C">
              <w:rPr>
                <w:rFonts w:ascii="Avenir Next Cyr" w:hAnsi="Avenir Next Cyr"/>
                <w:i/>
                <w:color w:val="auto"/>
                <w:spacing w:val="-3"/>
                <w:sz w:val="16"/>
                <w:szCs w:val="19"/>
                <w:lang w:val="uk-UA"/>
              </w:rPr>
              <w:t>3 таблиці/графіки)</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4ED547A8" w14:textId="77777777" w:rsidR="00F74CB6" w:rsidRPr="00584574" w:rsidRDefault="00F74CB6" w:rsidP="00F74CB6">
            <w:pPr>
              <w:spacing w:after="0" w:line="240" w:lineRule="auto"/>
              <w:ind w:left="60"/>
              <w:textAlignment w:val="baseline"/>
              <w:rPr>
                <w:rFonts w:ascii="Segoe UI" w:eastAsia="Times New Roman" w:hAnsi="Segoe UI" w:cs="Segoe UI"/>
                <w:sz w:val="18"/>
                <w:szCs w:val="18"/>
                <w:lang w:val="uk-UA" w:eastAsia="en-US"/>
              </w:rPr>
            </w:pPr>
            <w:r w:rsidRPr="00584574">
              <w:rPr>
                <w:rFonts w:ascii="AvenirNext LT Pro Bold" w:eastAsia="Times New Roman" w:hAnsi="AvenirNext LT Pro Bold" w:cs="Segoe UI"/>
                <w:lang w:val="uk-UA" w:eastAsia="en-US"/>
              </w:rPr>
              <w:t> </w:t>
            </w:r>
          </w:p>
        </w:tc>
      </w:tr>
      <w:tr w:rsidR="00F74CB6" w:rsidRPr="00943BD3" w14:paraId="7964A07E" w14:textId="77777777" w:rsidTr="00F64C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7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D61D44" w14:textId="77777777" w:rsidR="00F74CB6" w:rsidRPr="00584574" w:rsidRDefault="00F74CB6" w:rsidP="00F74CB6">
            <w:pPr>
              <w:spacing w:after="0" w:line="240" w:lineRule="auto"/>
              <w:ind w:left="57"/>
              <w:jc w:val="center"/>
              <w:textAlignment w:val="baseline"/>
              <w:rPr>
                <w:rFonts w:ascii="Avenir Next Cyr Medium" w:eastAsia="Times New Roman" w:hAnsi="Avenir Next Cyr Medium"/>
                <w:lang w:val="uk-UA" w:eastAsia="en-US"/>
              </w:rPr>
            </w:pPr>
            <w:r w:rsidRPr="00584574">
              <w:rPr>
                <w:rFonts w:ascii="Avenir Next Cyr Medium" w:eastAsia="Times New Roman" w:hAnsi="Avenir Next Cyr Medium" w:cs="Calibri"/>
                <w:b/>
                <w:bCs/>
                <w:color w:val="B4975A"/>
                <w:lang w:val="uk-UA" w:eastAsia="en-US"/>
              </w:rPr>
              <w:t xml:space="preserve">МАРКЕТИНГОВА ЦІЛЬ </w:t>
            </w:r>
            <w:r w:rsidRPr="00584574">
              <w:rPr>
                <w:rFonts w:ascii="Avenir Next Cyr Medium" w:eastAsia="Times New Roman" w:hAnsi="Avenir Next Cyr Medium"/>
                <w:b/>
                <w:bCs/>
                <w:color w:val="B4975A"/>
                <w:lang w:val="uk-UA" w:eastAsia="en-US"/>
              </w:rPr>
              <w:t>3</w:t>
            </w:r>
            <w:r w:rsidRPr="00584574">
              <w:rPr>
                <w:rFonts w:ascii="Avenir Next Cyr Medium" w:eastAsia="Times New Roman" w:hAnsi="Avenir Next Cyr Medium"/>
                <w:color w:val="B4975A"/>
                <w:lang w:val="uk-UA" w:eastAsia="en-US"/>
              </w:rPr>
              <w:t> </w:t>
            </w:r>
            <w:r w:rsidRPr="00584574">
              <w:rPr>
                <w:rFonts w:ascii="Avenir Next Cyr Medium" w:eastAsia="Times New Roman" w:hAnsi="Avenir Next Cyr Medium" w:cs="Calibri"/>
                <w:b/>
                <w:bCs/>
                <w:color w:val="B4975A"/>
                <w:lang w:val="uk-UA" w:eastAsia="en-US"/>
              </w:rPr>
              <w:t>- РЕЗУЛЬТАТИ</w:t>
            </w:r>
          </w:p>
          <w:p w14:paraId="3E2DAD78" w14:textId="77777777" w:rsidR="00F74CB6" w:rsidRPr="00584574" w:rsidRDefault="00F74CB6" w:rsidP="00F74CB6">
            <w:pPr>
              <w:spacing w:after="0" w:line="240" w:lineRule="auto"/>
              <w:ind w:left="60"/>
              <w:jc w:val="center"/>
              <w:textAlignment w:val="baseline"/>
              <w:rPr>
                <w:rFonts w:ascii="Segoe UI" w:eastAsia="Times New Roman" w:hAnsi="Segoe UI" w:cs="Segoe UI"/>
                <w:sz w:val="18"/>
                <w:szCs w:val="18"/>
                <w:lang w:val="uk-UA" w:eastAsia="en-US"/>
              </w:rPr>
            </w:pPr>
            <w:r w:rsidRPr="00584574">
              <w:rPr>
                <w:rFonts w:ascii="Avenir Next Cyr" w:eastAsia="Times New Roman" w:hAnsi="Avenir Next Cyr" w:cs="Segoe UI"/>
                <w:i/>
                <w:iCs/>
                <w:color w:val="auto"/>
                <w:sz w:val="20"/>
                <w:szCs w:val="20"/>
                <w:lang w:val="uk-UA" w:eastAsia="en-US"/>
              </w:rPr>
              <w:t>(</w:t>
            </w:r>
            <w:r w:rsidRPr="00584574">
              <w:rPr>
                <w:rFonts w:ascii="Avenir Next Cyr" w:eastAsia="Times New Roman" w:hAnsi="Avenir Next Cyr" w:cs="Calibri"/>
                <w:i/>
                <w:iCs/>
                <w:color w:val="auto"/>
                <w:sz w:val="20"/>
                <w:szCs w:val="20"/>
                <w:lang w:val="uk-UA" w:eastAsia="en-US"/>
              </w:rPr>
              <w:t>Обов</w:t>
            </w:r>
            <w:r w:rsidRPr="00584574">
              <w:rPr>
                <w:rFonts w:ascii="Avenir Next Cyr" w:eastAsia="Times New Roman" w:hAnsi="Avenir Next Cyr" w:cs="Avenir Next LT Pro"/>
                <w:i/>
                <w:iCs/>
                <w:color w:val="auto"/>
                <w:sz w:val="20"/>
                <w:szCs w:val="20"/>
                <w:lang w:val="uk-UA" w:eastAsia="en-US"/>
              </w:rPr>
              <w:t>’</w:t>
            </w:r>
            <w:r w:rsidRPr="00584574">
              <w:rPr>
                <w:rFonts w:ascii="Avenir Next Cyr" w:eastAsia="Times New Roman" w:hAnsi="Avenir Next Cyr" w:cs="Calibri"/>
                <w:i/>
                <w:iCs/>
                <w:color w:val="auto"/>
                <w:sz w:val="20"/>
                <w:szCs w:val="20"/>
                <w:lang w:val="uk-UA" w:eastAsia="en-US"/>
              </w:rPr>
              <w:t>язково</w:t>
            </w:r>
            <w:r w:rsidRPr="00584574">
              <w:rPr>
                <w:rFonts w:ascii="Avenir Next Cyr" w:eastAsia="Times New Roman" w:hAnsi="Avenir Next Cyr" w:cs="Avenir Next LT Pro"/>
                <w:i/>
                <w:iCs/>
                <w:color w:val="auto"/>
                <w:sz w:val="20"/>
                <w:szCs w:val="20"/>
                <w:lang w:val="uk-UA" w:eastAsia="en-US"/>
              </w:rPr>
              <w:t xml:space="preserve">, якщо </w:t>
            </w:r>
            <w:r w:rsidRPr="00584574">
              <w:rPr>
                <w:rFonts w:ascii="Avenir Next Cyr" w:eastAsia="Times New Roman" w:hAnsi="Avenir Next Cyr" w:cs="Segoe UI"/>
                <w:i/>
                <w:iCs/>
                <w:color w:val="auto"/>
                <w:sz w:val="20"/>
                <w:szCs w:val="20"/>
                <w:lang w:val="uk-UA" w:eastAsia="en-US"/>
              </w:rPr>
              <w:t>Маркетингова Ц</w:t>
            </w:r>
            <w:r w:rsidRPr="00584574">
              <w:rPr>
                <w:rFonts w:ascii="Avenir Next Cyr" w:eastAsia="Times New Roman" w:hAnsi="Avenir Next Cyr" w:cs="Calibri"/>
                <w:i/>
                <w:iCs/>
                <w:color w:val="auto"/>
                <w:sz w:val="20"/>
                <w:szCs w:val="20"/>
                <w:lang w:val="uk-UA" w:eastAsia="en-US"/>
              </w:rPr>
              <w:t>іль</w:t>
            </w:r>
            <w:r w:rsidRPr="00584574">
              <w:rPr>
                <w:rFonts w:ascii="Avenir Next Cyr" w:eastAsia="Times New Roman" w:hAnsi="Avenir Next Cyr" w:cs="Segoe UI"/>
                <w:i/>
                <w:iCs/>
                <w:color w:val="auto"/>
                <w:sz w:val="20"/>
                <w:szCs w:val="20"/>
                <w:lang w:val="uk-UA" w:eastAsia="en-US"/>
              </w:rPr>
              <w:t xml:space="preserve"> 3 була </w:t>
            </w:r>
            <w:r w:rsidRPr="00584574">
              <w:rPr>
                <w:rFonts w:ascii="Avenir Next Cyr" w:eastAsia="Times New Roman" w:hAnsi="Avenir Next Cyr" w:cs="Calibri"/>
                <w:i/>
                <w:iCs/>
                <w:color w:val="auto"/>
                <w:sz w:val="20"/>
                <w:szCs w:val="20"/>
                <w:lang w:val="uk-UA" w:eastAsia="en-US"/>
              </w:rPr>
              <w:t>зазначена</w:t>
            </w:r>
            <w:r w:rsidRPr="00584574">
              <w:rPr>
                <w:rFonts w:ascii="Avenir Next Cyr" w:eastAsia="Times New Roman" w:hAnsi="Avenir Next Cyr" w:cs="Segoe UI"/>
                <w:i/>
                <w:iCs/>
                <w:color w:val="auto"/>
                <w:sz w:val="20"/>
                <w:szCs w:val="20"/>
                <w:lang w:val="uk-UA" w:eastAsia="en-US"/>
              </w:rPr>
              <w:t xml:space="preserve"> </w:t>
            </w:r>
            <w:r w:rsidRPr="00584574">
              <w:rPr>
                <w:rFonts w:ascii="Avenir Next Cyr" w:eastAsia="Times New Roman" w:hAnsi="Avenir Next Cyr" w:cs="Calibri"/>
                <w:i/>
                <w:iCs/>
                <w:color w:val="auto"/>
                <w:sz w:val="20"/>
                <w:szCs w:val="20"/>
                <w:lang w:val="uk-UA" w:eastAsia="en-US"/>
              </w:rPr>
              <w:t>у</w:t>
            </w:r>
            <w:r w:rsidRPr="00584574">
              <w:rPr>
                <w:rFonts w:ascii="Avenir Next Cyr" w:eastAsia="Times New Roman" w:hAnsi="Avenir Next Cyr" w:cs="Segoe UI"/>
                <w:i/>
                <w:iCs/>
                <w:color w:val="auto"/>
                <w:sz w:val="20"/>
                <w:szCs w:val="20"/>
                <w:lang w:val="uk-UA" w:eastAsia="en-US"/>
              </w:rPr>
              <w:t xml:space="preserve"> </w:t>
            </w:r>
            <w:r w:rsidRPr="00584574">
              <w:rPr>
                <w:rFonts w:ascii="Avenir Next Cyr" w:eastAsia="Times New Roman" w:hAnsi="Avenir Next Cyr" w:cs="Calibri"/>
                <w:i/>
                <w:iCs/>
                <w:color w:val="auto"/>
                <w:sz w:val="20"/>
                <w:szCs w:val="20"/>
                <w:lang w:val="uk-UA" w:eastAsia="en-US"/>
              </w:rPr>
              <w:t>питанні</w:t>
            </w:r>
            <w:r w:rsidRPr="00584574">
              <w:rPr>
                <w:rFonts w:ascii="Avenir Next Cyr" w:eastAsia="Times New Roman" w:hAnsi="Avenir Next Cyr" w:cs="Segoe UI"/>
                <w:i/>
                <w:iCs/>
                <w:color w:val="auto"/>
                <w:sz w:val="20"/>
                <w:szCs w:val="20"/>
                <w:lang w:val="uk-UA" w:eastAsia="en-US"/>
              </w:rPr>
              <w:t xml:space="preserve"> 1B)</w:t>
            </w:r>
          </w:p>
        </w:tc>
      </w:tr>
      <w:tr w:rsidR="00F74CB6" w:rsidRPr="00943BD3" w14:paraId="7176160D" w14:textId="77777777" w:rsidTr="00F64C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6E020D" w14:textId="77777777" w:rsidR="00F74CB6" w:rsidRPr="00584574" w:rsidRDefault="00F74CB6" w:rsidP="00F74CB6">
            <w:pPr>
              <w:spacing w:after="0" w:line="240" w:lineRule="auto"/>
              <w:ind w:left="60"/>
              <w:textAlignment w:val="baseline"/>
              <w:rPr>
                <w:rFonts w:ascii="Segoe UI" w:eastAsia="Times New Roman" w:hAnsi="Segoe UI" w:cs="Segoe UI"/>
                <w:sz w:val="18"/>
                <w:szCs w:val="18"/>
                <w:lang w:val="uk-UA" w:eastAsia="en-US"/>
              </w:rPr>
            </w:pPr>
            <w:r w:rsidRPr="00584574">
              <w:rPr>
                <w:rFonts w:ascii="Avenir Next Cyr Medium" w:hAnsi="Avenir Next Cyr Medium" w:cs="Calibri"/>
                <w:b/>
                <w:color w:val="000000" w:themeColor="text1"/>
                <w:sz w:val="20"/>
                <w:szCs w:val="16"/>
                <w:lang w:val="uk-UA"/>
              </w:rPr>
              <w:t>Маркетингов</w:t>
            </w:r>
            <w:r w:rsidR="008D2947">
              <w:rPr>
                <w:rFonts w:ascii="Avenir Next Cyr Medium" w:hAnsi="Avenir Next Cyr Medium" w:cs="Calibri"/>
                <w:b/>
                <w:color w:val="000000" w:themeColor="text1"/>
                <w:sz w:val="20"/>
                <w:szCs w:val="16"/>
                <w:lang w:val="uk-UA"/>
              </w:rPr>
              <w:t>а</w:t>
            </w:r>
            <w:r w:rsidRPr="00584574">
              <w:rPr>
                <w:rFonts w:ascii="Avenir Next Cyr Medium" w:hAnsi="Avenir Next Cyr Medium" w:cs="Calibri"/>
                <w:b/>
                <w:color w:val="000000" w:themeColor="text1"/>
                <w:sz w:val="20"/>
                <w:szCs w:val="16"/>
                <w:lang w:val="uk-UA"/>
              </w:rPr>
              <w:t xml:space="preserve"> Ціль 3 з питання </w:t>
            </w:r>
            <w:r w:rsidRPr="00584574">
              <w:rPr>
                <w:rFonts w:ascii="Avenir Next Cyr Medium" w:eastAsia="Times New Roman" w:hAnsi="Avenir Next Cyr Medium" w:cs="Segoe UI"/>
                <w:b/>
                <w:bCs/>
                <w:color w:val="000000"/>
                <w:sz w:val="20"/>
                <w:szCs w:val="20"/>
                <w:lang w:val="uk-UA" w:eastAsia="en-US"/>
              </w:rPr>
              <w:t>1B</w:t>
            </w:r>
            <w:r w:rsidRPr="00584574">
              <w:rPr>
                <w:rFonts w:ascii="Avenir Next Cyr Medium" w:eastAsia="Times New Roman" w:hAnsi="Avenir Next Cyr Medium" w:cs="Segoe UI"/>
                <w:color w:val="000000"/>
                <w:sz w:val="20"/>
                <w:szCs w:val="20"/>
                <w:lang w:val="uk-UA" w:eastAsia="en-US"/>
              </w:rPr>
              <w:t> </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2B51855D" w14:textId="77777777" w:rsidR="00F74CB6" w:rsidRPr="00584574" w:rsidRDefault="00F74CB6" w:rsidP="00F74CB6">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eastAsia="Times New Roman" w:hAnsi="Avenir Next Cyr" w:cs="Segoe UI"/>
                <w:b/>
                <w:bCs/>
                <w:i/>
                <w:iCs/>
                <w:sz w:val="18"/>
                <w:szCs w:val="18"/>
                <w:lang w:val="uk-UA" w:eastAsia="en-US"/>
              </w:rPr>
              <w:t xml:space="preserve">Онлайн-портал реєстрації робіт автоматично відобразить Маркетингову Ціль </w:t>
            </w:r>
            <w:r>
              <w:rPr>
                <w:rFonts w:ascii="Avenir Next Cyr" w:eastAsia="Times New Roman" w:hAnsi="Avenir Next Cyr" w:cs="Segoe UI"/>
                <w:b/>
                <w:bCs/>
                <w:i/>
                <w:iCs/>
                <w:sz w:val="18"/>
                <w:szCs w:val="18"/>
                <w:lang w:val="uk-UA" w:eastAsia="en-US"/>
              </w:rPr>
              <w:t>3</w:t>
            </w:r>
            <w:r w:rsidRPr="004317FE">
              <w:rPr>
                <w:rFonts w:ascii="Avenir Next Cyr" w:eastAsia="Times New Roman" w:hAnsi="Avenir Next Cyr" w:cs="Segoe UI"/>
                <w:b/>
                <w:bCs/>
                <w:i/>
                <w:iCs/>
                <w:sz w:val="18"/>
                <w:szCs w:val="18"/>
                <w:lang w:val="uk-UA" w:eastAsia="en-US"/>
              </w:rPr>
              <w:t xml:space="preserve"> з Питання 1B.</w:t>
            </w:r>
          </w:p>
        </w:tc>
      </w:tr>
      <w:tr w:rsidR="00F74CB6" w:rsidRPr="00584574" w14:paraId="446983B4" w14:textId="77777777" w:rsidTr="00F64C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38E5AF" w14:textId="77777777" w:rsidR="00F74CB6" w:rsidRPr="00584574" w:rsidRDefault="00F74CB6" w:rsidP="00F74CB6">
            <w:pPr>
              <w:pStyle w:val="MediumShading1-Accent11"/>
              <w:spacing w:before="120" w:after="120"/>
              <w:rPr>
                <w:rFonts w:ascii="Avenir Next Cyr Medium" w:hAnsi="Avenir Next Cyr Medium" w:cs="Calibri"/>
                <w:color w:val="auto"/>
                <w:sz w:val="20"/>
                <w:szCs w:val="20"/>
                <w:lang w:val="uk-UA"/>
              </w:rPr>
            </w:pPr>
            <w:r w:rsidRPr="00584574">
              <w:rPr>
                <w:rFonts w:ascii="Avenir Next Cyr" w:hAnsi="Avenir Next Cyr" w:cs="Calibri"/>
                <w:b/>
                <w:color w:val="000000" w:themeColor="text1"/>
                <w:sz w:val="20"/>
                <w:szCs w:val="16"/>
                <w:lang w:val="uk-UA"/>
              </w:rPr>
              <w:t xml:space="preserve"> </w:t>
            </w:r>
            <w:r w:rsidRPr="00584574">
              <w:rPr>
                <w:rFonts w:ascii="Avenir Next Cyr Medium" w:hAnsi="Avenir Next Cyr Medium" w:cs="Calibri"/>
                <w:b/>
                <w:color w:val="000000" w:themeColor="text1"/>
                <w:sz w:val="20"/>
                <w:szCs w:val="16"/>
                <w:lang w:val="uk-UA"/>
              </w:rPr>
              <w:t>Вкажіть результат</w:t>
            </w:r>
          </w:p>
          <w:p w14:paraId="53D0593E" w14:textId="77777777" w:rsidR="00F74CB6" w:rsidRPr="00584574" w:rsidRDefault="002B174B" w:rsidP="00F74CB6">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hAnsi="Avenir Next Cyr"/>
                <w:i/>
                <w:color w:val="auto"/>
                <w:spacing w:val="-3"/>
                <w:sz w:val="16"/>
                <w:szCs w:val="19"/>
                <w:lang w:val="uk-UA"/>
              </w:rPr>
              <w:t>(</w:t>
            </w:r>
            <w:r w:rsidRPr="004317FE">
              <w:rPr>
                <w:rFonts w:ascii="Avenir Next Cyr" w:hAnsi="Avenir Next Cyr" w:cs="Calibri"/>
                <w:i/>
                <w:color w:val="auto"/>
                <w:spacing w:val="-3"/>
                <w:sz w:val="16"/>
                <w:szCs w:val="16"/>
                <w:lang w:val="uk-UA"/>
              </w:rPr>
              <w:t>~</w:t>
            </w:r>
            <w:r>
              <w:rPr>
                <w:rFonts w:ascii="Avenir Next Cyr" w:hAnsi="Avenir Next Cyr" w:cs="Calibri"/>
                <w:i/>
                <w:color w:val="auto"/>
                <w:spacing w:val="-3"/>
                <w:sz w:val="16"/>
                <w:szCs w:val="19"/>
                <w:lang w:val="uk-UA"/>
              </w:rPr>
              <w:t>30</w:t>
            </w:r>
            <w:r w:rsidRPr="004317FE">
              <w:rPr>
                <w:rFonts w:ascii="Avenir Next Cyr" w:hAnsi="Avenir Next Cyr" w:cs="Calibri"/>
                <w:i/>
                <w:color w:val="auto"/>
                <w:spacing w:val="-3"/>
                <w:sz w:val="16"/>
                <w:szCs w:val="19"/>
                <w:lang w:val="uk-UA"/>
              </w:rPr>
              <w:t xml:space="preserve"> слів</w:t>
            </w:r>
            <w:r w:rsidRPr="004317FE">
              <w:rPr>
                <w:rFonts w:ascii="Avenir Next Cyr" w:hAnsi="Avenir Next Cyr"/>
                <w:i/>
                <w:color w:val="auto"/>
                <w:spacing w:val="-3"/>
                <w:sz w:val="16"/>
                <w:szCs w:val="19"/>
                <w:lang w:val="uk-UA"/>
              </w:rPr>
              <w:t>)</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7AFC8439" w14:textId="77777777" w:rsidR="00F74CB6" w:rsidRPr="00584574" w:rsidRDefault="00F74CB6" w:rsidP="00F74CB6">
            <w:pPr>
              <w:spacing w:after="0" w:line="240" w:lineRule="auto"/>
              <w:ind w:left="60"/>
              <w:textAlignment w:val="baseline"/>
              <w:rPr>
                <w:rFonts w:ascii="Segoe UI" w:eastAsia="Times New Roman" w:hAnsi="Segoe UI" w:cs="Segoe UI"/>
                <w:sz w:val="18"/>
                <w:szCs w:val="18"/>
                <w:lang w:val="uk-UA" w:eastAsia="en-US"/>
              </w:rPr>
            </w:pPr>
            <w:r w:rsidRPr="00584574">
              <w:rPr>
                <w:rFonts w:ascii="AvenirNext LT Pro Bold" w:eastAsia="Times New Roman" w:hAnsi="AvenirNext LT Pro Bold" w:cs="Segoe UI"/>
                <w:lang w:val="uk-UA" w:eastAsia="en-US"/>
              </w:rPr>
              <w:t> </w:t>
            </w:r>
          </w:p>
        </w:tc>
      </w:tr>
      <w:tr w:rsidR="00F74CB6" w:rsidRPr="00584574" w14:paraId="41A6D1BD" w14:textId="77777777" w:rsidTr="00F64C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EE7A1E" w14:textId="77777777" w:rsidR="00F74CB6" w:rsidRPr="00584574" w:rsidRDefault="00F74CB6" w:rsidP="00F74CB6">
            <w:pPr>
              <w:pStyle w:val="MediumShading1-Accent11"/>
              <w:spacing w:before="120" w:after="120"/>
              <w:rPr>
                <w:rFonts w:ascii="Avenir Next Cyr Medium" w:hAnsi="Avenir Next Cyr Medium" w:cs="Calibri"/>
                <w:b/>
                <w:color w:val="000000" w:themeColor="text1"/>
                <w:sz w:val="20"/>
                <w:szCs w:val="16"/>
                <w:lang w:val="uk-UA"/>
              </w:rPr>
            </w:pPr>
            <w:r w:rsidRPr="00584574">
              <w:rPr>
                <w:rFonts w:ascii="Avenir Next Cyr Medium" w:hAnsi="Avenir Next Cyr Medium" w:cs="Calibri"/>
                <w:b/>
                <w:color w:val="000000" w:themeColor="text1"/>
                <w:sz w:val="20"/>
                <w:szCs w:val="16"/>
                <w:lang w:val="uk-UA"/>
              </w:rPr>
              <w:t xml:space="preserve"> Опис ситуації</w:t>
            </w:r>
          </w:p>
          <w:p w14:paraId="3DCF8FB0" w14:textId="77777777" w:rsidR="00F74CB6" w:rsidRPr="00584574" w:rsidRDefault="00F74CB6" w:rsidP="00F74CB6">
            <w:pPr>
              <w:spacing w:after="0" w:line="240" w:lineRule="auto"/>
              <w:ind w:left="60"/>
              <w:textAlignment w:val="baseline"/>
              <w:rPr>
                <w:rFonts w:ascii="Segoe UI" w:eastAsia="Times New Roman" w:hAnsi="Segoe UI" w:cs="Segoe UI"/>
                <w:sz w:val="18"/>
                <w:szCs w:val="18"/>
                <w:lang w:val="uk-UA" w:eastAsia="en-US"/>
              </w:rPr>
            </w:pPr>
            <w:r w:rsidRPr="0077761C">
              <w:rPr>
                <w:rFonts w:ascii="Avenir Next Cyr" w:hAnsi="Avenir Next Cyr"/>
                <w:i/>
                <w:color w:val="auto"/>
                <w:spacing w:val="-3"/>
                <w:sz w:val="16"/>
                <w:szCs w:val="19"/>
                <w:lang w:val="uk-UA"/>
              </w:rPr>
              <w:t>(</w:t>
            </w:r>
            <w:r w:rsidRPr="0077761C">
              <w:rPr>
                <w:rFonts w:ascii="AvenirNext LT Pro Bold" w:eastAsia="Times New Roman" w:hAnsi="AvenirNext LT Pro Bold" w:cs="Segoe UI"/>
                <w:i/>
                <w:iCs/>
                <w:color w:val="auto"/>
                <w:sz w:val="16"/>
                <w:szCs w:val="16"/>
                <w:lang w:val="uk-UA" w:eastAsia="en-US"/>
              </w:rPr>
              <w:t>~</w:t>
            </w:r>
            <w:r w:rsidRPr="0077761C">
              <w:rPr>
                <w:rFonts w:ascii="Avenir Next Cyr" w:hAnsi="Avenir Next Cyr"/>
                <w:i/>
                <w:color w:val="auto"/>
                <w:spacing w:val="-3"/>
                <w:sz w:val="16"/>
                <w:szCs w:val="19"/>
                <w:lang w:val="uk-UA"/>
              </w:rPr>
              <w:t xml:space="preserve">150 слів; </w:t>
            </w:r>
            <w:r w:rsidRPr="0077761C">
              <w:rPr>
                <w:rFonts w:ascii="Avenir Next Cyr" w:hAnsi="Avenir Next Cyr"/>
                <w:bCs/>
                <w:i/>
                <w:iCs/>
                <w:color w:val="auto"/>
                <w:spacing w:val="-3"/>
                <w:sz w:val="16"/>
                <w:szCs w:val="16"/>
                <w:lang w:val="uk-UA"/>
              </w:rPr>
              <w:t>≤</w:t>
            </w:r>
            <w:r w:rsidRPr="0077761C">
              <w:rPr>
                <w:rFonts w:ascii="Avenir Next Cyr" w:hAnsi="Avenir Next Cyr"/>
                <w:i/>
                <w:color w:val="auto"/>
                <w:spacing w:val="-3"/>
                <w:sz w:val="16"/>
                <w:szCs w:val="19"/>
                <w:lang w:val="uk-UA"/>
              </w:rPr>
              <w:t>3 таблиці/графіки)</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5EC83504" w14:textId="77777777" w:rsidR="00F74CB6" w:rsidRPr="00584574" w:rsidRDefault="00F74CB6" w:rsidP="00F74CB6">
            <w:pPr>
              <w:spacing w:after="0" w:line="240" w:lineRule="auto"/>
              <w:ind w:left="60"/>
              <w:textAlignment w:val="baseline"/>
              <w:rPr>
                <w:rFonts w:ascii="Segoe UI" w:eastAsia="Times New Roman" w:hAnsi="Segoe UI" w:cs="Segoe UI"/>
                <w:sz w:val="18"/>
                <w:szCs w:val="18"/>
                <w:lang w:val="uk-UA" w:eastAsia="en-US"/>
              </w:rPr>
            </w:pPr>
            <w:r w:rsidRPr="00584574">
              <w:rPr>
                <w:rFonts w:ascii="AvenirNext LT Pro Bold" w:eastAsia="Times New Roman" w:hAnsi="AvenirNext LT Pro Bold" w:cs="Segoe UI"/>
                <w:lang w:val="uk-UA" w:eastAsia="en-US"/>
              </w:rPr>
              <w:t> </w:t>
            </w:r>
          </w:p>
        </w:tc>
      </w:tr>
      <w:tr w:rsidR="00F74CB6" w:rsidRPr="00943BD3" w14:paraId="094178C1" w14:textId="77777777" w:rsidTr="00F64C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7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7C92018" w14:textId="77777777" w:rsidR="00F74CB6" w:rsidRPr="00584574" w:rsidRDefault="00F74CB6" w:rsidP="00F74CB6">
            <w:pPr>
              <w:spacing w:after="0" w:line="240" w:lineRule="auto"/>
              <w:ind w:left="57"/>
              <w:jc w:val="center"/>
              <w:textAlignment w:val="baseline"/>
              <w:rPr>
                <w:rFonts w:ascii="Avenir Next Cyr Medium" w:eastAsia="Times New Roman" w:hAnsi="Avenir Next Cyr Medium"/>
                <w:lang w:val="uk-UA" w:eastAsia="en-US"/>
              </w:rPr>
            </w:pPr>
            <w:r w:rsidRPr="004317FE">
              <w:rPr>
                <w:rFonts w:ascii="Avenir Next Cyr Medium" w:eastAsia="Times New Roman" w:hAnsi="Avenir Next Cyr Medium" w:cs="Calibri"/>
                <w:b/>
                <w:bCs/>
                <w:color w:val="B4975A"/>
                <w:lang w:val="uk-UA" w:eastAsia="en-US"/>
              </w:rPr>
              <w:t>ЦІЛЬ АКТИВНОСТІ</w:t>
            </w:r>
            <w:r>
              <w:rPr>
                <w:rFonts w:ascii="Avenir Next Cyr Medium" w:eastAsia="Times New Roman" w:hAnsi="Avenir Next Cyr Medium" w:cs="Calibri"/>
                <w:b/>
                <w:bCs/>
                <w:color w:val="B4975A"/>
                <w:lang w:val="uk-UA" w:eastAsia="en-US"/>
              </w:rPr>
              <w:t xml:space="preserve"> </w:t>
            </w:r>
            <w:r w:rsidRPr="00584574">
              <w:rPr>
                <w:rFonts w:ascii="Avenir Next Cyr Medium" w:eastAsia="Times New Roman" w:hAnsi="Avenir Next Cyr Medium"/>
                <w:b/>
                <w:bCs/>
                <w:color w:val="B4975A"/>
                <w:lang w:val="uk-UA" w:eastAsia="en-US"/>
              </w:rPr>
              <w:t>1</w:t>
            </w:r>
            <w:r w:rsidRPr="00584574">
              <w:rPr>
                <w:rFonts w:ascii="Avenir Next Cyr Medium" w:eastAsia="Times New Roman" w:hAnsi="Avenir Next Cyr Medium"/>
                <w:color w:val="B4975A"/>
                <w:lang w:val="uk-UA" w:eastAsia="en-US"/>
              </w:rPr>
              <w:t> </w:t>
            </w:r>
            <w:r w:rsidRPr="00584574">
              <w:rPr>
                <w:rFonts w:ascii="Avenir Next Cyr Medium" w:eastAsia="Times New Roman" w:hAnsi="Avenir Next Cyr Medium" w:cs="Calibri"/>
                <w:b/>
                <w:bCs/>
                <w:color w:val="B4975A"/>
                <w:lang w:val="uk-UA" w:eastAsia="en-US"/>
              </w:rPr>
              <w:t>- РЕЗУЛЬТАТИ</w:t>
            </w:r>
          </w:p>
          <w:p w14:paraId="39E109CB" w14:textId="77777777" w:rsidR="00F74CB6" w:rsidRPr="00584574" w:rsidRDefault="00F74CB6" w:rsidP="00F74CB6">
            <w:pPr>
              <w:spacing w:after="0" w:line="240" w:lineRule="auto"/>
              <w:ind w:left="60"/>
              <w:jc w:val="center"/>
              <w:textAlignment w:val="baseline"/>
              <w:rPr>
                <w:rFonts w:ascii="Segoe UI" w:eastAsia="Times New Roman" w:hAnsi="Segoe UI" w:cs="Segoe UI"/>
                <w:sz w:val="18"/>
                <w:szCs w:val="18"/>
                <w:lang w:val="uk-UA" w:eastAsia="en-US"/>
              </w:rPr>
            </w:pPr>
            <w:r w:rsidRPr="00584574">
              <w:rPr>
                <w:rFonts w:ascii="Avenir Next Cyr" w:eastAsia="Times New Roman" w:hAnsi="Avenir Next Cyr" w:cs="Segoe UI"/>
                <w:i/>
                <w:iCs/>
                <w:color w:val="auto"/>
                <w:sz w:val="20"/>
                <w:szCs w:val="20"/>
                <w:lang w:val="uk-UA" w:eastAsia="en-US"/>
              </w:rPr>
              <w:t>(</w:t>
            </w:r>
            <w:r w:rsidRPr="00584574">
              <w:rPr>
                <w:rFonts w:ascii="Avenir Next Cyr" w:eastAsia="Times New Roman" w:hAnsi="Avenir Next Cyr" w:cs="Calibri"/>
                <w:i/>
                <w:iCs/>
                <w:color w:val="auto"/>
                <w:sz w:val="20"/>
                <w:szCs w:val="20"/>
                <w:lang w:val="uk-UA" w:eastAsia="en-US"/>
              </w:rPr>
              <w:t>Обов</w:t>
            </w:r>
            <w:r w:rsidRPr="00584574">
              <w:rPr>
                <w:rFonts w:ascii="Avenir Next Cyr" w:eastAsia="Times New Roman" w:hAnsi="Avenir Next Cyr" w:cs="Avenir Next LT Pro"/>
                <w:i/>
                <w:iCs/>
                <w:color w:val="auto"/>
                <w:sz w:val="20"/>
                <w:szCs w:val="20"/>
                <w:lang w:val="uk-UA" w:eastAsia="en-US"/>
              </w:rPr>
              <w:t>’</w:t>
            </w:r>
            <w:r w:rsidRPr="00584574">
              <w:rPr>
                <w:rFonts w:ascii="Avenir Next Cyr" w:eastAsia="Times New Roman" w:hAnsi="Avenir Next Cyr" w:cs="Calibri"/>
                <w:i/>
                <w:iCs/>
                <w:color w:val="auto"/>
                <w:sz w:val="20"/>
                <w:szCs w:val="20"/>
                <w:lang w:val="uk-UA" w:eastAsia="en-US"/>
              </w:rPr>
              <w:t>язково</w:t>
            </w:r>
            <w:r w:rsidRPr="00584574">
              <w:rPr>
                <w:rFonts w:ascii="Avenir Next Cyr" w:eastAsia="Times New Roman" w:hAnsi="Avenir Next Cyr" w:cs="Segoe UI"/>
                <w:i/>
                <w:iCs/>
                <w:color w:val="auto"/>
                <w:sz w:val="20"/>
                <w:szCs w:val="20"/>
                <w:lang w:val="uk-UA" w:eastAsia="en-US"/>
              </w:rPr>
              <w:t xml:space="preserve"> </w:t>
            </w:r>
            <w:r w:rsidRPr="00584574">
              <w:rPr>
                <w:rFonts w:ascii="Avenir Next Cyr" w:eastAsia="Times New Roman" w:hAnsi="Avenir Next Cyr" w:cs="Avenir Next LT Pro"/>
                <w:i/>
                <w:iCs/>
                <w:color w:val="auto"/>
                <w:sz w:val="20"/>
                <w:szCs w:val="20"/>
                <w:lang w:val="uk-UA" w:eastAsia="en-US"/>
              </w:rPr>
              <w:t>–</w:t>
            </w:r>
            <w:r w:rsidRPr="00584574">
              <w:rPr>
                <w:rFonts w:ascii="Avenir Next Cyr" w:eastAsia="Times New Roman" w:hAnsi="Avenir Next Cyr" w:cs="Segoe UI"/>
                <w:i/>
                <w:iCs/>
                <w:color w:val="auto"/>
                <w:sz w:val="20"/>
                <w:szCs w:val="20"/>
                <w:lang w:val="uk-UA" w:eastAsia="en-US"/>
              </w:rPr>
              <w:t xml:space="preserve"> </w:t>
            </w:r>
            <w:r w:rsidRPr="004317FE">
              <w:rPr>
                <w:rFonts w:ascii="Avenir Next Cyr" w:eastAsia="Times New Roman" w:hAnsi="Avenir Next Cyr" w:cs="Calibri"/>
                <w:i/>
                <w:iCs/>
                <w:color w:val="auto"/>
                <w:sz w:val="20"/>
                <w:szCs w:val="20"/>
                <w:lang w:val="uk-UA" w:eastAsia="en-US"/>
              </w:rPr>
              <w:t>Відповідає</w:t>
            </w:r>
            <w:r w:rsidRPr="004317FE">
              <w:rPr>
                <w:rFonts w:ascii="Avenir Next Cyr" w:eastAsia="Times New Roman" w:hAnsi="Avenir Next Cyr" w:cs="Segoe UI"/>
                <w:i/>
                <w:iCs/>
                <w:color w:val="auto"/>
                <w:sz w:val="20"/>
                <w:szCs w:val="20"/>
                <w:lang w:val="uk-UA" w:eastAsia="en-US"/>
              </w:rPr>
              <w:t xml:space="preserve"> Ц</w:t>
            </w:r>
            <w:r w:rsidRPr="004317FE">
              <w:rPr>
                <w:rFonts w:ascii="Avenir Next Cyr" w:eastAsia="Times New Roman" w:hAnsi="Avenir Next Cyr" w:cs="Calibri"/>
                <w:i/>
                <w:iCs/>
                <w:color w:val="auto"/>
                <w:sz w:val="20"/>
                <w:szCs w:val="20"/>
                <w:lang w:val="uk-UA" w:eastAsia="en-US"/>
              </w:rPr>
              <w:t>ілі Активності</w:t>
            </w:r>
            <w:r w:rsidRPr="00584574">
              <w:rPr>
                <w:rFonts w:ascii="Avenir Next Cyr" w:eastAsia="Times New Roman" w:hAnsi="Avenir Next Cyr" w:cs="Segoe UI"/>
                <w:i/>
                <w:iCs/>
                <w:color w:val="auto"/>
                <w:sz w:val="20"/>
                <w:szCs w:val="20"/>
                <w:lang w:val="uk-UA" w:eastAsia="en-US"/>
              </w:rPr>
              <w:t xml:space="preserve"> 1, </w:t>
            </w:r>
            <w:r w:rsidRPr="00584574">
              <w:rPr>
                <w:rFonts w:ascii="Avenir Next Cyr" w:eastAsia="Times New Roman" w:hAnsi="Avenir Next Cyr" w:cs="Calibri"/>
                <w:i/>
                <w:iCs/>
                <w:color w:val="auto"/>
                <w:sz w:val="20"/>
                <w:szCs w:val="20"/>
                <w:lang w:val="uk-UA" w:eastAsia="en-US"/>
              </w:rPr>
              <w:t>зазначеній</w:t>
            </w:r>
            <w:r w:rsidRPr="00584574">
              <w:rPr>
                <w:rFonts w:ascii="Avenir Next Cyr" w:eastAsia="Times New Roman" w:hAnsi="Avenir Next Cyr" w:cs="Segoe UI"/>
                <w:i/>
                <w:iCs/>
                <w:color w:val="auto"/>
                <w:sz w:val="20"/>
                <w:szCs w:val="20"/>
                <w:lang w:val="uk-UA" w:eastAsia="en-US"/>
              </w:rPr>
              <w:t xml:space="preserve"> </w:t>
            </w:r>
            <w:r w:rsidRPr="00584574">
              <w:rPr>
                <w:rFonts w:ascii="Avenir Next Cyr" w:eastAsia="Times New Roman" w:hAnsi="Avenir Next Cyr" w:cs="Calibri"/>
                <w:i/>
                <w:iCs/>
                <w:color w:val="auto"/>
                <w:sz w:val="20"/>
                <w:szCs w:val="20"/>
                <w:lang w:val="uk-UA" w:eastAsia="en-US"/>
              </w:rPr>
              <w:t>у</w:t>
            </w:r>
            <w:r w:rsidRPr="00584574">
              <w:rPr>
                <w:rFonts w:ascii="Avenir Next Cyr" w:eastAsia="Times New Roman" w:hAnsi="Avenir Next Cyr" w:cs="Segoe UI"/>
                <w:i/>
                <w:iCs/>
                <w:color w:val="auto"/>
                <w:sz w:val="20"/>
                <w:szCs w:val="20"/>
                <w:lang w:val="uk-UA" w:eastAsia="en-US"/>
              </w:rPr>
              <w:t xml:space="preserve"> </w:t>
            </w:r>
            <w:r w:rsidRPr="00584574">
              <w:rPr>
                <w:rFonts w:ascii="Avenir Next Cyr" w:eastAsia="Times New Roman" w:hAnsi="Avenir Next Cyr" w:cs="Calibri"/>
                <w:i/>
                <w:iCs/>
                <w:color w:val="auto"/>
                <w:sz w:val="20"/>
                <w:szCs w:val="20"/>
                <w:lang w:val="uk-UA" w:eastAsia="en-US"/>
              </w:rPr>
              <w:t>питанні</w:t>
            </w:r>
            <w:r w:rsidRPr="00584574">
              <w:rPr>
                <w:rFonts w:ascii="Avenir Next Cyr" w:eastAsia="Times New Roman" w:hAnsi="Avenir Next Cyr" w:cs="Segoe UI"/>
                <w:i/>
                <w:iCs/>
                <w:color w:val="auto"/>
                <w:sz w:val="20"/>
                <w:szCs w:val="20"/>
                <w:lang w:val="uk-UA" w:eastAsia="en-US"/>
              </w:rPr>
              <w:t xml:space="preserve"> 1B)</w:t>
            </w:r>
          </w:p>
        </w:tc>
      </w:tr>
      <w:tr w:rsidR="00F74CB6" w:rsidRPr="00943BD3" w14:paraId="69699045" w14:textId="77777777" w:rsidTr="00F64C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C24CF2" w14:textId="77777777" w:rsidR="00F74CB6" w:rsidRPr="00584574" w:rsidRDefault="00EE355F" w:rsidP="00F74CB6">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Medium" w:hAnsi="Avenir Next Cyr Medium" w:cs="Calibri"/>
                <w:b/>
                <w:color w:val="000000" w:themeColor="text1"/>
                <w:sz w:val="20"/>
                <w:szCs w:val="16"/>
                <w:lang w:val="uk-UA"/>
              </w:rPr>
              <w:t xml:space="preserve">Ціль Активності </w:t>
            </w:r>
            <w:r>
              <w:rPr>
                <w:rFonts w:ascii="Avenir Next Cyr Medium" w:hAnsi="Avenir Next Cyr Medium" w:cs="Calibri"/>
                <w:b/>
                <w:color w:val="000000" w:themeColor="text1"/>
                <w:sz w:val="20"/>
                <w:szCs w:val="16"/>
                <w:lang w:val="uk-UA"/>
              </w:rPr>
              <w:t>2</w:t>
            </w:r>
            <w:r w:rsidRPr="004317FE">
              <w:rPr>
                <w:rFonts w:ascii="Avenir Next Cyr Medium" w:hAnsi="Avenir Next Cyr Medium" w:cs="Calibri"/>
                <w:b/>
                <w:color w:val="000000" w:themeColor="text1"/>
                <w:sz w:val="20"/>
                <w:szCs w:val="16"/>
                <w:lang w:val="uk-UA"/>
              </w:rPr>
              <w:t xml:space="preserve"> з питання </w:t>
            </w:r>
            <w:r w:rsidRPr="004317FE">
              <w:rPr>
                <w:rFonts w:ascii="Avenir Next Cyr Medium" w:eastAsia="Times New Roman" w:hAnsi="Avenir Next Cyr Medium" w:cs="Segoe UI"/>
                <w:b/>
                <w:bCs/>
                <w:color w:val="000000"/>
                <w:sz w:val="20"/>
                <w:szCs w:val="20"/>
                <w:lang w:val="uk-UA" w:eastAsia="en-US"/>
              </w:rPr>
              <w:t>1B</w:t>
            </w:r>
            <w:r w:rsidRPr="004317FE">
              <w:rPr>
                <w:rFonts w:ascii="Avenir Next Cyr Medium" w:eastAsia="Times New Roman" w:hAnsi="Avenir Next Cyr Medium" w:cs="Segoe UI"/>
                <w:color w:val="000000"/>
                <w:sz w:val="20"/>
                <w:szCs w:val="20"/>
                <w:lang w:val="uk-UA" w:eastAsia="en-US"/>
              </w:rPr>
              <w:t> </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4C0EA8AB" w14:textId="77777777" w:rsidR="00F74CB6" w:rsidRPr="00584574" w:rsidRDefault="00F74CB6" w:rsidP="00F74CB6">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eastAsia="Times New Roman" w:hAnsi="Avenir Next Cyr" w:cs="Segoe UI"/>
                <w:b/>
                <w:bCs/>
                <w:i/>
                <w:iCs/>
                <w:sz w:val="18"/>
                <w:szCs w:val="18"/>
                <w:lang w:val="uk-UA" w:eastAsia="en-US"/>
              </w:rPr>
              <w:t>Онлайн-портал реєстрації робіт автоматично відобразить Ціль Активності 1 з Питання 1B.</w:t>
            </w:r>
          </w:p>
        </w:tc>
      </w:tr>
      <w:tr w:rsidR="00F74CB6" w:rsidRPr="00584574" w14:paraId="5E821203" w14:textId="77777777" w:rsidTr="00F64C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D09357" w14:textId="77777777" w:rsidR="00F74CB6" w:rsidRPr="00584574" w:rsidRDefault="00F74CB6" w:rsidP="00F74CB6">
            <w:pPr>
              <w:pStyle w:val="MediumShading1-Accent11"/>
              <w:spacing w:before="120" w:after="120"/>
              <w:rPr>
                <w:rFonts w:ascii="Avenir Next Cyr Medium" w:hAnsi="Avenir Next Cyr Medium" w:cs="Calibri"/>
                <w:color w:val="auto"/>
                <w:sz w:val="20"/>
                <w:szCs w:val="20"/>
                <w:lang w:val="uk-UA"/>
              </w:rPr>
            </w:pPr>
            <w:r w:rsidRPr="00584574">
              <w:rPr>
                <w:rFonts w:ascii="Avenir Next Cyr" w:hAnsi="Avenir Next Cyr" w:cs="Calibri"/>
                <w:b/>
                <w:color w:val="000000" w:themeColor="text1"/>
                <w:sz w:val="20"/>
                <w:szCs w:val="16"/>
                <w:lang w:val="uk-UA"/>
              </w:rPr>
              <w:lastRenderedPageBreak/>
              <w:t xml:space="preserve"> </w:t>
            </w:r>
            <w:r w:rsidRPr="00584574">
              <w:rPr>
                <w:rFonts w:ascii="Avenir Next Cyr Medium" w:hAnsi="Avenir Next Cyr Medium" w:cs="Calibri"/>
                <w:b/>
                <w:color w:val="000000" w:themeColor="text1"/>
                <w:sz w:val="20"/>
                <w:szCs w:val="16"/>
                <w:lang w:val="uk-UA"/>
              </w:rPr>
              <w:t>Вкажіть результат</w:t>
            </w:r>
          </w:p>
          <w:p w14:paraId="09B13624" w14:textId="77777777" w:rsidR="00F74CB6" w:rsidRPr="00584574" w:rsidRDefault="002B174B" w:rsidP="00F74CB6">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hAnsi="Avenir Next Cyr"/>
                <w:i/>
                <w:color w:val="auto"/>
                <w:spacing w:val="-3"/>
                <w:sz w:val="16"/>
                <w:szCs w:val="19"/>
                <w:lang w:val="uk-UA"/>
              </w:rPr>
              <w:t>(</w:t>
            </w:r>
            <w:r w:rsidRPr="004317FE">
              <w:rPr>
                <w:rFonts w:ascii="Avenir Next Cyr" w:hAnsi="Avenir Next Cyr" w:cs="Calibri"/>
                <w:i/>
                <w:color w:val="auto"/>
                <w:spacing w:val="-3"/>
                <w:sz w:val="16"/>
                <w:szCs w:val="16"/>
                <w:lang w:val="uk-UA"/>
              </w:rPr>
              <w:t>~</w:t>
            </w:r>
            <w:r>
              <w:rPr>
                <w:rFonts w:ascii="Avenir Next Cyr" w:hAnsi="Avenir Next Cyr" w:cs="Calibri"/>
                <w:i/>
                <w:color w:val="auto"/>
                <w:spacing w:val="-3"/>
                <w:sz w:val="16"/>
                <w:szCs w:val="19"/>
                <w:lang w:val="uk-UA"/>
              </w:rPr>
              <w:t>30</w:t>
            </w:r>
            <w:r w:rsidRPr="004317FE">
              <w:rPr>
                <w:rFonts w:ascii="Avenir Next Cyr" w:hAnsi="Avenir Next Cyr" w:cs="Calibri"/>
                <w:i/>
                <w:color w:val="auto"/>
                <w:spacing w:val="-3"/>
                <w:sz w:val="16"/>
                <w:szCs w:val="19"/>
                <w:lang w:val="uk-UA"/>
              </w:rPr>
              <w:t xml:space="preserve"> слів</w:t>
            </w:r>
            <w:r w:rsidRPr="004317FE">
              <w:rPr>
                <w:rFonts w:ascii="Avenir Next Cyr" w:hAnsi="Avenir Next Cyr"/>
                <w:i/>
                <w:color w:val="auto"/>
                <w:spacing w:val="-3"/>
                <w:sz w:val="16"/>
                <w:szCs w:val="19"/>
                <w:lang w:val="uk-UA"/>
              </w:rPr>
              <w:t>)</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6E76CC21" w14:textId="77777777" w:rsidR="00F74CB6" w:rsidRPr="00584574" w:rsidRDefault="00F74CB6" w:rsidP="00F74CB6">
            <w:pPr>
              <w:spacing w:after="0" w:line="240" w:lineRule="auto"/>
              <w:ind w:left="60"/>
              <w:textAlignment w:val="baseline"/>
              <w:rPr>
                <w:rFonts w:ascii="Segoe UI" w:eastAsia="Times New Roman" w:hAnsi="Segoe UI" w:cs="Segoe UI"/>
                <w:sz w:val="18"/>
                <w:szCs w:val="18"/>
                <w:lang w:val="uk-UA" w:eastAsia="en-US"/>
              </w:rPr>
            </w:pPr>
            <w:r w:rsidRPr="00584574">
              <w:rPr>
                <w:rFonts w:ascii="AvenirNext LT Pro Bold" w:eastAsia="Times New Roman" w:hAnsi="AvenirNext LT Pro Bold" w:cs="Segoe UI"/>
                <w:color w:val="auto"/>
                <w:sz w:val="20"/>
                <w:szCs w:val="20"/>
                <w:lang w:val="uk-UA" w:eastAsia="en-US"/>
              </w:rPr>
              <w:t> </w:t>
            </w:r>
          </w:p>
        </w:tc>
      </w:tr>
      <w:tr w:rsidR="00F74CB6" w:rsidRPr="00584574" w14:paraId="6B7B23EC" w14:textId="77777777" w:rsidTr="00F64C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F9D907" w14:textId="77777777" w:rsidR="00F74CB6" w:rsidRPr="0077761C" w:rsidRDefault="00F74CB6" w:rsidP="00F74CB6">
            <w:pPr>
              <w:pStyle w:val="MediumShading1-Accent11"/>
              <w:spacing w:before="120" w:after="120"/>
              <w:rPr>
                <w:rFonts w:ascii="Avenir Next Cyr Medium" w:hAnsi="Avenir Next Cyr Medium" w:cs="Calibri"/>
                <w:b/>
                <w:color w:val="000000" w:themeColor="text1"/>
                <w:sz w:val="20"/>
                <w:szCs w:val="16"/>
                <w:lang w:val="uk-UA"/>
              </w:rPr>
            </w:pPr>
            <w:r w:rsidRPr="00584574">
              <w:rPr>
                <w:rFonts w:ascii="Avenir Next Cyr Medium" w:hAnsi="Avenir Next Cyr Medium" w:cs="Calibri"/>
                <w:b/>
                <w:color w:val="000000" w:themeColor="text1"/>
                <w:sz w:val="20"/>
                <w:szCs w:val="16"/>
                <w:lang w:val="uk-UA"/>
              </w:rPr>
              <w:t xml:space="preserve"> </w:t>
            </w:r>
            <w:r w:rsidRPr="0077761C">
              <w:rPr>
                <w:rFonts w:ascii="Avenir Next Cyr Medium" w:hAnsi="Avenir Next Cyr Medium" w:cs="Calibri"/>
                <w:b/>
                <w:color w:val="000000" w:themeColor="text1"/>
                <w:sz w:val="20"/>
                <w:szCs w:val="16"/>
                <w:lang w:val="uk-UA"/>
              </w:rPr>
              <w:t>Опис ситуації</w:t>
            </w:r>
          </w:p>
          <w:p w14:paraId="1207B684" w14:textId="77777777" w:rsidR="00F74CB6" w:rsidRPr="00584574" w:rsidRDefault="00F74CB6" w:rsidP="00F74CB6">
            <w:pPr>
              <w:spacing w:after="0" w:line="240" w:lineRule="auto"/>
              <w:ind w:left="60"/>
              <w:textAlignment w:val="baseline"/>
              <w:rPr>
                <w:rFonts w:ascii="Segoe UI" w:eastAsia="Times New Roman" w:hAnsi="Segoe UI" w:cs="Segoe UI"/>
                <w:sz w:val="18"/>
                <w:szCs w:val="18"/>
                <w:lang w:val="uk-UA" w:eastAsia="en-US"/>
              </w:rPr>
            </w:pPr>
            <w:r w:rsidRPr="0077761C">
              <w:rPr>
                <w:rFonts w:ascii="Avenir Next Cyr" w:hAnsi="Avenir Next Cyr"/>
                <w:i/>
                <w:color w:val="auto"/>
                <w:spacing w:val="-3"/>
                <w:sz w:val="16"/>
                <w:szCs w:val="19"/>
                <w:lang w:val="uk-UA"/>
              </w:rPr>
              <w:t>(</w:t>
            </w:r>
            <w:r w:rsidRPr="0077761C">
              <w:rPr>
                <w:rFonts w:ascii="AvenirNext LT Pro Bold" w:eastAsia="Times New Roman" w:hAnsi="AvenirNext LT Pro Bold" w:cs="Segoe UI"/>
                <w:i/>
                <w:iCs/>
                <w:color w:val="auto"/>
                <w:sz w:val="16"/>
                <w:szCs w:val="16"/>
                <w:lang w:val="uk-UA" w:eastAsia="en-US"/>
              </w:rPr>
              <w:t>~</w:t>
            </w:r>
            <w:r w:rsidRPr="0077761C">
              <w:rPr>
                <w:rFonts w:ascii="Avenir Next Cyr" w:hAnsi="Avenir Next Cyr"/>
                <w:i/>
                <w:color w:val="auto"/>
                <w:spacing w:val="-3"/>
                <w:sz w:val="16"/>
                <w:szCs w:val="19"/>
                <w:lang w:val="uk-UA"/>
              </w:rPr>
              <w:t xml:space="preserve">150 слів; </w:t>
            </w:r>
            <w:r w:rsidRPr="0077761C">
              <w:rPr>
                <w:rFonts w:ascii="Avenir Next Cyr" w:hAnsi="Avenir Next Cyr"/>
                <w:bCs/>
                <w:i/>
                <w:iCs/>
                <w:color w:val="auto"/>
                <w:spacing w:val="-3"/>
                <w:sz w:val="16"/>
                <w:szCs w:val="16"/>
                <w:lang w:val="uk-UA"/>
              </w:rPr>
              <w:t>≤</w:t>
            </w:r>
            <w:r w:rsidRPr="0077761C">
              <w:rPr>
                <w:rFonts w:ascii="Avenir Next Cyr" w:hAnsi="Avenir Next Cyr"/>
                <w:i/>
                <w:color w:val="auto"/>
                <w:spacing w:val="-3"/>
                <w:sz w:val="16"/>
                <w:szCs w:val="19"/>
                <w:lang w:val="uk-UA"/>
              </w:rPr>
              <w:t>3 таблиці/графіки)</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4CF198AE" w14:textId="77777777" w:rsidR="00F74CB6" w:rsidRPr="00584574" w:rsidRDefault="00F74CB6" w:rsidP="00F74CB6">
            <w:pPr>
              <w:spacing w:after="0" w:line="240" w:lineRule="auto"/>
              <w:ind w:left="60"/>
              <w:textAlignment w:val="baseline"/>
              <w:rPr>
                <w:rFonts w:ascii="Segoe UI" w:eastAsia="Times New Roman" w:hAnsi="Segoe UI" w:cs="Segoe UI"/>
                <w:sz w:val="18"/>
                <w:szCs w:val="18"/>
                <w:lang w:val="uk-UA" w:eastAsia="en-US"/>
              </w:rPr>
            </w:pPr>
            <w:r w:rsidRPr="00584574">
              <w:rPr>
                <w:rFonts w:ascii="AvenirNext LT Pro Bold" w:eastAsia="Times New Roman" w:hAnsi="AvenirNext LT Pro Bold" w:cs="Segoe UI"/>
                <w:lang w:val="uk-UA" w:eastAsia="en-US"/>
              </w:rPr>
              <w:t> </w:t>
            </w:r>
          </w:p>
        </w:tc>
      </w:tr>
      <w:tr w:rsidR="00F74CB6" w:rsidRPr="00943BD3" w14:paraId="18C849C3" w14:textId="77777777" w:rsidTr="00F64C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7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E1E1755" w14:textId="77777777" w:rsidR="00F74CB6" w:rsidRPr="00584574" w:rsidRDefault="00F74CB6" w:rsidP="00F74CB6">
            <w:pPr>
              <w:spacing w:after="0" w:line="240" w:lineRule="auto"/>
              <w:ind w:left="57"/>
              <w:jc w:val="center"/>
              <w:textAlignment w:val="baseline"/>
              <w:rPr>
                <w:rFonts w:ascii="Avenir Next Cyr Medium" w:eastAsia="Times New Roman" w:hAnsi="Avenir Next Cyr Medium"/>
                <w:lang w:val="uk-UA" w:eastAsia="en-US"/>
              </w:rPr>
            </w:pPr>
            <w:r w:rsidRPr="004317FE">
              <w:rPr>
                <w:rFonts w:ascii="Avenir Next Cyr Medium" w:eastAsia="Times New Roman" w:hAnsi="Avenir Next Cyr Medium" w:cs="Calibri"/>
                <w:b/>
                <w:bCs/>
                <w:color w:val="B4975A"/>
                <w:lang w:val="uk-UA" w:eastAsia="en-US"/>
              </w:rPr>
              <w:t xml:space="preserve">ЦІЛЬ АКТИВНОСТІ </w:t>
            </w:r>
            <w:r w:rsidRPr="00584574">
              <w:rPr>
                <w:rFonts w:ascii="Avenir Next Cyr Medium" w:eastAsia="Times New Roman" w:hAnsi="Avenir Next Cyr Medium"/>
                <w:b/>
                <w:bCs/>
                <w:color w:val="B4975A"/>
                <w:lang w:val="uk-UA" w:eastAsia="en-US"/>
              </w:rPr>
              <w:t>2</w:t>
            </w:r>
            <w:r w:rsidRPr="00584574">
              <w:rPr>
                <w:rFonts w:ascii="Avenir Next Cyr Medium" w:eastAsia="Times New Roman" w:hAnsi="Avenir Next Cyr Medium"/>
                <w:color w:val="B4975A"/>
                <w:lang w:val="uk-UA" w:eastAsia="en-US"/>
              </w:rPr>
              <w:t> </w:t>
            </w:r>
            <w:r w:rsidRPr="00584574">
              <w:rPr>
                <w:rFonts w:ascii="Avenir Next Cyr Medium" w:eastAsia="Times New Roman" w:hAnsi="Avenir Next Cyr Medium" w:cs="Calibri"/>
                <w:b/>
                <w:bCs/>
                <w:color w:val="B4975A"/>
                <w:lang w:val="uk-UA" w:eastAsia="en-US"/>
              </w:rPr>
              <w:t>- РЕЗУЛЬТАТИ</w:t>
            </w:r>
          </w:p>
          <w:p w14:paraId="137208CD" w14:textId="77777777" w:rsidR="00F74CB6" w:rsidRPr="00584574" w:rsidRDefault="00F74CB6" w:rsidP="00F74CB6">
            <w:pPr>
              <w:spacing w:after="0" w:line="240" w:lineRule="auto"/>
              <w:ind w:left="60"/>
              <w:jc w:val="center"/>
              <w:textAlignment w:val="baseline"/>
              <w:rPr>
                <w:rFonts w:ascii="Segoe UI" w:eastAsia="Times New Roman" w:hAnsi="Segoe UI" w:cs="Segoe UI"/>
                <w:sz w:val="18"/>
                <w:szCs w:val="18"/>
                <w:lang w:val="uk-UA" w:eastAsia="en-US"/>
              </w:rPr>
            </w:pPr>
            <w:r w:rsidRPr="00584574">
              <w:rPr>
                <w:rFonts w:ascii="Avenir Next Cyr" w:eastAsia="Times New Roman" w:hAnsi="Avenir Next Cyr" w:cs="Segoe UI"/>
                <w:i/>
                <w:iCs/>
                <w:color w:val="auto"/>
                <w:sz w:val="20"/>
                <w:szCs w:val="20"/>
                <w:lang w:val="uk-UA" w:eastAsia="en-US"/>
              </w:rPr>
              <w:t>(</w:t>
            </w:r>
            <w:r w:rsidRPr="00584574">
              <w:rPr>
                <w:rFonts w:ascii="Avenir Next Cyr" w:eastAsia="Times New Roman" w:hAnsi="Avenir Next Cyr" w:cs="Calibri"/>
                <w:i/>
                <w:iCs/>
                <w:color w:val="auto"/>
                <w:sz w:val="20"/>
                <w:szCs w:val="20"/>
                <w:lang w:val="uk-UA" w:eastAsia="en-US"/>
              </w:rPr>
              <w:t>Обов</w:t>
            </w:r>
            <w:r w:rsidRPr="00584574">
              <w:rPr>
                <w:rFonts w:ascii="Avenir Next Cyr" w:eastAsia="Times New Roman" w:hAnsi="Avenir Next Cyr" w:cs="Avenir Next LT Pro"/>
                <w:i/>
                <w:iCs/>
                <w:color w:val="auto"/>
                <w:sz w:val="20"/>
                <w:szCs w:val="20"/>
                <w:lang w:val="uk-UA" w:eastAsia="en-US"/>
              </w:rPr>
              <w:t>’</w:t>
            </w:r>
            <w:r w:rsidRPr="00584574">
              <w:rPr>
                <w:rFonts w:ascii="Avenir Next Cyr" w:eastAsia="Times New Roman" w:hAnsi="Avenir Next Cyr" w:cs="Calibri"/>
                <w:i/>
                <w:iCs/>
                <w:color w:val="auto"/>
                <w:sz w:val="20"/>
                <w:szCs w:val="20"/>
                <w:lang w:val="uk-UA" w:eastAsia="en-US"/>
              </w:rPr>
              <w:t>язково</w:t>
            </w:r>
            <w:r w:rsidRPr="00584574">
              <w:rPr>
                <w:rFonts w:ascii="Avenir Next Cyr" w:eastAsia="Times New Roman" w:hAnsi="Avenir Next Cyr" w:cs="Avenir Next LT Pro"/>
                <w:i/>
                <w:iCs/>
                <w:color w:val="auto"/>
                <w:sz w:val="20"/>
                <w:szCs w:val="20"/>
                <w:lang w:val="uk-UA" w:eastAsia="en-US"/>
              </w:rPr>
              <w:t xml:space="preserve">, якщо </w:t>
            </w:r>
            <w:r w:rsidRPr="004317FE">
              <w:rPr>
                <w:rFonts w:ascii="Avenir Next Cyr" w:eastAsia="Times New Roman" w:hAnsi="Avenir Next Cyr" w:cs="Segoe UI"/>
                <w:i/>
                <w:iCs/>
                <w:color w:val="auto"/>
                <w:sz w:val="20"/>
                <w:szCs w:val="20"/>
                <w:lang w:val="uk-UA" w:eastAsia="en-US"/>
              </w:rPr>
              <w:t>Ц</w:t>
            </w:r>
            <w:r w:rsidRPr="004317FE">
              <w:rPr>
                <w:rFonts w:ascii="Avenir Next Cyr" w:eastAsia="Times New Roman" w:hAnsi="Avenir Next Cyr" w:cs="Calibri"/>
                <w:i/>
                <w:iCs/>
                <w:color w:val="auto"/>
                <w:sz w:val="20"/>
                <w:szCs w:val="20"/>
                <w:lang w:val="uk-UA" w:eastAsia="en-US"/>
              </w:rPr>
              <w:t>іль</w:t>
            </w:r>
            <w:r w:rsidRPr="004317FE">
              <w:rPr>
                <w:rFonts w:ascii="Avenir Next Cyr" w:eastAsia="Times New Roman" w:hAnsi="Avenir Next Cyr" w:cs="Segoe UI"/>
                <w:i/>
                <w:iCs/>
                <w:color w:val="auto"/>
                <w:sz w:val="20"/>
                <w:szCs w:val="20"/>
                <w:lang w:val="uk-UA" w:eastAsia="en-US"/>
              </w:rPr>
              <w:t xml:space="preserve"> </w:t>
            </w:r>
            <w:proofErr w:type="spellStart"/>
            <w:r w:rsidRPr="004317FE">
              <w:rPr>
                <w:rFonts w:ascii="Avenir Next Cyr" w:eastAsia="Times New Roman" w:hAnsi="Avenir Next Cyr" w:cs="Segoe UI"/>
                <w:i/>
                <w:iCs/>
                <w:color w:val="auto"/>
                <w:sz w:val="20"/>
                <w:szCs w:val="20"/>
                <w:lang w:val="uk-UA" w:eastAsia="en-US"/>
              </w:rPr>
              <w:t>Актовності</w:t>
            </w:r>
            <w:proofErr w:type="spellEnd"/>
            <w:r w:rsidRPr="004317FE">
              <w:rPr>
                <w:rFonts w:ascii="Avenir Next Cyr" w:eastAsia="Times New Roman" w:hAnsi="Avenir Next Cyr" w:cs="Segoe UI"/>
                <w:i/>
                <w:iCs/>
                <w:color w:val="auto"/>
                <w:sz w:val="20"/>
                <w:szCs w:val="20"/>
                <w:lang w:val="uk-UA" w:eastAsia="en-US"/>
              </w:rPr>
              <w:t xml:space="preserve"> </w:t>
            </w:r>
            <w:r w:rsidRPr="00584574">
              <w:rPr>
                <w:rFonts w:ascii="Avenir Next Cyr" w:eastAsia="Times New Roman" w:hAnsi="Avenir Next Cyr" w:cs="Segoe UI"/>
                <w:i/>
                <w:iCs/>
                <w:color w:val="auto"/>
                <w:sz w:val="20"/>
                <w:szCs w:val="20"/>
                <w:lang w:val="uk-UA" w:eastAsia="en-US"/>
              </w:rPr>
              <w:t xml:space="preserve">2 була </w:t>
            </w:r>
            <w:r w:rsidRPr="00584574">
              <w:rPr>
                <w:rFonts w:ascii="Avenir Next Cyr" w:eastAsia="Times New Roman" w:hAnsi="Avenir Next Cyr" w:cs="Calibri"/>
                <w:i/>
                <w:iCs/>
                <w:color w:val="auto"/>
                <w:sz w:val="20"/>
                <w:szCs w:val="20"/>
                <w:lang w:val="uk-UA" w:eastAsia="en-US"/>
              </w:rPr>
              <w:t>зазначена</w:t>
            </w:r>
            <w:r w:rsidRPr="00584574">
              <w:rPr>
                <w:rFonts w:ascii="Avenir Next Cyr" w:eastAsia="Times New Roman" w:hAnsi="Avenir Next Cyr" w:cs="Segoe UI"/>
                <w:i/>
                <w:iCs/>
                <w:color w:val="auto"/>
                <w:sz w:val="20"/>
                <w:szCs w:val="20"/>
                <w:lang w:val="uk-UA" w:eastAsia="en-US"/>
              </w:rPr>
              <w:t xml:space="preserve"> </w:t>
            </w:r>
            <w:r w:rsidRPr="00584574">
              <w:rPr>
                <w:rFonts w:ascii="Avenir Next Cyr" w:eastAsia="Times New Roman" w:hAnsi="Avenir Next Cyr" w:cs="Calibri"/>
                <w:i/>
                <w:iCs/>
                <w:color w:val="auto"/>
                <w:sz w:val="20"/>
                <w:szCs w:val="20"/>
                <w:lang w:val="uk-UA" w:eastAsia="en-US"/>
              </w:rPr>
              <w:t>у</w:t>
            </w:r>
            <w:r w:rsidRPr="00584574">
              <w:rPr>
                <w:rFonts w:ascii="Avenir Next Cyr" w:eastAsia="Times New Roman" w:hAnsi="Avenir Next Cyr" w:cs="Segoe UI"/>
                <w:i/>
                <w:iCs/>
                <w:color w:val="auto"/>
                <w:sz w:val="20"/>
                <w:szCs w:val="20"/>
                <w:lang w:val="uk-UA" w:eastAsia="en-US"/>
              </w:rPr>
              <w:t xml:space="preserve"> </w:t>
            </w:r>
            <w:r w:rsidRPr="00584574">
              <w:rPr>
                <w:rFonts w:ascii="Avenir Next Cyr" w:eastAsia="Times New Roman" w:hAnsi="Avenir Next Cyr" w:cs="Calibri"/>
                <w:i/>
                <w:iCs/>
                <w:color w:val="auto"/>
                <w:sz w:val="20"/>
                <w:szCs w:val="20"/>
                <w:lang w:val="uk-UA" w:eastAsia="en-US"/>
              </w:rPr>
              <w:t>питанні</w:t>
            </w:r>
            <w:r w:rsidRPr="00584574">
              <w:rPr>
                <w:rFonts w:ascii="Avenir Next Cyr" w:eastAsia="Times New Roman" w:hAnsi="Avenir Next Cyr" w:cs="Segoe UI"/>
                <w:i/>
                <w:iCs/>
                <w:color w:val="auto"/>
                <w:sz w:val="20"/>
                <w:szCs w:val="20"/>
                <w:lang w:val="uk-UA" w:eastAsia="en-US"/>
              </w:rPr>
              <w:t xml:space="preserve"> 1B)</w:t>
            </w:r>
          </w:p>
        </w:tc>
      </w:tr>
      <w:tr w:rsidR="00F74CB6" w:rsidRPr="00943BD3" w14:paraId="286B1BC6" w14:textId="77777777" w:rsidTr="00F64C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C27489" w14:textId="77777777" w:rsidR="00F74CB6" w:rsidRPr="00584574" w:rsidRDefault="00EE355F" w:rsidP="00F74CB6">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Medium" w:hAnsi="Avenir Next Cyr Medium" w:cs="Calibri"/>
                <w:b/>
                <w:color w:val="000000" w:themeColor="text1"/>
                <w:sz w:val="20"/>
                <w:szCs w:val="16"/>
                <w:lang w:val="uk-UA"/>
              </w:rPr>
              <w:t xml:space="preserve">Ціль Активності </w:t>
            </w:r>
            <w:r>
              <w:rPr>
                <w:rFonts w:ascii="Avenir Next Cyr Medium" w:hAnsi="Avenir Next Cyr Medium" w:cs="Calibri"/>
                <w:b/>
                <w:color w:val="000000" w:themeColor="text1"/>
                <w:sz w:val="20"/>
                <w:szCs w:val="16"/>
                <w:lang w:val="uk-UA"/>
              </w:rPr>
              <w:t>2</w:t>
            </w:r>
            <w:r w:rsidRPr="004317FE">
              <w:rPr>
                <w:rFonts w:ascii="Avenir Next Cyr Medium" w:hAnsi="Avenir Next Cyr Medium" w:cs="Calibri"/>
                <w:b/>
                <w:color w:val="000000" w:themeColor="text1"/>
                <w:sz w:val="20"/>
                <w:szCs w:val="16"/>
                <w:lang w:val="uk-UA"/>
              </w:rPr>
              <w:t xml:space="preserve"> з питання </w:t>
            </w:r>
            <w:r w:rsidRPr="004317FE">
              <w:rPr>
                <w:rFonts w:ascii="Avenir Next Cyr Medium" w:eastAsia="Times New Roman" w:hAnsi="Avenir Next Cyr Medium" w:cs="Segoe UI"/>
                <w:b/>
                <w:bCs/>
                <w:color w:val="000000"/>
                <w:sz w:val="20"/>
                <w:szCs w:val="20"/>
                <w:lang w:val="uk-UA" w:eastAsia="en-US"/>
              </w:rPr>
              <w:t>1B</w:t>
            </w:r>
            <w:r w:rsidRPr="004317FE">
              <w:rPr>
                <w:rFonts w:ascii="Avenir Next Cyr Medium" w:eastAsia="Times New Roman" w:hAnsi="Avenir Next Cyr Medium" w:cs="Segoe UI"/>
                <w:color w:val="000000"/>
                <w:sz w:val="20"/>
                <w:szCs w:val="20"/>
                <w:lang w:val="uk-UA" w:eastAsia="en-US"/>
              </w:rPr>
              <w:t> </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7CFD9C89" w14:textId="77777777" w:rsidR="00F74CB6" w:rsidRPr="00584574" w:rsidRDefault="00F74CB6" w:rsidP="00F74CB6">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eastAsia="Times New Roman" w:hAnsi="Avenir Next Cyr" w:cs="Segoe UI"/>
                <w:b/>
                <w:bCs/>
                <w:i/>
                <w:iCs/>
                <w:sz w:val="18"/>
                <w:szCs w:val="18"/>
                <w:lang w:val="uk-UA" w:eastAsia="en-US"/>
              </w:rPr>
              <w:t xml:space="preserve">Онлайн-портал реєстрації робіт автоматично відобразить Ціль Активності </w:t>
            </w:r>
            <w:r>
              <w:rPr>
                <w:rFonts w:ascii="Avenir Next Cyr" w:eastAsia="Times New Roman" w:hAnsi="Avenir Next Cyr" w:cs="Segoe UI"/>
                <w:b/>
                <w:bCs/>
                <w:i/>
                <w:iCs/>
                <w:sz w:val="18"/>
                <w:szCs w:val="18"/>
                <w:lang w:val="uk-UA" w:eastAsia="en-US"/>
              </w:rPr>
              <w:t>2</w:t>
            </w:r>
            <w:r w:rsidRPr="004317FE">
              <w:rPr>
                <w:rFonts w:ascii="Avenir Next Cyr" w:eastAsia="Times New Roman" w:hAnsi="Avenir Next Cyr" w:cs="Segoe UI"/>
                <w:b/>
                <w:bCs/>
                <w:i/>
                <w:iCs/>
                <w:sz w:val="18"/>
                <w:szCs w:val="18"/>
                <w:lang w:val="uk-UA" w:eastAsia="en-US"/>
              </w:rPr>
              <w:t xml:space="preserve"> з Питання 1B.</w:t>
            </w:r>
          </w:p>
        </w:tc>
      </w:tr>
      <w:tr w:rsidR="00F74CB6" w:rsidRPr="00584574" w14:paraId="38732FCC" w14:textId="77777777" w:rsidTr="00F64C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1532E7" w14:textId="77777777" w:rsidR="00F74CB6" w:rsidRPr="00584574" w:rsidRDefault="00F74CB6" w:rsidP="00F74CB6">
            <w:pPr>
              <w:pStyle w:val="MediumShading1-Accent11"/>
              <w:spacing w:before="120" w:after="120"/>
              <w:rPr>
                <w:rFonts w:ascii="Avenir Next Cyr Medium" w:hAnsi="Avenir Next Cyr Medium" w:cs="Calibri"/>
                <w:color w:val="auto"/>
                <w:sz w:val="20"/>
                <w:szCs w:val="20"/>
                <w:lang w:val="uk-UA"/>
              </w:rPr>
            </w:pPr>
            <w:r w:rsidRPr="00584574">
              <w:rPr>
                <w:rFonts w:ascii="Avenir Next Cyr" w:hAnsi="Avenir Next Cyr" w:cs="Calibri"/>
                <w:b/>
                <w:color w:val="000000" w:themeColor="text1"/>
                <w:sz w:val="20"/>
                <w:szCs w:val="16"/>
                <w:lang w:val="uk-UA"/>
              </w:rPr>
              <w:t xml:space="preserve"> </w:t>
            </w:r>
            <w:r w:rsidRPr="00584574">
              <w:rPr>
                <w:rFonts w:ascii="Avenir Next Cyr Medium" w:hAnsi="Avenir Next Cyr Medium" w:cs="Calibri"/>
                <w:b/>
                <w:color w:val="000000" w:themeColor="text1"/>
                <w:sz w:val="20"/>
                <w:szCs w:val="16"/>
                <w:lang w:val="uk-UA"/>
              </w:rPr>
              <w:t>Вкажіть результат</w:t>
            </w:r>
          </w:p>
          <w:p w14:paraId="384E95B2" w14:textId="77777777" w:rsidR="00F74CB6" w:rsidRPr="00584574" w:rsidRDefault="002B174B" w:rsidP="00F74CB6">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hAnsi="Avenir Next Cyr"/>
                <w:i/>
                <w:color w:val="auto"/>
                <w:spacing w:val="-3"/>
                <w:sz w:val="16"/>
                <w:szCs w:val="19"/>
                <w:lang w:val="uk-UA"/>
              </w:rPr>
              <w:t>(</w:t>
            </w:r>
            <w:r w:rsidRPr="004317FE">
              <w:rPr>
                <w:rFonts w:ascii="Avenir Next Cyr" w:hAnsi="Avenir Next Cyr" w:cs="Calibri"/>
                <w:i/>
                <w:color w:val="auto"/>
                <w:spacing w:val="-3"/>
                <w:sz w:val="16"/>
                <w:szCs w:val="16"/>
                <w:lang w:val="uk-UA"/>
              </w:rPr>
              <w:t>~</w:t>
            </w:r>
            <w:r>
              <w:rPr>
                <w:rFonts w:ascii="Avenir Next Cyr" w:hAnsi="Avenir Next Cyr" w:cs="Calibri"/>
                <w:i/>
                <w:color w:val="auto"/>
                <w:spacing w:val="-3"/>
                <w:sz w:val="16"/>
                <w:szCs w:val="19"/>
                <w:lang w:val="uk-UA"/>
              </w:rPr>
              <w:t>30</w:t>
            </w:r>
            <w:r w:rsidRPr="004317FE">
              <w:rPr>
                <w:rFonts w:ascii="Avenir Next Cyr" w:hAnsi="Avenir Next Cyr" w:cs="Calibri"/>
                <w:i/>
                <w:color w:val="auto"/>
                <w:spacing w:val="-3"/>
                <w:sz w:val="16"/>
                <w:szCs w:val="19"/>
                <w:lang w:val="uk-UA"/>
              </w:rPr>
              <w:t xml:space="preserve"> слів</w:t>
            </w:r>
            <w:r w:rsidRPr="004317FE">
              <w:rPr>
                <w:rFonts w:ascii="Avenir Next Cyr" w:hAnsi="Avenir Next Cyr"/>
                <w:i/>
                <w:color w:val="auto"/>
                <w:spacing w:val="-3"/>
                <w:sz w:val="16"/>
                <w:szCs w:val="19"/>
                <w:lang w:val="uk-UA"/>
              </w:rPr>
              <w:t>)</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39D195F8" w14:textId="77777777" w:rsidR="00F74CB6" w:rsidRPr="00584574" w:rsidRDefault="00F74CB6" w:rsidP="00F74CB6">
            <w:pPr>
              <w:spacing w:after="0" w:line="240" w:lineRule="auto"/>
              <w:ind w:left="60"/>
              <w:textAlignment w:val="baseline"/>
              <w:rPr>
                <w:rFonts w:ascii="Segoe UI" w:eastAsia="Times New Roman" w:hAnsi="Segoe UI" w:cs="Segoe UI"/>
                <w:sz w:val="18"/>
                <w:szCs w:val="18"/>
                <w:lang w:val="uk-UA" w:eastAsia="en-US"/>
              </w:rPr>
            </w:pPr>
            <w:r w:rsidRPr="00584574">
              <w:rPr>
                <w:rFonts w:ascii="AvenirNext LT Pro Bold" w:eastAsia="Times New Roman" w:hAnsi="AvenirNext LT Pro Bold" w:cs="Segoe UI"/>
                <w:lang w:val="uk-UA" w:eastAsia="en-US"/>
              </w:rPr>
              <w:t> </w:t>
            </w:r>
          </w:p>
        </w:tc>
      </w:tr>
      <w:tr w:rsidR="00F74CB6" w:rsidRPr="00584574" w14:paraId="48AB9B53" w14:textId="77777777" w:rsidTr="00F64C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FD83BF" w14:textId="77777777" w:rsidR="00F74CB6" w:rsidRPr="0077761C" w:rsidRDefault="00F74CB6" w:rsidP="00F74CB6">
            <w:pPr>
              <w:pStyle w:val="MediumShading1-Accent11"/>
              <w:spacing w:before="120" w:after="120"/>
              <w:rPr>
                <w:rFonts w:ascii="Avenir Next Cyr Medium" w:hAnsi="Avenir Next Cyr Medium" w:cs="Calibri"/>
                <w:b/>
                <w:color w:val="000000" w:themeColor="text1"/>
                <w:sz w:val="20"/>
                <w:szCs w:val="16"/>
                <w:lang w:val="uk-UA"/>
              </w:rPr>
            </w:pPr>
            <w:r w:rsidRPr="0077761C">
              <w:rPr>
                <w:rFonts w:ascii="Avenir Next Cyr Medium" w:hAnsi="Avenir Next Cyr Medium" w:cs="Calibri"/>
                <w:b/>
                <w:color w:val="000000" w:themeColor="text1"/>
                <w:sz w:val="20"/>
                <w:szCs w:val="16"/>
                <w:lang w:val="uk-UA"/>
              </w:rPr>
              <w:t xml:space="preserve"> Опис ситуації</w:t>
            </w:r>
          </w:p>
          <w:p w14:paraId="59B3F9AC" w14:textId="77777777" w:rsidR="00F74CB6" w:rsidRPr="0077761C" w:rsidRDefault="00F74CB6" w:rsidP="00F74CB6">
            <w:pPr>
              <w:spacing w:after="0" w:line="240" w:lineRule="auto"/>
              <w:ind w:left="60"/>
              <w:textAlignment w:val="baseline"/>
              <w:rPr>
                <w:rFonts w:ascii="Segoe UI" w:eastAsia="Times New Roman" w:hAnsi="Segoe UI" w:cs="Segoe UI"/>
                <w:sz w:val="18"/>
                <w:szCs w:val="18"/>
                <w:lang w:val="uk-UA" w:eastAsia="en-US"/>
              </w:rPr>
            </w:pPr>
            <w:r w:rsidRPr="0077761C">
              <w:rPr>
                <w:rFonts w:ascii="Avenir Next Cyr" w:hAnsi="Avenir Next Cyr"/>
                <w:i/>
                <w:color w:val="auto"/>
                <w:spacing w:val="-3"/>
                <w:sz w:val="16"/>
                <w:szCs w:val="19"/>
                <w:lang w:val="uk-UA"/>
              </w:rPr>
              <w:t>(</w:t>
            </w:r>
            <w:r w:rsidRPr="0077761C">
              <w:rPr>
                <w:rFonts w:ascii="AvenirNext LT Pro Bold" w:eastAsia="Times New Roman" w:hAnsi="AvenirNext LT Pro Bold" w:cs="Segoe UI"/>
                <w:i/>
                <w:iCs/>
                <w:color w:val="auto"/>
                <w:sz w:val="16"/>
                <w:szCs w:val="16"/>
                <w:lang w:val="uk-UA" w:eastAsia="en-US"/>
              </w:rPr>
              <w:t>~</w:t>
            </w:r>
            <w:r w:rsidRPr="0077761C">
              <w:rPr>
                <w:rFonts w:ascii="Avenir Next Cyr" w:hAnsi="Avenir Next Cyr"/>
                <w:i/>
                <w:color w:val="auto"/>
                <w:spacing w:val="-3"/>
                <w:sz w:val="16"/>
                <w:szCs w:val="19"/>
                <w:lang w:val="uk-UA"/>
              </w:rPr>
              <w:t xml:space="preserve">150 слів; </w:t>
            </w:r>
            <w:r w:rsidRPr="0077761C">
              <w:rPr>
                <w:rFonts w:ascii="Avenir Next Cyr" w:hAnsi="Avenir Next Cyr"/>
                <w:bCs/>
                <w:i/>
                <w:iCs/>
                <w:color w:val="auto"/>
                <w:spacing w:val="-3"/>
                <w:sz w:val="16"/>
                <w:szCs w:val="16"/>
                <w:lang w:val="uk-UA"/>
              </w:rPr>
              <w:t>≤</w:t>
            </w:r>
            <w:r w:rsidRPr="0077761C">
              <w:rPr>
                <w:rFonts w:ascii="Avenir Next Cyr" w:hAnsi="Avenir Next Cyr"/>
                <w:i/>
                <w:color w:val="auto"/>
                <w:spacing w:val="-3"/>
                <w:sz w:val="16"/>
                <w:szCs w:val="19"/>
                <w:lang w:val="uk-UA"/>
              </w:rPr>
              <w:t>3 таблиці/графіки)</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687E19AB" w14:textId="77777777" w:rsidR="00F74CB6" w:rsidRPr="00584574" w:rsidRDefault="00F74CB6" w:rsidP="00F74CB6">
            <w:pPr>
              <w:spacing w:after="0" w:line="240" w:lineRule="auto"/>
              <w:ind w:left="60"/>
              <w:textAlignment w:val="baseline"/>
              <w:rPr>
                <w:rFonts w:ascii="Segoe UI" w:eastAsia="Times New Roman" w:hAnsi="Segoe UI" w:cs="Segoe UI"/>
                <w:sz w:val="18"/>
                <w:szCs w:val="18"/>
                <w:lang w:val="uk-UA" w:eastAsia="en-US"/>
              </w:rPr>
            </w:pPr>
            <w:r w:rsidRPr="00584574">
              <w:rPr>
                <w:rFonts w:ascii="AvenirNext LT Pro Bold" w:eastAsia="Times New Roman" w:hAnsi="AvenirNext LT Pro Bold" w:cs="Segoe UI"/>
                <w:lang w:val="uk-UA" w:eastAsia="en-US"/>
              </w:rPr>
              <w:t> </w:t>
            </w:r>
          </w:p>
        </w:tc>
      </w:tr>
      <w:tr w:rsidR="00F74CB6" w:rsidRPr="00943BD3" w14:paraId="4628E803" w14:textId="77777777" w:rsidTr="00F64C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7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A728FB2" w14:textId="77777777" w:rsidR="00F74CB6" w:rsidRPr="0077761C" w:rsidRDefault="00F74CB6" w:rsidP="00F74CB6">
            <w:pPr>
              <w:spacing w:after="0" w:line="240" w:lineRule="auto"/>
              <w:ind w:left="57"/>
              <w:jc w:val="center"/>
              <w:textAlignment w:val="baseline"/>
              <w:rPr>
                <w:rFonts w:ascii="Avenir Next Cyr Medium" w:eastAsia="Times New Roman" w:hAnsi="Avenir Next Cyr Medium"/>
                <w:lang w:val="uk-UA" w:eastAsia="en-US"/>
              </w:rPr>
            </w:pPr>
            <w:r w:rsidRPr="004317FE">
              <w:rPr>
                <w:rFonts w:ascii="Avenir Next Cyr Medium" w:eastAsia="Times New Roman" w:hAnsi="Avenir Next Cyr Medium" w:cs="Calibri"/>
                <w:b/>
                <w:bCs/>
                <w:color w:val="B4975A"/>
                <w:lang w:val="uk-UA" w:eastAsia="en-US"/>
              </w:rPr>
              <w:t xml:space="preserve">ЦІЛЬ АКТИВНОСТІ </w:t>
            </w:r>
            <w:r w:rsidRPr="0077761C">
              <w:rPr>
                <w:rFonts w:ascii="Avenir Next Cyr Medium" w:eastAsia="Times New Roman" w:hAnsi="Avenir Next Cyr Medium"/>
                <w:b/>
                <w:bCs/>
                <w:color w:val="B4975A"/>
                <w:lang w:val="uk-UA" w:eastAsia="en-US"/>
              </w:rPr>
              <w:t>3</w:t>
            </w:r>
            <w:r w:rsidRPr="0077761C">
              <w:rPr>
                <w:rFonts w:ascii="Avenir Next Cyr Medium" w:eastAsia="Times New Roman" w:hAnsi="Avenir Next Cyr Medium"/>
                <w:color w:val="B4975A"/>
                <w:lang w:val="uk-UA" w:eastAsia="en-US"/>
              </w:rPr>
              <w:t> </w:t>
            </w:r>
            <w:r w:rsidRPr="0077761C">
              <w:rPr>
                <w:rFonts w:ascii="Avenir Next Cyr Medium" w:eastAsia="Times New Roman" w:hAnsi="Avenir Next Cyr Medium" w:cs="Calibri"/>
                <w:b/>
                <w:bCs/>
                <w:color w:val="B4975A"/>
                <w:lang w:val="uk-UA" w:eastAsia="en-US"/>
              </w:rPr>
              <w:t>- РЕЗУЛЬТАТИ</w:t>
            </w:r>
          </w:p>
          <w:p w14:paraId="17FFA9FC" w14:textId="77777777" w:rsidR="00F74CB6" w:rsidRPr="0077761C" w:rsidRDefault="00F74CB6" w:rsidP="00F74CB6">
            <w:pPr>
              <w:spacing w:after="0" w:line="240" w:lineRule="auto"/>
              <w:ind w:left="60"/>
              <w:jc w:val="center"/>
              <w:textAlignment w:val="baseline"/>
              <w:rPr>
                <w:rFonts w:ascii="Segoe UI" w:eastAsia="Times New Roman" w:hAnsi="Segoe UI" w:cs="Segoe UI"/>
                <w:sz w:val="18"/>
                <w:szCs w:val="18"/>
                <w:lang w:val="uk-UA" w:eastAsia="en-US"/>
              </w:rPr>
            </w:pPr>
            <w:r w:rsidRPr="0077761C">
              <w:rPr>
                <w:rFonts w:ascii="Avenir Next Cyr" w:eastAsia="Times New Roman" w:hAnsi="Avenir Next Cyr" w:cs="Segoe UI"/>
                <w:i/>
                <w:iCs/>
                <w:color w:val="auto"/>
                <w:sz w:val="20"/>
                <w:szCs w:val="20"/>
                <w:lang w:val="uk-UA" w:eastAsia="en-US"/>
              </w:rPr>
              <w:t>(</w:t>
            </w:r>
            <w:r w:rsidRPr="0077761C">
              <w:rPr>
                <w:rFonts w:ascii="Avenir Next Cyr" w:eastAsia="Times New Roman" w:hAnsi="Avenir Next Cyr" w:cs="Calibri"/>
                <w:i/>
                <w:iCs/>
                <w:color w:val="auto"/>
                <w:sz w:val="20"/>
                <w:szCs w:val="20"/>
                <w:lang w:val="uk-UA" w:eastAsia="en-US"/>
              </w:rPr>
              <w:t>Обов</w:t>
            </w:r>
            <w:r w:rsidRPr="0077761C">
              <w:rPr>
                <w:rFonts w:ascii="Avenir Next Cyr" w:eastAsia="Times New Roman" w:hAnsi="Avenir Next Cyr" w:cs="Avenir Next LT Pro"/>
                <w:i/>
                <w:iCs/>
                <w:color w:val="auto"/>
                <w:sz w:val="20"/>
                <w:szCs w:val="20"/>
                <w:lang w:val="uk-UA" w:eastAsia="en-US"/>
              </w:rPr>
              <w:t>’</w:t>
            </w:r>
            <w:r w:rsidRPr="0077761C">
              <w:rPr>
                <w:rFonts w:ascii="Avenir Next Cyr" w:eastAsia="Times New Roman" w:hAnsi="Avenir Next Cyr" w:cs="Calibri"/>
                <w:i/>
                <w:iCs/>
                <w:color w:val="auto"/>
                <w:sz w:val="20"/>
                <w:szCs w:val="20"/>
                <w:lang w:val="uk-UA" w:eastAsia="en-US"/>
              </w:rPr>
              <w:t>язково</w:t>
            </w:r>
            <w:r w:rsidRPr="0077761C">
              <w:rPr>
                <w:rFonts w:ascii="Avenir Next Cyr" w:eastAsia="Times New Roman" w:hAnsi="Avenir Next Cyr" w:cs="Avenir Next LT Pro"/>
                <w:i/>
                <w:iCs/>
                <w:color w:val="auto"/>
                <w:sz w:val="20"/>
                <w:szCs w:val="20"/>
                <w:lang w:val="uk-UA" w:eastAsia="en-US"/>
              </w:rPr>
              <w:t xml:space="preserve">, якщо </w:t>
            </w:r>
            <w:r w:rsidRPr="004317FE">
              <w:rPr>
                <w:rFonts w:ascii="Avenir Next Cyr" w:eastAsia="Times New Roman" w:hAnsi="Avenir Next Cyr" w:cs="Segoe UI"/>
                <w:i/>
                <w:iCs/>
                <w:color w:val="auto"/>
                <w:sz w:val="20"/>
                <w:szCs w:val="20"/>
                <w:lang w:val="uk-UA" w:eastAsia="en-US"/>
              </w:rPr>
              <w:t>Ц</w:t>
            </w:r>
            <w:r w:rsidRPr="004317FE">
              <w:rPr>
                <w:rFonts w:ascii="Avenir Next Cyr" w:eastAsia="Times New Roman" w:hAnsi="Avenir Next Cyr" w:cs="Calibri"/>
                <w:i/>
                <w:iCs/>
                <w:color w:val="auto"/>
                <w:sz w:val="20"/>
                <w:szCs w:val="20"/>
                <w:lang w:val="uk-UA" w:eastAsia="en-US"/>
              </w:rPr>
              <w:t>іль</w:t>
            </w:r>
            <w:r w:rsidRPr="004317FE">
              <w:rPr>
                <w:rFonts w:ascii="Avenir Next Cyr" w:eastAsia="Times New Roman" w:hAnsi="Avenir Next Cyr" w:cs="Segoe UI"/>
                <w:i/>
                <w:iCs/>
                <w:color w:val="auto"/>
                <w:sz w:val="20"/>
                <w:szCs w:val="20"/>
                <w:lang w:val="uk-UA" w:eastAsia="en-US"/>
              </w:rPr>
              <w:t xml:space="preserve"> </w:t>
            </w:r>
            <w:proofErr w:type="spellStart"/>
            <w:r w:rsidRPr="004317FE">
              <w:rPr>
                <w:rFonts w:ascii="Avenir Next Cyr" w:eastAsia="Times New Roman" w:hAnsi="Avenir Next Cyr" w:cs="Segoe UI"/>
                <w:i/>
                <w:iCs/>
                <w:color w:val="auto"/>
                <w:sz w:val="20"/>
                <w:szCs w:val="20"/>
                <w:lang w:val="uk-UA" w:eastAsia="en-US"/>
              </w:rPr>
              <w:t>Актовності</w:t>
            </w:r>
            <w:proofErr w:type="spellEnd"/>
            <w:r w:rsidRPr="004317FE">
              <w:rPr>
                <w:rFonts w:ascii="Avenir Next Cyr" w:eastAsia="Times New Roman" w:hAnsi="Avenir Next Cyr" w:cs="Segoe UI"/>
                <w:i/>
                <w:iCs/>
                <w:color w:val="auto"/>
                <w:sz w:val="20"/>
                <w:szCs w:val="20"/>
                <w:lang w:val="uk-UA" w:eastAsia="en-US"/>
              </w:rPr>
              <w:t xml:space="preserve"> </w:t>
            </w:r>
            <w:r w:rsidRPr="0077761C">
              <w:rPr>
                <w:rFonts w:ascii="Avenir Next Cyr" w:eastAsia="Times New Roman" w:hAnsi="Avenir Next Cyr" w:cs="Segoe UI"/>
                <w:i/>
                <w:iCs/>
                <w:color w:val="auto"/>
                <w:sz w:val="20"/>
                <w:szCs w:val="20"/>
                <w:lang w:val="uk-UA" w:eastAsia="en-US"/>
              </w:rPr>
              <w:t xml:space="preserve">3 була </w:t>
            </w:r>
            <w:r w:rsidRPr="0077761C">
              <w:rPr>
                <w:rFonts w:ascii="Avenir Next Cyr" w:eastAsia="Times New Roman" w:hAnsi="Avenir Next Cyr" w:cs="Calibri"/>
                <w:i/>
                <w:iCs/>
                <w:color w:val="auto"/>
                <w:sz w:val="20"/>
                <w:szCs w:val="20"/>
                <w:lang w:val="uk-UA" w:eastAsia="en-US"/>
              </w:rPr>
              <w:t>зазначена</w:t>
            </w:r>
            <w:r w:rsidRPr="0077761C">
              <w:rPr>
                <w:rFonts w:ascii="Avenir Next Cyr" w:eastAsia="Times New Roman" w:hAnsi="Avenir Next Cyr" w:cs="Segoe UI"/>
                <w:i/>
                <w:iCs/>
                <w:color w:val="auto"/>
                <w:sz w:val="20"/>
                <w:szCs w:val="20"/>
                <w:lang w:val="uk-UA" w:eastAsia="en-US"/>
              </w:rPr>
              <w:t xml:space="preserve"> </w:t>
            </w:r>
            <w:r w:rsidRPr="0077761C">
              <w:rPr>
                <w:rFonts w:ascii="Avenir Next Cyr" w:eastAsia="Times New Roman" w:hAnsi="Avenir Next Cyr" w:cs="Calibri"/>
                <w:i/>
                <w:iCs/>
                <w:color w:val="auto"/>
                <w:sz w:val="20"/>
                <w:szCs w:val="20"/>
                <w:lang w:val="uk-UA" w:eastAsia="en-US"/>
              </w:rPr>
              <w:t>у</w:t>
            </w:r>
            <w:r w:rsidRPr="0077761C">
              <w:rPr>
                <w:rFonts w:ascii="Avenir Next Cyr" w:eastAsia="Times New Roman" w:hAnsi="Avenir Next Cyr" w:cs="Segoe UI"/>
                <w:i/>
                <w:iCs/>
                <w:color w:val="auto"/>
                <w:sz w:val="20"/>
                <w:szCs w:val="20"/>
                <w:lang w:val="uk-UA" w:eastAsia="en-US"/>
              </w:rPr>
              <w:t xml:space="preserve"> </w:t>
            </w:r>
            <w:r w:rsidRPr="0077761C">
              <w:rPr>
                <w:rFonts w:ascii="Avenir Next Cyr" w:eastAsia="Times New Roman" w:hAnsi="Avenir Next Cyr" w:cs="Calibri"/>
                <w:i/>
                <w:iCs/>
                <w:color w:val="auto"/>
                <w:sz w:val="20"/>
                <w:szCs w:val="20"/>
                <w:lang w:val="uk-UA" w:eastAsia="en-US"/>
              </w:rPr>
              <w:t>питанні</w:t>
            </w:r>
            <w:r w:rsidRPr="0077761C">
              <w:rPr>
                <w:rFonts w:ascii="Avenir Next Cyr" w:eastAsia="Times New Roman" w:hAnsi="Avenir Next Cyr" w:cs="Segoe UI"/>
                <w:i/>
                <w:iCs/>
                <w:color w:val="auto"/>
                <w:sz w:val="20"/>
                <w:szCs w:val="20"/>
                <w:lang w:val="uk-UA" w:eastAsia="en-US"/>
              </w:rPr>
              <w:t xml:space="preserve"> 1B)</w:t>
            </w:r>
          </w:p>
        </w:tc>
      </w:tr>
      <w:tr w:rsidR="00F74CB6" w:rsidRPr="00943BD3" w14:paraId="51825829" w14:textId="77777777" w:rsidTr="00F64C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598F29" w14:textId="77777777" w:rsidR="00F74CB6" w:rsidRPr="0077761C" w:rsidRDefault="00EE355F" w:rsidP="00F74CB6">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Medium" w:hAnsi="Avenir Next Cyr Medium" w:cs="Calibri"/>
                <w:b/>
                <w:color w:val="000000" w:themeColor="text1"/>
                <w:sz w:val="20"/>
                <w:szCs w:val="16"/>
                <w:lang w:val="uk-UA"/>
              </w:rPr>
              <w:t xml:space="preserve">Ціль Активності </w:t>
            </w:r>
            <w:r>
              <w:rPr>
                <w:rFonts w:ascii="Avenir Next Cyr Medium" w:hAnsi="Avenir Next Cyr Medium" w:cs="Calibri"/>
                <w:b/>
                <w:color w:val="000000" w:themeColor="text1"/>
                <w:sz w:val="20"/>
                <w:szCs w:val="16"/>
                <w:lang w:val="uk-UA"/>
              </w:rPr>
              <w:t>3</w:t>
            </w:r>
            <w:r w:rsidRPr="004317FE">
              <w:rPr>
                <w:rFonts w:ascii="Avenir Next Cyr Medium" w:hAnsi="Avenir Next Cyr Medium" w:cs="Calibri"/>
                <w:b/>
                <w:color w:val="000000" w:themeColor="text1"/>
                <w:sz w:val="20"/>
                <w:szCs w:val="16"/>
                <w:lang w:val="uk-UA"/>
              </w:rPr>
              <w:t xml:space="preserve"> з питання </w:t>
            </w:r>
            <w:r w:rsidRPr="004317FE">
              <w:rPr>
                <w:rFonts w:ascii="Avenir Next Cyr Medium" w:eastAsia="Times New Roman" w:hAnsi="Avenir Next Cyr Medium" w:cs="Segoe UI"/>
                <w:b/>
                <w:bCs/>
                <w:color w:val="000000"/>
                <w:sz w:val="20"/>
                <w:szCs w:val="20"/>
                <w:lang w:val="uk-UA" w:eastAsia="en-US"/>
              </w:rPr>
              <w:t>1B</w:t>
            </w:r>
            <w:r w:rsidRPr="004317FE">
              <w:rPr>
                <w:rFonts w:ascii="Avenir Next Cyr Medium" w:eastAsia="Times New Roman" w:hAnsi="Avenir Next Cyr Medium" w:cs="Segoe UI"/>
                <w:color w:val="000000"/>
                <w:sz w:val="20"/>
                <w:szCs w:val="20"/>
                <w:lang w:val="uk-UA" w:eastAsia="en-US"/>
              </w:rPr>
              <w:t> </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48D5EA17" w14:textId="77777777" w:rsidR="00F74CB6" w:rsidRPr="00584574" w:rsidRDefault="00F74CB6" w:rsidP="00F74CB6">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eastAsia="Times New Roman" w:hAnsi="Avenir Next Cyr" w:cs="Segoe UI"/>
                <w:b/>
                <w:bCs/>
                <w:i/>
                <w:iCs/>
                <w:sz w:val="18"/>
                <w:szCs w:val="18"/>
                <w:lang w:val="uk-UA" w:eastAsia="en-US"/>
              </w:rPr>
              <w:t xml:space="preserve">Онлайн-портал реєстрації робіт автоматично відобразить Ціль Активності </w:t>
            </w:r>
            <w:r>
              <w:rPr>
                <w:rFonts w:ascii="Avenir Next Cyr" w:eastAsia="Times New Roman" w:hAnsi="Avenir Next Cyr" w:cs="Segoe UI"/>
                <w:b/>
                <w:bCs/>
                <w:i/>
                <w:iCs/>
                <w:sz w:val="18"/>
                <w:szCs w:val="18"/>
                <w:lang w:val="uk-UA" w:eastAsia="en-US"/>
              </w:rPr>
              <w:t>3</w:t>
            </w:r>
            <w:r w:rsidRPr="004317FE">
              <w:rPr>
                <w:rFonts w:ascii="Avenir Next Cyr" w:eastAsia="Times New Roman" w:hAnsi="Avenir Next Cyr" w:cs="Segoe UI"/>
                <w:b/>
                <w:bCs/>
                <w:i/>
                <w:iCs/>
                <w:sz w:val="18"/>
                <w:szCs w:val="18"/>
                <w:lang w:val="uk-UA" w:eastAsia="en-US"/>
              </w:rPr>
              <w:t xml:space="preserve"> з Питання 1B.</w:t>
            </w:r>
          </w:p>
        </w:tc>
      </w:tr>
      <w:tr w:rsidR="00F74CB6" w:rsidRPr="00584574" w14:paraId="19FC2799" w14:textId="77777777" w:rsidTr="00F64C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7CF4A4" w14:textId="77777777" w:rsidR="00F74CB6" w:rsidRPr="0077761C" w:rsidRDefault="00F74CB6" w:rsidP="00F74CB6">
            <w:pPr>
              <w:pStyle w:val="MediumShading1-Accent11"/>
              <w:spacing w:before="120" w:after="120"/>
              <w:rPr>
                <w:rFonts w:ascii="Avenir Next Cyr Medium" w:hAnsi="Avenir Next Cyr Medium" w:cs="Calibri"/>
                <w:color w:val="auto"/>
                <w:sz w:val="20"/>
                <w:szCs w:val="20"/>
                <w:lang w:val="uk-UA"/>
              </w:rPr>
            </w:pPr>
            <w:r w:rsidRPr="0077761C">
              <w:rPr>
                <w:rFonts w:ascii="Avenir Next Cyr" w:hAnsi="Avenir Next Cyr" w:cs="Calibri"/>
                <w:b/>
                <w:color w:val="000000" w:themeColor="text1"/>
                <w:sz w:val="20"/>
                <w:szCs w:val="16"/>
                <w:lang w:val="uk-UA"/>
              </w:rPr>
              <w:t xml:space="preserve"> </w:t>
            </w:r>
            <w:r w:rsidRPr="0077761C">
              <w:rPr>
                <w:rFonts w:ascii="Avenir Next Cyr Medium" w:hAnsi="Avenir Next Cyr Medium" w:cs="Calibri"/>
                <w:b/>
                <w:color w:val="000000" w:themeColor="text1"/>
                <w:sz w:val="20"/>
                <w:szCs w:val="16"/>
                <w:lang w:val="uk-UA"/>
              </w:rPr>
              <w:t>Вкажіть результат</w:t>
            </w:r>
          </w:p>
          <w:p w14:paraId="24C1DF98" w14:textId="77777777" w:rsidR="00F74CB6" w:rsidRPr="0077761C" w:rsidRDefault="002B174B" w:rsidP="00F74CB6">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hAnsi="Avenir Next Cyr"/>
                <w:i/>
                <w:color w:val="auto"/>
                <w:spacing w:val="-3"/>
                <w:sz w:val="16"/>
                <w:szCs w:val="19"/>
                <w:lang w:val="uk-UA"/>
              </w:rPr>
              <w:t>(</w:t>
            </w:r>
            <w:r w:rsidRPr="004317FE">
              <w:rPr>
                <w:rFonts w:ascii="Avenir Next Cyr" w:hAnsi="Avenir Next Cyr" w:cs="Calibri"/>
                <w:i/>
                <w:color w:val="auto"/>
                <w:spacing w:val="-3"/>
                <w:sz w:val="16"/>
                <w:szCs w:val="16"/>
                <w:lang w:val="uk-UA"/>
              </w:rPr>
              <w:t>~</w:t>
            </w:r>
            <w:r>
              <w:rPr>
                <w:rFonts w:ascii="Avenir Next Cyr" w:hAnsi="Avenir Next Cyr" w:cs="Calibri"/>
                <w:i/>
                <w:color w:val="auto"/>
                <w:spacing w:val="-3"/>
                <w:sz w:val="16"/>
                <w:szCs w:val="19"/>
                <w:lang w:val="uk-UA"/>
              </w:rPr>
              <w:t>30</w:t>
            </w:r>
            <w:r w:rsidRPr="004317FE">
              <w:rPr>
                <w:rFonts w:ascii="Avenir Next Cyr" w:hAnsi="Avenir Next Cyr" w:cs="Calibri"/>
                <w:i/>
                <w:color w:val="auto"/>
                <w:spacing w:val="-3"/>
                <w:sz w:val="16"/>
                <w:szCs w:val="19"/>
                <w:lang w:val="uk-UA"/>
              </w:rPr>
              <w:t xml:space="preserve"> слів</w:t>
            </w:r>
            <w:r w:rsidRPr="004317FE">
              <w:rPr>
                <w:rFonts w:ascii="Avenir Next Cyr" w:hAnsi="Avenir Next Cyr"/>
                <w:i/>
                <w:color w:val="auto"/>
                <w:spacing w:val="-3"/>
                <w:sz w:val="16"/>
                <w:szCs w:val="19"/>
                <w:lang w:val="uk-UA"/>
              </w:rPr>
              <w:t>)</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3CAB7D8C" w14:textId="77777777" w:rsidR="00F74CB6" w:rsidRPr="00584574" w:rsidRDefault="00F74CB6" w:rsidP="00F74CB6">
            <w:pPr>
              <w:spacing w:after="0" w:line="240" w:lineRule="auto"/>
              <w:ind w:left="60"/>
              <w:textAlignment w:val="baseline"/>
              <w:rPr>
                <w:rFonts w:ascii="Segoe UI" w:eastAsia="Times New Roman" w:hAnsi="Segoe UI" w:cs="Segoe UI"/>
                <w:sz w:val="18"/>
                <w:szCs w:val="18"/>
                <w:lang w:val="uk-UA" w:eastAsia="en-US"/>
              </w:rPr>
            </w:pPr>
            <w:r w:rsidRPr="00584574">
              <w:rPr>
                <w:rFonts w:ascii="AvenirNext LT Pro Bold" w:eastAsia="Times New Roman" w:hAnsi="AvenirNext LT Pro Bold" w:cs="Segoe UI"/>
                <w:lang w:val="uk-UA" w:eastAsia="en-US"/>
              </w:rPr>
              <w:t> </w:t>
            </w:r>
          </w:p>
        </w:tc>
      </w:tr>
      <w:tr w:rsidR="00F74CB6" w:rsidRPr="00584574" w14:paraId="08A344CD" w14:textId="77777777" w:rsidTr="00F64C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87D3D9" w14:textId="77777777" w:rsidR="00F74CB6" w:rsidRPr="0077761C" w:rsidRDefault="00F74CB6" w:rsidP="00F74CB6">
            <w:pPr>
              <w:pStyle w:val="MediumShading1-Accent11"/>
              <w:spacing w:before="120" w:after="120"/>
              <w:rPr>
                <w:rFonts w:ascii="Avenir Next Cyr Medium" w:hAnsi="Avenir Next Cyr Medium" w:cs="Calibri"/>
                <w:b/>
                <w:color w:val="000000" w:themeColor="text1"/>
                <w:sz w:val="20"/>
                <w:szCs w:val="16"/>
                <w:lang w:val="uk-UA"/>
              </w:rPr>
            </w:pPr>
            <w:r w:rsidRPr="0077761C">
              <w:rPr>
                <w:rFonts w:ascii="Avenir Next Cyr Medium" w:hAnsi="Avenir Next Cyr Medium" w:cs="Calibri"/>
                <w:b/>
                <w:color w:val="000000" w:themeColor="text1"/>
                <w:sz w:val="20"/>
                <w:szCs w:val="16"/>
                <w:lang w:val="uk-UA"/>
              </w:rPr>
              <w:t xml:space="preserve"> Опис ситуації</w:t>
            </w:r>
          </w:p>
          <w:p w14:paraId="6AD71FAB" w14:textId="77777777" w:rsidR="00F74CB6" w:rsidRPr="0077761C" w:rsidRDefault="00F74CB6" w:rsidP="00F74CB6">
            <w:pPr>
              <w:spacing w:after="0" w:line="240" w:lineRule="auto"/>
              <w:ind w:left="60"/>
              <w:textAlignment w:val="baseline"/>
              <w:rPr>
                <w:rFonts w:ascii="Segoe UI" w:eastAsia="Times New Roman" w:hAnsi="Segoe UI" w:cs="Segoe UI"/>
                <w:sz w:val="18"/>
                <w:szCs w:val="18"/>
                <w:lang w:val="uk-UA" w:eastAsia="en-US"/>
              </w:rPr>
            </w:pPr>
            <w:r w:rsidRPr="0077761C">
              <w:rPr>
                <w:rFonts w:ascii="Avenir Next Cyr" w:hAnsi="Avenir Next Cyr"/>
                <w:i/>
                <w:color w:val="auto"/>
                <w:spacing w:val="-3"/>
                <w:sz w:val="16"/>
                <w:szCs w:val="19"/>
                <w:lang w:val="uk-UA"/>
              </w:rPr>
              <w:t>(</w:t>
            </w:r>
            <w:r w:rsidRPr="0077761C">
              <w:rPr>
                <w:rFonts w:ascii="AvenirNext LT Pro Bold" w:eastAsia="Times New Roman" w:hAnsi="AvenirNext LT Pro Bold" w:cs="Segoe UI"/>
                <w:i/>
                <w:iCs/>
                <w:color w:val="auto"/>
                <w:sz w:val="16"/>
                <w:szCs w:val="16"/>
                <w:lang w:val="uk-UA" w:eastAsia="en-US"/>
              </w:rPr>
              <w:t>~</w:t>
            </w:r>
            <w:r w:rsidRPr="0077761C">
              <w:rPr>
                <w:rFonts w:ascii="Avenir Next Cyr" w:hAnsi="Avenir Next Cyr"/>
                <w:i/>
                <w:color w:val="auto"/>
                <w:spacing w:val="-3"/>
                <w:sz w:val="16"/>
                <w:szCs w:val="19"/>
                <w:lang w:val="uk-UA"/>
              </w:rPr>
              <w:t xml:space="preserve">150 слів; </w:t>
            </w:r>
            <w:r w:rsidRPr="0077761C">
              <w:rPr>
                <w:rFonts w:ascii="Avenir Next Cyr" w:hAnsi="Avenir Next Cyr"/>
                <w:bCs/>
                <w:i/>
                <w:iCs/>
                <w:color w:val="auto"/>
                <w:spacing w:val="-3"/>
                <w:sz w:val="16"/>
                <w:szCs w:val="16"/>
                <w:lang w:val="uk-UA"/>
              </w:rPr>
              <w:t>≤</w:t>
            </w:r>
            <w:r w:rsidRPr="0077761C">
              <w:rPr>
                <w:rFonts w:ascii="Avenir Next Cyr" w:hAnsi="Avenir Next Cyr"/>
                <w:i/>
                <w:color w:val="auto"/>
                <w:spacing w:val="-3"/>
                <w:sz w:val="16"/>
                <w:szCs w:val="19"/>
                <w:lang w:val="uk-UA"/>
              </w:rPr>
              <w:t>3 таблиці/графіки)</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59E6DC6E" w14:textId="77777777" w:rsidR="00F74CB6" w:rsidRPr="00584574" w:rsidRDefault="00F74CB6" w:rsidP="00F74CB6">
            <w:pPr>
              <w:spacing w:after="0" w:line="240" w:lineRule="auto"/>
              <w:ind w:left="60"/>
              <w:textAlignment w:val="baseline"/>
              <w:rPr>
                <w:rFonts w:ascii="Segoe UI" w:eastAsia="Times New Roman" w:hAnsi="Segoe UI" w:cs="Segoe UI"/>
                <w:sz w:val="18"/>
                <w:szCs w:val="18"/>
                <w:lang w:val="uk-UA" w:eastAsia="en-US"/>
              </w:rPr>
            </w:pPr>
            <w:r w:rsidRPr="00584574">
              <w:rPr>
                <w:rFonts w:ascii="AvenirNext LT Pro Bold" w:eastAsia="Times New Roman" w:hAnsi="AvenirNext LT Pro Bold" w:cs="Segoe UI"/>
                <w:lang w:val="uk-UA" w:eastAsia="en-US"/>
              </w:rPr>
              <w:t> </w:t>
            </w:r>
          </w:p>
        </w:tc>
      </w:tr>
      <w:tr w:rsidR="00F74CB6" w:rsidRPr="00943BD3" w14:paraId="3E5B08C4" w14:textId="77777777" w:rsidTr="00F64C5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
        </w:trPr>
        <w:tc>
          <w:tcPr>
            <w:tcW w:w="10773" w:type="dxa"/>
            <w:gridSpan w:val="4"/>
            <w:shd w:val="clear" w:color="auto" w:fill="BFBFBF" w:themeFill="background1" w:themeFillShade="BF"/>
          </w:tcPr>
          <w:p w14:paraId="7A9321F8" w14:textId="77777777" w:rsidR="00F74CB6" w:rsidRPr="0077761C" w:rsidRDefault="00F74CB6" w:rsidP="00F74CB6">
            <w:pPr>
              <w:pStyle w:val="MediumShading1-Accent11"/>
              <w:spacing w:before="120" w:after="120"/>
              <w:rPr>
                <w:rFonts w:ascii="Avenir Next Cyr Medium" w:hAnsi="Avenir Next Cyr Medium" w:cs="Tahoma"/>
                <w:b/>
                <w:color w:val="B4975A"/>
                <w:szCs w:val="16"/>
                <w:lang w:val="uk-UA"/>
              </w:rPr>
            </w:pPr>
            <w:r w:rsidRPr="0077761C">
              <w:rPr>
                <w:rFonts w:ascii="Avenir Next Cyr Medium" w:hAnsi="Avenir Next Cyr Medium" w:cs="Calibri"/>
                <w:b/>
                <w:color w:val="B4975A"/>
                <w:szCs w:val="16"/>
                <w:lang w:val="uk-UA"/>
              </w:rPr>
              <w:t>ДОДАТКОВІ</w:t>
            </w:r>
            <w:r w:rsidRPr="0077761C">
              <w:rPr>
                <w:rFonts w:ascii="Avenir Next Cyr Medium" w:hAnsi="Avenir Next Cyr Medium" w:cs="Tahoma"/>
                <w:b/>
                <w:color w:val="B4975A"/>
                <w:szCs w:val="16"/>
                <w:lang w:val="uk-UA"/>
              </w:rPr>
              <w:t xml:space="preserve"> </w:t>
            </w:r>
            <w:r w:rsidRPr="0077761C">
              <w:rPr>
                <w:rFonts w:ascii="Avenir Next Cyr Medium" w:hAnsi="Avenir Next Cyr Medium" w:cs="Calibri"/>
                <w:b/>
                <w:color w:val="B4975A"/>
                <w:szCs w:val="16"/>
                <w:lang w:val="uk-UA"/>
              </w:rPr>
              <w:t>РЕЗУЛЬТАТИ</w:t>
            </w:r>
          </w:p>
          <w:p w14:paraId="798B1B74" w14:textId="77777777" w:rsidR="00F74CB6" w:rsidRPr="0077761C" w:rsidRDefault="00F74CB6" w:rsidP="00F74CB6">
            <w:pPr>
              <w:pStyle w:val="MediumShading1-Accent11"/>
              <w:spacing w:before="120" w:after="120"/>
              <w:rPr>
                <w:rFonts w:ascii="Avenir Next Cyr" w:hAnsi="Avenir Next Cyr" w:cs="Tahoma"/>
                <w:color w:val="000000" w:themeColor="text1"/>
                <w:sz w:val="20"/>
                <w:szCs w:val="16"/>
                <w:lang w:val="uk-UA"/>
              </w:rPr>
            </w:pPr>
            <w:r w:rsidRPr="0077761C">
              <w:rPr>
                <w:rFonts w:ascii="Avenir Next Cyr" w:hAnsi="Avenir Next Cyr" w:cs="Calibri"/>
                <w:color w:val="000000" w:themeColor="text1"/>
                <w:sz w:val="20"/>
                <w:szCs w:val="16"/>
                <w:lang w:val="uk-UA"/>
              </w:rPr>
              <w:t>Розкажіть про додаткові</w:t>
            </w:r>
            <w:r w:rsidRPr="0077761C">
              <w:rPr>
                <w:rFonts w:ascii="Avenir Next Cyr" w:hAnsi="Avenir Next Cyr" w:cs="Tahoma"/>
                <w:color w:val="000000" w:themeColor="text1"/>
                <w:sz w:val="20"/>
                <w:szCs w:val="16"/>
                <w:lang w:val="uk-UA"/>
              </w:rPr>
              <w:t xml:space="preserve"> </w:t>
            </w:r>
            <w:r w:rsidRPr="0077761C">
              <w:rPr>
                <w:rFonts w:ascii="Avenir Next Cyr" w:hAnsi="Avenir Next Cyr" w:cs="Calibri"/>
                <w:color w:val="000000" w:themeColor="text1"/>
                <w:sz w:val="20"/>
                <w:szCs w:val="16"/>
                <w:lang w:val="uk-UA"/>
              </w:rPr>
              <w:t>результати/досягнення,</w:t>
            </w:r>
            <w:r w:rsidRPr="0077761C">
              <w:rPr>
                <w:rFonts w:ascii="Avenir Next Cyr" w:hAnsi="Avenir Next Cyr" w:cs="Tahoma"/>
                <w:color w:val="000000" w:themeColor="text1"/>
                <w:sz w:val="20"/>
                <w:szCs w:val="16"/>
                <w:lang w:val="uk-UA"/>
              </w:rPr>
              <w:t xml:space="preserve"> що не ставилися в </w:t>
            </w:r>
            <w:r w:rsidRPr="0077761C">
              <w:rPr>
                <w:rFonts w:ascii="Avenir Next Cyr" w:hAnsi="Avenir Next Cyr" w:cs="Calibri"/>
                <w:color w:val="000000" w:themeColor="text1"/>
                <w:sz w:val="20"/>
                <w:szCs w:val="16"/>
                <w:lang w:val="uk-UA"/>
              </w:rPr>
              <w:t>ключових цілях</w:t>
            </w:r>
            <w:r w:rsidRPr="0077761C">
              <w:rPr>
                <w:rFonts w:ascii="Avenir Next Cyr" w:hAnsi="Avenir Next Cyr" w:cs="Tahoma"/>
                <w:color w:val="000000" w:themeColor="text1"/>
                <w:sz w:val="20"/>
                <w:szCs w:val="16"/>
                <w:lang w:val="uk-UA"/>
              </w:rPr>
              <w:t>. Це поле можна використати саме для додаткових результатів, що доповнюють вищевказані результати відповідно до перелічених цілей. Дане поле не є обов'язковим для заповнення.</w:t>
            </w:r>
          </w:p>
          <w:p w14:paraId="68A934CA" w14:textId="77777777" w:rsidR="00F74CB6" w:rsidRPr="0077761C" w:rsidRDefault="00F74CB6" w:rsidP="00F74CB6">
            <w:pPr>
              <w:pStyle w:val="MediumShading1-Accent11"/>
              <w:spacing w:before="120" w:after="120"/>
              <w:rPr>
                <w:rFonts w:ascii="AvenirNext LT Pro Bold" w:hAnsi="AvenirNext LT Pro Bold" w:cs="Tahoma"/>
                <w:color w:val="000000" w:themeColor="text1"/>
                <w:sz w:val="16"/>
                <w:szCs w:val="16"/>
                <w:lang w:val="uk-UA"/>
              </w:rPr>
            </w:pPr>
            <w:r w:rsidRPr="0077761C">
              <w:rPr>
                <w:rFonts w:ascii="Avenir Next Cyr" w:hAnsi="Avenir Next Cyr"/>
                <w:i/>
                <w:color w:val="auto"/>
                <w:spacing w:val="-3"/>
                <w:sz w:val="16"/>
                <w:szCs w:val="16"/>
                <w:lang w:val="uk-UA"/>
              </w:rPr>
              <w:t>(</w:t>
            </w:r>
            <w:r w:rsidRPr="0077761C">
              <w:rPr>
                <w:rFonts w:ascii="Avenir Next Cyr" w:hAnsi="Avenir Next Cyr" w:cs="Calibri"/>
                <w:i/>
                <w:color w:val="auto"/>
                <w:spacing w:val="-3"/>
                <w:sz w:val="16"/>
                <w:szCs w:val="16"/>
                <w:lang w:val="uk-UA"/>
              </w:rPr>
              <w:t xml:space="preserve">~250 </w:t>
            </w:r>
            <w:r w:rsidRPr="0077761C">
              <w:rPr>
                <w:rFonts w:ascii="Avenir Next Cyr" w:hAnsi="Avenir Next Cyr"/>
                <w:i/>
                <w:color w:val="auto"/>
                <w:spacing w:val="-3"/>
                <w:sz w:val="16"/>
                <w:szCs w:val="16"/>
                <w:lang w:val="uk-UA"/>
              </w:rPr>
              <w:t xml:space="preserve">слів; </w:t>
            </w:r>
            <w:r w:rsidRPr="0077761C">
              <w:rPr>
                <w:rFonts w:ascii="Avenir Next Cyr" w:hAnsi="Avenir Next Cyr" w:cs="Calibri"/>
                <w:i/>
                <w:color w:val="auto"/>
                <w:spacing w:val="-3"/>
                <w:sz w:val="16"/>
                <w:szCs w:val="16"/>
                <w:lang w:val="uk-UA"/>
              </w:rPr>
              <w:t>≤</w:t>
            </w:r>
            <w:r w:rsidRPr="0077761C">
              <w:rPr>
                <w:rFonts w:ascii="Avenir Next Cyr" w:hAnsi="Avenir Next Cyr"/>
                <w:i/>
                <w:color w:val="auto"/>
                <w:spacing w:val="-3"/>
                <w:sz w:val="16"/>
                <w:szCs w:val="16"/>
                <w:lang w:val="uk-UA"/>
              </w:rPr>
              <w:t>3 таблиці/графіки)</w:t>
            </w:r>
          </w:p>
        </w:tc>
      </w:tr>
      <w:tr w:rsidR="00F74CB6" w:rsidRPr="00584574" w14:paraId="618CC589" w14:textId="77777777" w:rsidTr="00F64C5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
        </w:trPr>
        <w:tc>
          <w:tcPr>
            <w:tcW w:w="10773" w:type="dxa"/>
            <w:gridSpan w:val="4"/>
            <w:shd w:val="clear" w:color="auto" w:fill="FFFFFF" w:themeFill="background1"/>
          </w:tcPr>
          <w:p w14:paraId="456C29CF" w14:textId="77777777" w:rsidR="00F74CB6" w:rsidRPr="0077761C" w:rsidRDefault="00F74CB6" w:rsidP="00F74CB6">
            <w:pPr>
              <w:pStyle w:val="MediumShading1-Accent11"/>
              <w:spacing w:before="120" w:after="120"/>
              <w:rPr>
                <w:rFonts w:ascii="AvenirNext LT Pro Regular" w:hAnsi="AvenirNext LT Pro Regular"/>
                <w:color w:val="auto"/>
                <w:sz w:val="19"/>
                <w:szCs w:val="19"/>
                <w:lang w:val="uk-UA"/>
              </w:rPr>
            </w:pPr>
            <w:r w:rsidRPr="0077761C">
              <w:rPr>
                <w:rFonts w:ascii="Avenir Next Cyr" w:hAnsi="Avenir Next Cyr"/>
                <w:color w:val="auto"/>
                <w:sz w:val="20"/>
                <w:szCs w:val="20"/>
                <w:lang w:val="uk-UA"/>
              </w:rPr>
              <w:t>Перелічіть тут додаткові результати.</w:t>
            </w:r>
            <w:r w:rsidRPr="0077761C">
              <w:rPr>
                <w:rFonts w:ascii="AvenirNext LT Pro Regular" w:hAnsi="AvenirNext LT Pro Regular"/>
                <w:color w:val="auto"/>
                <w:sz w:val="19"/>
                <w:szCs w:val="19"/>
                <w:lang w:val="uk-UA"/>
              </w:rPr>
              <w:br/>
            </w:r>
          </w:p>
        </w:tc>
      </w:tr>
      <w:tr w:rsidR="00F74CB6" w:rsidRPr="00943BD3" w14:paraId="20C06CE5" w14:textId="77777777" w:rsidTr="00F64C51">
        <w:tc>
          <w:tcPr>
            <w:tcW w:w="5524" w:type="dxa"/>
            <w:gridSpan w:val="2"/>
            <w:tcBorders>
              <w:bottom w:val="single" w:sz="6" w:space="0" w:color="auto"/>
            </w:tcBorders>
            <w:shd w:val="clear" w:color="auto" w:fill="B8B8B8"/>
            <w:vAlign w:val="center"/>
          </w:tcPr>
          <w:p w14:paraId="708302B7" w14:textId="77777777" w:rsidR="00F74CB6" w:rsidRPr="00584574" w:rsidRDefault="00F74CB6" w:rsidP="00F74CB6">
            <w:pPr>
              <w:pStyle w:val="MediumShading1-Accent11"/>
              <w:spacing w:before="120" w:after="120"/>
              <w:rPr>
                <w:rFonts w:ascii="Avenir Next Cyr" w:hAnsi="Avenir Next Cyr"/>
                <w:b/>
                <w:color w:val="auto"/>
                <w:sz w:val="19"/>
                <w:szCs w:val="19"/>
                <w:lang w:val="uk-UA"/>
              </w:rPr>
            </w:pPr>
            <w:r w:rsidRPr="00584574">
              <w:rPr>
                <w:rFonts w:ascii="Avenir Next LT Pro" w:hAnsi="Avenir Next LT Pro"/>
                <w:b/>
                <w:color w:val="auto"/>
                <w:sz w:val="19"/>
                <w:szCs w:val="19"/>
                <w:lang w:val="uk-UA"/>
              </w:rPr>
              <w:t xml:space="preserve">4B. </w:t>
            </w:r>
            <w:r w:rsidRPr="00584574">
              <w:rPr>
                <w:rFonts w:ascii="Avenir Next Cyr Medium" w:hAnsi="Avenir Next Cyr Medium"/>
                <w:b/>
                <w:color w:val="auto"/>
                <w:sz w:val="20"/>
                <w:szCs w:val="20"/>
                <w:lang w:val="uk-UA"/>
              </w:rPr>
              <w:t xml:space="preserve">Маркетинг </w:t>
            </w:r>
            <w:proofErr w:type="spellStart"/>
            <w:r w:rsidRPr="00584574">
              <w:rPr>
                <w:rFonts w:ascii="Avenir Next Cyr Medium" w:hAnsi="Avenir Next Cyr Medium"/>
                <w:b/>
                <w:color w:val="auto"/>
                <w:sz w:val="20"/>
                <w:szCs w:val="20"/>
                <w:lang w:val="uk-UA"/>
              </w:rPr>
              <w:t>рідко</w:t>
            </w:r>
            <w:proofErr w:type="spellEnd"/>
            <w:r w:rsidRPr="00584574">
              <w:rPr>
                <w:rFonts w:ascii="Avenir Next Cyr Medium" w:hAnsi="Avenir Next Cyr Medium"/>
                <w:b/>
                <w:color w:val="auto"/>
                <w:sz w:val="20"/>
                <w:szCs w:val="20"/>
                <w:lang w:val="uk-UA"/>
              </w:rPr>
              <w:t xml:space="preserve"> діє ізольовано. Окрім ваших зусиль, що ще на ринку могло вплинути на результати цієї кампанії – позитивно чи негативно</w:t>
            </w:r>
            <w:r>
              <w:rPr>
                <w:rFonts w:ascii="Avenir Next Cyr Medium" w:hAnsi="Avenir Next Cyr Medium"/>
                <w:b/>
                <w:color w:val="auto"/>
                <w:sz w:val="20"/>
                <w:szCs w:val="20"/>
                <w:lang w:val="uk-UA"/>
              </w:rPr>
              <w:t xml:space="preserve"> -</w:t>
            </w:r>
            <w:r w:rsidRPr="00D275DA">
              <w:rPr>
                <w:lang w:val="ru-RU"/>
              </w:rPr>
              <w:t xml:space="preserve"> </w:t>
            </w:r>
            <w:r w:rsidRPr="00D275DA">
              <w:rPr>
                <w:rFonts w:ascii="Avenir Next Cyr Medium" w:hAnsi="Avenir Next Cyr Medium"/>
                <w:b/>
                <w:color w:val="auto"/>
                <w:sz w:val="20"/>
                <w:szCs w:val="20"/>
                <w:lang w:val="uk-UA"/>
              </w:rPr>
              <w:t>за весь період</w:t>
            </w:r>
            <w:r w:rsidRPr="00584574">
              <w:rPr>
                <w:rFonts w:ascii="Avenir Next Cyr Medium" w:hAnsi="Avenir Next Cyr Medium"/>
                <w:b/>
                <w:color w:val="auto"/>
                <w:sz w:val="20"/>
                <w:szCs w:val="20"/>
                <w:lang w:val="uk-UA"/>
              </w:rPr>
              <w:t>?</w:t>
            </w:r>
          </w:p>
          <w:p w14:paraId="6D0C2089" w14:textId="77777777" w:rsidR="00F74CB6" w:rsidRPr="00584574" w:rsidRDefault="00F74CB6" w:rsidP="00F74CB6">
            <w:pPr>
              <w:pStyle w:val="MediumShading1-Accent11"/>
              <w:spacing w:after="120"/>
              <w:rPr>
                <w:rFonts w:ascii="Avenir Next Cyr Medium" w:hAnsi="Avenir Next Cyr Medium"/>
                <w:b/>
                <w:color w:val="auto"/>
                <w:sz w:val="20"/>
                <w:szCs w:val="20"/>
                <w:lang w:val="uk-UA"/>
              </w:rPr>
            </w:pPr>
            <w:r w:rsidRPr="00584574">
              <w:rPr>
                <w:rFonts w:ascii="Avenir Next Cyr Medium" w:hAnsi="Avenir Next Cyr Medium"/>
                <w:b/>
                <w:color w:val="auto"/>
                <w:sz w:val="20"/>
                <w:szCs w:val="20"/>
                <w:lang w:val="uk-UA"/>
              </w:rPr>
              <w:t xml:space="preserve">Оберіть додаткові фактори в таблиці та поясніть їх вплив у спеціально відведеному місці. Ми розуміємо, що це може бути складно; однак, ми пропонуємо вам надати для суддів більш широке </w:t>
            </w:r>
            <w:r w:rsidRPr="00584574">
              <w:rPr>
                <w:rFonts w:ascii="Avenir Next Cyr Medium" w:hAnsi="Avenir Next Cyr Medium"/>
                <w:b/>
                <w:color w:val="auto"/>
                <w:sz w:val="20"/>
                <w:szCs w:val="20"/>
                <w:lang w:val="uk-UA"/>
              </w:rPr>
              <w:lastRenderedPageBreak/>
              <w:t xml:space="preserve">уявлення того, що зробило вашу кампанію ефективною. </w:t>
            </w:r>
          </w:p>
          <w:p w14:paraId="054923EE" w14:textId="77777777" w:rsidR="00F74CB6" w:rsidRPr="00584574" w:rsidRDefault="00F74CB6" w:rsidP="00F74CB6">
            <w:pPr>
              <w:pStyle w:val="MediumShading1-Accent11"/>
              <w:spacing w:after="120"/>
              <w:rPr>
                <w:rFonts w:ascii="Avenir Next Cyr Medium" w:hAnsi="Avenir Next Cyr Medium"/>
                <w:b/>
                <w:color w:val="auto"/>
                <w:sz w:val="20"/>
                <w:szCs w:val="20"/>
                <w:lang w:val="uk-UA"/>
              </w:rPr>
            </w:pPr>
            <w:r w:rsidRPr="0077761C">
              <w:rPr>
                <w:rFonts w:ascii="Avenir Next Cyr" w:hAnsi="Avenir Next Cyr"/>
                <w:i/>
                <w:color w:val="auto"/>
                <w:spacing w:val="-3"/>
                <w:sz w:val="16"/>
                <w:szCs w:val="16"/>
                <w:lang w:val="uk-UA"/>
              </w:rPr>
              <w:t>(</w:t>
            </w:r>
            <w:r w:rsidRPr="0077761C">
              <w:rPr>
                <w:rFonts w:ascii="Avenir Next Cyr" w:hAnsi="Avenir Next Cyr" w:cs="Calibri"/>
                <w:i/>
                <w:color w:val="auto"/>
                <w:spacing w:val="-3"/>
                <w:sz w:val="16"/>
                <w:szCs w:val="16"/>
                <w:lang w:val="uk-UA"/>
              </w:rPr>
              <w:t>~</w:t>
            </w:r>
            <w:r w:rsidRPr="0077761C">
              <w:rPr>
                <w:rFonts w:ascii="Avenir Next Cyr" w:hAnsi="Avenir Next Cyr"/>
                <w:i/>
                <w:color w:val="auto"/>
                <w:spacing w:val="-3"/>
                <w:sz w:val="16"/>
                <w:szCs w:val="16"/>
                <w:lang w:val="uk-UA"/>
              </w:rPr>
              <w:t xml:space="preserve">200 слів; </w:t>
            </w:r>
            <w:r w:rsidRPr="0077761C">
              <w:rPr>
                <w:rFonts w:ascii="Avenir Next Cyr" w:hAnsi="Avenir Next Cyr" w:cs="Calibri"/>
                <w:i/>
                <w:color w:val="auto"/>
                <w:spacing w:val="-3"/>
                <w:sz w:val="16"/>
                <w:szCs w:val="16"/>
                <w:lang w:val="uk-UA"/>
              </w:rPr>
              <w:t>≤</w:t>
            </w:r>
            <w:r w:rsidRPr="0077761C">
              <w:rPr>
                <w:rFonts w:ascii="Avenir Next Cyr" w:hAnsi="Avenir Next Cyr"/>
                <w:i/>
                <w:color w:val="auto"/>
                <w:spacing w:val="-3"/>
                <w:sz w:val="16"/>
                <w:szCs w:val="16"/>
                <w:lang w:val="uk-UA"/>
              </w:rPr>
              <w:t>3 таблиці/графіки)</w:t>
            </w:r>
          </w:p>
        </w:tc>
        <w:tc>
          <w:tcPr>
            <w:tcW w:w="5249" w:type="dxa"/>
            <w:gridSpan w:val="2"/>
            <w:tcBorders>
              <w:bottom w:val="single" w:sz="6" w:space="0" w:color="auto"/>
            </w:tcBorders>
            <w:shd w:val="clear" w:color="auto" w:fill="FFFFFF" w:themeFill="background1"/>
          </w:tcPr>
          <w:p w14:paraId="61F41430" w14:textId="77777777" w:rsidR="00F74CB6" w:rsidRPr="00584574" w:rsidRDefault="00F74CB6" w:rsidP="00F74CB6">
            <w:pPr>
              <w:pStyle w:val="MediumShading1-Accent11"/>
              <w:spacing w:before="120" w:after="120"/>
              <w:rPr>
                <w:rFonts w:ascii="Avenir Next Cyr Medium" w:hAnsi="Avenir Next Cyr Medium"/>
                <w:b/>
                <w:color w:val="auto"/>
                <w:sz w:val="18"/>
                <w:szCs w:val="18"/>
                <w:lang w:val="uk-UA"/>
              </w:rPr>
            </w:pPr>
            <w:proofErr w:type="spellStart"/>
            <w:r w:rsidRPr="00584574">
              <w:rPr>
                <w:rFonts w:ascii="Avenir Next Cyr Medium" w:hAnsi="Avenir Next Cyr Medium"/>
                <w:b/>
                <w:color w:val="auto"/>
                <w:sz w:val="18"/>
                <w:szCs w:val="18"/>
                <w:lang w:val="uk-UA"/>
              </w:rPr>
              <w:lastRenderedPageBreak/>
              <w:t>Effie</w:t>
            </w:r>
            <w:proofErr w:type="spellEnd"/>
            <w:r w:rsidRPr="00584574">
              <w:rPr>
                <w:rFonts w:ascii="Avenir Next Cyr Medium" w:hAnsi="Avenir Next Cyr Medium"/>
                <w:b/>
                <w:color w:val="auto"/>
                <w:sz w:val="18"/>
                <w:szCs w:val="18"/>
                <w:lang w:val="uk-UA"/>
              </w:rPr>
              <w:t xml:space="preserve"> підказки:</w:t>
            </w:r>
          </w:p>
          <w:p w14:paraId="6BB74E26" w14:textId="77777777" w:rsidR="00F74CB6" w:rsidRPr="00584574" w:rsidRDefault="00F74CB6" w:rsidP="00F74CB6">
            <w:pPr>
              <w:pStyle w:val="MediumShading1-Accent11"/>
              <w:numPr>
                <w:ilvl w:val="0"/>
                <w:numId w:val="8"/>
              </w:numPr>
              <w:spacing w:after="120"/>
              <w:ind w:left="306" w:hanging="288"/>
              <w:rPr>
                <w:rFonts w:ascii="Avenir Next Cyr" w:hAnsi="Avenir Next Cyr"/>
                <w:color w:val="000000" w:themeColor="text1"/>
                <w:sz w:val="18"/>
                <w:szCs w:val="18"/>
                <w:lang w:val="uk-UA"/>
              </w:rPr>
            </w:pPr>
            <w:r w:rsidRPr="00584574">
              <w:rPr>
                <w:rFonts w:ascii="Avenir Next Cyr" w:hAnsi="Avenir Next Cyr"/>
                <w:color w:val="000000" w:themeColor="text1"/>
                <w:sz w:val="18"/>
                <w:szCs w:val="18"/>
                <w:lang w:val="uk-UA"/>
              </w:rPr>
              <w:t xml:space="preserve">Члени журі є керівниками з різних галузей, тож очікують від учасників інформацію про додаткові фактори. </w:t>
            </w:r>
          </w:p>
          <w:p w14:paraId="723E0A67" w14:textId="77777777" w:rsidR="00F74CB6" w:rsidRPr="00584574" w:rsidRDefault="00F74CB6" w:rsidP="00F74CB6">
            <w:pPr>
              <w:pStyle w:val="MediumShading1-Accent11"/>
              <w:numPr>
                <w:ilvl w:val="0"/>
                <w:numId w:val="8"/>
              </w:numPr>
              <w:spacing w:after="120"/>
              <w:ind w:left="306" w:hanging="288"/>
              <w:rPr>
                <w:rFonts w:ascii="Avenir Next Cyr" w:hAnsi="Avenir Next Cyr"/>
                <w:color w:val="000000" w:themeColor="text1"/>
                <w:sz w:val="18"/>
                <w:szCs w:val="18"/>
                <w:lang w:val="uk-UA"/>
              </w:rPr>
            </w:pPr>
            <w:r w:rsidRPr="00584574">
              <w:rPr>
                <w:rFonts w:ascii="Avenir Next Cyr" w:hAnsi="Avenir Next Cyr"/>
                <w:color w:val="000000" w:themeColor="text1"/>
                <w:sz w:val="18"/>
                <w:szCs w:val="18"/>
                <w:lang w:val="uk-UA"/>
              </w:rPr>
              <w:t xml:space="preserve">Наведена нижче таблиця факторів є вибіркою загальних ринкових </w:t>
            </w:r>
            <w:proofErr w:type="spellStart"/>
            <w:r w:rsidRPr="00584574">
              <w:rPr>
                <w:rFonts w:ascii="Avenir Next Cyr" w:hAnsi="Avenir Next Cyr"/>
                <w:color w:val="000000" w:themeColor="text1"/>
                <w:sz w:val="18"/>
                <w:szCs w:val="18"/>
                <w:lang w:val="uk-UA"/>
              </w:rPr>
              <w:t>активностей</w:t>
            </w:r>
            <w:proofErr w:type="spellEnd"/>
            <w:r w:rsidRPr="00584574">
              <w:rPr>
                <w:rFonts w:ascii="Avenir Next Cyr" w:hAnsi="Avenir Next Cyr"/>
                <w:color w:val="000000" w:themeColor="text1"/>
                <w:sz w:val="18"/>
                <w:szCs w:val="18"/>
                <w:lang w:val="uk-UA"/>
              </w:rPr>
              <w:t>, але ваша відповідь може не обмежуватись тільки ними.</w:t>
            </w:r>
          </w:p>
          <w:p w14:paraId="51220256" w14:textId="77777777" w:rsidR="00F74CB6" w:rsidRPr="00584574" w:rsidRDefault="00F74CB6" w:rsidP="00F74CB6">
            <w:pPr>
              <w:pStyle w:val="MediumShading1-Accent11"/>
              <w:numPr>
                <w:ilvl w:val="0"/>
                <w:numId w:val="8"/>
              </w:numPr>
              <w:spacing w:after="120"/>
              <w:ind w:left="306" w:hanging="288"/>
              <w:rPr>
                <w:rFonts w:ascii="Avenir Next Cyr" w:hAnsi="Avenir Next Cyr"/>
                <w:color w:val="000000" w:themeColor="text1"/>
                <w:sz w:val="18"/>
                <w:szCs w:val="18"/>
                <w:lang w:val="uk-UA"/>
              </w:rPr>
            </w:pPr>
            <w:r w:rsidRPr="00584574">
              <w:rPr>
                <w:rFonts w:ascii="Avenir Next Cyr" w:hAnsi="Avenir Next Cyr" w:cs="Calibri"/>
                <w:color w:val="000000" w:themeColor="text1"/>
                <w:sz w:val="18"/>
                <w:szCs w:val="19"/>
                <w:lang w:val="uk-UA"/>
              </w:rPr>
              <w:lastRenderedPageBreak/>
              <w:t>Використайте</w:t>
            </w:r>
            <w:r w:rsidRPr="00584574">
              <w:rPr>
                <w:rFonts w:ascii="Avenir Next Cyr" w:hAnsi="Avenir Next Cyr"/>
                <w:color w:val="000000" w:themeColor="text1"/>
                <w:sz w:val="18"/>
                <w:szCs w:val="19"/>
                <w:lang w:val="uk-UA"/>
              </w:rPr>
              <w:t xml:space="preserve"> </w:t>
            </w:r>
            <w:r w:rsidRPr="00584574">
              <w:rPr>
                <w:rFonts w:ascii="Avenir Next Cyr" w:hAnsi="Avenir Next Cyr" w:cs="Calibri"/>
                <w:color w:val="000000" w:themeColor="text1"/>
                <w:sz w:val="18"/>
                <w:szCs w:val="19"/>
                <w:lang w:val="uk-UA"/>
              </w:rPr>
              <w:t>це</w:t>
            </w:r>
            <w:r w:rsidRPr="00584574">
              <w:rPr>
                <w:rFonts w:ascii="Avenir Next Cyr" w:hAnsi="Avenir Next Cyr"/>
                <w:color w:val="000000" w:themeColor="text1"/>
                <w:sz w:val="18"/>
                <w:szCs w:val="19"/>
                <w:lang w:val="uk-UA"/>
              </w:rPr>
              <w:t xml:space="preserve"> </w:t>
            </w:r>
            <w:r w:rsidRPr="00584574">
              <w:rPr>
                <w:rFonts w:ascii="Avenir Next Cyr" w:hAnsi="Avenir Next Cyr" w:cs="Calibri"/>
                <w:color w:val="000000" w:themeColor="text1"/>
                <w:sz w:val="18"/>
                <w:szCs w:val="19"/>
                <w:lang w:val="uk-UA"/>
              </w:rPr>
              <w:t>місце</w:t>
            </w:r>
            <w:r w:rsidRPr="00584574">
              <w:rPr>
                <w:rFonts w:ascii="Avenir Next Cyr" w:hAnsi="Avenir Next Cyr"/>
                <w:color w:val="000000" w:themeColor="text1"/>
                <w:sz w:val="18"/>
                <w:szCs w:val="19"/>
                <w:lang w:val="uk-UA"/>
              </w:rPr>
              <w:t xml:space="preserve">, </w:t>
            </w:r>
            <w:r w:rsidRPr="00584574">
              <w:rPr>
                <w:rFonts w:ascii="Avenir Next Cyr" w:hAnsi="Avenir Next Cyr" w:cs="Calibri"/>
                <w:color w:val="000000" w:themeColor="text1"/>
                <w:sz w:val="18"/>
                <w:szCs w:val="19"/>
                <w:lang w:val="uk-UA"/>
              </w:rPr>
              <w:t>щоб</w:t>
            </w:r>
            <w:r w:rsidRPr="00584574">
              <w:rPr>
                <w:rFonts w:ascii="Avenir Next Cyr" w:hAnsi="Avenir Next Cyr"/>
                <w:color w:val="000000" w:themeColor="text1"/>
                <w:sz w:val="18"/>
                <w:szCs w:val="19"/>
                <w:lang w:val="uk-UA"/>
              </w:rPr>
              <w:t xml:space="preserve"> </w:t>
            </w:r>
            <w:r w:rsidRPr="00584574">
              <w:rPr>
                <w:rFonts w:ascii="Avenir Next Cyr" w:hAnsi="Avenir Next Cyr" w:cs="Calibri"/>
                <w:color w:val="000000" w:themeColor="text1"/>
                <w:sz w:val="18"/>
                <w:szCs w:val="19"/>
                <w:lang w:val="uk-UA"/>
              </w:rPr>
              <w:t>довести</w:t>
            </w:r>
            <w:r w:rsidRPr="00584574">
              <w:rPr>
                <w:rFonts w:ascii="Avenir Next Cyr" w:hAnsi="Avenir Next Cyr"/>
                <w:color w:val="000000" w:themeColor="text1"/>
                <w:sz w:val="18"/>
                <w:szCs w:val="19"/>
                <w:lang w:val="uk-UA"/>
              </w:rPr>
              <w:t xml:space="preserve"> </w:t>
            </w:r>
            <w:r w:rsidRPr="00584574">
              <w:rPr>
                <w:rFonts w:ascii="Avenir Next Cyr" w:hAnsi="Avenir Next Cyr" w:cs="Calibri"/>
                <w:color w:val="000000" w:themeColor="text1"/>
                <w:sz w:val="18"/>
                <w:szCs w:val="19"/>
                <w:lang w:val="uk-UA"/>
              </w:rPr>
              <w:t>суддям</w:t>
            </w:r>
            <w:r w:rsidRPr="00584574">
              <w:rPr>
                <w:rFonts w:ascii="Avenir Next Cyr" w:hAnsi="Avenir Next Cyr"/>
                <w:color w:val="000000" w:themeColor="text1"/>
                <w:sz w:val="18"/>
                <w:szCs w:val="19"/>
                <w:lang w:val="uk-UA"/>
              </w:rPr>
              <w:t xml:space="preserve">, </w:t>
            </w:r>
            <w:r w:rsidRPr="00584574">
              <w:rPr>
                <w:rFonts w:ascii="Avenir Next Cyr" w:hAnsi="Avenir Next Cyr" w:cs="Calibri"/>
                <w:color w:val="000000" w:themeColor="text1"/>
                <w:sz w:val="18"/>
                <w:szCs w:val="19"/>
                <w:lang w:val="uk-UA"/>
              </w:rPr>
              <w:t>що</w:t>
            </w:r>
            <w:r w:rsidRPr="00584574">
              <w:rPr>
                <w:rFonts w:ascii="Avenir Next Cyr" w:hAnsi="Avenir Next Cyr"/>
                <w:color w:val="000000" w:themeColor="text1"/>
                <w:sz w:val="18"/>
                <w:szCs w:val="19"/>
                <w:lang w:val="uk-UA"/>
              </w:rPr>
              <w:t xml:space="preserve"> саме </w:t>
            </w:r>
            <w:r w:rsidRPr="00584574">
              <w:rPr>
                <w:rFonts w:ascii="Avenir Next Cyr" w:hAnsi="Avenir Next Cyr" w:cs="Calibri"/>
                <w:color w:val="000000" w:themeColor="text1"/>
                <w:sz w:val="18"/>
                <w:szCs w:val="19"/>
                <w:lang w:val="uk-UA"/>
              </w:rPr>
              <w:t>ваші</w:t>
            </w:r>
            <w:r w:rsidRPr="00584574">
              <w:rPr>
                <w:rFonts w:ascii="Avenir Next Cyr" w:hAnsi="Avenir Next Cyr"/>
                <w:color w:val="000000" w:themeColor="text1"/>
                <w:sz w:val="18"/>
                <w:szCs w:val="19"/>
                <w:lang w:val="uk-UA"/>
              </w:rPr>
              <w:t xml:space="preserve"> </w:t>
            </w:r>
            <w:r w:rsidRPr="00584574">
              <w:rPr>
                <w:rFonts w:ascii="Avenir Next Cyr" w:hAnsi="Avenir Next Cyr" w:cs="Calibri"/>
                <w:color w:val="000000" w:themeColor="text1"/>
                <w:sz w:val="18"/>
                <w:szCs w:val="19"/>
                <w:lang w:val="uk-UA"/>
              </w:rPr>
              <w:t>маркетингові</w:t>
            </w:r>
            <w:r w:rsidRPr="00584574">
              <w:rPr>
                <w:rFonts w:ascii="Avenir Next Cyr" w:hAnsi="Avenir Next Cyr"/>
                <w:color w:val="000000" w:themeColor="text1"/>
                <w:sz w:val="18"/>
                <w:szCs w:val="19"/>
                <w:lang w:val="uk-UA"/>
              </w:rPr>
              <w:t xml:space="preserve"> </w:t>
            </w:r>
            <w:r w:rsidRPr="00584574">
              <w:rPr>
                <w:rFonts w:ascii="Avenir Next Cyr" w:hAnsi="Avenir Next Cyr" w:cs="Calibri"/>
                <w:color w:val="000000" w:themeColor="text1"/>
                <w:sz w:val="18"/>
                <w:szCs w:val="19"/>
                <w:lang w:val="uk-UA"/>
              </w:rPr>
              <w:t>зусилля</w:t>
            </w:r>
            <w:r w:rsidRPr="00584574">
              <w:rPr>
                <w:rFonts w:ascii="Avenir Next Cyr" w:hAnsi="Avenir Next Cyr"/>
                <w:color w:val="000000" w:themeColor="text1"/>
                <w:sz w:val="18"/>
                <w:szCs w:val="19"/>
                <w:lang w:val="uk-UA"/>
              </w:rPr>
              <w:t xml:space="preserve"> </w:t>
            </w:r>
            <w:r w:rsidRPr="00584574">
              <w:rPr>
                <w:rFonts w:ascii="Avenir Next Cyr" w:hAnsi="Avenir Next Cyr" w:cs="Calibri"/>
                <w:color w:val="000000" w:themeColor="text1"/>
                <w:sz w:val="18"/>
                <w:szCs w:val="19"/>
                <w:lang w:val="uk-UA"/>
              </w:rPr>
              <w:t>привели</w:t>
            </w:r>
            <w:r w:rsidRPr="00584574">
              <w:rPr>
                <w:rFonts w:ascii="Avenir Next Cyr" w:hAnsi="Avenir Next Cyr"/>
                <w:color w:val="000000" w:themeColor="text1"/>
                <w:sz w:val="18"/>
                <w:szCs w:val="19"/>
                <w:lang w:val="uk-UA"/>
              </w:rPr>
              <w:t xml:space="preserve"> </w:t>
            </w:r>
            <w:r w:rsidRPr="00584574">
              <w:rPr>
                <w:rFonts w:ascii="Avenir Next Cyr" w:hAnsi="Avenir Next Cyr" w:cs="Calibri"/>
                <w:color w:val="000000" w:themeColor="text1"/>
                <w:sz w:val="18"/>
                <w:szCs w:val="19"/>
                <w:lang w:val="uk-UA"/>
              </w:rPr>
              <w:t>до</w:t>
            </w:r>
            <w:r w:rsidRPr="00584574">
              <w:rPr>
                <w:rFonts w:ascii="Avenir Next Cyr" w:hAnsi="Avenir Next Cyr"/>
                <w:color w:val="000000" w:themeColor="text1"/>
                <w:sz w:val="18"/>
                <w:szCs w:val="19"/>
                <w:lang w:val="uk-UA"/>
              </w:rPr>
              <w:t xml:space="preserve"> </w:t>
            </w:r>
            <w:r w:rsidRPr="00584574">
              <w:rPr>
                <w:rFonts w:ascii="Avenir Next Cyr" w:hAnsi="Avenir Next Cyr" w:cs="Calibri"/>
                <w:color w:val="000000" w:themeColor="text1"/>
                <w:sz w:val="18"/>
                <w:szCs w:val="19"/>
                <w:lang w:val="uk-UA"/>
              </w:rPr>
              <w:t>результатів</w:t>
            </w:r>
            <w:r w:rsidRPr="00584574">
              <w:rPr>
                <w:rFonts w:ascii="Avenir Next Cyr" w:hAnsi="Avenir Next Cyr"/>
                <w:color w:val="000000" w:themeColor="text1"/>
                <w:sz w:val="18"/>
                <w:szCs w:val="19"/>
                <w:lang w:val="uk-UA"/>
              </w:rPr>
              <w:t xml:space="preserve">, </w:t>
            </w:r>
            <w:r w:rsidRPr="00584574">
              <w:rPr>
                <w:rFonts w:ascii="Avenir Next Cyr" w:hAnsi="Avenir Next Cyr" w:cs="Calibri"/>
                <w:color w:val="000000" w:themeColor="text1"/>
                <w:sz w:val="18"/>
                <w:szCs w:val="19"/>
                <w:lang w:val="uk-UA"/>
              </w:rPr>
              <w:t>зазначених</w:t>
            </w:r>
            <w:r w:rsidRPr="00584574">
              <w:rPr>
                <w:rFonts w:ascii="Avenir Next Cyr" w:hAnsi="Avenir Next Cyr"/>
                <w:color w:val="000000" w:themeColor="text1"/>
                <w:sz w:val="18"/>
                <w:szCs w:val="19"/>
                <w:lang w:val="uk-UA"/>
              </w:rPr>
              <w:t xml:space="preserve"> </w:t>
            </w:r>
            <w:r w:rsidRPr="00584574">
              <w:rPr>
                <w:rFonts w:ascii="Avenir Next Cyr" w:hAnsi="Avenir Next Cyr" w:cs="Calibri"/>
                <w:color w:val="000000" w:themeColor="text1"/>
                <w:sz w:val="18"/>
                <w:szCs w:val="19"/>
                <w:lang w:val="uk-UA"/>
              </w:rPr>
              <w:t>у</w:t>
            </w:r>
            <w:r w:rsidRPr="00584574">
              <w:rPr>
                <w:rFonts w:ascii="Avenir Next Cyr" w:hAnsi="Avenir Next Cyr"/>
                <w:color w:val="000000" w:themeColor="text1"/>
                <w:sz w:val="18"/>
                <w:szCs w:val="19"/>
                <w:lang w:val="uk-UA"/>
              </w:rPr>
              <w:t xml:space="preserve"> </w:t>
            </w:r>
            <w:r w:rsidRPr="00584574">
              <w:rPr>
                <w:rFonts w:ascii="Avenir Next Cyr" w:hAnsi="Avenir Next Cyr" w:cs="Calibri"/>
                <w:color w:val="000000" w:themeColor="text1"/>
                <w:sz w:val="18"/>
                <w:szCs w:val="19"/>
                <w:lang w:val="uk-UA"/>
              </w:rPr>
              <w:t>Питанні</w:t>
            </w:r>
            <w:r w:rsidRPr="00584574">
              <w:rPr>
                <w:rFonts w:ascii="Avenir Next Cyr" w:hAnsi="Avenir Next Cyr"/>
                <w:color w:val="000000" w:themeColor="text1"/>
                <w:sz w:val="18"/>
                <w:szCs w:val="19"/>
                <w:lang w:val="uk-UA"/>
              </w:rPr>
              <w:t xml:space="preserve"> 4</w:t>
            </w:r>
            <w:r w:rsidRPr="00584574">
              <w:rPr>
                <w:rFonts w:ascii="Avenir Next Cyr" w:hAnsi="Avenir Next Cyr" w:cs="Calibri"/>
                <w:color w:val="000000" w:themeColor="text1"/>
                <w:sz w:val="18"/>
                <w:szCs w:val="19"/>
                <w:lang w:val="uk-UA"/>
              </w:rPr>
              <w:t>А,</w:t>
            </w:r>
            <w:r w:rsidRPr="00584574">
              <w:rPr>
                <w:rFonts w:asciiTheme="minorHAnsi" w:hAnsiTheme="minorHAnsi"/>
                <w:color w:val="000000" w:themeColor="text1"/>
                <w:sz w:val="18"/>
                <w:szCs w:val="19"/>
                <w:lang w:val="uk-UA"/>
              </w:rPr>
              <w:t xml:space="preserve"> </w:t>
            </w:r>
            <w:r w:rsidRPr="00584574">
              <w:rPr>
                <w:rFonts w:ascii="Avenir Next Cyr" w:hAnsi="Avenir Next Cyr"/>
                <w:color w:val="000000" w:themeColor="text1"/>
                <w:sz w:val="18"/>
                <w:szCs w:val="19"/>
                <w:lang w:val="uk-UA"/>
              </w:rPr>
              <w:t>та виключіть вплив інших факторів</w:t>
            </w:r>
            <w:r w:rsidRPr="00584574">
              <w:rPr>
                <w:rFonts w:ascii="Avenir Next Cyr" w:hAnsi="Avenir Next Cyr"/>
                <w:color w:val="auto"/>
                <w:sz w:val="18"/>
                <w:szCs w:val="19"/>
                <w:lang w:val="uk-UA"/>
              </w:rPr>
              <w:t>.</w:t>
            </w:r>
          </w:p>
        </w:tc>
      </w:tr>
      <w:tr w:rsidR="00F74CB6" w:rsidRPr="00943BD3" w14:paraId="55F0142B" w14:textId="77777777" w:rsidTr="00F64C51">
        <w:trPr>
          <w:trHeight w:val="200"/>
        </w:trPr>
        <w:tc>
          <w:tcPr>
            <w:tcW w:w="5524" w:type="dxa"/>
            <w:gridSpan w:val="2"/>
            <w:tcBorders>
              <w:top w:val="single" w:sz="6" w:space="0" w:color="auto"/>
              <w:left w:val="single" w:sz="6" w:space="0" w:color="auto"/>
              <w:bottom w:val="single" w:sz="6" w:space="0" w:color="auto"/>
              <w:right w:val="single" w:sz="6" w:space="0" w:color="auto"/>
            </w:tcBorders>
            <w:shd w:val="clear" w:color="auto" w:fill="auto"/>
          </w:tcPr>
          <w:p w14:paraId="111E43E4" w14:textId="77777777" w:rsidR="00F74CB6" w:rsidRPr="00584574" w:rsidRDefault="00C54CDD" w:rsidP="00F74CB6">
            <w:pPr>
              <w:pStyle w:val="MediumShading1-Accent11"/>
              <w:spacing w:before="120" w:after="120"/>
              <w:rPr>
                <w:rFonts w:ascii="Avenir Next Cyr" w:hAnsi="Avenir Next Cyr" w:cs="Tahoma"/>
                <w:b/>
                <w:color w:val="000000" w:themeColor="text1"/>
                <w:sz w:val="20"/>
                <w:szCs w:val="16"/>
                <w:lang w:val="uk-UA"/>
              </w:rPr>
            </w:pPr>
            <w:sdt>
              <w:sdtPr>
                <w:rPr>
                  <w:rFonts w:ascii="Avenir Next Cyr" w:hAnsi="Avenir Next Cyr"/>
                  <w:b/>
                  <w:color w:val="auto"/>
                  <w:szCs w:val="22"/>
                  <w:lang w:val="uk-UA"/>
                </w:rPr>
                <w:id w:val="-2131688480"/>
                <w14:checkbox>
                  <w14:checked w14:val="0"/>
                  <w14:checkedState w14:val="2612" w14:font="MS Gothic"/>
                  <w14:uncheckedState w14:val="2610" w14:font="MS Gothic"/>
                </w14:checkbox>
              </w:sdtPr>
              <w:sdtEndPr/>
              <w:sdtContent>
                <w:r w:rsidR="00F74CB6" w:rsidRPr="00584574">
                  <w:rPr>
                    <w:rFonts w:ascii="Segoe UI Symbol" w:eastAsia="MS Gothic" w:hAnsi="Segoe UI Symbol" w:cs="Segoe UI Symbol"/>
                    <w:b/>
                    <w:color w:val="auto"/>
                    <w:szCs w:val="22"/>
                    <w:lang w:val="uk-UA"/>
                  </w:rPr>
                  <w:t>☐</w:t>
                </w:r>
              </w:sdtContent>
            </w:sdt>
            <w:r w:rsidR="00F74CB6" w:rsidRPr="00584574">
              <w:rPr>
                <w:rFonts w:ascii="Avenir Next Cyr" w:hAnsi="Avenir Next Cyr"/>
                <w:b/>
                <w:color w:val="auto"/>
                <w:szCs w:val="22"/>
                <w:lang w:val="uk-UA"/>
              </w:rPr>
              <w:t xml:space="preserve"> </w:t>
            </w:r>
            <w:r w:rsidR="00F74CB6" w:rsidRPr="00584574">
              <w:rPr>
                <w:rFonts w:ascii="Avenir Next Cyr Medium" w:hAnsi="Avenir Next Cyr Medium" w:cs="Tahoma"/>
                <w:b/>
                <w:color w:val="000000" w:themeColor="text1"/>
                <w:sz w:val="20"/>
                <w:szCs w:val="16"/>
                <w:lang w:val="uk-UA"/>
              </w:rPr>
              <w:t>Бізнес заходи</w:t>
            </w:r>
          </w:p>
          <w:p w14:paraId="511F4C3B" w14:textId="77777777" w:rsidR="00F74CB6" w:rsidRPr="00584574" w:rsidRDefault="00F74CB6" w:rsidP="00F74CB6">
            <w:pPr>
              <w:pStyle w:val="MediumShading1-Accent11"/>
              <w:spacing w:after="120"/>
              <w:rPr>
                <w:rFonts w:ascii="Avenir Next LT Pro" w:hAnsi="Avenir Next LT Pro"/>
                <w:bCs/>
                <w:color w:val="auto"/>
                <w:sz w:val="20"/>
                <w:szCs w:val="20"/>
                <w:lang w:val="uk-UA"/>
              </w:rPr>
            </w:pPr>
            <w:r w:rsidRPr="00584574">
              <w:rPr>
                <w:rFonts w:ascii="Avenir Next Cyr" w:hAnsi="Avenir Next Cyr"/>
                <w:bCs/>
                <w:i/>
                <w:color w:val="auto"/>
                <w:sz w:val="16"/>
                <w:szCs w:val="19"/>
                <w:lang w:val="uk-UA"/>
              </w:rPr>
              <w:t>(напр. зміни у ланцюгу поставок, державні регулювання)</w:t>
            </w:r>
          </w:p>
        </w:tc>
        <w:tc>
          <w:tcPr>
            <w:tcW w:w="5249" w:type="dxa"/>
            <w:gridSpan w:val="2"/>
            <w:tcBorders>
              <w:top w:val="single" w:sz="6" w:space="0" w:color="auto"/>
              <w:left w:val="single" w:sz="6" w:space="0" w:color="auto"/>
              <w:bottom w:val="single" w:sz="6" w:space="0" w:color="auto"/>
              <w:right w:val="single" w:sz="6" w:space="0" w:color="auto"/>
            </w:tcBorders>
            <w:shd w:val="clear" w:color="auto" w:fill="auto"/>
          </w:tcPr>
          <w:p w14:paraId="38BC5B6F" w14:textId="77777777" w:rsidR="00F74CB6" w:rsidRPr="00584574" w:rsidRDefault="00C54CDD" w:rsidP="00F74CB6">
            <w:pPr>
              <w:pStyle w:val="MediumShading1-Accent11"/>
              <w:spacing w:before="120" w:after="120"/>
              <w:rPr>
                <w:rFonts w:ascii="Avenir Next Cyr" w:hAnsi="Avenir Next Cyr" w:cs="Tahoma"/>
                <w:b/>
                <w:color w:val="000000" w:themeColor="text1"/>
                <w:sz w:val="20"/>
                <w:szCs w:val="16"/>
                <w:lang w:val="uk-UA"/>
              </w:rPr>
            </w:pPr>
            <w:sdt>
              <w:sdtPr>
                <w:rPr>
                  <w:rFonts w:ascii="Avenir Next Cyr" w:hAnsi="Avenir Next Cyr"/>
                  <w:b/>
                  <w:color w:val="auto"/>
                  <w:szCs w:val="22"/>
                  <w:lang w:val="uk-UA"/>
                </w:rPr>
                <w:id w:val="-1488553334"/>
                <w14:checkbox>
                  <w14:checked w14:val="0"/>
                  <w14:checkedState w14:val="2612" w14:font="MS Gothic"/>
                  <w14:uncheckedState w14:val="2610" w14:font="MS Gothic"/>
                </w14:checkbox>
              </w:sdtPr>
              <w:sdtEndPr/>
              <w:sdtContent>
                <w:r w:rsidR="00F74CB6" w:rsidRPr="00584574">
                  <w:rPr>
                    <w:rFonts w:ascii="Segoe UI Symbol" w:eastAsia="MS Gothic" w:hAnsi="Segoe UI Symbol" w:cs="Segoe UI Symbol"/>
                    <w:b/>
                    <w:color w:val="auto"/>
                    <w:szCs w:val="22"/>
                    <w:lang w:val="uk-UA"/>
                  </w:rPr>
                  <w:t>☐</w:t>
                </w:r>
              </w:sdtContent>
            </w:sdt>
            <w:r w:rsidR="00F74CB6" w:rsidRPr="00584574">
              <w:rPr>
                <w:rFonts w:ascii="Avenir Next Cyr" w:hAnsi="Avenir Next Cyr"/>
                <w:b/>
                <w:color w:val="auto"/>
                <w:szCs w:val="22"/>
                <w:lang w:val="uk-UA"/>
              </w:rPr>
              <w:t xml:space="preserve"> </w:t>
            </w:r>
            <w:r w:rsidR="00F74CB6" w:rsidRPr="00584574">
              <w:rPr>
                <w:rFonts w:ascii="Avenir Next Cyr Medium" w:hAnsi="Avenir Next Cyr Medium" w:cs="Tahoma"/>
                <w:b/>
                <w:color w:val="000000" w:themeColor="text1"/>
                <w:sz w:val="20"/>
                <w:szCs w:val="16"/>
                <w:lang w:val="uk-UA"/>
              </w:rPr>
              <w:t>Соціальні чи економічні події</w:t>
            </w:r>
          </w:p>
          <w:p w14:paraId="2D0C8FA9" w14:textId="77777777" w:rsidR="00F74CB6" w:rsidRPr="00584574" w:rsidRDefault="00F74CB6" w:rsidP="00F74CB6">
            <w:pPr>
              <w:pStyle w:val="MediumShading1-Accent11"/>
              <w:spacing w:after="120"/>
              <w:rPr>
                <w:rFonts w:ascii="Avenir Next LT Pro" w:hAnsi="Avenir Next LT Pro"/>
                <w:bCs/>
                <w:color w:val="auto"/>
                <w:sz w:val="20"/>
                <w:szCs w:val="20"/>
                <w:lang w:val="uk-UA"/>
              </w:rPr>
            </w:pPr>
            <w:r w:rsidRPr="00584574">
              <w:rPr>
                <w:rFonts w:ascii="Avenir Next Cyr" w:hAnsi="Avenir Next Cyr"/>
                <w:bCs/>
                <w:i/>
                <w:color w:val="auto"/>
                <w:sz w:val="16"/>
                <w:szCs w:val="19"/>
                <w:lang w:val="uk-UA"/>
              </w:rPr>
              <w:t xml:space="preserve">(напр. зміни в економіці, політичні, соціальні фактори)  </w:t>
            </w:r>
          </w:p>
        </w:tc>
      </w:tr>
      <w:tr w:rsidR="00F74CB6" w:rsidRPr="00584574" w14:paraId="00AF515A" w14:textId="77777777" w:rsidTr="00F64C51">
        <w:trPr>
          <w:trHeight w:val="200"/>
        </w:trPr>
        <w:tc>
          <w:tcPr>
            <w:tcW w:w="5524" w:type="dxa"/>
            <w:gridSpan w:val="2"/>
            <w:tcBorders>
              <w:top w:val="single" w:sz="6" w:space="0" w:color="auto"/>
              <w:left w:val="single" w:sz="6" w:space="0" w:color="auto"/>
              <w:bottom w:val="single" w:sz="6" w:space="0" w:color="auto"/>
              <w:right w:val="single" w:sz="6" w:space="0" w:color="auto"/>
            </w:tcBorders>
            <w:shd w:val="clear" w:color="auto" w:fill="auto"/>
          </w:tcPr>
          <w:p w14:paraId="7642A44A" w14:textId="77777777" w:rsidR="00F74CB6" w:rsidRPr="00584574" w:rsidRDefault="00C54CDD" w:rsidP="00F74CB6">
            <w:pPr>
              <w:pStyle w:val="MediumShading1-Accent11"/>
              <w:spacing w:before="120" w:after="120"/>
              <w:rPr>
                <w:rFonts w:ascii="Avenir Next Cyr" w:hAnsi="Avenir Next Cyr" w:cs="Tahoma"/>
                <w:b/>
                <w:color w:val="000000" w:themeColor="text1"/>
                <w:sz w:val="20"/>
                <w:szCs w:val="16"/>
                <w:lang w:val="uk-UA"/>
              </w:rPr>
            </w:pPr>
            <w:sdt>
              <w:sdtPr>
                <w:rPr>
                  <w:rFonts w:ascii="Avenir Next Cyr" w:hAnsi="Avenir Next Cyr"/>
                  <w:b/>
                  <w:color w:val="auto"/>
                  <w:szCs w:val="22"/>
                  <w:lang w:val="uk-UA"/>
                </w:rPr>
                <w:id w:val="-576598557"/>
                <w14:checkbox>
                  <w14:checked w14:val="0"/>
                  <w14:checkedState w14:val="2612" w14:font="MS Gothic"/>
                  <w14:uncheckedState w14:val="2610" w14:font="MS Gothic"/>
                </w14:checkbox>
              </w:sdtPr>
              <w:sdtEndPr/>
              <w:sdtContent>
                <w:r w:rsidR="00F74CB6" w:rsidRPr="00584574">
                  <w:rPr>
                    <w:rFonts w:ascii="Segoe UI Symbol" w:eastAsia="MS Gothic" w:hAnsi="Segoe UI Symbol" w:cs="Segoe UI Symbol"/>
                    <w:b/>
                    <w:color w:val="auto"/>
                    <w:szCs w:val="22"/>
                    <w:lang w:val="uk-UA"/>
                  </w:rPr>
                  <w:t>☐</w:t>
                </w:r>
              </w:sdtContent>
            </w:sdt>
            <w:r w:rsidR="00F74CB6" w:rsidRPr="00584574">
              <w:rPr>
                <w:rFonts w:ascii="Avenir Next Cyr" w:hAnsi="Avenir Next Cyr"/>
                <w:b/>
                <w:color w:val="auto"/>
                <w:szCs w:val="22"/>
                <w:lang w:val="uk-UA"/>
              </w:rPr>
              <w:t xml:space="preserve"> </w:t>
            </w:r>
            <w:r w:rsidR="00F74CB6" w:rsidRPr="00584574">
              <w:rPr>
                <w:rFonts w:ascii="Avenir Next Cyr Medium" w:hAnsi="Avenir Next Cyr Medium" w:cs="Tahoma"/>
                <w:b/>
                <w:color w:val="000000" w:themeColor="text1"/>
                <w:sz w:val="20"/>
                <w:szCs w:val="16"/>
                <w:lang w:val="uk-UA"/>
              </w:rPr>
              <w:t>Корпоративні заходи</w:t>
            </w:r>
          </w:p>
          <w:p w14:paraId="75A58F95" w14:textId="77777777" w:rsidR="00F74CB6" w:rsidRPr="00584574" w:rsidRDefault="00F74CB6" w:rsidP="00F74CB6">
            <w:pPr>
              <w:pStyle w:val="MediumShading1-Accent11"/>
              <w:spacing w:after="120"/>
              <w:rPr>
                <w:rFonts w:ascii="Avenir Next LT Pro" w:hAnsi="Avenir Next LT Pro"/>
                <w:bCs/>
                <w:color w:val="auto"/>
                <w:sz w:val="20"/>
                <w:szCs w:val="20"/>
                <w:lang w:val="uk-UA"/>
              </w:rPr>
            </w:pPr>
            <w:r w:rsidRPr="00584574">
              <w:rPr>
                <w:rFonts w:ascii="Avenir Next Cyr" w:hAnsi="Avenir Next Cyr"/>
                <w:bCs/>
                <w:i/>
                <w:color w:val="auto"/>
                <w:sz w:val="16"/>
                <w:szCs w:val="19"/>
                <w:lang w:val="uk-UA"/>
              </w:rPr>
              <w:t>(напр. зміна власника, внутрішня динаміка тощо)</w:t>
            </w:r>
          </w:p>
        </w:tc>
        <w:tc>
          <w:tcPr>
            <w:tcW w:w="5249" w:type="dxa"/>
            <w:gridSpan w:val="2"/>
            <w:tcBorders>
              <w:top w:val="single" w:sz="6" w:space="0" w:color="auto"/>
              <w:left w:val="single" w:sz="6" w:space="0" w:color="auto"/>
              <w:bottom w:val="single" w:sz="6" w:space="0" w:color="auto"/>
              <w:right w:val="single" w:sz="6" w:space="0" w:color="auto"/>
            </w:tcBorders>
            <w:shd w:val="clear" w:color="auto" w:fill="auto"/>
          </w:tcPr>
          <w:p w14:paraId="6B824C20" w14:textId="77777777" w:rsidR="00F74CB6" w:rsidRPr="00584574" w:rsidRDefault="00C54CDD" w:rsidP="00F74CB6">
            <w:pPr>
              <w:pStyle w:val="MediumShading1-Accent11"/>
              <w:spacing w:after="120"/>
              <w:rPr>
                <w:rFonts w:ascii="Avenir Next LT Pro" w:hAnsi="Avenir Next LT Pro"/>
                <w:b/>
                <w:color w:val="auto"/>
                <w:sz w:val="20"/>
                <w:szCs w:val="20"/>
                <w:lang w:val="uk-UA"/>
              </w:rPr>
            </w:pPr>
            <w:sdt>
              <w:sdtPr>
                <w:rPr>
                  <w:rFonts w:ascii="Avenir Next Cyr" w:hAnsi="Avenir Next Cyr"/>
                  <w:b/>
                  <w:color w:val="auto"/>
                  <w:szCs w:val="22"/>
                  <w:lang w:val="uk-UA"/>
                </w:rPr>
                <w:id w:val="1994827326"/>
                <w14:checkbox>
                  <w14:checked w14:val="0"/>
                  <w14:checkedState w14:val="2612" w14:font="MS Gothic"/>
                  <w14:uncheckedState w14:val="2610" w14:font="MS Gothic"/>
                </w14:checkbox>
              </w:sdtPr>
              <w:sdtEndPr/>
              <w:sdtContent>
                <w:r w:rsidR="00F74CB6" w:rsidRPr="00584574">
                  <w:rPr>
                    <w:rFonts w:ascii="Segoe UI Symbol" w:eastAsia="MS Gothic" w:hAnsi="Segoe UI Symbol" w:cs="Segoe UI Symbol"/>
                    <w:b/>
                    <w:color w:val="auto"/>
                    <w:szCs w:val="22"/>
                    <w:lang w:val="uk-UA"/>
                  </w:rPr>
                  <w:t>☐</w:t>
                </w:r>
              </w:sdtContent>
            </w:sdt>
            <w:r w:rsidR="00F74CB6" w:rsidRPr="00584574">
              <w:rPr>
                <w:rFonts w:ascii="Avenir Next Cyr" w:hAnsi="Avenir Next Cyr"/>
                <w:b/>
                <w:color w:val="auto"/>
                <w:szCs w:val="22"/>
                <w:lang w:val="uk-UA"/>
              </w:rPr>
              <w:t xml:space="preserve"> </w:t>
            </w:r>
            <w:r w:rsidR="00F74CB6" w:rsidRPr="00584574">
              <w:rPr>
                <w:rFonts w:ascii="Avenir Next Cyr Medium" w:hAnsi="Avenir Next Cyr Medium" w:cs="Tahoma"/>
                <w:b/>
                <w:color w:val="000000" w:themeColor="text1"/>
                <w:sz w:val="20"/>
                <w:szCs w:val="16"/>
                <w:lang w:val="uk-UA"/>
              </w:rPr>
              <w:t>Зв’язки з громадськістю</w:t>
            </w:r>
          </w:p>
        </w:tc>
      </w:tr>
      <w:tr w:rsidR="00F74CB6" w:rsidRPr="00584574" w14:paraId="4756187E" w14:textId="77777777" w:rsidTr="00F64C51">
        <w:trPr>
          <w:trHeight w:val="200"/>
        </w:trPr>
        <w:tc>
          <w:tcPr>
            <w:tcW w:w="5524" w:type="dxa"/>
            <w:gridSpan w:val="2"/>
            <w:tcBorders>
              <w:top w:val="single" w:sz="6" w:space="0" w:color="auto"/>
              <w:left w:val="single" w:sz="6" w:space="0" w:color="auto"/>
              <w:bottom w:val="single" w:sz="6" w:space="0" w:color="auto"/>
              <w:right w:val="single" w:sz="6" w:space="0" w:color="auto"/>
            </w:tcBorders>
            <w:shd w:val="clear" w:color="auto" w:fill="auto"/>
          </w:tcPr>
          <w:p w14:paraId="60D0A88F" w14:textId="77777777" w:rsidR="00F74CB6" w:rsidRPr="00584574" w:rsidRDefault="00C54CDD" w:rsidP="00F74CB6">
            <w:pPr>
              <w:pStyle w:val="MediumShading1-Accent11"/>
              <w:spacing w:before="120" w:after="120"/>
              <w:rPr>
                <w:rFonts w:ascii="Avenir Next Cyr" w:hAnsi="Avenir Next Cyr"/>
                <w:b/>
                <w:color w:val="auto"/>
                <w:sz w:val="20"/>
                <w:szCs w:val="19"/>
                <w:lang w:val="uk-UA"/>
              </w:rPr>
            </w:pPr>
            <w:sdt>
              <w:sdtPr>
                <w:rPr>
                  <w:rFonts w:ascii="Avenir Next Cyr" w:hAnsi="Avenir Next Cyr"/>
                  <w:b/>
                  <w:color w:val="auto"/>
                  <w:szCs w:val="22"/>
                  <w:lang w:val="uk-UA"/>
                </w:rPr>
                <w:id w:val="1194113323"/>
                <w14:checkbox>
                  <w14:checked w14:val="0"/>
                  <w14:checkedState w14:val="2612" w14:font="MS Gothic"/>
                  <w14:uncheckedState w14:val="2610" w14:font="MS Gothic"/>
                </w14:checkbox>
              </w:sdtPr>
              <w:sdtEndPr/>
              <w:sdtContent>
                <w:r w:rsidR="00F74CB6" w:rsidRPr="00584574">
                  <w:rPr>
                    <w:rFonts w:ascii="Segoe UI Symbol" w:eastAsia="MS Gothic" w:hAnsi="Segoe UI Symbol" w:cs="Segoe UI Symbol"/>
                    <w:b/>
                    <w:color w:val="auto"/>
                    <w:szCs w:val="22"/>
                    <w:lang w:val="uk-UA"/>
                  </w:rPr>
                  <w:t>☐</w:t>
                </w:r>
              </w:sdtContent>
            </w:sdt>
            <w:r w:rsidR="00F74CB6" w:rsidRPr="00584574">
              <w:rPr>
                <w:rFonts w:ascii="Avenir Next Cyr" w:hAnsi="Avenir Next Cyr" w:cs="Tahoma"/>
                <w:b/>
                <w:color w:val="000000" w:themeColor="text1"/>
                <w:szCs w:val="20"/>
                <w:lang w:val="uk-UA"/>
              </w:rPr>
              <w:t xml:space="preserve"> </w:t>
            </w:r>
            <w:r w:rsidR="00F74CB6" w:rsidRPr="00584574">
              <w:rPr>
                <w:rFonts w:ascii="Avenir Next Cyr Medium" w:hAnsi="Avenir Next Cyr Medium"/>
                <w:b/>
                <w:color w:val="auto"/>
                <w:sz w:val="20"/>
                <w:szCs w:val="19"/>
                <w:lang w:val="uk-UA"/>
              </w:rPr>
              <w:t>Природні явища</w:t>
            </w:r>
          </w:p>
          <w:p w14:paraId="3FDF5F00" w14:textId="77777777" w:rsidR="00F74CB6" w:rsidRPr="00584574" w:rsidRDefault="00F74CB6" w:rsidP="00F74CB6">
            <w:pPr>
              <w:pStyle w:val="MediumShading1-Accent11"/>
              <w:spacing w:after="120"/>
              <w:rPr>
                <w:rFonts w:ascii="Avenir Next LT Pro" w:hAnsi="Avenir Next LT Pro"/>
                <w:bCs/>
                <w:color w:val="auto"/>
                <w:sz w:val="20"/>
                <w:szCs w:val="20"/>
                <w:lang w:val="uk-UA"/>
              </w:rPr>
            </w:pPr>
            <w:r w:rsidRPr="00584574">
              <w:rPr>
                <w:rFonts w:ascii="Avenir Next Cyr" w:hAnsi="Avenir Next Cyr"/>
                <w:bCs/>
                <w:i/>
                <w:color w:val="auto"/>
                <w:sz w:val="16"/>
                <w:szCs w:val="19"/>
                <w:lang w:val="uk-UA"/>
              </w:rPr>
              <w:t>(напр. погода, явища природи тощо)</w:t>
            </w:r>
          </w:p>
        </w:tc>
        <w:tc>
          <w:tcPr>
            <w:tcW w:w="5249" w:type="dxa"/>
            <w:gridSpan w:val="2"/>
            <w:tcBorders>
              <w:top w:val="single" w:sz="6" w:space="0" w:color="auto"/>
              <w:left w:val="single" w:sz="6" w:space="0" w:color="auto"/>
              <w:bottom w:val="single" w:sz="6" w:space="0" w:color="auto"/>
              <w:right w:val="single" w:sz="6" w:space="0" w:color="auto"/>
            </w:tcBorders>
            <w:shd w:val="clear" w:color="auto" w:fill="auto"/>
          </w:tcPr>
          <w:p w14:paraId="774C5B43" w14:textId="77777777" w:rsidR="00F74CB6" w:rsidRPr="00584574" w:rsidRDefault="00C54CDD" w:rsidP="00F74CB6">
            <w:pPr>
              <w:pStyle w:val="MediumShading1-Accent11"/>
              <w:spacing w:after="120"/>
              <w:rPr>
                <w:rFonts w:ascii="Avenir Next LT Pro" w:hAnsi="Avenir Next LT Pro"/>
                <w:b/>
                <w:color w:val="auto"/>
                <w:sz w:val="20"/>
                <w:szCs w:val="20"/>
                <w:highlight w:val="yellow"/>
                <w:lang w:val="uk-UA"/>
              </w:rPr>
            </w:pPr>
            <w:sdt>
              <w:sdtPr>
                <w:rPr>
                  <w:rFonts w:ascii="Avenir Next Cyr Medium" w:hAnsi="Avenir Next Cyr Medium"/>
                  <w:b/>
                  <w:color w:val="auto"/>
                  <w:szCs w:val="22"/>
                  <w:lang w:val="uk-UA"/>
                </w:rPr>
                <w:id w:val="-1485537218"/>
                <w14:checkbox>
                  <w14:checked w14:val="0"/>
                  <w14:checkedState w14:val="2612" w14:font="MS Gothic"/>
                  <w14:uncheckedState w14:val="2610" w14:font="MS Gothic"/>
                </w14:checkbox>
              </w:sdtPr>
              <w:sdtEndPr/>
              <w:sdtContent>
                <w:r w:rsidR="00F74CB6" w:rsidRPr="00584574">
                  <w:rPr>
                    <w:rFonts w:ascii="MS Gothic" w:eastAsia="MS Gothic" w:hAnsi="MS Gothic"/>
                    <w:b/>
                    <w:color w:val="auto"/>
                    <w:szCs w:val="22"/>
                    <w:lang w:val="uk-UA"/>
                  </w:rPr>
                  <w:t>☐</w:t>
                </w:r>
              </w:sdtContent>
            </w:sdt>
            <w:r w:rsidR="00F74CB6" w:rsidRPr="00584574">
              <w:rPr>
                <w:rFonts w:ascii="Avenir Next Cyr Medium" w:hAnsi="Avenir Next Cyr Medium"/>
                <w:b/>
                <w:color w:val="auto"/>
                <w:szCs w:val="22"/>
                <w:lang w:val="uk-UA"/>
              </w:rPr>
              <w:t xml:space="preserve"> </w:t>
            </w:r>
            <w:r w:rsidR="00F74CB6" w:rsidRPr="00584574">
              <w:rPr>
                <w:rFonts w:ascii="Avenir Next Cyr Medium" w:hAnsi="Avenir Next Cyr Medium" w:cs="Tahoma"/>
                <w:b/>
                <w:color w:val="000000" w:themeColor="text1"/>
                <w:sz w:val="20"/>
                <w:szCs w:val="16"/>
                <w:lang w:val="uk-UA"/>
              </w:rPr>
              <w:t>Інше</w:t>
            </w:r>
            <w:r w:rsidR="00F74CB6" w:rsidRPr="00584574">
              <w:rPr>
                <w:rFonts w:ascii="Avenir Next Cyr" w:hAnsi="Avenir Next Cyr" w:cs="Tahoma"/>
                <w:b/>
                <w:color w:val="000000" w:themeColor="text1"/>
                <w:sz w:val="20"/>
                <w:szCs w:val="16"/>
                <w:lang w:val="uk-UA"/>
              </w:rPr>
              <w:t>_______________</w:t>
            </w:r>
          </w:p>
        </w:tc>
      </w:tr>
      <w:tr w:rsidR="00F74CB6" w:rsidRPr="00584574" w14:paraId="507B5A5E" w14:textId="77777777" w:rsidTr="00F64C51">
        <w:trPr>
          <w:trHeight w:val="200"/>
        </w:trPr>
        <w:tc>
          <w:tcPr>
            <w:tcW w:w="5524" w:type="dxa"/>
            <w:gridSpan w:val="2"/>
            <w:tcBorders>
              <w:top w:val="single" w:sz="6" w:space="0" w:color="auto"/>
              <w:left w:val="single" w:sz="6" w:space="0" w:color="auto"/>
              <w:bottom w:val="single" w:sz="6" w:space="0" w:color="auto"/>
              <w:right w:val="single" w:sz="6" w:space="0" w:color="auto"/>
            </w:tcBorders>
            <w:shd w:val="clear" w:color="auto" w:fill="auto"/>
          </w:tcPr>
          <w:p w14:paraId="4CF67D0E" w14:textId="77777777" w:rsidR="00F74CB6" w:rsidRPr="00584574" w:rsidRDefault="00F74CB6" w:rsidP="00F74CB6">
            <w:pPr>
              <w:pStyle w:val="MediumShading1-Accent11"/>
              <w:spacing w:after="120"/>
              <w:rPr>
                <w:rFonts w:ascii="Avenir Next LT Pro" w:hAnsi="Avenir Next LT Pro"/>
                <w:b/>
                <w:color w:val="auto"/>
                <w:sz w:val="20"/>
                <w:szCs w:val="20"/>
                <w:lang w:val="uk-UA"/>
              </w:rPr>
            </w:pPr>
            <w:r w:rsidRPr="00584574">
              <w:rPr>
                <w:rFonts w:ascii="Avenir Next Cyr" w:hAnsi="Avenir Next Cyr"/>
                <w:b/>
                <w:color w:val="auto"/>
                <w:sz w:val="20"/>
                <w:szCs w:val="19"/>
                <w:lang w:val="uk-UA"/>
              </w:rPr>
              <w:t xml:space="preserve"> </w:t>
            </w:r>
            <w:sdt>
              <w:sdtPr>
                <w:rPr>
                  <w:rFonts w:ascii="Avenir Next Cyr" w:hAnsi="Avenir Next Cyr"/>
                  <w:b/>
                  <w:color w:val="auto"/>
                  <w:szCs w:val="22"/>
                  <w:lang w:val="uk-UA"/>
                </w:rPr>
                <w:id w:val="-1827738597"/>
                <w14:checkbox>
                  <w14:checked w14:val="0"/>
                  <w14:checkedState w14:val="2612" w14:font="MS Gothic"/>
                  <w14:uncheckedState w14:val="2610" w14:font="MS Gothic"/>
                </w14:checkbox>
              </w:sdtPr>
              <w:sdtEndPr/>
              <w:sdtContent>
                <w:r w:rsidRPr="00584574">
                  <w:rPr>
                    <w:rFonts w:ascii="Segoe UI Symbol" w:eastAsia="MS Gothic" w:hAnsi="Segoe UI Symbol" w:cs="Segoe UI Symbol"/>
                    <w:b/>
                    <w:color w:val="auto"/>
                    <w:szCs w:val="22"/>
                    <w:lang w:val="uk-UA"/>
                  </w:rPr>
                  <w:t>☐</w:t>
                </w:r>
              </w:sdtContent>
            </w:sdt>
            <w:r w:rsidRPr="00584574">
              <w:rPr>
                <w:rFonts w:ascii="Avenir Next Cyr" w:hAnsi="Avenir Next Cyr"/>
                <w:b/>
                <w:color w:val="auto"/>
                <w:szCs w:val="22"/>
                <w:lang w:val="uk-UA"/>
              </w:rPr>
              <w:t xml:space="preserve"> </w:t>
            </w:r>
            <w:r w:rsidRPr="00584574">
              <w:rPr>
                <w:rFonts w:ascii="Avenir Next Cyr Medium" w:hAnsi="Avenir Next Cyr Medium" w:cs="Tahoma"/>
                <w:b/>
                <w:color w:val="000000" w:themeColor="text1"/>
                <w:sz w:val="20"/>
                <w:szCs w:val="16"/>
                <w:lang w:val="uk-UA"/>
              </w:rPr>
              <w:t>Інші маркетингові</w:t>
            </w:r>
            <w:r w:rsidRPr="00584574">
              <w:rPr>
                <w:rFonts w:ascii="Avenir Next Cyr" w:hAnsi="Avenir Next Cyr" w:cs="Tahoma"/>
                <w:b/>
                <w:color w:val="000000" w:themeColor="text1"/>
                <w:sz w:val="20"/>
                <w:szCs w:val="16"/>
                <w:lang w:val="uk-UA"/>
              </w:rPr>
              <w:t xml:space="preserve"> </w:t>
            </w:r>
            <w:r w:rsidRPr="00584574">
              <w:rPr>
                <w:rFonts w:ascii="Avenir Next Cyr Medium" w:hAnsi="Avenir Next Cyr Medium" w:cs="Tahoma"/>
                <w:b/>
                <w:color w:val="000000" w:themeColor="text1"/>
                <w:sz w:val="20"/>
                <w:szCs w:val="16"/>
                <w:lang w:val="uk-UA"/>
              </w:rPr>
              <w:t>активності бренду, що відбувалися одночасно з цією кампанією</w:t>
            </w:r>
          </w:p>
        </w:tc>
        <w:tc>
          <w:tcPr>
            <w:tcW w:w="5249" w:type="dxa"/>
            <w:gridSpan w:val="2"/>
            <w:tcBorders>
              <w:top w:val="single" w:sz="6" w:space="0" w:color="auto"/>
              <w:left w:val="single" w:sz="6" w:space="0" w:color="auto"/>
              <w:bottom w:val="single" w:sz="6" w:space="0" w:color="auto"/>
              <w:right w:val="single" w:sz="6" w:space="0" w:color="auto"/>
            </w:tcBorders>
            <w:shd w:val="clear" w:color="auto" w:fill="auto"/>
          </w:tcPr>
          <w:p w14:paraId="27284F6A" w14:textId="77777777" w:rsidR="00F74CB6" w:rsidRPr="00584574" w:rsidRDefault="00F74CB6" w:rsidP="00F74CB6">
            <w:pPr>
              <w:pStyle w:val="MediumShading1-Accent11"/>
              <w:spacing w:after="120"/>
              <w:rPr>
                <w:rFonts w:ascii="Avenir Next LT Pro" w:hAnsi="Avenir Next LT Pro"/>
                <w:b/>
                <w:color w:val="auto"/>
                <w:sz w:val="20"/>
                <w:szCs w:val="20"/>
                <w:highlight w:val="yellow"/>
                <w:lang w:val="uk-UA"/>
              </w:rPr>
            </w:pPr>
          </w:p>
        </w:tc>
      </w:tr>
      <w:tr w:rsidR="00F74CB6" w:rsidRPr="00584574" w14:paraId="2E9B760A" w14:textId="77777777" w:rsidTr="00F64C51">
        <w:trPr>
          <w:trHeight w:val="200"/>
        </w:trPr>
        <w:tc>
          <w:tcPr>
            <w:tcW w:w="10773" w:type="dxa"/>
            <w:gridSpan w:val="4"/>
            <w:tcBorders>
              <w:top w:val="single" w:sz="6" w:space="0" w:color="auto"/>
              <w:left w:val="single" w:sz="6" w:space="0" w:color="auto"/>
              <w:bottom w:val="single" w:sz="6" w:space="0" w:color="auto"/>
              <w:right w:val="single" w:sz="6" w:space="0" w:color="auto"/>
            </w:tcBorders>
            <w:shd w:val="clear" w:color="auto" w:fill="auto"/>
          </w:tcPr>
          <w:p w14:paraId="27469F38" w14:textId="77777777" w:rsidR="00F74CB6" w:rsidRPr="00584574" w:rsidRDefault="00F74CB6" w:rsidP="00F74CB6">
            <w:pPr>
              <w:pStyle w:val="MediumShading1-Accent11"/>
              <w:spacing w:after="120"/>
              <w:rPr>
                <w:rFonts w:ascii="Verdana" w:hAnsi="Verdana"/>
                <w:sz w:val="20"/>
                <w:szCs w:val="19"/>
                <w:lang w:val="uk-UA"/>
              </w:rPr>
            </w:pPr>
            <w:r w:rsidRPr="00584574">
              <w:rPr>
                <w:rFonts w:ascii="Avenir Next Cyr" w:hAnsi="Avenir Next Cyr"/>
                <w:color w:val="auto"/>
                <w:sz w:val="20"/>
                <w:szCs w:val="20"/>
                <w:lang w:val="uk-UA"/>
              </w:rPr>
              <w:t>Місце для відповіді.</w:t>
            </w:r>
          </w:p>
          <w:p w14:paraId="5B56DD5E" w14:textId="77777777" w:rsidR="00F74CB6" w:rsidRPr="00584574" w:rsidRDefault="00F74CB6" w:rsidP="00F74CB6">
            <w:pPr>
              <w:pStyle w:val="MediumShading1-Accent11"/>
              <w:spacing w:after="120"/>
              <w:rPr>
                <w:rFonts w:ascii="Avenir Next LT Pro" w:hAnsi="Avenir Next LT Pro"/>
                <w:color w:val="auto"/>
                <w:sz w:val="20"/>
                <w:szCs w:val="20"/>
                <w:lang w:val="uk-UA"/>
              </w:rPr>
            </w:pPr>
          </w:p>
          <w:p w14:paraId="2E773791" w14:textId="77777777" w:rsidR="00F74CB6" w:rsidRPr="00584574" w:rsidRDefault="00F74CB6" w:rsidP="00F74CB6">
            <w:pPr>
              <w:pStyle w:val="MediumShading1-Accent11"/>
              <w:spacing w:after="120"/>
              <w:rPr>
                <w:rFonts w:ascii="Avenir Next LT Pro" w:hAnsi="Avenir Next LT Pro"/>
                <w:b/>
                <w:color w:val="auto"/>
                <w:sz w:val="20"/>
                <w:szCs w:val="20"/>
                <w:lang w:val="uk-UA"/>
              </w:rPr>
            </w:pPr>
          </w:p>
        </w:tc>
      </w:tr>
      <w:tr w:rsidR="00F74CB6" w:rsidRPr="00943BD3" w14:paraId="1002C69A" w14:textId="77777777" w:rsidTr="00F64C51">
        <w:trPr>
          <w:trHeight w:val="200"/>
        </w:trPr>
        <w:tc>
          <w:tcPr>
            <w:tcW w:w="5524" w:type="dxa"/>
            <w:gridSpan w:val="2"/>
            <w:shd w:val="clear" w:color="auto" w:fill="BFBFBF"/>
          </w:tcPr>
          <w:p w14:paraId="1D0C3899" w14:textId="77777777" w:rsidR="00F74CB6" w:rsidRPr="00584574" w:rsidRDefault="00F74CB6" w:rsidP="00F74CB6">
            <w:pPr>
              <w:spacing w:after="120" w:line="240" w:lineRule="auto"/>
              <w:rPr>
                <w:rFonts w:ascii="Avenir Next Cyr Medium" w:hAnsi="Avenir Next Cyr Medium"/>
                <w:b/>
                <w:color w:val="auto"/>
                <w:highlight w:val="red"/>
                <w:lang w:val="uk-UA"/>
              </w:rPr>
            </w:pPr>
            <w:r w:rsidRPr="00584574">
              <w:rPr>
                <w:rFonts w:ascii="Avenir Next Cyr Medium" w:hAnsi="Avenir Next Cyr Medium"/>
                <w:b/>
                <w:color w:val="auto"/>
                <w:lang w:val="uk-UA"/>
              </w:rPr>
              <w:t xml:space="preserve">ДЖЕРЕЛА ПІДТВЕРДЖЕННЯ ДАНИХ: SECTION </w:t>
            </w:r>
            <w:r>
              <w:rPr>
                <w:rFonts w:ascii="Avenir Next Cyr Medium" w:hAnsi="Avenir Next Cyr Medium"/>
                <w:b/>
                <w:color w:val="auto"/>
                <w:lang w:val="uk-UA"/>
              </w:rPr>
              <w:t>4</w:t>
            </w:r>
          </w:p>
          <w:p w14:paraId="78E40CB0" w14:textId="77777777" w:rsidR="00F74CB6" w:rsidRPr="00F74CB6" w:rsidRDefault="00F74CB6" w:rsidP="00F74CB6">
            <w:pPr>
              <w:spacing w:after="120" w:line="240" w:lineRule="auto"/>
              <w:rPr>
                <w:rFonts w:ascii="Avenir Next Cyr" w:hAnsi="Avenir Next Cyr"/>
                <w:color w:val="auto"/>
                <w:sz w:val="18"/>
                <w:szCs w:val="20"/>
                <w:lang w:val="uk-UA"/>
              </w:rPr>
            </w:pPr>
            <w:r w:rsidRPr="00F74CB6">
              <w:rPr>
                <w:rFonts w:ascii="Avenir Next Cyr" w:hAnsi="Avenir Next Cyr"/>
                <w:bCs/>
                <w:color w:val="auto"/>
                <w:sz w:val="20"/>
                <w:szCs w:val="20"/>
                <w:lang w:val="uk-UA"/>
              </w:rPr>
              <w:t>Ви повинні надати джерела підтвердження для всіх даних, цифр та фактів, що представлені в будь-якій частині заявки. Дане поле можна використовувати лише для переліку джерел даних до показників, наданих у ваших відповідях вище.</w:t>
            </w:r>
            <w:r w:rsidRPr="00F74CB6">
              <w:rPr>
                <w:rFonts w:ascii="Avenir Next Cyr" w:hAnsi="Avenir Next Cyr"/>
                <w:bCs/>
                <w:color w:val="auto"/>
                <w:sz w:val="20"/>
                <w:szCs w:val="20"/>
                <w:lang w:val="ru-RU"/>
              </w:rPr>
              <w:t xml:space="preserve"> </w:t>
            </w:r>
            <w:r w:rsidRPr="00F74CB6">
              <w:rPr>
                <w:rFonts w:ascii="Avenir Next Cyr" w:hAnsi="Avenir Next Cyr"/>
                <w:bCs/>
                <w:color w:val="auto"/>
                <w:sz w:val="20"/>
                <w:szCs w:val="20"/>
                <w:lang w:val="uk-UA"/>
              </w:rPr>
              <w:t xml:space="preserve">Не можна </w:t>
            </w:r>
            <w:r w:rsidRPr="00F74CB6">
              <w:rPr>
                <w:rFonts w:ascii="Avenir Next Cyr" w:hAnsi="Avenir Next Cyr" w:cs="Calibri"/>
                <w:color w:val="auto"/>
                <w:sz w:val="18"/>
                <w:szCs w:val="20"/>
                <w:lang w:val="uk-UA"/>
              </w:rPr>
              <w:t>вносити будь-яку</w:t>
            </w:r>
            <w:r w:rsidRPr="00F74CB6">
              <w:rPr>
                <w:rFonts w:ascii="Avenir Next Cyr" w:hAnsi="Avenir Next Cyr"/>
                <w:color w:val="auto"/>
                <w:sz w:val="18"/>
                <w:szCs w:val="20"/>
                <w:lang w:val="uk-UA"/>
              </w:rPr>
              <w:t xml:space="preserve"> </w:t>
            </w:r>
            <w:r w:rsidRPr="00F74CB6">
              <w:rPr>
                <w:rFonts w:ascii="Avenir Next Cyr" w:hAnsi="Avenir Next Cyr" w:cs="Calibri"/>
                <w:color w:val="auto"/>
                <w:sz w:val="18"/>
                <w:szCs w:val="20"/>
                <w:lang w:val="uk-UA"/>
              </w:rPr>
              <w:t>додаткову</w:t>
            </w:r>
            <w:r w:rsidRPr="00F74CB6">
              <w:rPr>
                <w:rFonts w:ascii="Avenir Next Cyr" w:hAnsi="Avenir Next Cyr"/>
                <w:color w:val="auto"/>
                <w:sz w:val="18"/>
                <w:szCs w:val="20"/>
                <w:lang w:val="uk-UA"/>
              </w:rPr>
              <w:t xml:space="preserve"> </w:t>
            </w:r>
            <w:r w:rsidRPr="00F74CB6">
              <w:rPr>
                <w:rFonts w:ascii="Avenir Next Cyr" w:hAnsi="Avenir Next Cyr" w:cs="Calibri"/>
                <w:color w:val="auto"/>
                <w:sz w:val="18"/>
                <w:szCs w:val="20"/>
                <w:lang w:val="uk-UA"/>
              </w:rPr>
              <w:t>інформацію</w:t>
            </w:r>
            <w:r w:rsidRPr="00F74CB6">
              <w:rPr>
                <w:rFonts w:ascii="Avenir Next Cyr" w:hAnsi="Avenir Next Cyr"/>
                <w:color w:val="auto"/>
                <w:sz w:val="18"/>
                <w:szCs w:val="20"/>
                <w:lang w:val="uk-UA"/>
              </w:rPr>
              <w:t xml:space="preserve"> </w:t>
            </w:r>
            <w:r w:rsidRPr="00F74CB6">
              <w:rPr>
                <w:rFonts w:ascii="Avenir Next Cyr" w:hAnsi="Avenir Next Cyr" w:cs="Calibri"/>
                <w:color w:val="auto"/>
                <w:sz w:val="18"/>
                <w:szCs w:val="20"/>
                <w:lang w:val="uk-UA"/>
              </w:rPr>
              <w:t>в</w:t>
            </w:r>
            <w:r w:rsidRPr="00F74CB6">
              <w:rPr>
                <w:rFonts w:ascii="Avenir Next Cyr" w:hAnsi="Avenir Next Cyr"/>
                <w:color w:val="auto"/>
                <w:sz w:val="18"/>
                <w:szCs w:val="20"/>
                <w:lang w:val="uk-UA"/>
              </w:rPr>
              <w:t xml:space="preserve"> </w:t>
            </w:r>
            <w:r w:rsidRPr="00F74CB6">
              <w:rPr>
                <w:rFonts w:ascii="Avenir Next Cyr" w:hAnsi="Avenir Next Cyr" w:cs="Calibri"/>
                <w:color w:val="auto"/>
                <w:sz w:val="18"/>
                <w:szCs w:val="20"/>
                <w:lang w:val="uk-UA"/>
              </w:rPr>
              <w:t>розділі</w:t>
            </w:r>
            <w:r w:rsidRPr="00F74CB6">
              <w:rPr>
                <w:rFonts w:ascii="Avenir Next Cyr" w:hAnsi="Avenir Next Cyr"/>
                <w:color w:val="auto"/>
                <w:sz w:val="18"/>
                <w:szCs w:val="20"/>
                <w:lang w:val="uk-UA"/>
              </w:rPr>
              <w:t xml:space="preserve"> </w:t>
            </w:r>
            <w:r w:rsidRPr="00F74CB6">
              <w:rPr>
                <w:rFonts w:ascii="Avenir Next Cyr" w:hAnsi="Avenir Next Cyr" w:cs="Calibri"/>
                <w:color w:val="auto"/>
                <w:sz w:val="18"/>
                <w:szCs w:val="20"/>
                <w:lang w:val="uk-UA"/>
              </w:rPr>
              <w:t>джерел даних</w:t>
            </w:r>
            <w:r w:rsidRPr="00F74CB6">
              <w:rPr>
                <w:rFonts w:ascii="Avenir Next Cyr" w:hAnsi="Avenir Next Cyr"/>
                <w:color w:val="auto"/>
                <w:sz w:val="18"/>
                <w:szCs w:val="20"/>
                <w:lang w:val="uk-UA"/>
              </w:rPr>
              <w:t>.</w:t>
            </w:r>
          </w:p>
          <w:p w14:paraId="5FC7A43C" w14:textId="77777777" w:rsidR="00F74CB6" w:rsidRPr="00F74CB6" w:rsidRDefault="00F74CB6" w:rsidP="00F74CB6">
            <w:pPr>
              <w:spacing w:after="120" w:line="240" w:lineRule="auto"/>
              <w:rPr>
                <w:rFonts w:ascii="Avenir Next Cyr" w:hAnsi="Avenir Next Cyr"/>
                <w:bCs/>
                <w:color w:val="auto"/>
                <w:sz w:val="20"/>
                <w:szCs w:val="20"/>
                <w:lang w:val="ru-RU"/>
              </w:rPr>
            </w:pPr>
          </w:p>
          <w:p w14:paraId="08F48C02" w14:textId="77777777" w:rsidR="00F74CB6" w:rsidRPr="00F74CB6" w:rsidRDefault="00F74CB6" w:rsidP="00F74CB6">
            <w:pPr>
              <w:spacing w:after="120" w:line="240" w:lineRule="auto"/>
              <w:rPr>
                <w:rFonts w:ascii="Avenir Next Cyr" w:hAnsi="Avenir Next Cyr"/>
                <w:b/>
                <w:i/>
                <w:iCs/>
                <w:color w:val="auto"/>
                <w:sz w:val="20"/>
                <w:szCs w:val="20"/>
                <w:lang w:val="uk-UA"/>
              </w:rPr>
            </w:pPr>
            <w:r w:rsidRPr="00F74CB6">
              <w:rPr>
                <w:rFonts w:ascii="Avenir Next Cyr" w:hAnsi="Avenir Next Cyr"/>
                <w:b/>
                <w:i/>
                <w:iCs/>
                <w:color w:val="auto"/>
                <w:sz w:val="20"/>
                <w:szCs w:val="20"/>
                <w:lang w:val="uk-UA"/>
              </w:rPr>
              <w:t xml:space="preserve">Рекомендований вигляд оформлення: </w:t>
            </w:r>
          </w:p>
          <w:p w14:paraId="28ABE605" w14:textId="77777777" w:rsidR="00F74CB6" w:rsidRPr="00F74CB6" w:rsidRDefault="00F74CB6" w:rsidP="00F74CB6">
            <w:pPr>
              <w:spacing w:after="120" w:line="240" w:lineRule="auto"/>
              <w:rPr>
                <w:rFonts w:ascii="Avenir Next Cyr" w:hAnsi="Avenir Next Cyr"/>
                <w:bCs/>
                <w:color w:val="auto"/>
                <w:sz w:val="20"/>
                <w:szCs w:val="20"/>
                <w:lang w:val="uk-UA"/>
              </w:rPr>
            </w:pPr>
            <w:r w:rsidRPr="00F74CB6">
              <w:rPr>
                <w:rFonts w:ascii="Avenir Next Cyr" w:hAnsi="Avenir Next Cyr"/>
                <w:bCs/>
                <w:color w:val="auto"/>
                <w:sz w:val="20"/>
                <w:szCs w:val="20"/>
                <w:lang w:val="uk-UA"/>
              </w:rPr>
              <w:t>Використовуйте виноски/примітки, щоб надати інформацію про джерела. Рекомендовано використовувати верхній індекс примітки (приклад: дані¹), щоб пов’язати зазначені дані із виносками джерел, що будуть наведені нижче, та відіслати до них.</w:t>
            </w:r>
          </w:p>
          <w:p w14:paraId="65A4179E" w14:textId="77777777" w:rsidR="00F74CB6" w:rsidRPr="00F74CB6" w:rsidRDefault="00F74CB6" w:rsidP="00F74CB6">
            <w:pPr>
              <w:spacing w:after="120" w:line="240" w:lineRule="auto"/>
              <w:rPr>
                <w:rFonts w:ascii="Avenir Next Cyr" w:hAnsi="Avenir Next Cyr"/>
                <w:bCs/>
                <w:color w:val="auto"/>
                <w:sz w:val="20"/>
                <w:szCs w:val="20"/>
                <w:lang w:val="uk-UA"/>
              </w:rPr>
            </w:pPr>
            <w:r w:rsidRPr="00F74CB6">
              <w:rPr>
                <w:rFonts w:ascii="Avenir Next Cyr" w:hAnsi="Avenir Next Cyr"/>
                <w:bCs/>
                <w:color w:val="auto"/>
                <w:sz w:val="20"/>
                <w:szCs w:val="20"/>
                <w:lang w:val="uk-UA"/>
              </w:rPr>
              <w:t>Ми рекомендуємо, щоб кожне джерело містило наступну інформацію: Джерело наданих даних/Дослідження (назва), Тип даних/Дослідження (назва), Дати проведеного дослідження</w:t>
            </w:r>
          </w:p>
          <w:p w14:paraId="632B0561" w14:textId="77777777" w:rsidR="00F74CB6" w:rsidRPr="00F74CB6" w:rsidRDefault="00F74CB6" w:rsidP="00F74CB6">
            <w:pPr>
              <w:spacing w:after="120" w:line="240" w:lineRule="auto"/>
              <w:rPr>
                <w:rFonts w:ascii="Avenir Next Cyr" w:hAnsi="Avenir Next Cyr"/>
                <w:bCs/>
                <w:color w:val="auto"/>
                <w:sz w:val="20"/>
                <w:szCs w:val="20"/>
                <w:lang w:val="uk-UA"/>
              </w:rPr>
            </w:pPr>
            <w:r w:rsidRPr="00F74CB6">
              <w:rPr>
                <w:rFonts w:ascii="Avenir Next Cyr" w:hAnsi="Avenir Next Cyr"/>
                <w:bCs/>
                <w:color w:val="auto"/>
                <w:sz w:val="20"/>
                <w:szCs w:val="20"/>
                <w:lang w:val="uk-UA"/>
              </w:rPr>
              <w:t>Не включайте назви агентств (рекламно-комунікаційних чи медійних) як джерело дослідження (допустимі тільки назви дослідницьких компаній).</w:t>
            </w:r>
          </w:p>
          <w:p w14:paraId="047A332F" w14:textId="77777777" w:rsidR="00F74CB6" w:rsidRPr="00584574" w:rsidRDefault="00F74CB6" w:rsidP="00F74CB6">
            <w:pPr>
              <w:spacing w:after="120" w:line="240" w:lineRule="auto"/>
              <w:rPr>
                <w:rFonts w:ascii="Avenir Next Cyr" w:hAnsi="Avenir Next Cyr"/>
                <w:b/>
                <w:color w:val="auto"/>
                <w:sz w:val="19"/>
                <w:szCs w:val="19"/>
                <w:lang w:val="uk-UA"/>
              </w:rPr>
            </w:pPr>
          </w:p>
        </w:tc>
        <w:tc>
          <w:tcPr>
            <w:tcW w:w="5249" w:type="dxa"/>
            <w:gridSpan w:val="2"/>
            <w:shd w:val="clear" w:color="auto" w:fill="auto"/>
          </w:tcPr>
          <w:p w14:paraId="5F0A367D" w14:textId="77777777" w:rsidR="00F74CB6" w:rsidRPr="00584574" w:rsidRDefault="00F74CB6" w:rsidP="00F74CB6">
            <w:pPr>
              <w:pStyle w:val="MediumShading1-Accent11"/>
              <w:spacing w:before="120" w:after="120"/>
              <w:rPr>
                <w:rFonts w:ascii="Avenir Next Cyr Medium" w:hAnsi="Avenir Next Cyr Medium"/>
                <w:b/>
                <w:color w:val="auto"/>
                <w:sz w:val="18"/>
                <w:szCs w:val="18"/>
                <w:lang w:val="uk-UA"/>
              </w:rPr>
            </w:pPr>
            <w:proofErr w:type="spellStart"/>
            <w:r w:rsidRPr="00584574">
              <w:rPr>
                <w:rFonts w:ascii="Avenir Next Cyr Medium" w:hAnsi="Avenir Next Cyr Medium"/>
                <w:b/>
                <w:color w:val="auto"/>
                <w:sz w:val="18"/>
                <w:szCs w:val="18"/>
                <w:lang w:val="uk-UA"/>
              </w:rPr>
              <w:t>Effie</w:t>
            </w:r>
            <w:proofErr w:type="spellEnd"/>
            <w:r w:rsidRPr="00584574">
              <w:rPr>
                <w:rFonts w:ascii="Avenir Next Cyr Medium" w:hAnsi="Avenir Next Cyr Medium"/>
                <w:b/>
                <w:color w:val="auto"/>
                <w:sz w:val="18"/>
                <w:szCs w:val="18"/>
                <w:lang w:val="uk-UA"/>
              </w:rPr>
              <w:t xml:space="preserve"> підказки:</w:t>
            </w:r>
          </w:p>
          <w:p w14:paraId="25D93DE4" w14:textId="77777777" w:rsidR="00F74CB6" w:rsidRPr="00584574" w:rsidRDefault="00F74CB6" w:rsidP="00F74CB6">
            <w:pPr>
              <w:numPr>
                <w:ilvl w:val="0"/>
                <w:numId w:val="5"/>
              </w:numPr>
              <w:spacing w:after="120" w:line="240" w:lineRule="auto"/>
              <w:ind w:left="346" w:hanging="274"/>
              <w:rPr>
                <w:rFonts w:ascii="Avenir Next Cyr" w:hAnsi="Avenir Next Cyr"/>
                <w:color w:val="auto"/>
                <w:sz w:val="18"/>
                <w:szCs w:val="18"/>
                <w:lang w:val="uk-UA"/>
              </w:rPr>
            </w:pPr>
            <w:r w:rsidRPr="00584574">
              <w:rPr>
                <w:rFonts w:ascii="Avenir Next Cyr" w:hAnsi="Avenir Next Cyr"/>
                <w:color w:val="auto"/>
                <w:sz w:val="18"/>
                <w:szCs w:val="18"/>
                <w:lang w:val="uk-UA"/>
              </w:rPr>
              <w:t xml:space="preserve">Судді більше схильні довіряти даним третіх сторін (даним дослідницьких компаній), якщо вони є. </w:t>
            </w:r>
          </w:p>
          <w:p w14:paraId="1A281D8F" w14:textId="77777777" w:rsidR="00F74CB6" w:rsidRPr="00F74CB6" w:rsidRDefault="00C54CDD" w:rsidP="00F74CB6">
            <w:pPr>
              <w:numPr>
                <w:ilvl w:val="0"/>
                <w:numId w:val="5"/>
              </w:numPr>
              <w:spacing w:after="120" w:line="240" w:lineRule="auto"/>
              <w:ind w:left="346" w:hanging="274"/>
              <w:rPr>
                <w:rFonts w:ascii="Avenir Next Cyr" w:hAnsi="Avenir Next Cyr"/>
                <w:b/>
                <w:bCs/>
                <w:color w:val="auto"/>
                <w:sz w:val="18"/>
                <w:szCs w:val="20"/>
                <w:lang w:val="uk-UA"/>
              </w:rPr>
            </w:pPr>
            <w:hyperlink r:id="rId21" w:history="1">
              <w:r w:rsidR="00F74CB6" w:rsidRPr="00F74CB6">
                <w:rPr>
                  <w:rStyle w:val="ac"/>
                  <w:rFonts w:ascii="Avenir Next Cyr" w:hAnsi="Avenir Next Cyr" w:cs="Calibri"/>
                  <w:b/>
                  <w:bCs/>
                  <w:color w:val="000000" w:themeColor="text1"/>
                  <w:sz w:val="18"/>
                  <w:szCs w:val="16"/>
                  <w:u w:val="none"/>
                  <w:lang w:val="uk-UA"/>
                </w:rPr>
                <w:t>Перегляньте всі вимоги та вказівки щодо джерел даних</w:t>
              </w:r>
              <w:r w:rsidR="00F74CB6" w:rsidRPr="00F74CB6">
                <w:rPr>
                  <w:rStyle w:val="ac"/>
                  <w:rFonts w:ascii="Avenir Next Cyr" w:hAnsi="Avenir Next Cyr"/>
                  <w:b/>
                  <w:bCs/>
                  <w:color w:val="000000" w:themeColor="text1"/>
                  <w:sz w:val="18"/>
                  <w:szCs w:val="16"/>
                  <w:u w:val="none"/>
                  <w:lang w:val="uk-UA"/>
                </w:rPr>
                <w:t xml:space="preserve"> </w:t>
              </w:r>
              <w:r w:rsidR="00F74CB6" w:rsidRPr="00F74CB6">
                <w:rPr>
                  <w:rStyle w:val="ac"/>
                  <w:rFonts w:ascii="Avenir Next Cyr" w:hAnsi="Avenir Next Cyr" w:cs="Calibri"/>
                  <w:b/>
                  <w:bCs/>
                  <w:color w:val="B4975A"/>
                  <w:sz w:val="18"/>
                  <w:szCs w:val="16"/>
                  <w:u w:val="none"/>
                  <w:lang w:val="uk-UA"/>
                </w:rPr>
                <w:t>тут</w:t>
              </w:r>
              <w:r w:rsidR="00F74CB6" w:rsidRPr="00F74CB6">
                <w:rPr>
                  <w:rStyle w:val="ac"/>
                  <w:rFonts w:ascii="Avenir Next Cyr" w:hAnsi="Avenir Next Cyr"/>
                  <w:b/>
                  <w:bCs/>
                  <w:color w:val="000000" w:themeColor="text1"/>
                  <w:sz w:val="18"/>
                  <w:szCs w:val="16"/>
                  <w:u w:val="none"/>
                  <w:lang w:val="uk-UA"/>
                </w:rPr>
                <w:t>.</w:t>
              </w:r>
            </w:hyperlink>
            <w:r w:rsidR="00F74CB6" w:rsidRPr="00F74CB6">
              <w:rPr>
                <w:rFonts w:ascii="Avenir Next LT Pro" w:hAnsi="Avenir Next LT Pro"/>
                <w:b/>
                <w:bCs/>
                <w:sz w:val="20"/>
                <w:szCs w:val="20"/>
                <w:lang w:val="uk-UA"/>
              </w:rPr>
              <w:t xml:space="preserve"> </w:t>
            </w:r>
          </w:p>
        </w:tc>
      </w:tr>
      <w:tr w:rsidR="00F74CB6" w:rsidRPr="00943BD3" w14:paraId="274C83F9" w14:textId="77777777" w:rsidTr="00F64C51">
        <w:trPr>
          <w:trHeight w:val="1415"/>
        </w:trPr>
        <w:tc>
          <w:tcPr>
            <w:tcW w:w="10773" w:type="dxa"/>
            <w:gridSpan w:val="4"/>
            <w:shd w:val="clear" w:color="auto" w:fill="auto"/>
          </w:tcPr>
          <w:p w14:paraId="5589B8A4" w14:textId="77777777" w:rsidR="00F74CB6" w:rsidRPr="00584574" w:rsidRDefault="00F74CB6" w:rsidP="00F74CB6">
            <w:pPr>
              <w:pStyle w:val="MediumShading1-Accent11"/>
              <w:spacing w:before="120" w:after="120"/>
              <w:rPr>
                <w:rFonts w:ascii="AvenirNext LT Pro Bold" w:hAnsi="AvenirNext LT Pro Bold"/>
                <w:color w:val="auto"/>
                <w:sz w:val="20"/>
                <w:szCs w:val="20"/>
                <w:lang w:val="uk-UA"/>
              </w:rPr>
            </w:pPr>
            <w:r w:rsidRPr="00584574">
              <w:rPr>
                <w:rFonts w:ascii="Avenir Next Cyr" w:hAnsi="Avenir Next Cyr" w:cs="Calibri"/>
                <w:color w:val="auto"/>
                <w:sz w:val="20"/>
                <w:szCs w:val="20"/>
                <w:lang w:val="uk-UA"/>
              </w:rPr>
              <w:lastRenderedPageBreak/>
              <w:t xml:space="preserve">Місце для переліку джерел підтвердження даних, наданих у ваших відповідях до розділу </w:t>
            </w:r>
            <w:r w:rsidRPr="00584574">
              <w:rPr>
                <w:rFonts w:ascii="AvenirNext LT Pro Bold" w:hAnsi="AvenirNext LT Pro Bold"/>
                <w:color w:val="auto"/>
                <w:sz w:val="20"/>
                <w:szCs w:val="20"/>
                <w:lang w:val="uk-UA"/>
              </w:rPr>
              <w:t>SECTION 4.</w:t>
            </w:r>
          </w:p>
          <w:p w14:paraId="1F7D5C59" w14:textId="77777777" w:rsidR="00F74CB6" w:rsidRPr="00584574" w:rsidRDefault="00F74CB6" w:rsidP="00F74CB6">
            <w:pPr>
              <w:pStyle w:val="MediumShading1-Accent11"/>
              <w:spacing w:after="120"/>
              <w:rPr>
                <w:lang w:val="uk-UA"/>
              </w:rPr>
            </w:pPr>
          </w:p>
        </w:tc>
      </w:tr>
    </w:tbl>
    <w:p w14:paraId="3D6F9F6E" w14:textId="77777777" w:rsidR="006E59C5" w:rsidRPr="00584574" w:rsidRDefault="006E59C5" w:rsidP="00635AF0">
      <w:pPr>
        <w:spacing w:after="0"/>
        <w:rPr>
          <w:lang w:val="uk-UA"/>
        </w:rPr>
      </w:pPr>
    </w:p>
    <w:tbl>
      <w:tblPr>
        <w:tblW w:w="10773" w:type="dxa"/>
        <w:tblLook w:val="04A0" w:firstRow="1" w:lastRow="0" w:firstColumn="1" w:lastColumn="0" w:noHBand="0" w:noVBand="1"/>
      </w:tblPr>
      <w:tblGrid>
        <w:gridCol w:w="10773"/>
      </w:tblGrid>
      <w:tr w:rsidR="002B13B2" w:rsidRPr="00943BD3" w14:paraId="7ADD4ED3" w14:textId="77777777" w:rsidTr="00B945D5">
        <w:tc>
          <w:tcPr>
            <w:tcW w:w="10773" w:type="dxa"/>
            <w:shd w:val="clear" w:color="auto" w:fill="000000" w:themeFill="text1"/>
            <w:vAlign w:val="center"/>
          </w:tcPr>
          <w:p w14:paraId="7E440CBC" w14:textId="77777777" w:rsidR="002B13B2" w:rsidRPr="00584574" w:rsidRDefault="002B13B2" w:rsidP="00B945D5">
            <w:pPr>
              <w:pStyle w:val="MediumShading1-Accent11"/>
              <w:spacing w:after="120"/>
              <w:rPr>
                <w:rFonts w:ascii="Avenir Next Cyr Medium" w:hAnsi="Avenir Next Cyr Medium"/>
                <w:b/>
                <w:color w:val="FFFFFF"/>
                <w:sz w:val="28"/>
                <w:szCs w:val="28"/>
                <w:lang w:val="uk-UA"/>
              </w:rPr>
            </w:pPr>
            <w:r w:rsidRPr="00584574">
              <w:rPr>
                <w:rFonts w:ascii="Verdana" w:hAnsi="Verdana"/>
                <w:b/>
                <w:color w:val="auto"/>
                <w:sz w:val="19"/>
                <w:szCs w:val="19"/>
                <w:lang w:val="uk-UA"/>
              </w:rPr>
              <w:br w:type="page"/>
            </w:r>
            <w:r w:rsidRPr="00584574">
              <w:rPr>
                <w:rFonts w:ascii="Verdana" w:hAnsi="Verdana"/>
                <w:b/>
                <w:color w:val="auto"/>
                <w:sz w:val="48"/>
                <w:szCs w:val="48"/>
                <w:lang w:val="uk-UA"/>
              </w:rPr>
              <w:br w:type="page"/>
            </w:r>
            <w:r w:rsidRPr="00584574">
              <w:rPr>
                <w:rFonts w:ascii="Avenir Next Cyr Medium" w:hAnsi="Avenir Next Cyr Medium"/>
                <w:b/>
                <w:bCs/>
                <w:color w:val="FFFFFF"/>
                <w:sz w:val="28"/>
                <w:szCs w:val="19"/>
                <w:lang w:val="uk-UA"/>
              </w:rPr>
              <w:t>INVESTMENT OVERVIEW</w:t>
            </w:r>
          </w:p>
          <w:p w14:paraId="13A976F8" w14:textId="77777777" w:rsidR="002B13B2" w:rsidRDefault="002B13B2" w:rsidP="00B945D5">
            <w:pPr>
              <w:pStyle w:val="MediumShading1-Accent11"/>
              <w:spacing w:before="120" w:after="120"/>
              <w:rPr>
                <w:rFonts w:ascii="Avenir Next Cyr" w:hAnsi="Avenir Next Cyr"/>
                <w:bCs/>
                <w:color w:val="FFFFFF"/>
                <w:sz w:val="20"/>
                <w:szCs w:val="20"/>
                <w:lang w:val="uk-UA"/>
              </w:rPr>
            </w:pPr>
            <w:r w:rsidRPr="00584574">
              <w:rPr>
                <w:rFonts w:ascii="Avenir Next Cyr" w:hAnsi="Avenir Next Cyr"/>
                <w:bCs/>
                <w:color w:val="FFFFFF"/>
                <w:sz w:val="20"/>
                <w:szCs w:val="20"/>
                <w:lang w:val="uk-UA"/>
              </w:rPr>
              <w:t xml:space="preserve">Медіа додаток INVESTMENT OVERVIEW розглядається як частина РОЗДІЛУ 3: ВТІЛЕННЯ СТРАТЕГІЇ ТА ІДЕЇ В ЖИТТЯ разом із вашими відповідями на Питання 3 та креативними матеріалами, продемонстрованими у ВІДЕОКЕЙСІ та ЗОБРАЖЕННЯХ. Всі ці елементи складають 23.3% вашої загальної оцінки.  </w:t>
            </w:r>
          </w:p>
          <w:p w14:paraId="6745C682" w14:textId="77777777" w:rsidR="00B72CA0" w:rsidRPr="00584574" w:rsidRDefault="00B72CA0" w:rsidP="00B945D5">
            <w:pPr>
              <w:pStyle w:val="MediumShading1-Accent11"/>
              <w:spacing w:before="120" w:after="120"/>
              <w:rPr>
                <w:rFonts w:ascii="Avenir Next Cyr" w:hAnsi="Avenir Next Cyr"/>
                <w:bCs/>
                <w:color w:val="FFFFFF"/>
                <w:sz w:val="20"/>
                <w:szCs w:val="20"/>
                <w:lang w:val="uk-UA"/>
              </w:rPr>
            </w:pPr>
            <w:r w:rsidRPr="00584574">
              <w:rPr>
                <w:rFonts w:ascii="Avenir Next Cyr" w:hAnsi="Avenir Next Cyr"/>
                <w:bCs/>
                <w:color w:val="FFFFFF"/>
                <w:sz w:val="20"/>
                <w:szCs w:val="20"/>
                <w:lang w:val="uk-UA"/>
              </w:rPr>
              <w:t>Медіа додаток INVESTMENT OVERVIEW</w:t>
            </w:r>
            <w:r w:rsidRPr="00B72CA0">
              <w:rPr>
                <w:rFonts w:ascii="Avenir Next Cyr" w:hAnsi="Avenir Next Cyr"/>
                <w:bCs/>
                <w:color w:val="FFFFFF"/>
                <w:sz w:val="20"/>
                <w:szCs w:val="20"/>
                <w:lang w:val="uk-UA"/>
              </w:rPr>
              <w:t xml:space="preserve">, як і </w:t>
            </w:r>
            <w:r>
              <w:rPr>
                <w:rFonts w:ascii="Avenir Next Cyr" w:hAnsi="Avenir Next Cyr"/>
                <w:bCs/>
                <w:color w:val="FFFFFF"/>
                <w:sz w:val="20"/>
                <w:szCs w:val="20"/>
                <w:lang w:val="uk-UA"/>
              </w:rPr>
              <w:t>інші частини</w:t>
            </w:r>
            <w:r w:rsidRPr="00B72CA0">
              <w:rPr>
                <w:rFonts w:ascii="Avenir Next Cyr" w:hAnsi="Avenir Next Cyr"/>
                <w:bCs/>
                <w:color w:val="FFFFFF"/>
                <w:sz w:val="20"/>
                <w:szCs w:val="20"/>
                <w:lang w:val="uk-UA"/>
              </w:rPr>
              <w:t xml:space="preserve"> заявки, заповнюється на </w:t>
            </w:r>
            <w:r>
              <w:rPr>
                <w:rFonts w:ascii="Avenir Next Cyr" w:hAnsi="Avenir Next Cyr"/>
                <w:bCs/>
                <w:color w:val="FFFFFF"/>
                <w:sz w:val="20"/>
                <w:szCs w:val="20"/>
                <w:lang w:val="uk-UA"/>
              </w:rPr>
              <w:t>онлайн-порталі реєстрації робіт</w:t>
            </w:r>
            <w:r w:rsidRPr="00B72CA0">
              <w:rPr>
                <w:rFonts w:ascii="Avenir Next Cyr" w:hAnsi="Avenir Next Cyr"/>
                <w:bCs/>
                <w:color w:val="FFFFFF"/>
                <w:sz w:val="20"/>
                <w:szCs w:val="20"/>
                <w:lang w:val="uk-UA"/>
              </w:rPr>
              <w:t xml:space="preserve">. Наведені нижче питання є візуальними </w:t>
            </w:r>
            <w:r>
              <w:rPr>
                <w:rFonts w:ascii="Avenir Next Cyr" w:hAnsi="Avenir Next Cyr"/>
                <w:bCs/>
                <w:color w:val="FFFFFF"/>
                <w:sz w:val="20"/>
                <w:szCs w:val="20"/>
                <w:lang w:val="uk-UA"/>
              </w:rPr>
              <w:t>відображенням</w:t>
            </w:r>
            <w:r w:rsidRPr="00B72CA0">
              <w:rPr>
                <w:rFonts w:ascii="Avenir Next Cyr" w:hAnsi="Avenir Next Cyr"/>
                <w:bCs/>
                <w:color w:val="FFFFFF"/>
                <w:sz w:val="20"/>
                <w:szCs w:val="20"/>
                <w:lang w:val="uk-UA"/>
              </w:rPr>
              <w:t xml:space="preserve"> всіх варіантів </w:t>
            </w:r>
            <w:proofErr w:type="spellStart"/>
            <w:r w:rsidRPr="00B72CA0">
              <w:rPr>
                <w:rFonts w:ascii="Avenir Next Cyr" w:hAnsi="Avenir Next Cyr"/>
                <w:bCs/>
                <w:color w:val="FFFFFF"/>
                <w:sz w:val="20"/>
                <w:szCs w:val="20"/>
                <w:lang w:val="uk-UA"/>
              </w:rPr>
              <w:t>випадаючих</w:t>
            </w:r>
            <w:proofErr w:type="spellEnd"/>
            <w:r w:rsidRPr="00B72CA0">
              <w:rPr>
                <w:rFonts w:ascii="Avenir Next Cyr" w:hAnsi="Avenir Next Cyr"/>
                <w:bCs/>
                <w:color w:val="FFFFFF"/>
                <w:sz w:val="20"/>
                <w:szCs w:val="20"/>
                <w:lang w:val="uk-UA"/>
              </w:rPr>
              <w:t xml:space="preserve"> списків, якими можна поділитися зі своєю командою для збору даних.</w:t>
            </w:r>
          </w:p>
        </w:tc>
      </w:tr>
    </w:tbl>
    <w:p w14:paraId="1726008C" w14:textId="77777777" w:rsidR="002B13B2" w:rsidRPr="00584574" w:rsidRDefault="002B13B2" w:rsidP="002B13B2">
      <w:pPr>
        <w:pStyle w:val="MediumShading1-Accent11"/>
        <w:spacing w:after="120"/>
        <w:rPr>
          <w:rFonts w:ascii="Verdana" w:hAnsi="Verdana"/>
          <w:b/>
          <w:color w:val="auto"/>
          <w:sz w:val="19"/>
          <w:szCs w:val="19"/>
          <w:lang w:val="uk-UA"/>
        </w:rPr>
      </w:pPr>
    </w:p>
    <w:tbl>
      <w:tblPr>
        <w:tblW w:w="10773"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696"/>
        <w:gridCol w:w="2683"/>
        <w:gridCol w:w="16"/>
        <w:gridCol w:w="2689"/>
        <w:gridCol w:w="7"/>
        <w:gridCol w:w="2682"/>
      </w:tblGrid>
      <w:tr w:rsidR="002B13B2" w:rsidRPr="00943BD3" w14:paraId="4C513F8A" w14:textId="77777777" w:rsidTr="00B945D5">
        <w:tc>
          <w:tcPr>
            <w:tcW w:w="10773" w:type="dxa"/>
            <w:gridSpan w:val="6"/>
            <w:shd w:val="clear" w:color="auto" w:fill="B8B8B8"/>
          </w:tcPr>
          <w:p w14:paraId="27EFB322" w14:textId="77777777" w:rsidR="002B13B2" w:rsidRPr="00584574" w:rsidRDefault="002B13B2" w:rsidP="00B945D5">
            <w:pPr>
              <w:pStyle w:val="Question"/>
              <w:tabs>
                <w:tab w:val="clear" w:pos="660"/>
                <w:tab w:val="left" w:pos="0"/>
              </w:tabs>
              <w:spacing w:before="120" w:after="120"/>
              <w:ind w:left="0" w:firstLine="0"/>
              <w:rPr>
                <w:rFonts w:ascii="Avenir Next Cyr Medium" w:eastAsia="SimSun" w:hAnsi="Avenir Next Cyr Medium" w:cs="Calibri"/>
                <w:b/>
                <w:bCs/>
                <w:color w:val="auto"/>
                <w:sz w:val="24"/>
                <w:szCs w:val="24"/>
                <w:lang w:val="uk-UA" w:eastAsia="ja-JP"/>
              </w:rPr>
            </w:pPr>
            <w:r w:rsidRPr="00584574">
              <w:rPr>
                <w:rFonts w:ascii="Avenir Next Cyr Medium" w:eastAsia="SimSun" w:hAnsi="Avenir Next Cyr Medium" w:cs="Calibri"/>
                <w:b/>
                <w:bCs/>
                <w:color w:val="auto"/>
                <w:sz w:val="24"/>
                <w:szCs w:val="24"/>
                <w:lang w:val="uk-UA" w:eastAsia="ja-JP"/>
              </w:rPr>
              <w:t>МЕДІА</w:t>
            </w:r>
            <w:r w:rsidRPr="00584574">
              <w:rPr>
                <w:rFonts w:ascii="Avenir Next Cyr Medium" w:eastAsia="SimSun" w:hAnsi="Avenir Next Cyr Medium"/>
                <w:b/>
                <w:bCs/>
                <w:color w:val="auto"/>
                <w:sz w:val="24"/>
                <w:szCs w:val="24"/>
                <w:lang w:val="uk-UA" w:eastAsia="ja-JP"/>
              </w:rPr>
              <w:t xml:space="preserve"> </w:t>
            </w:r>
            <w:r w:rsidRPr="00584574">
              <w:rPr>
                <w:rFonts w:ascii="Avenir Next Cyr Medium" w:eastAsia="SimSun" w:hAnsi="Avenir Next Cyr Medium" w:cs="Calibri"/>
                <w:b/>
                <w:bCs/>
                <w:color w:val="auto"/>
                <w:sz w:val="24"/>
                <w:szCs w:val="24"/>
                <w:lang w:val="uk-UA" w:eastAsia="ja-JP"/>
              </w:rPr>
              <w:t>ВИТРАТИ</w:t>
            </w:r>
          </w:p>
          <w:p w14:paraId="31B7E2A3" w14:textId="77777777" w:rsidR="002B13B2" w:rsidRPr="00584574" w:rsidRDefault="002B13B2" w:rsidP="00B945D5">
            <w:pPr>
              <w:spacing w:before="120" w:after="120" w:line="240" w:lineRule="auto"/>
              <w:rPr>
                <w:rFonts w:ascii="Avenir Next Cyr" w:eastAsia="ヒラギノ角ゴ Pro W3" w:hAnsi="Avenir Next Cyr"/>
                <w:bCs/>
                <w:color w:val="auto"/>
                <w:sz w:val="20"/>
                <w:szCs w:val="20"/>
                <w:lang w:val="uk-UA" w:eastAsia="en-US"/>
              </w:rPr>
            </w:pPr>
            <w:r w:rsidRPr="00584574">
              <w:rPr>
                <w:rFonts w:ascii="Avenir Next Cyr" w:eastAsia="ヒラギノ角ゴ Pro W3" w:hAnsi="Avenir Next Cyr" w:cs="Calibri"/>
                <w:bCs/>
                <w:color w:val="auto"/>
                <w:sz w:val="20"/>
                <w:szCs w:val="20"/>
                <w:lang w:val="uk-UA" w:eastAsia="en-US"/>
              </w:rPr>
              <w:t>Вкажіть</w:t>
            </w:r>
            <w:r w:rsidRPr="00584574">
              <w:rPr>
                <w:rFonts w:ascii="Avenir Next Cyr" w:eastAsia="ヒラギノ角ゴ Pro W3" w:hAnsi="Avenir Next Cyr"/>
                <w:bCs/>
                <w:color w:val="auto"/>
                <w:sz w:val="20"/>
                <w:szCs w:val="20"/>
                <w:lang w:val="uk-UA" w:eastAsia="en-US"/>
              </w:rPr>
              <w:t xml:space="preserve"> </w:t>
            </w:r>
            <w:r w:rsidRPr="00584574">
              <w:rPr>
                <w:rFonts w:ascii="Avenir Next Cyr" w:eastAsia="ヒラギノ角ゴ Pro W3" w:hAnsi="Avenir Next Cyr" w:cs="Calibri"/>
                <w:bCs/>
                <w:color w:val="auto"/>
                <w:sz w:val="20"/>
                <w:szCs w:val="20"/>
                <w:lang w:val="uk-UA" w:eastAsia="en-US"/>
              </w:rPr>
              <w:t>ваші</w:t>
            </w:r>
            <w:r w:rsidRPr="00584574">
              <w:rPr>
                <w:rFonts w:ascii="Avenir Next Cyr" w:eastAsia="ヒラギノ角ゴ Pro W3" w:hAnsi="Avenir Next Cyr"/>
                <w:bCs/>
                <w:color w:val="auto"/>
                <w:sz w:val="20"/>
                <w:szCs w:val="20"/>
                <w:lang w:val="uk-UA" w:eastAsia="en-US"/>
              </w:rPr>
              <w:t xml:space="preserve"> </w:t>
            </w:r>
            <w:r w:rsidRPr="00584574">
              <w:rPr>
                <w:rFonts w:ascii="Avenir Next Cyr" w:eastAsia="ヒラギノ角ゴ Pro W3" w:hAnsi="Avenir Next Cyr" w:cs="Calibri"/>
                <w:bCs/>
                <w:color w:val="auto"/>
                <w:sz w:val="20"/>
                <w:szCs w:val="20"/>
                <w:lang w:val="uk-UA" w:eastAsia="en-US"/>
              </w:rPr>
              <w:t>витрати</w:t>
            </w:r>
            <w:r w:rsidRPr="00584574">
              <w:rPr>
                <w:rFonts w:ascii="Avenir Next Cyr" w:eastAsia="ヒラギノ角ゴ Pro W3" w:hAnsi="Avenir Next Cyr"/>
                <w:bCs/>
                <w:color w:val="auto"/>
                <w:sz w:val="20"/>
                <w:szCs w:val="20"/>
                <w:lang w:val="uk-UA" w:eastAsia="en-US"/>
              </w:rPr>
              <w:t xml:space="preserve"> </w:t>
            </w:r>
            <w:r w:rsidRPr="00584574">
              <w:rPr>
                <w:rFonts w:ascii="Avenir Next Cyr" w:eastAsia="ヒラギノ角ゴ Pro W3" w:hAnsi="Avenir Next Cyr" w:cs="Calibri"/>
                <w:bCs/>
                <w:color w:val="auto"/>
                <w:sz w:val="20"/>
                <w:szCs w:val="20"/>
                <w:lang w:val="uk-UA" w:eastAsia="en-US"/>
              </w:rPr>
              <w:t>на</w:t>
            </w:r>
            <w:r w:rsidRPr="00584574">
              <w:rPr>
                <w:rFonts w:ascii="Avenir Next Cyr" w:eastAsia="ヒラギノ角ゴ Pro W3" w:hAnsi="Avenir Next Cyr"/>
                <w:bCs/>
                <w:color w:val="auto"/>
                <w:sz w:val="20"/>
                <w:szCs w:val="20"/>
                <w:lang w:val="uk-UA" w:eastAsia="en-US"/>
              </w:rPr>
              <w:t xml:space="preserve"> </w:t>
            </w:r>
            <w:r w:rsidRPr="00584574">
              <w:rPr>
                <w:rFonts w:ascii="Avenir Next Cyr" w:eastAsia="ヒラギノ角ゴ Pro W3" w:hAnsi="Avenir Next Cyr" w:cs="Calibri"/>
                <w:bCs/>
                <w:color w:val="auto"/>
                <w:sz w:val="20"/>
                <w:szCs w:val="20"/>
                <w:lang w:val="uk-UA" w:eastAsia="en-US"/>
              </w:rPr>
              <w:t>медіа</w:t>
            </w:r>
            <w:r w:rsidRPr="00584574">
              <w:rPr>
                <w:rFonts w:ascii="Avenir Next Cyr" w:eastAsia="ヒラギノ角ゴ Pro W3" w:hAnsi="Avenir Next Cyr"/>
                <w:bCs/>
                <w:color w:val="auto"/>
                <w:sz w:val="20"/>
                <w:szCs w:val="20"/>
                <w:lang w:val="uk-UA" w:eastAsia="en-US"/>
              </w:rPr>
              <w:t xml:space="preserve"> (</w:t>
            </w:r>
            <w:r w:rsidRPr="00584574">
              <w:rPr>
                <w:rFonts w:ascii="Avenir Next Cyr" w:eastAsia="ヒラギノ角ゴ Pro W3" w:hAnsi="Avenir Next Cyr" w:cs="Calibri"/>
                <w:bCs/>
                <w:color w:val="auto"/>
                <w:sz w:val="20"/>
                <w:szCs w:val="20"/>
                <w:lang w:val="uk-UA" w:eastAsia="en-US"/>
              </w:rPr>
              <w:t>розміщення</w:t>
            </w:r>
            <w:r w:rsidRPr="00584574">
              <w:rPr>
                <w:rFonts w:ascii="Avenir Next Cyr" w:eastAsia="ヒラギノ角ゴ Pro W3" w:hAnsi="Avenir Next Cyr"/>
                <w:bCs/>
                <w:color w:val="auto"/>
                <w:sz w:val="20"/>
                <w:szCs w:val="20"/>
                <w:lang w:val="uk-UA" w:eastAsia="en-US"/>
              </w:rPr>
              <w:t xml:space="preserve"> </w:t>
            </w:r>
            <w:r w:rsidRPr="00584574">
              <w:rPr>
                <w:rFonts w:ascii="Avenir Next Cyr" w:eastAsia="ヒラギノ角ゴ Pro W3" w:hAnsi="Avenir Next Cyr" w:cs="Calibri"/>
                <w:bCs/>
                <w:color w:val="auto"/>
                <w:sz w:val="20"/>
                <w:szCs w:val="20"/>
                <w:lang w:val="uk-UA" w:eastAsia="en-US"/>
              </w:rPr>
              <w:t>за</w:t>
            </w:r>
            <w:r w:rsidRPr="00584574">
              <w:rPr>
                <w:rFonts w:ascii="Avenir Next Cyr" w:eastAsia="ヒラギノ角ゴ Pro W3" w:hAnsi="Avenir Next Cyr"/>
                <w:bCs/>
                <w:color w:val="auto"/>
                <w:sz w:val="20"/>
                <w:szCs w:val="20"/>
                <w:lang w:val="uk-UA" w:eastAsia="en-US"/>
              </w:rPr>
              <w:t xml:space="preserve"> </w:t>
            </w:r>
            <w:r w:rsidRPr="00584574">
              <w:rPr>
                <w:rFonts w:ascii="Avenir Next Cyr" w:eastAsia="ヒラギノ角ゴ Pro W3" w:hAnsi="Avenir Next Cyr" w:cs="Calibri"/>
                <w:bCs/>
                <w:color w:val="auto"/>
                <w:sz w:val="20"/>
                <w:szCs w:val="20"/>
                <w:lang w:val="uk-UA" w:eastAsia="en-US"/>
              </w:rPr>
              <w:t>гроші</w:t>
            </w:r>
            <w:r w:rsidRPr="00584574">
              <w:rPr>
                <w:rFonts w:ascii="Avenir Next Cyr" w:eastAsia="ヒラギノ角ゴ Pro W3" w:hAnsi="Avenir Next Cyr"/>
                <w:bCs/>
                <w:color w:val="auto"/>
                <w:sz w:val="20"/>
                <w:szCs w:val="20"/>
                <w:lang w:val="uk-UA" w:eastAsia="en-US"/>
              </w:rPr>
              <w:t xml:space="preserve"> </w:t>
            </w:r>
            <w:r w:rsidRPr="00584574">
              <w:rPr>
                <w:rFonts w:ascii="Avenir Next Cyr" w:eastAsia="ヒラギノ角ゴ Pro W3" w:hAnsi="Avenir Next Cyr" w:cs="Calibri"/>
                <w:bCs/>
                <w:color w:val="auto"/>
                <w:sz w:val="20"/>
                <w:szCs w:val="20"/>
                <w:lang w:val="uk-UA" w:eastAsia="en-US"/>
              </w:rPr>
              <w:t>та</w:t>
            </w:r>
            <w:r w:rsidRPr="00584574">
              <w:rPr>
                <w:rFonts w:ascii="Avenir Next Cyr" w:eastAsia="ヒラギノ角ゴ Pro W3" w:hAnsi="Avenir Next Cyr"/>
                <w:bCs/>
                <w:color w:val="auto"/>
                <w:sz w:val="20"/>
                <w:szCs w:val="20"/>
                <w:lang w:val="uk-UA" w:eastAsia="en-US"/>
              </w:rPr>
              <w:t xml:space="preserve"> </w:t>
            </w:r>
            <w:r w:rsidRPr="00584574">
              <w:rPr>
                <w:rFonts w:ascii="Avenir Next Cyr" w:eastAsia="ヒラギノ角ゴ Pro W3" w:hAnsi="Avenir Next Cyr" w:cs="Calibri"/>
                <w:bCs/>
                <w:color w:val="auto"/>
                <w:sz w:val="20"/>
                <w:szCs w:val="20"/>
                <w:lang w:val="uk-UA" w:eastAsia="en-US"/>
              </w:rPr>
              <w:t>безоплатні</w:t>
            </w:r>
            <w:r w:rsidRPr="00584574">
              <w:rPr>
                <w:rFonts w:ascii="Avenir Next Cyr" w:eastAsia="ヒラギノ角ゴ Pro W3" w:hAnsi="Avenir Next Cyr"/>
                <w:bCs/>
                <w:color w:val="auto"/>
                <w:sz w:val="20"/>
                <w:szCs w:val="20"/>
                <w:lang w:val="uk-UA" w:eastAsia="en-US"/>
              </w:rPr>
              <w:t xml:space="preserve"> </w:t>
            </w:r>
            <w:r w:rsidRPr="00584574">
              <w:rPr>
                <w:rFonts w:ascii="Avenir Next Cyr" w:eastAsia="ヒラギノ角ゴ Pro W3" w:hAnsi="Avenir Next Cyr" w:cs="Calibri"/>
                <w:bCs/>
                <w:color w:val="auto"/>
                <w:sz w:val="20"/>
                <w:szCs w:val="20"/>
                <w:lang w:val="uk-UA" w:eastAsia="en-US"/>
              </w:rPr>
              <w:t>розміщення</w:t>
            </w:r>
            <w:r w:rsidRPr="00584574">
              <w:rPr>
                <w:rFonts w:ascii="Avenir Next Cyr" w:eastAsia="ヒラギノ角ゴ Pro W3" w:hAnsi="Avenir Next Cyr"/>
                <w:bCs/>
                <w:color w:val="auto"/>
                <w:sz w:val="20"/>
                <w:szCs w:val="20"/>
                <w:lang w:val="uk-UA" w:eastAsia="en-US"/>
              </w:rPr>
              <w:t xml:space="preserve">), </w:t>
            </w:r>
            <w:r w:rsidRPr="00584574">
              <w:rPr>
                <w:rFonts w:ascii="Avenir Next Cyr" w:eastAsia="ヒラギノ角ゴ Pro W3" w:hAnsi="Avenir Next Cyr" w:cs="Calibri"/>
                <w:bCs/>
                <w:color w:val="auto"/>
                <w:sz w:val="20"/>
                <w:szCs w:val="20"/>
                <w:lang w:val="uk-UA" w:eastAsia="en-US"/>
              </w:rPr>
              <w:t>не</w:t>
            </w:r>
            <w:r w:rsidRPr="00584574">
              <w:rPr>
                <w:rFonts w:ascii="Avenir Next Cyr" w:eastAsia="ヒラギノ角ゴ Pro W3" w:hAnsi="Avenir Next Cyr"/>
                <w:bCs/>
                <w:color w:val="auto"/>
                <w:sz w:val="20"/>
                <w:szCs w:val="20"/>
                <w:lang w:val="uk-UA" w:eastAsia="en-US"/>
              </w:rPr>
              <w:t xml:space="preserve"> </w:t>
            </w:r>
            <w:r w:rsidRPr="00584574">
              <w:rPr>
                <w:rFonts w:ascii="Avenir Next Cyr" w:eastAsia="ヒラギノ角ゴ Pro W3" w:hAnsi="Avenir Next Cyr" w:cs="Calibri"/>
                <w:bCs/>
                <w:color w:val="auto"/>
                <w:sz w:val="20"/>
                <w:szCs w:val="20"/>
                <w:lang w:val="uk-UA" w:eastAsia="en-US"/>
              </w:rPr>
              <w:t>включаючи</w:t>
            </w:r>
            <w:r w:rsidRPr="00584574">
              <w:rPr>
                <w:rFonts w:ascii="Avenir Next Cyr" w:eastAsia="ヒラギノ角ゴ Pro W3" w:hAnsi="Avenir Next Cyr"/>
                <w:bCs/>
                <w:color w:val="auto"/>
                <w:sz w:val="20"/>
                <w:szCs w:val="20"/>
                <w:lang w:val="uk-UA" w:eastAsia="en-US"/>
              </w:rPr>
              <w:t xml:space="preserve"> </w:t>
            </w:r>
            <w:r w:rsidRPr="00584574">
              <w:rPr>
                <w:rFonts w:ascii="Avenir Next Cyr" w:eastAsia="ヒラギノ角ゴ Pro W3" w:hAnsi="Avenir Next Cyr" w:cs="Calibri"/>
                <w:bCs/>
                <w:color w:val="auto"/>
                <w:sz w:val="20"/>
                <w:szCs w:val="20"/>
                <w:lang w:val="uk-UA" w:eastAsia="en-US"/>
              </w:rPr>
              <w:t>комісію</w:t>
            </w:r>
            <w:r w:rsidRPr="00584574">
              <w:rPr>
                <w:rFonts w:ascii="Avenir Next Cyr" w:eastAsia="ヒラギノ角ゴ Pro W3" w:hAnsi="Avenir Next Cyr"/>
                <w:bCs/>
                <w:color w:val="auto"/>
                <w:sz w:val="20"/>
                <w:szCs w:val="20"/>
                <w:lang w:val="uk-UA" w:eastAsia="en-US"/>
              </w:rPr>
              <w:t xml:space="preserve"> </w:t>
            </w:r>
            <w:r w:rsidRPr="00584574">
              <w:rPr>
                <w:rFonts w:ascii="Avenir Next Cyr" w:eastAsia="ヒラギノ角ゴ Pro W3" w:hAnsi="Avenir Next Cyr" w:cs="Calibri"/>
                <w:bCs/>
                <w:color w:val="auto"/>
                <w:sz w:val="20"/>
                <w:szCs w:val="20"/>
                <w:lang w:val="uk-UA" w:eastAsia="en-US"/>
              </w:rPr>
              <w:t>агентства</w:t>
            </w:r>
            <w:r w:rsidRPr="00584574">
              <w:rPr>
                <w:rFonts w:ascii="Avenir Next Cyr" w:eastAsia="ヒラギノ角ゴ Pro W3" w:hAnsi="Avenir Next Cyr"/>
                <w:bCs/>
                <w:color w:val="auto"/>
                <w:sz w:val="20"/>
                <w:szCs w:val="20"/>
                <w:lang w:val="uk-UA" w:eastAsia="en-US"/>
              </w:rPr>
              <w:t xml:space="preserve"> </w:t>
            </w:r>
            <w:r w:rsidRPr="00584574">
              <w:rPr>
                <w:rFonts w:ascii="Avenir Next Cyr" w:eastAsia="ヒラギノ角ゴ Pro W3" w:hAnsi="Avenir Next Cyr" w:cs="Calibri"/>
                <w:bCs/>
                <w:color w:val="auto"/>
                <w:sz w:val="20"/>
                <w:szCs w:val="20"/>
                <w:lang w:val="uk-UA" w:eastAsia="en-US"/>
              </w:rPr>
              <w:t>та</w:t>
            </w:r>
            <w:r w:rsidRPr="00584574">
              <w:rPr>
                <w:rFonts w:ascii="Avenir Next Cyr" w:eastAsia="ヒラギノ角ゴ Pro W3" w:hAnsi="Avenir Next Cyr"/>
                <w:bCs/>
                <w:color w:val="auto"/>
                <w:sz w:val="20"/>
                <w:szCs w:val="20"/>
                <w:lang w:val="uk-UA" w:eastAsia="en-US"/>
              </w:rPr>
              <w:t xml:space="preserve"> </w:t>
            </w:r>
            <w:r w:rsidRPr="00584574">
              <w:rPr>
                <w:rFonts w:ascii="Avenir Next Cyr" w:eastAsia="ヒラギノ角ゴ Pro W3" w:hAnsi="Avenir Next Cyr" w:cs="Calibri"/>
                <w:bCs/>
                <w:color w:val="auto"/>
                <w:sz w:val="20"/>
                <w:szCs w:val="20"/>
                <w:lang w:val="uk-UA" w:eastAsia="en-US"/>
              </w:rPr>
              <w:t>витрати</w:t>
            </w:r>
            <w:r w:rsidRPr="00584574">
              <w:rPr>
                <w:rFonts w:ascii="Avenir Next Cyr" w:eastAsia="ヒラギノ角ゴ Pro W3" w:hAnsi="Avenir Next Cyr"/>
                <w:bCs/>
                <w:color w:val="auto"/>
                <w:sz w:val="20"/>
                <w:szCs w:val="20"/>
                <w:lang w:val="uk-UA" w:eastAsia="en-US"/>
              </w:rPr>
              <w:t xml:space="preserve"> </w:t>
            </w:r>
            <w:r w:rsidRPr="00584574">
              <w:rPr>
                <w:rFonts w:ascii="Avenir Next Cyr" w:eastAsia="ヒラギノ角ゴ Pro W3" w:hAnsi="Avenir Next Cyr" w:cs="Calibri"/>
                <w:bCs/>
                <w:color w:val="auto"/>
                <w:sz w:val="20"/>
                <w:szCs w:val="20"/>
                <w:lang w:val="uk-UA" w:eastAsia="en-US"/>
              </w:rPr>
              <w:t>на</w:t>
            </w:r>
            <w:r w:rsidRPr="00584574">
              <w:rPr>
                <w:rFonts w:ascii="Avenir Next Cyr" w:eastAsia="ヒラギノ角ゴ Pro W3" w:hAnsi="Avenir Next Cyr"/>
                <w:bCs/>
                <w:color w:val="auto"/>
                <w:sz w:val="20"/>
                <w:szCs w:val="20"/>
                <w:lang w:val="uk-UA" w:eastAsia="en-US"/>
              </w:rPr>
              <w:t xml:space="preserve"> </w:t>
            </w:r>
            <w:r w:rsidRPr="00584574">
              <w:rPr>
                <w:rFonts w:ascii="Avenir Next Cyr" w:eastAsia="ヒラギノ角ゴ Pro W3" w:hAnsi="Avenir Next Cyr" w:cs="Calibri"/>
                <w:bCs/>
                <w:color w:val="auto"/>
                <w:sz w:val="20"/>
                <w:szCs w:val="20"/>
                <w:lang w:val="uk-UA" w:eastAsia="en-US"/>
              </w:rPr>
              <w:t>виробництво</w:t>
            </w:r>
            <w:r w:rsidRPr="00584574">
              <w:rPr>
                <w:rFonts w:ascii="Avenir Next Cyr" w:eastAsia="ヒラギノ角ゴ Pro W3" w:hAnsi="Avenir Next Cyr"/>
                <w:bCs/>
                <w:color w:val="auto"/>
                <w:sz w:val="20"/>
                <w:szCs w:val="20"/>
                <w:lang w:val="uk-UA" w:eastAsia="en-US"/>
              </w:rPr>
              <w:t>.</w:t>
            </w:r>
          </w:p>
          <w:p w14:paraId="767E6566" w14:textId="77777777" w:rsidR="002B13B2" w:rsidRPr="00584574" w:rsidRDefault="002B13B2" w:rsidP="00B945D5">
            <w:pPr>
              <w:pStyle w:val="Question"/>
              <w:tabs>
                <w:tab w:val="clear" w:pos="660"/>
                <w:tab w:val="left" w:pos="0"/>
              </w:tabs>
              <w:spacing w:before="120" w:after="120"/>
              <w:ind w:left="0" w:firstLine="0"/>
              <w:rPr>
                <w:rFonts w:ascii="Avenir Next Cyr" w:hAnsi="Avenir Next Cyr"/>
                <w:bCs/>
                <w:color w:val="auto"/>
                <w:lang w:val="uk-UA"/>
              </w:rPr>
            </w:pPr>
            <w:r w:rsidRPr="00584574">
              <w:rPr>
                <w:rFonts w:ascii="Avenir Next Cyr" w:hAnsi="Avenir Next Cyr" w:cs="Calibri"/>
                <w:bCs/>
                <w:color w:val="auto"/>
                <w:lang w:val="uk-UA"/>
              </w:rPr>
              <w:t>Якщо</w:t>
            </w:r>
            <w:r w:rsidRPr="00584574">
              <w:rPr>
                <w:rFonts w:ascii="Avenir Next Cyr" w:hAnsi="Avenir Next Cyr"/>
                <w:bCs/>
                <w:color w:val="auto"/>
                <w:lang w:val="uk-UA"/>
              </w:rPr>
              <w:t xml:space="preserve"> в кампанії не було </w:t>
            </w:r>
            <w:r w:rsidRPr="00584574">
              <w:rPr>
                <w:rFonts w:ascii="Avenir Next Cyr" w:hAnsi="Avenir Next Cyr" w:cs="Calibri"/>
                <w:bCs/>
                <w:color w:val="auto"/>
                <w:lang w:val="uk-UA"/>
              </w:rPr>
              <w:t>медіа</w:t>
            </w:r>
            <w:r w:rsidRPr="00584574">
              <w:rPr>
                <w:rFonts w:ascii="Avenir Next Cyr" w:hAnsi="Avenir Next Cyr"/>
                <w:bCs/>
                <w:color w:val="auto"/>
                <w:lang w:val="uk-UA"/>
              </w:rPr>
              <w:t xml:space="preserve"> витрат, </w:t>
            </w:r>
            <w:r w:rsidRPr="00584574">
              <w:rPr>
                <w:rFonts w:ascii="Avenir Next Cyr" w:hAnsi="Avenir Next Cyr" w:cs="Calibri"/>
                <w:bCs/>
                <w:color w:val="auto"/>
                <w:lang w:val="uk-UA"/>
              </w:rPr>
              <w:t>виберіть</w:t>
            </w:r>
            <w:r w:rsidRPr="00584574">
              <w:rPr>
                <w:rFonts w:ascii="Avenir Next Cyr" w:hAnsi="Avenir Next Cyr"/>
                <w:bCs/>
                <w:color w:val="auto"/>
                <w:lang w:val="uk-UA"/>
              </w:rPr>
              <w:t xml:space="preserve">  - до UAH 500 тисяч та докладніше опишіть ситуацію нижче у відповідному полі.</w:t>
            </w:r>
          </w:p>
          <w:p w14:paraId="6A04E041" w14:textId="77777777" w:rsidR="002B13B2" w:rsidRDefault="002B13B2" w:rsidP="00B945D5">
            <w:pPr>
              <w:pStyle w:val="Question"/>
              <w:tabs>
                <w:tab w:val="clear" w:pos="660"/>
                <w:tab w:val="left" w:pos="0"/>
              </w:tabs>
              <w:spacing w:before="120" w:after="120"/>
              <w:ind w:left="0" w:firstLine="0"/>
              <w:rPr>
                <w:rFonts w:ascii="Avenir Next Cyr" w:hAnsi="Avenir Next Cyr"/>
                <w:bCs/>
                <w:color w:val="auto"/>
                <w:lang w:val="uk-UA"/>
              </w:rPr>
            </w:pPr>
            <w:r w:rsidRPr="00584574">
              <w:rPr>
                <w:rFonts w:ascii="Avenir Next Cyr" w:hAnsi="Avenir Next Cyr"/>
                <w:color w:val="auto"/>
                <w:lang w:val="uk-UA"/>
              </w:rPr>
              <w:t xml:space="preserve">У випадку відсутності </w:t>
            </w:r>
            <w:proofErr w:type="spellStart"/>
            <w:r w:rsidRPr="00584574">
              <w:rPr>
                <w:rFonts w:ascii="Avenir Next Cyr" w:hAnsi="Avenir Next Cyr"/>
                <w:color w:val="auto"/>
                <w:lang w:val="uk-UA"/>
              </w:rPr>
              <w:t>активностей</w:t>
            </w:r>
            <w:proofErr w:type="spellEnd"/>
            <w:r w:rsidRPr="00584574">
              <w:rPr>
                <w:rFonts w:ascii="Avenir Next Cyr" w:hAnsi="Avenir Next Cyr"/>
                <w:color w:val="auto"/>
                <w:lang w:val="uk-UA"/>
              </w:rPr>
              <w:t xml:space="preserve"> </w:t>
            </w:r>
            <w:r>
              <w:rPr>
                <w:rFonts w:ascii="Avenir Next Cyr" w:hAnsi="Avenir Next Cyr"/>
                <w:color w:val="auto"/>
                <w:lang w:val="uk-UA"/>
              </w:rPr>
              <w:t>попереднього</w:t>
            </w:r>
            <w:r w:rsidRPr="00584574">
              <w:rPr>
                <w:rFonts w:ascii="Avenir Next Cyr" w:hAnsi="Avenir Next Cyr"/>
                <w:color w:val="auto"/>
                <w:lang w:val="uk-UA"/>
              </w:rPr>
              <w:t xml:space="preserve"> року, оберіть «N/A» та </w:t>
            </w:r>
            <w:r w:rsidRPr="00584574">
              <w:rPr>
                <w:rFonts w:ascii="Avenir Next Cyr" w:hAnsi="Avenir Next Cyr"/>
                <w:bCs/>
                <w:color w:val="auto"/>
                <w:lang w:val="uk-UA"/>
              </w:rPr>
              <w:t>докладніше опишіть ситуацію нижче у відповідному полі.</w:t>
            </w:r>
          </w:p>
          <w:p w14:paraId="581C1486" w14:textId="77777777" w:rsidR="002B13B2" w:rsidRPr="005419E1" w:rsidRDefault="002B13B2" w:rsidP="00B945D5">
            <w:pPr>
              <w:spacing w:before="120" w:after="120" w:line="240" w:lineRule="auto"/>
              <w:rPr>
                <w:rFonts w:asciiTheme="minorHAnsi" w:hAnsiTheme="minorHAnsi"/>
                <w:bCs/>
                <w:color w:val="auto"/>
                <w:sz w:val="20"/>
                <w:szCs w:val="20"/>
                <w:lang w:val="uk-UA"/>
              </w:rPr>
            </w:pPr>
            <w:r w:rsidRPr="004809E4">
              <w:rPr>
                <w:rFonts w:ascii="Avenir Next Cyr" w:hAnsi="Avenir Next Cyr" w:cs="Calibri"/>
                <w:bCs/>
                <w:color w:val="auto"/>
                <w:sz w:val="20"/>
                <w:szCs w:val="20"/>
                <w:lang w:val="uk-UA"/>
              </w:rPr>
              <w:t xml:space="preserve">Необхідно вказати бюджет для декількох періодів довгострокової кампанії: </w:t>
            </w:r>
            <w:r w:rsidRPr="004809E4">
              <w:rPr>
                <w:rFonts w:ascii="Avenir Next Cyr" w:hAnsi="Avenir Next Cyr"/>
                <w:bCs/>
                <w:color w:val="auto"/>
                <w:sz w:val="20"/>
                <w:szCs w:val="20"/>
                <w:lang w:val="uk-UA"/>
              </w:rPr>
              <w:t xml:space="preserve">A) </w:t>
            </w:r>
            <w:r w:rsidRPr="004809E4">
              <w:rPr>
                <w:rFonts w:ascii="Avenir Next Cyr Medium" w:hAnsi="Avenir Next Cyr Medium" w:cs="Calibri"/>
                <w:b/>
                <w:color w:val="auto"/>
                <w:sz w:val="20"/>
                <w:szCs w:val="20"/>
                <w:lang w:val="uk-UA"/>
              </w:rPr>
              <w:t xml:space="preserve">початок кампанії, </w:t>
            </w:r>
            <w:r w:rsidRPr="004809E4">
              <w:rPr>
                <w:rFonts w:ascii="Avenir Next Cyr" w:hAnsi="Avenir Next Cyr"/>
                <w:bCs/>
                <w:color w:val="auto"/>
                <w:sz w:val="20"/>
                <w:szCs w:val="20"/>
                <w:lang w:val="uk-UA"/>
              </w:rPr>
              <w:t>B)</w:t>
            </w:r>
            <w:r>
              <w:rPr>
                <w:rFonts w:ascii="Avenir Next Cyr" w:hAnsi="Avenir Next Cyr"/>
                <w:bCs/>
                <w:color w:val="auto"/>
                <w:sz w:val="20"/>
                <w:szCs w:val="20"/>
                <w:lang w:val="uk-UA"/>
              </w:rPr>
              <w:t xml:space="preserve"> </w:t>
            </w:r>
            <w:r w:rsidRPr="0077761C">
              <w:rPr>
                <w:rFonts w:ascii="Avenir Next Cyr" w:hAnsi="Avenir Next Cyr"/>
                <w:bCs/>
                <w:color w:val="auto"/>
                <w:sz w:val="20"/>
                <w:szCs w:val="20"/>
                <w:lang w:val="uk-UA"/>
              </w:rPr>
              <w:t>хоча б</w:t>
            </w:r>
            <w:r w:rsidRPr="004809E4">
              <w:rPr>
                <w:rFonts w:ascii="Avenir Next Cyr" w:hAnsi="Avenir Next Cyr"/>
                <w:bCs/>
                <w:color w:val="auto"/>
                <w:sz w:val="20"/>
                <w:szCs w:val="20"/>
                <w:lang w:val="uk-UA"/>
              </w:rPr>
              <w:t xml:space="preserve"> </w:t>
            </w:r>
            <w:r w:rsidRPr="004809E4">
              <w:rPr>
                <w:rFonts w:ascii="Avenir Next Cyr Medium" w:hAnsi="Avenir Next Cyr Medium" w:cs="Calibri"/>
                <w:b/>
                <w:color w:val="auto"/>
                <w:sz w:val="20"/>
                <w:szCs w:val="20"/>
                <w:lang w:val="uk-UA"/>
              </w:rPr>
              <w:t>один</w:t>
            </w:r>
            <w:r w:rsidRPr="004809E4">
              <w:rPr>
                <w:rFonts w:ascii="Avenir Next Cyr Medium" w:hAnsi="Avenir Next Cyr Medium"/>
                <w:b/>
                <w:color w:val="auto"/>
                <w:sz w:val="20"/>
                <w:szCs w:val="20"/>
                <w:lang w:val="uk-UA"/>
              </w:rPr>
              <w:t xml:space="preserve"> </w:t>
            </w:r>
            <w:r w:rsidRPr="004809E4">
              <w:rPr>
                <w:rFonts w:ascii="Avenir Next Cyr Medium" w:hAnsi="Avenir Next Cyr Medium" w:cs="Calibri"/>
                <w:b/>
                <w:color w:val="auto"/>
                <w:sz w:val="20"/>
                <w:szCs w:val="20"/>
                <w:lang w:val="uk-UA"/>
              </w:rPr>
              <w:t>проміжний</w:t>
            </w:r>
            <w:r w:rsidRPr="004809E4">
              <w:rPr>
                <w:rFonts w:ascii="Avenir Next Cyr Medium" w:hAnsi="Avenir Next Cyr Medium"/>
                <w:b/>
                <w:color w:val="auto"/>
                <w:sz w:val="20"/>
                <w:szCs w:val="20"/>
                <w:lang w:val="uk-UA"/>
              </w:rPr>
              <w:t xml:space="preserve"> </w:t>
            </w:r>
            <w:r w:rsidRPr="004809E4">
              <w:rPr>
                <w:rFonts w:ascii="Avenir Next Cyr Medium" w:hAnsi="Avenir Next Cyr Medium" w:cs="Calibri"/>
                <w:b/>
                <w:color w:val="auto"/>
                <w:sz w:val="20"/>
                <w:szCs w:val="20"/>
                <w:lang w:val="uk-UA"/>
              </w:rPr>
              <w:t>рік</w:t>
            </w:r>
            <w:r w:rsidRPr="004809E4">
              <w:rPr>
                <w:rFonts w:ascii="Avenir Next Cyr" w:hAnsi="Avenir Next Cyr"/>
                <w:bCs/>
                <w:color w:val="auto"/>
                <w:sz w:val="20"/>
                <w:szCs w:val="20"/>
                <w:lang w:val="uk-UA"/>
              </w:rPr>
              <w:t xml:space="preserve">, </w:t>
            </w:r>
            <w:r w:rsidRPr="004809E4">
              <w:rPr>
                <w:rFonts w:ascii="Avenir Next Cyr" w:hAnsi="Avenir Next Cyr" w:cs="Calibri"/>
                <w:bCs/>
                <w:color w:val="auto"/>
                <w:sz w:val="20"/>
                <w:szCs w:val="20"/>
                <w:lang w:val="uk-UA"/>
              </w:rPr>
              <w:t xml:space="preserve">та </w:t>
            </w:r>
            <w:r w:rsidRPr="004809E4">
              <w:rPr>
                <w:rFonts w:ascii="Avenir Next Cyr" w:hAnsi="Avenir Next Cyr"/>
                <w:bCs/>
                <w:color w:val="auto"/>
                <w:sz w:val="20"/>
                <w:szCs w:val="20"/>
                <w:lang w:val="uk-UA"/>
              </w:rPr>
              <w:t xml:space="preserve">C) </w:t>
            </w:r>
            <w:r w:rsidRPr="004809E4">
              <w:rPr>
                <w:rFonts w:ascii="Avenir Next Cyr Medium" w:hAnsi="Avenir Next Cyr Medium"/>
                <w:b/>
                <w:color w:val="auto"/>
                <w:sz w:val="20"/>
                <w:szCs w:val="20"/>
                <w:lang w:val="uk-UA"/>
              </w:rPr>
              <w:t>рік з поточного конкурсного періоду</w:t>
            </w:r>
            <w:r w:rsidRPr="002E71F8">
              <w:rPr>
                <w:rFonts w:ascii="AvenirNext LT Pro Bold" w:hAnsi="AvenirNext LT Pro Bold" w:cs="Tahoma"/>
                <w:b/>
                <w:color w:val="B4975A"/>
                <w:sz w:val="20"/>
                <w:szCs w:val="20"/>
                <w:lang w:val="uk-UA"/>
              </w:rPr>
              <w:t xml:space="preserve"> </w:t>
            </w:r>
            <w:r w:rsidRPr="000F0840">
              <w:rPr>
                <w:rFonts w:ascii="Avenir Next Cyr Medium" w:hAnsi="Avenir Next Cyr Medium" w:cs="Tahoma"/>
                <w:b/>
                <w:color w:val="auto"/>
                <w:sz w:val="20"/>
                <w:szCs w:val="20"/>
                <w:lang w:val="uk-UA"/>
              </w:rPr>
              <w:t>1 січня 2024 – 1 жовтня 2025.</w:t>
            </w:r>
          </w:p>
          <w:p w14:paraId="484C3CA2" w14:textId="77777777" w:rsidR="002B13B2" w:rsidRPr="004809E4" w:rsidRDefault="002B13B2" w:rsidP="00B945D5">
            <w:pPr>
              <w:pStyle w:val="Question"/>
              <w:tabs>
                <w:tab w:val="clear" w:pos="660"/>
                <w:tab w:val="left" w:pos="0"/>
              </w:tabs>
              <w:spacing w:before="120" w:after="120"/>
              <w:ind w:left="0" w:firstLine="0"/>
              <w:rPr>
                <w:rFonts w:ascii="Avenir Next Cyr" w:hAnsi="Avenir Next Cyr" w:cs="Calibri"/>
                <w:bCs/>
                <w:color w:val="auto"/>
                <w:lang w:val="uk-UA"/>
              </w:rPr>
            </w:pPr>
            <w:r w:rsidRPr="004809E4">
              <w:rPr>
                <w:rFonts w:ascii="Avenir Next Cyr" w:hAnsi="Avenir Next Cyr" w:cs="Calibri"/>
                <w:bCs/>
                <w:color w:val="auto"/>
                <w:lang w:val="uk-UA"/>
              </w:rPr>
              <w:t xml:space="preserve">Вкажіть відсоткову зміну свого бюджету в кожній колонці представленого року у порівнянні з попереднім роком (наприклад, </w:t>
            </w:r>
            <w:r w:rsidRPr="004809E4">
              <w:rPr>
                <w:rFonts w:ascii="Avenir Next Cyr" w:hAnsi="Avenir Next Cyr" w:cs="Calibri"/>
                <w:bCs/>
                <w:i/>
                <w:iCs/>
                <w:color w:val="auto"/>
                <w:lang w:val="uk-UA"/>
              </w:rPr>
              <w:t>збільшення на 2%, без змін</w:t>
            </w:r>
            <w:r w:rsidRPr="004809E4">
              <w:rPr>
                <w:rFonts w:ascii="Avenir Next Cyr" w:hAnsi="Avenir Next Cyr" w:cs="Calibri"/>
                <w:bCs/>
                <w:color w:val="auto"/>
                <w:lang w:val="uk-UA"/>
              </w:rPr>
              <w:t xml:space="preserve"> тощо). Якщо дана інформація відсутня чи не може бути вказана, позначте це як N/A.</w:t>
            </w:r>
          </w:p>
          <w:p w14:paraId="2FBEF888" w14:textId="77777777" w:rsidR="002B13B2" w:rsidRPr="00584574" w:rsidRDefault="002B13B2" w:rsidP="00B945D5">
            <w:pPr>
              <w:pStyle w:val="Question"/>
              <w:tabs>
                <w:tab w:val="clear" w:pos="660"/>
                <w:tab w:val="left" w:pos="0"/>
              </w:tabs>
              <w:spacing w:before="120" w:after="120"/>
              <w:ind w:left="0" w:firstLine="0"/>
              <w:rPr>
                <w:rFonts w:asciiTheme="minorHAnsi" w:hAnsiTheme="minorHAnsi"/>
                <w:b/>
                <w:bCs/>
                <w:color w:val="auto"/>
                <w:lang w:val="uk-UA"/>
              </w:rPr>
            </w:pPr>
          </w:p>
        </w:tc>
      </w:tr>
      <w:tr w:rsidR="002B13B2" w:rsidRPr="00D57967" w14:paraId="4EB1CBF2" w14:textId="77777777" w:rsidTr="00B945D5">
        <w:trPr>
          <w:trHeight w:val="288"/>
        </w:trPr>
        <w:tc>
          <w:tcPr>
            <w:tcW w:w="5395" w:type="dxa"/>
            <w:gridSpan w:val="3"/>
            <w:shd w:val="clear" w:color="auto" w:fill="auto"/>
          </w:tcPr>
          <w:p w14:paraId="63FF6B92" w14:textId="77777777" w:rsidR="002B13B2" w:rsidRPr="00C7433E" w:rsidRDefault="002B13B2" w:rsidP="00B945D5">
            <w:pPr>
              <w:spacing w:after="0" w:line="240" w:lineRule="auto"/>
              <w:rPr>
                <w:rFonts w:ascii="Avenir Next LT Pro" w:hAnsi="Avenir Next LT Pro" w:cs="Tahoma"/>
                <w:b/>
                <w:color w:val="auto"/>
                <w:sz w:val="20"/>
                <w:szCs w:val="20"/>
                <w:lang w:val="ru-RU"/>
              </w:rPr>
            </w:pPr>
            <w:r w:rsidRPr="00584574">
              <w:rPr>
                <w:rFonts w:ascii="Avenir Next Cyr Medium" w:hAnsi="Avenir Next Cyr Medium" w:cs="Tahoma"/>
                <w:b/>
                <w:color w:val="B4975A"/>
                <w:sz w:val="2"/>
                <w:szCs w:val="2"/>
                <w:lang w:val="uk-UA"/>
              </w:rPr>
              <w:br/>
            </w:r>
            <w:r w:rsidRPr="00584574">
              <w:rPr>
                <w:rFonts w:ascii="Avenir Next Cyr Medium" w:hAnsi="Avenir Next Cyr Medium" w:cs="Tahoma"/>
                <w:b/>
                <w:color w:val="B4975A"/>
                <w:sz w:val="2"/>
                <w:szCs w:val="2"/>
                <w:lang w:val="uk-UA"/>
              </w:rPr>
              <w:br/>
            </w:r>
            <w:r w:rsidRPr="00584574">
              <w:rPr>
                <w:rFonts w:ascii="Avenir Next Cyr Medium" w:hAnsi="Avenir Next Cyr Medium" w:cs="Tahoma"/>
                <w:b/>
                <w:color w:val="B4975A"/>
                <w:sz w:val="2"/>
                <w:szCs w:val="2"/>
                <w:lang w:val="uk-UA"/>
              </w:rPr>
              <w:br/>
            </w:r>
            <w:r w:rsidRPr="00584574">
              <w:rPr>
                <w:rFonts w:ascii="Avenir Next Cyr Medium" w:hAnsi="Avenir Next Cyr Medium" w:cs="Tahoma"/>
                <w:b/>
                <w:color w:val="B4975A"/>
                <w:sz w:val="2"/>
                <w:szCs w:val="2"/>
                <w:lang w:val="uk-UA"/>
              </w:rPr>
              <w:br/>
            </w:r>
            <w:r w:rsidRPr="00584574">
              <w:rPr>
                <w:rFonts w:ascii="Avenir Next Cyr Medium" w:hAnsi="Avenir Next Cyr Medium" w:cs="Tahoma"/>
                <w:b/>
                <w:color w:val="B4975A"/>
                <w:sz w:val="2"/>
                <w:szCs w:val="2"/>
                <w:lang w:val="uk-UA"/>
              </w:rPr>
              <w:br/>
            </w:r>
            <w:r w:rsidRPr="00C7433E">
              <w:rPr>
                <w:rFonts w:ascii="Avenir Next Cyr Medium" w:hAnsi="Avenir Next Cyr Medium" w:cs="Tahoma"/>
                <w:b/>
                <w:color w:val="B4975A"/>
                <w:sz w:val="20"/>
                <w:szCs w:val="20"/>
                <w:lang w:val="uk-UA"/>
              </w:rPr>
              <w:t>ПЕРІОД КАМПАНІЇ</w:t>
            </w:r>
            <w:r w:rsidRPr="00C7433E">
              <w:rPr>
                <w:rFonts w:ascii="Avenir Next LT Pro" w:hAnsi="Avenir Next LT Pro" w:cs="Tahoma"/>
                <w:b/>
                <w:color w:val="B4975A"/>
                <w:sz w:val="20"/>
                <w:szCs w:val="20"/>
                <w:lang w:val="uk-UA"/>
              </w:rPr>
              <w:t xml:space="preserve">: </w:t>
            </w:r>
            <w:r w:rsidRPr="00C7433E">
              <w:rPr>
                <w:rFonts w:ascii="Avenir Next Cyr Medium" w:hAnsi="Avenir Next Cyr Medium" w:cs="Tahoma"/>
                <w:b/>
                <w:color w:val="auto"/>
                <w:sz w:val="20"/>
                <w:szCs w:val="20"/>
                <w:lang w:val="uk-UA"/>
              </w:rPr>
              <w:t>Поточний рік/</w:t>
            </w:r>
            <w:r w:rsidRPr="00C7433E">
              <w:rPr>
                <w:rFonts w:ascii="Avenir Next Cyr Medium" w:hAnsi="Avenir Next Cyr Medium" w:cs="Calibri"/>
                <w:b/>
                <w:color w:val="auto"/>
                <w:sz w:val="20"/>
                <w:szCs w:val="20"/>
                <w:lang w:val="uk-UA"/>
              </w:rPr>
              <w:t>період</w:t>
            </w:r>
            <w:r w:rsidRPr="00C7433E">
              <w:rPr>
                <w:rFonts w:ascii="Avenir Next Cyr Medium" w:hAnsi="Avenir Next Cyr Medium" w:cs="Tahoma"/>
                <w:b/>
                <w:color w:val="auto"/>
                <w:sz w:val="20"/>
                <w:szCs w:val="20"/>
                <w:lang w:val="uk-UA"/>
              </w:rPr>
              <w:t xml:space="preserve"> (обов’язково)</w:t>
            </w:r>
            <w:r w:rsidRPr="00C7433E">
              <w:rPr>
                <w:rFonts w:ascii="AvenirNext LT Pro Bold" w:hAnsi="AvenirNext LT Pro Bold" w:cs="Tahoma"/>
                <w:b/>
                <w:color w:val="B4975A"/>
                <w:sz w:val="20"/>
                <w:szCs w:val="20"/>
                <w:lang w:val="ru-RU"/>
              </w:rPr>
              <w:br/>
            </w:r>
          </w:p>
          <w:p w14:paraId="58CEA318" w14:textId="77777777" w:rsidR="002B13B2" w:rsidRPr="000F0840" w:rsidRDefault="002B13B2" w:rsidP="00B945D5">
            <w:pPr>
              <w:spacing w:after="0" w:line="240" w:lineRule="auto"/>
              <w:rPr>
                <w:rFonts w:ascii="Avenir Next Cyr Medium" w:hAnsi="Avenir Next Cyr Medium" w:cs="Tahoma"/>
                <w:b/>
                <w:color w:val="auto"/>
                <w:sz w:val="20"/>
                <w:szCs w:val="20"/>
                <w:lang w:val="uk-UA"/>
              </w:rPr>
            </w:pPr>
            <w:r w:rsidRPr="000F0840">
              <w:rPr>
                <w:rFonts w:ascii="Avenir Next Cyr Medium" w:hAnsi="Avenir Next Cyr Medium" w:cs="Tahoma"/>
                <w:b/>
                <w:color w:val="auto"/>
                <w:sz w:val="20"/>
                <w:szCs w:val="20"/>
                <w:lang w:val="uk-UA"/>
              </w:rPr>
              <w:t>1 січня</w:t>
            </w:r>
            <w:r w:rsidRPr="000F0840">
              <w:rPr>
                <w:rFonts w:ascii="Avenir Next Cyr Medium" w:hAnsi="Avenir Next Cyr Medium" w:cs="Tahoma"/>
                <w:b/>
                <w:color w:val="auto"/>
                <w:sz w:val="20"/>
                <w:szCs w:val="20"/>
              </w:rPr>
              <w:t xml:space="preserve"> 202</w:t>
            </w:r>
            <w:r w:rsidRPr="000F0840">
              <w:rPr>
                <w:rFonts w:ascii="Avenir Next Cyr Medium" w:hAnsi="Avenir Next Cyr Medium" w:cs="Tahoma"/>
                <w:b/>
                <w:color w:val="auto"/>
                <w:sz w:val="20"/>
                <w:szCs w:val="20"/>
                <w:lang w:val="uk-UA"/>
              </w:rPr>
              <w:t>4</w:t>
            </w:r>
            <w:r w:rsidRPr="000F0840">
              <w:rPr>
                <w:rFonts w:ascii="Avenir Next Cyr Medium" w:hAnsi="Avenir Next Cyr Medium" w:cs="Tahoma"/>
                <w:b/>
                <w:color w:val="auto"/>
                <w:sz w:val="20"/>
                <w:szCs w:val="20"/>
              </w:rPr>
              <w:t xml:space="preserve"> – </w:t>
            </w:r>
            <w:r w:rsidRPr="000F0840">
              <w:rPr>
                <w:rFonts w:ascii="Avenir Next Cyr Medium" w:hAnsi="Avenir Next Cyr Medium" w:cs="Tahoma"/>
                <w:b/>
                <w:color w:val="auto"/>
                <w:sz w:val="20"/>
                <w:szCs w:val="20"/>
                <w:lang w:val="uk-UA"/>
              </w:rPr>
              <w:t>1 жовтня</w:t>
            </w:r>
            <w:r w:rsidRPr="000F0840">
              <w:rPr>
                <w:rFonts w:ascii="Avenir Next Cyr Medium" w:hAnsi="Avenir Next Cyr Medium" w:cs="Tahoma"/>
                <w:b/>
                <w:color w:val="auto"/>
                <w:sz w:val="20"/>
                <w:szCs w:val="20"/>
              </w:rPr>
              <w:t xml:space="preserve"> 202</w:t>
            </w:r>
            <w:r w:rsidRPr="000F0840">
              <w:rPr>
                <w:rFonts w:ascii="Avenir Next Cyr Medium" w:hAnsi="Avenir Next Cyr Medium" w:cs="Tahoma"/>
                <w:b/>
                <w:color w:val="auto"/>
                <w:sz w:val="20"/>
                <w:szCs w:val="20"/>
                <w:lang w:val="uk-UA"/>
              </w:rPr>
              <w:t>5</w:t>
            </w:r>
          </w:p>
          <w:p w14:paraId="0A53AE82" w14:textId="77777777" w:rsidR="002B13B2" w:rsidRPr="005419E1" w:rsidRDefault="002B13B2" w:rsidP="00B945D5">
            <w:pPr>
              <w:spacing w:after="0" w:line="240" w:lineRule="auto"/>
              <w:rPr>
                <w:rFonts w:ascii="Avenir Next Cyr Medium" w:hAnsi="Avenir Next Cyr Medium" w:cs="Tahoma"/>
                <w:b/>
                <w:color w:val="B4975A"/>
                <w:sz w:val="20"/>
                <w:szCs w:val="20"/>
              </w:rPr>
            </w:pPr>
          </w:p>
        </w:tc>
        <w:tc>
          <w:tcPr>
            <w:tcW w:w="5378" w:type="dxa"/>
            <w:gridSpan w:val="3"/>
            <w:shd w:val="clear" w:color="auto" w:fill="auto"/>
          </w:tcPr>
          <w:p w14:paraId="475A5C16" w14:textId="77777777" w:rsidR="002B13B2" w:rsidRDefault="002B13B2" w:rsidP="00B945D5">
            <w:pPr>
              <w:pStyle w:val="Question"/>
              <w:spacing w:before="120" w:after="120"/>
              <w:ind w:left="0" w:firstLine="0"/>
              <w:rPr>
                <w:rFonts w:ascii="Avenir Next Cyr Medium" w:hAnsi="Avenir Next Cyr Medium" w:cs="Calibri"/>
                <w:b/>
                <w:color w:val="auto"/>
                <w:lang w:val="uk-UA"/>
              </w:rPr>
            </w:pPr>
            <w:r w:rsidRPr="00584574">
              <w:rPr>
                <w:rFonts w:ascii="Avenir Next Cyr Medium" w:hAnsi="Avenir Next Cyr Medium" w:cs="Tahoma"/>
                <w:b/>
                <w:color w:val="B4975A"/>
                <w:lang w:val="uk-UA"/>
              </w:rPr>
              <w:t xml:space="preserve">ПЕРІОД КАМПАНІЇ: </w:t>
            </w:r>
            <w:r w:rsidRPr="00584574">
              <w:rPr>
                <w:rFonts w:ascii="Avenir Next Cyr Medium" w:hAnsi="Avenir Next Cyr Medium" w:cs="Calibri"/>
                <w:b/>
                <w:color w:val="auto"/>
                <w:lang w:val="uk-UA"/>
              </w:rPr>
              <w:t>Попередній рік (опціонально)</w:t>
            </w:r>
          </w:p>
          <w:p w14:paraId="708B8DEF" w14:textId="77777777" w:rsidR="002B13B2" w:rsidRDefault="002B13B2" w:rsidP="00B945D5">
            <w:pPr>
              <w:pStyle w:val="Question"/>
              <w:spacing w:before="120" w:after="120"/>
              <w:ind w:left="0" w:firstLine="0"/>
              <w:rPr>
                <w:rFonts w:ascii="Avenir Next Cyr Medium" w:eastAsia="SimSun" w:hAnsi="Avenir Next Cyr Medium" w:cs="Calibri"/>
                <w:b/>
                <w:color w:val="B4975A"/>
                <w:szCs w:val="16"/>
                <w:lang w:val="uk-UA" w:eastAsia="ja-JP"/>
              </w:rPr>
            </w:pPr>
          </w:p>
          <w:p w14:paraId="34D0F0C7" w14:textId="77777777" w:rsidR="002B13B2" w:rsidRPr="00D06F37" w:rsidRDefault="002B13B2" w:rsidP="00B945D5">
            <w:pPr>
              <w:spacing w:after="0" w:line="240" w:lineRule="auto"/>
              <w:rPr>
                <w:rFonts w:ascii="Avenir Next Cyr Medium" w:hAnsi="Avenir Next Cyr Medium"/>
                <w:b/>
                <w:bCs/>
                <w:sz w:val="20"/>
                <w:szCs w:val="20"/>
                <w:lang w:val="uk-UA"/>
              </w:rPr>
            </w:pPr>
            <w:r w:rsidRPr="000F0840">
              <w:rPr>
                <w:rFonts w:ascii="Avenir Next Cyr Medium" w:hAnsi="Avenir Next Cyr Medium" w:cs="Tahoma"/>
                <w:b/>
                <w:color w:val="auto"/>
                <w:sz w:val="20"/>
                <w:szCs w:val="20"/>
                <w:lang w:val="uk-UA"/>
              </w:rPr>
              <w:t>Січень 2023 – Жовтень 2024</w:t>
            </w:r>
          </w:p>
        </w:tc>
      </w:tr>
      <w:tr w:rsidR="002B13B2" w:rsidRPr="00584574" w14:paraId="13436C78" w14:textId="77777777" w:rsidTr="00B945D5">
        <w:trPr>
          <w:trHeight w:val="288"/>
        </w:trPr>
        <w:tc>
          <w:tcPr>
            <w:tcW w:w="5395" w:type="dxa"/>
            <w:gridSpan w:val="3"/>
            <w:shd w:val="clear" w:color="auto" w:fill="auto"/>
          </w:tcPr>
          <w:p w14:paraId="15E9F1F6" w14:textId="77777777" w:rsidR="002B13B2" w:rsidRPr="000F0840" w:rsidRDefault="00C54CDD" w:rsidP="00B945D5">
            <w:pPr>
              <w:spacing w:after="0" w:line="240" w:lineRule="auto"/>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188069712"/>
                <w14:checkbox>
                  <w14:checked w14:val="0"/>
                  <w14:checkedState w14:val="2612" w14:font="MS Gothic"/>
                  <w14:uncheckedState w14:val="2610" w14:font="MS Gothic"/>
                </w14:checkbox>
              </w:sdtPr>
              <w:sdtEndPr/>
              <w:sdtContent>
                <w:r w:rsidR="002B13B2" w:rsidRPr="000F0840">
                  <w:rPr>
                    <w:rFonts w:ascii="MS Gothic" w:eastAsia="MS Gothic" w:hAnsi="MS Gothic" w:hint="eastAsia"/>
                    <w:b/>
                    <w:bCs/>
                    <w:color w:val="auto"/>
                    <w:sz w:val="20"/>
                    <w:szCs w:val="20"/>
                    <w:lang w:val="uk-UA"/>
                  </w:rPr>
                  <w:t>☐</w:t>
                </w:r>
              </w:sdtContent>
            </w:sdt>
            <w:r w:rsidR="002B13B2" w:rsidRPr="000F0840">
              <w:rPr>
                <w:rFonts w:ascii="Avenir Next Cyr Medium" w:hAnsi="Avenir Next Cyr Medium"/>
                <w:b/>
                <w:bCs/>
                <w:color w:val="auto"/>
                <w:sz w:val="20"/>
                <w:szCs w:val="20"/>
                <w:lang w:val="uk-UA"/>
              </w:rPr>
              <w:t xml:space="preserve"> </w:t>
            </w:r>
            <w:r w:rsidR="002B13B2" w:rsidRPr="000F0840">
              <w:rPr>
                <w:rFonts w:ascii="Avenir Next Cyr Medium" w:hAnsi="Avenir Next Cyr Medium" w:cs="Calibri"/>
                <w:b/>
                <w:bCs/>
                <w:color w:val="auto"/>
                <w:sz w:val="20"/>
                <w:szCs w:val="20"/>
                <w:lang w:val="uk-UA"/>
              </w:rPr>
              <w:t>До</w:t>
            </w:r>
            <w:r w:rsidR="002B13B2" w:rsidRPr="000F0840">
              <w:rPr>
                <w:rFonts w:ascii="Avenir Next Cyr Medium" w:hAnsi="Avenir Next Cyr Medium"/>
                <w:b/>
                <w:bCs/>
                <w:color w:val="auto"/>
                <w:sz w:val="20"/>
                <w:szCs w:val="20"/>
                <w:lang w:val="uk-UA"/>
              </w:rPr>
              <w:t xml:space="preserve"> UAH 500 </w:t>
            </w:r>
            <w:r w:rsidR="002B13B2" w:rsidRPr="000F0840">
              <w:rPr>
                <w:rFonts w:ascii="Avenir Next Cyr Medium" w:hAnsi="Avenir Next Cyr Medium" w:cs="Calibri"/>
                <w:b/>
                <w:bCs/>
                <w:color w:val="auto"/>
                <w:sz w:val="20"/>
                <w:szCs w:val="20"/>
                <w:lang w:val="uk-UA"/>
              </w:rPr>
              <w:t>тисяч</w:t>
            </w:r>
          </w:p>
        </w:tc>
        <w:tc>
          <w:tcPr>
            <w:tcW w:w="5378" w:type="dxa"/>
            <w:gridSpan w:val="3"/>
            <w:shd w:val="clear" w:color="auto" w:fill="auto"/>
          </w:tcPr>
          <w:p w14:paraId="4AF42530" w14:textId="77777777" w:rsidR="002B13B2" w:rsidRPr="000F0840" w:rsidRDefault="00C54CDD" w:rsidP="00B945D5">
            <w:pPr>
              <w:spacing w:after="0" w:line="240" w:lineRule="auto"/>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515200068"/>
                <w14:checkbox>
                  <w14:checked w14:val="0"/>
                  <w14:checkedState w14:val="2612" w14:font="MS Gothic"/>
                  <w14:uncheckedState w14:val="2610" w14:font="MS Gothic"/>
                </w14:checkbox>
              </w:sdtPr>
              <w:sdtEndPr/>
              <w:sdtContent>
                <w:r w:rsidR="002B13B2" w:rsidRPr="000F0840">
                  <w:rPr>
                    <w:rFonts w:ascii="MS Gothic" w:eastAsia="MS Gothic" w:hAnsi="MS Gothic" w:hint="eastAsia"/>
                    <w:b/>
                    <w:bCs/>
                    <w:color w:val="auto"/>
                    <w:sz w:val="20"/>
                    <w:szCs w:val="20"/>
                    <w:lang w:val="uk-UA"/>
                  </w:rPr>
                  <w:t>☐</w:t>
                </w:r>
              </w:sdtContent>
            </w:sdt>
            <w:r w:rsidR="002B13B2" w:rsidRPr="000F0840">
              <w:rPr>
                <w:rFonts w:ascii="Avenir Next Cyr Medium" w:hAnsi="Avenir Next Cyr Medium"/>
                <w:b/>
                <w:bCs/>
                <w:color w:val="auto"/>
                <w:sz w:val="20"/>
                <w:szCs w:val="20"/>
                <w:lang w:val="uk-UA"/>
              </w:rPr>
              <w:t xml:space="preserve"> </w:t>
            </w:r>
            <w:r w:rsidR="002B13B2" w:rsidRPr="000F0840">
              <w:rPr>
                <w:rFonts w:ascii="Avenir Next Cyr Medium" w:hAnsi="Avenir Next Cyr Medium" w:cs="Calibri"/>
                <w:b/>
                <w:bCs/>
                <w:color w:val="auto"/>
                <w:sz w:val="20"/>
                <w:szCs w:val="20"/>
                <w:lang w:val="uk-UA"/>
              </w:rPr>
              <w:t>До</w:t>
            </w:r>
            <w:r w:rsidR="002B13B2" w:rsidRPr="000F0840">
              <w:rPr>
                <w:rFonts w:ascii="Avenir Next Cyr Medium" w:hAnsi="Avenir Next Cyr Medium"/>
                <w:b/>
                <w:bCs/>
                <w:color w:val="auto"/>
                <w:sz w:val="20"/>
                <w:szCs w:val="20"/>
                <w:lang w:val="uk-UA"/>
              </w:rPr>
              <w:t xml:space="preserve"> UAH 500 </w:t>
            </w:r>
            <w:r w:rsidR="002B13B2" w:rsidRPr="000F0840">
              <w:rPr>
                <w:rFonts w:ascii="Avenir Next Cyr Medium" w:hAnsi="Avenir Next Cyr Medium" w:cs="Calibri"/>
                <w:b/>
                <w:bCs/>
                <w:color w:val="auto"/>
                <w:sz w:val="20"/>
                <w:szCs w:val="20"/>
                <w:lang w:val="uk-UA"/>
              </w:rPr>
              <w:t>тисяч</w:t>
            </w:r>
          </w:p>
        </w:tc>
      </w:tr>
      <w:tr w:rsidR="002B13B2" w:rsidRPr="00584574" w14:paraId="7A350633" w14:textId="77777777" w:rsidTr="00B945D5">
        <w:trPr>
          <w:trHeight w:val="288"/>
        </w:trPr>
        <w:tc>
          <w:tcPr>
            <w:tcW w:w="5395" w:type="dxa"/>
            <w:gridSpan w:val="3"/>
            <w:shd w:val="clear" w:color="auto" w:fill="auto"/>
          </w:tcPr>
          <w:p w14:paraId="1CA4FCC1" w14:textId="77777777" w:rsidR="002B13B2" w:rsidRPr="000F0840" w:rsidRDefault="00C54CDD" w:rsidP="00B945D5">
            <w:pPr>
              <w:spacing w:after="0" w:line="240" w:lineRule="auto"/>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1118337216"/>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bCs/>
                    <w:color w:val="auto"/>
                    <w:sz w:val="20"/>
                    <w:szCs w:val="20"/>
                    <w:lang w:val="uk-UA"/>
                  </w:rPr>
                  <w:t>☐</w:t>
                </w:r>
              </w:sdtContent>
            </w:sdt>
            <w:r w:rsidR="002B13B2" w:rsidRPr="000F0840">
              <w:rPr>
                <w:rFonts w:ascii="Avenir Next Cyr Medium" w:hAnsi="Avenir Next Cyr Medium"/>
                <w:b/>
                <w:bCs/>
                <w:color w:val="auto"/>
                <w:sz w:val="20"/>
                <w:szCs w:val="20"/>
                <w:lang w:val="uk-UA"/>
              </w:rPr>
              <w:t xml:space="preserve"> UAH 500 – 999 </w:t>
            </w:r>
            <w:r w:rsidR="002B13B2" w:rsidRPr="000F0840">
              <w:rPr>
                <w:rFonts w:ascii="Avenir Next Cyr Medium" w:hAnsi="Avenir Next Cyr Medium" w:cs="Calibri"/>
                <w:b/>
                <w:bCs/>
                <w:color w:val="auto"/>
                <w:sz w:val="20"/>
                <w:szCs w:val="20"/>
                <w:lang w:val="uk-UA"/>
              </w:rPr>
              <w:t>тисяч</w:t>
            </w:r>
          </w:p>
        </w:tc>
        <w:tc>
          <w:tcPr>
            <w:tcW w:w="5378" w:type="dxa"/>
            <w:gridSpan w:val="3"/>
            <w:shd w:val="clear" w:color="auto" w:fill="auto"/>
          </w:tcPr>
          <w:p w14:paraId="008144B2" w14:textId="77777777" w:rsidR="002B13B2" w:rsidRPr="000F0840" w:rsidRDefault="00C54CDD" w:rsidP="00B945D5">
            <w:pPr>
              <w:spacing w:after="0" w:line="240" w:lineRule="auto"/>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400717630"/>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bCs/>
                    <w:color w:val="auto"/>
                    <w:sz w:val="20"/>
                    <w:szCs w:val="20"/>
                    <w:lang w:val="uk-UA"/>
                  </w:rPr>
                  <w:t>☐</w:t>
                </w:r>
              </w:sdtContent>
            </w:sdt>
            <w:r w:rsidR="002B13B2" w:rsidRPr="000F0840">
              <w:rPr>
                <w:rFonts w:ascii="Avenir Next Cyr Medium" w:hAnsi="Avenir Next Cyr Medium"/>
                <w:b/>
                <w:bCs/>
                <w:color w:val="auto"/>
                <w:sz w:val="20"/>
                <w:szCs w:val="20"/>
                <w:lang w:val="uk-UA"/>
              </w:rPr>
              <w:t xml:space="preserve"> UAH 500 – 999 </w:t>
            </w:r>
            <w:r w:rsidR="002B13B2" w:rsidRPr="000F0840">
              <w:rPr>
                <w:rFonts w:ascii="Avenir Next Cyr Medium" w:hAnsi="Avenir Next Cyr Medium" w:cs="Calibri"/>
                <w:b/>
                <w:bCs/>
                <w:color w:val="auto"/>
                <w:sz w:val="20"/>
                <w:szCs w:val="20"/>
                <w:lang w:val="uk-UA"/>
              </w:rPr>
              <w:t>тисяч</w:t>
            </w:r>
          </w:p>
        </w:tc>
      </w:tr>
      <w:tr w:rsidR="002B13B2" w:rsidRPr="00584574" w14:paraId="16E726AD" w14:textId="77777777" w:rsidTr="00B945D5">
        <w:trPr>
          <w:trHeight w:val="288"/>
        </w:trPr>
        <w:tc>
          <w:tcPr>
            <w:tcW w:w="5395" w:type="dxa"/>
            <w:gridSpan w:val="3"/>
            <w:shd w:val="clear" w:color="auto" w:fill="auto"/>
          </w:tcPr>
          <w:p w14:paraId="5F3BD2CE" w14:textId="77777777" w:rsidR="002B13B2" w:rsidRPr="000F0840" w:rsidRDefault="00C54CDD" w:rsidP="00B945D5">
            <w:pPr>
              <w:spacing w:after="0" w:line="240" w:lineRule="auto"/>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1311747373"/>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bCs/>
                    <w:color w:val="auto"/>
                    <w:sz w:val="20"/>
                    <w:szCs w:val="20"/>
                    <w:lang w:val="uk-UA"/>
                  </w:rPr>
                  <w:t>☐</w:t>
                </w:r>
              </w:sdtContent>
            </w:sdt>
            <w:r w:rsidR="002B13B2" w:rsidRPr="000F0840">
              <w:rPr>
                <w:rFonts w:ascii="Avenir Next Cyr Medium" w:hAnsi="Avenir Next Cyr Medium"/>
                <w:b/>
                <w:bCs/>
                <w:color w:val="auto"/>
                <w:sz w:val="20"/>
                <w:szCs w:val="20"/>
                <w:lang w:val="uk-UA"/>
              </w:rPr>
              <w:t xml:space="preserve"> UAH 1 – 3 </w:t>
            </w:r>
            <w:r w:rsidR="002B13B2" w:rsidRPr="000F0840">
              <w:rPr>
                <w:rFonts w:ascii="Avenir Next Cyr Medium" w:hAnsi="Avenir Next Cyr Medium" w:cs="Calibri"/>
                <w:b/>
                <w:bCs/>
                <w:color w:val="auto"/>
                <w:sz w:val="20"/>
                <w:szCs w:val="20"/>
                <w:lang w:val="uk-UA"/>
              </w:rPr>
              <w:t>мільйони</w:t>
            </w:r>
          </w:p>
        </w:tc>
        <w:tc>
          <w:tcPr>
            <w:tcW w:w="5378" w:type="dxa"/>
            <w:gridSpan w:val="3"/>
            <w:shd w:val="clear" w:color="auto" w:fill="auto"/>
          </w:tcPr>
          <w:p w14:paraId="15130D05" w14:textId="77777777" w:rsidR="002B13B2" w:rsidRPr="000F0840" w:rsidRDefault="00C54CDD" w:rsidP="00B945D5">
            <w:pPr>
              <w:spacing w:after="0" w:line="240" w:lineRule="auto"/>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66880067"/>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bCs/>
                    <w:color w:val="auto"/>
                    <w:sz w:val="20"/>
                    <w:szCs w:val="20"/>
                    <w:lang w:val="uk-UA"/>
                  </w:rPr>
                  <w:t>☐</w:t>
                </w:r>
              </w:sdtContent>
            </w:sdt>
            <w:r w:rsidR="002B13B2" w:rsidRPr="000F0840">
              <w:rPr>
                <w:rFonts w:ascii="Avenir Next Cyr Medium" w:hAnsi="Avenir Next Cyr Medium"/>
                <w:b/>
                <w:bCs/>
                <w:color w:val="auto"/>
                <w:sz w:val="20"/>
                <w:szCs w:val="20"/>
                <w:lang w:val="uk-UA"/>
              </w:rPr>
              <w:t xml:space="preserve"> UAH 1 – 3 </w:t>
            </w:r>
            <w:r w:rsidR="002B13B2" w:rsidRPr="000F0840">
              <w:rPr>
                <w:rFonts w:ascii="Avenir Next Cyr Medium" w:hAnsi="Avenir Next Cyr Medium" w:cs="Calibri"/>
                <w:b/>
                <w:bCs/>
                <w:color w:val="auto"/>
                <w:sz w:val="20"/>
                <w:szCs w:val="20"/>
                <w:lang w:val="uk-UA"/>
              </w:rPr>
              <w:t>мільйони</w:t>
            </w:r>
          </w:p>
        </w:tc>
      </w:tr>
      <w:tr w:rsidR="002B13B2" w:rsidRPr="00584574" w14:paraId="71C131DB" w14:textId="77777777" w:rsidTr="00B945D5">
        <w:trPr>
          <w:trHeight w:val="288"/>
        </w:trPr>
        <w:tc>
          <w:tcPr>
            <w:tcW w:w="5395" w:type="dxa"/>
            <w:gridSpan w:val="3"/>
            <w:shd w:val="clear" w:color="auto" w:fill="auto"/>
          </w:tcPr>
          <w:p w14:paraId="3CC3749E" w14:textId="77777777" w:rsidR="002B13B2" w:rsidRPr="000F0840" w:rsidRDefault="00C54CDD" w:rsidP="00B945D5">
            <w:pPr>
              <w:spacing w:after="0" w:line="240" w:lineRule="auto"/>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564997902"/>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bCs/>
                    <w:color w:val="auto"/>
                    <w:sz w:val="20"/>
                    <w:szCs w:val="20"/>
                    <w:lang w:val="uk-UA"/>
                  </w:rPr>
                  <w:t>☐</w:t>
                </w:r>
              </w:sdtContent>
            </w:sdt>
            <w:r w:rsidR="002B13B2" w:rsidRPr="000F0840">
              <w:rPr>
                <w:rFonts w:ascii="Avenir Next Cyr Medium" w:hAnsi="Avenir Next Cyr Medium"/>
                <w:b/>
                <w:bCs/>
                <w:color w:val="auto"/>
                <w:sz w:val="20"/>
                <w:szCs w:val="20"/>
                <w:lang w:val="uk-UA"/>
              </w:rPr>
              <w:t xml:space="preserve"> UAH 3 – 5 </w:t>
            </w:r>
            <w:r w:rsidR="002B13B2" w:rsidRPr="000F0840">
              <w:rPr>
                <w:rFonts w:ascii="Avenir Next Cyr Medium" w:hAnsi="Avenir Next Cyr Medium" w:cs="Calibri"/>
                <w:b/>
                <w:bCs/>
                <w:color w:val="auto"/>
                <w:sz w:val="20"/>
                <w:szCs w:val="20"/>
                <w:lang w:val="uk-UA"/>
              </w:rPr>
              <w:t>мільйонів</w:t>
            </w:r>
          </w:p>
        </w:tc>
        <w:tc>
          <w:tcPr>
            <w:tcW w:w="5378" w:type="dxa"/>
            <w:gridSpan w:val="3"/>
            <w:shd w:val="clear" w:color="auto" w:fill="auto"/>
          </w:tcPr>
          <w:p w14:paraId="315DACF6" w14:textId="77777777" w:rsidR="002B13B2" w:rsidRPr="000F0840" w:rsidRDefault="00C54CDD" w:rsidP="00B945D5">
            <w:pPr>
              <w:spacing w:after="0" w:line="240" w:lineRule="auto"/>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1271389623"/>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bCs/>
                    <w:color w:val="auto"/>
                    <w:sz w:val="20"/>
                    <w:szCs w:val="20"/>
                    <w:lang w:val="uk-UA"/>
                  </w:rPr>
                  <w:t>☐</w:t>
                </w:r>
              </w:sdtContent>
            </w:sdt>
            <w:r w:rsidR="002B13B2" w:rsidRPr="000F0840">
              <w:rPr>
                <w:rFonts w:ascii="Avenir Next Cyr Medium" w:hAnsi="Avenir Next Cyr Medium"/>
                <w:b/>
                <w:bCs/>
                <w:color w:val="auto"/>
                <w:sz w:val="20"/>
                <w:szCs w:val="20"/>
                <w:lang w:val="uk-UA"/>
              </w:rPr>
              <w:t xml:space="preserve"> UAH 3 – 5 </w:t>
            </w:r>
            <w:r w:rsidR="002B13B2" w:rsidRPr="000F0840">
              <w:rPr>
                <w:rFonts w:ascii="Avenir Next Cyr Medium" w:hAnsi="Avenir Next Cyr Medium" w:cs="Calibri"/>
                <w:b/>
                <w:bCs/>
                <w:color w:val="auto"/>
                <w:sz w:val="20"/>
                <w:szCs w:val="20"/>
                <w:lang w:val="uk-UA"/>
              </w:rPr>
              <w:t>мільйонів</w:t>
            </w:r>
          </w:p>
        </w:tc>
      </w:tr>
      <w:tr w:rsidR="002B13B2" w:rsidRPr="00584574" w14:paraId="7445FFFC" w14:textId="77777777" w:rsidTr="00B945D5">
        <w:trPr>
          <w:trHeight w:val="288"/>
        </w:trPr>
        <w:tc>
          <w:tcPr>
            <w:tcW w:w="5395" w:type="dxa"/>
            <w:gridSpan w:val="3"/>
            <w:shd w:val="clear" w:color="auto" w:fill="auto"/>
          </w:tcPr>
          <w:p w14:paraId="1BA28C42" w14:textId="77777777" w:rsidR="002B13B2" w:rsidRPr="000F0840" w:rsidRDefault="00C54CDD" w:rsidP="00B945D5">
            <w:pPr>
              <w:spacing w:after="0" w:line="240" w:lineRule="auto"/>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256452412"/>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bCs/>
                    <w:color w:val="auto"/>
                    <w:sz w:val="20"/>
                    <w:szCs w:val="20"/>
                    <w:lang w:val="uk-UA"/>
                  </w:rPr>
                  <w:t>☐</w:t>
                </w:r>
              </w:sdtContent>
            </w:sdt>
            <w:r w:rsidR="002B13B2" w:rsidRPr="000F0840">
              <w:rPr>
                <w:rFonts w:ascii="Avenir Next Cyr Medium" w:hAnsi="Avenir Next Cyr Medium"/>
                <w:b/>
                <w:bCs/>
                <w:color w:val="auto"/>
                <w:sz w:val="20"/>
                <w:szCs w:val="20"/>
                <w:lang w:val="uk-UA"/>
              </w:rPr>
              <w:t xml:space="preserve"> UAH 5 – 10 </w:t>
            </w:r>
            <w:r w:rsidR="002B13B2" w:rsidRPr="000F0840">
              <w:rPr>
                <w:rFonts w:ascii="Avenir Next Cyr Medium" w:hAnsi="Avenir Next Cyr Medium" w:cs="Calibri"/>
                <w:b/>
                <w:bCs/>
                <w:color w:val="auto"/>
                <w:sz w:val="20"/>
                <w:szCs w:val="20"/>
                <w:lang w:val="uk-UA"/>
              </w:rPr>
              <w:t>мільйонів</w:t>
            </w:r>
          </w:p>
        </w:tc>
        <w:tc>
          <w:tcPr>
            <w:tcW w:w="5378" w:type="dxa"/>
            <w:gridSpan w:val="3"/>
            <w:shd w:val="clear" w:color="auto" w:fill="auto"/>
          </w:tcPr>
          <w:p w14:paraId="45EB7075" w14:textId="77777777" w:rsidR="002B13B2" w:rsidRPr="000F0840" w:rsidRDefault="00C54CDD" w:rsidP="00B945D5">
            <w:pPr>
              <w:spacing w:after="0" w:line="240" w:lineRule="auto"/>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1945988424"/>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bCs/>
                    <w:color w:val="auto"/>
                    <w:sz w:val="20"/>
                    <w:szCs w:val="20"/>
                    <w:lang w:val="uk-UA"/>
                  </w:rPr>
                  <w:t>☐</w:t>
                </w:r>
              </w:sdtContent>
            </w:sdt>
            <w:r w:rsidR="002B13B2" w:rsidRPr="000F0840">
              <w:rPr>
                <w:rFonts w:ascii="Avenir Next Cyr Medium" w:hAnsi="Avenir Next Cyr Medium"/>
                <w:b/>
                <w:bCs/>
                <w:color w:val="auto"/>
                <w:sz w:val="20"/>
                <w:szCs w:val="20"/>
                <w:lang w:val="uk-UA"/>
              </w:rPr>
              <w:t xml:space="preserve"> UAH 5 – 10 </w:t>
            </w:r>
            <w:r w:rsidR="002B13B2" w:rsidRPr="000F0840">
              <w:rPr>
                <w:rFonts w:ascii="Avenir Next Cyr Medium" w:hAnsi="Avenir Next Cyr Medium" w:cs="Calibri"/>
                <w:b/>
                <w:bCs/>
                <w:color w:val="auto"/>
                <w:sz w:val="20"/>
                <w:szCs w:val="20"/>
                <w:lang w:val="uk-UA"/>
              </w:rPr>
              <w:t>мільйонів</w:t>
            </w:r>
          </w:p>
        </w:tc>
      </w:tr>
      <w:tr w:rsidR="002B13B2" w:rsidRPr="00584574" w14:paraId="70627582" w14:textId="77777777" w:rsidTr="00B945D5">
        <w:trPr>
          <w:trHeight w:val="288"/>
        </w:trPr>
        <w:tc>
          <w:tcPr>
            <w:tcW w:w="5395" w:type="dxa"/>
            <w:gridSpan w:val="3"/>
            <w:tcBorders>
              <w:bottom w:val="single" w:sz="6" w:space="0" w:color="auto"/>
            </w:tcBorders>
            <w:shd w:val="clear" w:color="auto" w:fill="auto"/>
          </w:tcPr>
          <w:p w14:paraId="3C7A4B53" w14:textId="77777777" w:rsidR="002B13B2" w:rsidRPr="000F0840" w:rsidRDefault="00C54CDD" w:rsidP="00B945D5">
            <w:pPr>
              <w:spacing w:after="0" w:line="240" w:lineRule="auto"/>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586461590"/>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bCs/>
                    <w:color w:val="auto"/>
                    <w:sz w:val="20"/>
                    <w:szCs w:val="20"/>
                    <w:lang w:val="uk-UA"/>
                  </w:rPr>
                  <w:t>☐</w:t>
                </w:r>
              </w:sdtContent>
            </w:sdt>
            <w:r w:rsidR="002B13B2" w:rsidRPr="000F0840">
              <w:rPr>
                <w:rFonts w:ascii="Avenir Next Cyr Medium" w:hAnsi="Avenir Next Cyr Medium"/>
                <w:b/>
                <w:bCs/>
                <w:color w:val="auto"/>
                <w:sz w:val="20"/>
                <w:szCs w:val="20"/>
                <w:lang w:val="uk-UA"/>
              </w:rPr>
              <w:t xml:space="preserve"> UAH </w:t>
            </w:r>
            <w:r w:rsidR="002B13B2" w:rsidRPr="000F0840">
              <w:rPr>
                <w:rFonts w:ascii="Avenir Next Cyr Medium" w:hAnsi="Avenir Next Cyr Medium"/>
                <w:b/>
                <w:bCs/>
                <w:color w:val="auto"/>
                <w:sz w:val="20"/>
                <w:szCs w:val="20"/>
              </w:rPr>
              <w:t>10</w:t>
            </w:r>
            <w:r w:rsidR="002B13B2" w:rsidRPr="000F0840">
              <w:rPr>
                <w:rFonts w:ascii="Avenir Next Cyr Medium" w:hAnsi="Avenir Next Cyr Medium"/>
                <w:b/>
                <w:bCs/>
                <w:color w:val="auto"/>
                <w:sz w:val="20"/>
                <w:szCs w:val="20"/>
                <w:lang w:val="uk-UA"/>
              </w:rPr>
              <w:t xml:space="preserve"> – </w:t>
            </w:r>
            <w:r w:rsidR="002B13B2" w:rsidRPr="000F0840">
              <w:rPr>
                <w:rFonts w:ascii="Avenir Next Cyr Medium" w:hAnsi="Avenir Next Cyr Medium"/>
                <w:b/>
                <w:bCs/>
                <w:color w:val="auto"/>
                <w:sz w:val="20"/>
                <w:szCs w:val="20"/>
              </w:rPr>
              <w:t>2</w:t>
            </w:r>
            <w:r w:rsidR="002B13B2" w:rsidRPr="000F0840">
              <w:rPr>
                <w:rFonts w:ascii="Avenir Next Cyr Medium" w:hAnsi="Avenir Next Cyr Medium"/>
                <w:b/>
                <w:bCs/>
                <w:color w:val="auto"/>
                <w:sz w:val="20"/>
                <w:szCs w:val="20"/>
                <w:lang w:val="uk-UA"/>
              </w:rPr>
              <w:t xml:space="preserve">0 </w:t>
            </w:r>
            <w:r w:rsidR="002B13B2" w:rsidRPr="000F0840">
              <w:rPr>
                <w:rFonts w:ascii="Avenir Next Cyr Medium" w:hAnsi="Avenir Next Cyr Medium" w:cs="Calibri"/>
                <w:b/>
                <w:bCs/>
                <w:color w:val="auto"/>
                <w:sz w:val="20"/>
                <w:szCs w:val="20"/>
                <w:lang w:val="uk-UA"/>
              </w:rPr>
              <w:t>мільйонів</w:t>
            </w:r>
          </w:p>
        </w:tc>
        <w:tc>
          <w:tcPr>
            <w:tcW w:w="5378" w:type="dxa"/>
            <w:gridSpan w:val="3"/>
            <w:tcBorders>
              <w:bottom w:val="single" w:sz="6" w:space="0" w:color="auto"/>
            </w:tcBorders>
            <w:shd w:val="clear" w:color="auto" w:fill="auto"/>
          </w:tcPr>
          <w:p w14:paraId="3AA894D5" w14:textId="77777777" w:rsidR="002B13B2" w:rsidRPr="000F0840" w:rsidRDefault="00C54CDD" w:rsidP="00B945D5">
            <w:pPr>
              <w:spacing w:after="0" w:line="240" w:lineRule="auto"/>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585921767"/>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bCs/>
                    <w:color w:val="auto"/>
                    <w:sz w:val="20"/>
                    <w:szCs w:val="20"/>
                    <w:lang w:val="uk-UA"/>
                  </w:rPr>
                  <w:t>☐</w:t>
                </w:r>
              </w:sdtContent>
            </w:sdt>
            <w:r w:rsidR="002B13B2" w:rsidRPr="000F0840">
              <w:rPr>
                <w:rFonts w:ascii="Avenir Next Cyr Medium" w:hAnsi="Avenir Next Cyr Medium"/>
                <w:b/>
                <w:bCs/>
                <w:color w:val="auto"/>
                <w:sz w:val="20"/>
                <w:szCs w:val="20"/>
                <w:lang w:val="uk-UA"/>
              </w:rPr>
              <w:t xml:space="preserve"> UAH </w:t>
            </w:r>
            <w:r w:rsidR="002B13B2" w:rsidRPr="000F0840">
              <w:rPr>
                <w:rFonts w:ascii="Avenir Next Cyr Medium" w:hAnsi="Avenir Next Cyr Medium"/>
                <w:b/>
                <w:bCs/>
                <w:color w:val="auto"/>
                <w:sz w:val="20"/>
                <w:szCs w:val="20"/>
              </w:rPr>
              <w:t>10</w:t>
            </w:r>
            <w:r w:rsidR="002B13B2" w:rsidRPr="000F0840">
              <w:rPr>
                <w:rFonts w:ascii="Avenir Next Cyr Medium" w:hAnsi="Avenir Next Cyr Medium"/>
                <w:b/>
                <w:bCs/>
                <w:color w:val="auto"/>
                <w:sz w:val="20"/>
                <w:szCs w:val="20"/>
                <w:lang w:val="uk-UA"/>
              </w:rPr>
              <w:t xml:space="preserve"> – </w:t>
            </w:r>
            <w:r w:rsidR="002B13B2" w:rsidRPr="000F0840">
              <w:rPr>
                <w:rFonts w:ascii="Avenir Next Cyr Medium" w:hAnsi="Avenir Next Cyr Medium"/>
                <w:b/>
                <w:bCs/>
                <w:color w:val="auto"/>
                <w:sz w:val="20"/>
                <w:szCs w:val="20"/>
              </w:rPr>
              <w:t>2</w:t>
            </w:r>
            <w:r w:rsidR="002B13B2" w:rsidRPr="000F0840">
              <w:rPr>
                <w:rFonts w:ascii="Avenir Next Cyr Medium" w:hAnsi="Avenir Next Cyr Medium"/>
                <w:b/>
                <w:bCs/>
                <w:color w:val="auto"/>
                <w:sz w:val="20"/>
                <w:szCs w:val="20"/>
                <w:lang w:val="uk-UA"/>
              </w:rPr>
              <w:t xml:space="preserve">0 </w:t>
            </w:r>
            <w:r w:rsidR="002B13B2" w:rsidRPr="000F0840">
              <w:rPr>
                <w:rFonts w:ascii="Avenir Next Cyr Medium" w:hAnsi="Avenir Next Cyr Medium" w:cs="Calibri"/>
                <w:b/>
                <w:bCs/>
                <w:color w:val="auto"/>
                <w:sz w:val="20"/>
                <w:szCs w:val="20"/>
                <w:lang w:val="uk-UA"/>
              </w:rPr>
              <w:t>мільйонів</w:t>
            </w:r>
          </w:p>
        </w:tc>
      </w:tr>
      <w:tr w:rsidR="002B13B2" w:rsidRPr="00584574" w14:paraId="5912243C" w14:textId="77777777" w:rsidTr="00B945D5">
        <w:trPr>
          <w:trHeight w:val="288"/>
        </w:trPr>
        <w:tc>
          <w:tcPr>
            <w:tcW w:w="5395" w:type="dxa"/>
            <w:gridSpan w:val="3"/>
            <w:tcBorders>
              <w:bottom w:val="single" w:sz="8" w:space="0" w:color="auto"/>
            </w:tcBorders>
            <w:shd w:val="clear" w:color="auto" w:fill="auto"/>
          </w:tcPr>
          <w:p w14:paraId="0C42FD08" w14:textId="77777777" w:rsidR="002B13B2" w:rsidRPr="000F0840" w:rsidRDefault="00C54CDD" w:rsidP="00B945D5">
            <w:pPr>
              <w:spacing w:after="0" w:line="240" w:lineRule="auto"/>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77127863"/>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bCs/>
                    <w:color w:val="auto"/>
                    <w:sz w:val="20"/>
                    <w:szCs w:val="20"/>
                    <w:lang w:val="uk-UA"/>
                  </w:rPr>
                  <w:t>☐</w:t>
                </w:r>
              </w:sdtContent>
            </w:sdt>
            <w:r w:rsidR="002B13B2" w:rsidRPr="000F0840">
              <w:rPr>
                <w:rFonts w:ascii="Avenir Next Cyr Medium" w:hAnsi="Avenir Next Cyr Medium"/>
                <w:b/>
                <w:bCs/>
                <w:color w:val="auto"/>
                <w:sz w:val="20"/>
                <w:szCs w:val="20"/>
                <w:lang w:val="uk-UA"/>
              </w:rPr>
              <w:t xml:space="preserve"> UAH </w:t>
            </w:r>
            <w:r w:rsidR="002B13B2" w:rsidRPr="000F0840">
              <w:rPr>
                <w:rFonts w:ascii="Avenir Next Cyr Medium" w:hAnsi="Avenir Next Cyr Medium"/>
                <w:b/>
                <w:bCs/>
                <w:color w:val="auto"/>
                <w:sz w:val="20"/>
                <w:szCs w:val="20"/>
              </w:rPr>
              <w:t>20</w:t>
            </w:r>
            <w:r w:rsidR="002B13B2" w:rsidRPr="000F0840">
              <w:rPr>
                <w:rFonts w:ascii="Avenir Next Cyr Medium" w:hAnsi="Avenir Next Cyr Medium"/>
                <w:b/>
                <w:bCs/>
                <w:color w:val="auto"/>
                <w:sz w:val="20"/>
                <w:szCs w:val="20"/>
                <w:lang w:val="uk-UA"/>
              </w:rPr>
              <w:t xml:space="preserve"> – </w:t>
            </w:r>
            <w:r w:rsidR="002B13B2" w:rsidRPr="000F0840">
              <w:rPr>
                <w:rFonts w:ascii="Avenir Next Cyr Medium" w:hAnsi="Avenir Next Cyr Medium"/>
                <w:b/>
                <w:bCs/>
                <w:color w:val="auto"/>
                <w:sz w:val="20"/>
                <w:szCs w:val="20"/>
              </w:rPr>
              <w:t>4</w:t>
            </w:r>
            <w:r w:rsidR="002B13B2" w:rsidRPr="000F0840">
              <w:rPr>
                <w:rFonts w:ascii="Avenir Next Cyr Medium" w:hAnsi="Avenir Next Cyr Medium"/>
                <w:b/>
                <w:bCs/>
                <w:color w:val="auto"/>
                <w:sz w:val="20"/>
                <w:szCs w:val="20"/>
                <w:lang w:val="uk-UA"/>
              </w:rPr>
              <w:t xml:space="preserve">0 </w:t>
            </w:r>
            <w:r w:rsidR="002B13B2" w:rsidRPr="000F0840">
              <w:rPr>
                <w:rFonts w:ascii="Avenir Next Cyr Medium" w:hAnsi="Avenir Next Cyr Medium" w:cs="Calibri"/>
                <w:b/>
                <w:bCs/>
                <w:color w:val="auto"/>
                <w:sz w:val="20"/>
                <w:szCs w:val="20"/>
                <w:lang w:val="uk-UA"/>
              </w:rPr>
              <w:t>мільйонів</w:t>
            </w:r>
          </w:p>
        </w:tc>
        <w:tc>
          <w:tcPr>
            <w:tcW w:w="5378" w:type="dxa"/>
            <w:gridSpan w:val="3"/>
            <w:tcBorders>
              <w:bottom w:val="single" w:sz="8" w:space="0" w:color="auto"/>
            </w:tcBorders>
            <w:shd w:val="clear" w:color="auto" w:fill="auto"/>
          </w:tcPr>
          <w:p w14:paraId="00F1D8AD" w14:textId="77777777" w:rsidR="002B13B2" w:rsidRPr="000F0840" w:rsidRDefault="00C54CDD" w:rsidP="00B945D5">
            <w:pPr>
              <w:spacing w:after="0" w:line="240" w:lineRule="auto"/>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667858056"/>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bCs/>
                    <w:color w:val="auto"/>
                    <w:sz w:val="20"/>
                    <w:szCs w:val="20"/>
                    <w:lang w:val="uk-UA"/>
                  </w:rPr>
                  <w:t>☐</w:t>
                </w:r>
              </w:sdtContent>
            </w:sdt>
            <w:r w:rsidR="002B13B2" w:rsidRPr="000F0840">
              <w:rPr>
                <w:rFonts w:ascii="Avenir Next Cyr Medium" w:hAnsi="Avenir Next Cyr Medium"/>
                <w:b/>
                <w:bCs/>
                <w:color w:val="auto"/>
                <w:sz w:val="20"/>
                <w:szCs w:val="20"/>
                <w:lang w:val="uk-UA"/>
              </w:rPr>
              <w:t xml:space="preserve"> UAH </w:t>
            </w:r>
            <w:r w:rsidR="002B13B2" w:rsidRPr="000F0840">
              <w:rPr>
                <w:rFonts w:ascii="Avenir Next Cyr Medium" w:hAnsi="Avenir Next Cyr Medium"/>
                <w:b/>
                <w:bCs/>
                <w:color w:val="auto"/>
                <w:sz w:val="20"/>
                <w:szCs w:val="20"/>
              </w:rPr>
              <w:t>20</w:t>
            </w:r>
            <w:r w:rsidR="002B13B2" w:rsidRPr="000F0840">
              <w:rPr>
                <w:rFonts w:ascii="Avenir Next Cyr Medium" w:hAnsi="Avenir Next Cyr Medium"/>
                <w:b/>
                <w:bCs/>
                <w:color w:val="auto"/>
                <w:sz w:val="20"/>
                <w:szCs w:val="20"/>
                <w:lang w:val="uk-UA"/>
              </w:rPr>
              <w:t xml:space="preserve"> – </w:t>
            </w:r>
            <w:r w:rsidR="002B13B2" w:rsidRPr="000F0840">
              <w:rPr>
                <w:rFonts w:ascii="Avenir Next Cyr Medium" w:hAnsi="Avenir Next Cyr Medium"/>
                <w:b/>
                <w:bCs/>
                <w:color w:val="auto"/>
                <w:sz w:val="20"/>
                <w:szCs w:val="20"/>
              </w:rPr>
              <w:t>4</w:t>
            </w:r>
            <w:r w:rsidR="002B13B2" w:rsidRPr="000F0840">
              <w:rPr>
                <w:rFonts w:ascii="Avenir Next Cyr Medium" w:hAnsi="Avenir Next Cyr Medium"/>
                <w:b/>
                <w:bCs/>
                <w:color w:val="auto"/>
                <w:sz w:val="20"/>
                <w:szCs w:val="20"/>
                <w:lang w:val="uk-UA"/>
              </w:rPr>
              <w:t xml:space="preserve">0 </w:t>
            </w:r>
            <w:r w:rsidR="002B13B2" w:rsidRPr="000F0840">
              <w:rPr>
                <w:rFonts w:ascii="Avenir Next Cyr Medium" w:hAnsi="Avenir Next Cyr Medium" w:cs="Calibri"/>
                <w:b/>
                <w:bCs/>
                <w:color w:val="auto"/>
                <w:sz w:val="20"/>
                <w:szCs w:val="20"/>
                <w:lang w:val="uk-UA"/>
              </w:rPr>
              <w:t>мільйонів</w:t>
            </w:r>
          </w:p>
        </w:tc>
      </w:tr>
      <w:tr w:rsidR="002B13B2" w:rsidRPr="00584574" w14:paraId="350F29AD" w14:textId="77777777" w:rsidTr="00B945D5">
        <w:trPr>
          <w:trHeight w:val="288"/>
        </w:trPr>
        <w:tc>
          <w:tcPr>
            <w:tcW w:w="5395" w:type="dxa"/>
            <w:gridSpan w:val="3"/>
            <w:tcBorders>
              <w:bottom w:val="single" w:sz="8" w:space="0" w:color="auto"/>
            </w:tcBorders>
            <w:shd w:val="clear" w:color="auto" w:fill="auto"/>
          </w:tcPr>
          <w:p w14:paraId="28050544" w14:textId="77777777" w:rsidR="002B13B2" w:rsidRPr="000F0840" w:rsidRDefault="00C54CDD" w:rsidP="00B945D5">
            <w:pPr>
              <w:spacing w:after="0" w:line="240" w:lineRule="auto"/>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401983856"/>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bCs/>
                    <w:color w:val="auto"/>
                    <w:sz w:val="20"/>
                    <w:szCs w:val="20"/>
                    <w:lang w:val="uk-UA"/>
                  </w:rPr>
                  <w:t>☐</w:t>
                </w:r>
              </w:sdtContent>
            </w:sdt>
            <w:r w:rsidR="002B13B2" w:rsidRPr="000F0840">
              <w:rPr>
                <w:rFonts w:ascii="Avenir Next Cyr Medium" w:hAnsi="Avenir Next Cyr Medium"/>
                <w:b/>
                <w:bCs/>
                <w:color w:val="auto"/>
                <w:sz w:val="20"/>
                <w:szCs w:val="20"/>
                <w:lang w:val="uk-UA"/>
              </w:rPr>
              <w:t xml:space="preserve"> UAH </w:t>
            </w:r>
            <w:r w:rsidR="002B13B2" w:rsidRPr="000F0840">
              <w:rPr>
                <w:rFonts w:ascii="Avenir Next Cyr Medium" w:hAnsi="Avenir Next Cyr Medium"/>
                <w:b/>
                <w:bCs/>
                <w:color w:val="auto"/>
                <w:sz w:val="20"/>
                <w:szCs w:val="20"/>
              </w:rPr>
              <w:t>40</w:t>
            </w:r>
            <w:r w:rsidR="002B13B2" w:rsidRPr="000F0840">
              <w:rPr>
                <w:rFonts w:ascii="Avenir Next Cyr Medium" w:hAnsi="Avenir Next Cyr Medium"/>
                <w:b/>
                <w:bCs/>
                <w:color w:val="auto"/>
                <w:sz w:val="20"/>
                <w:szCs w:val="20"/>
                <w:lang w:val="uk-UA"/>
              </w:rPr>
              <w:t xml:space="preserve"> – </w:t>
            </w:r>
            <w:r w:rsidR="002B13B2" w:rsidRPr="000F0840">
              <w:rPr>
                <w:rFonts w:ascii="Avenir Next Cyr Medium" w:hAnsi="Avenir Next Cyr Medium"/>
                <w:b/>
                <w:bCs/>
                <w:color w:val="auto"/>
                <w:sz w:val="20"/>
                <w:szCs w:val="20"/>
              </w:rPr>
              <w:t>6</w:t>
            </w:r>
            <w:r w:rsidR="002B13B2" w:rsidRPr="000F0840">
              <w:rPr>
                <w:rFonts w:ascii="Avenir Next Cyr Medium" w:hAnsi="Avenir Next Cyr Medium"/>
                <w:b/>
                <w:bCs/>
                <w:color w:val="auto"/>
                <w:sz w:val="20"/>
                <w:szCs w:val="20"/>
                <w:lang w:val="uk-UA"/>
              </w:rPr>
              <w:t xml:space="preserve">0 </w:t>
            </w:r>
            <w:r w:rsidR="002B13B2" w:rsidRPr="000F0840">
              <w:rPr>
                <w:rFonts w:ascii="Avenir Next Cyr Medium" w:hAnsi="Avenir Next Cyr Medium" w:cs="Calibri"/>
                <w:b/>
                <w:bCs/>
                <w:color w:val="auto"/>
                <w:sz w:val="20"/>
                <w:szCs w:val="20"/>
                <w:lang w:val="uk-UA"/>
              </w:rPr>
              <w:t>мільйонів</w:t>
            </w:r>
          </w:p>
        </w:tc>
        <w:tc>
          <w:tcPr>
            <w:tcW w:w="5378" w:type="dxa"/>
            <w:gridSpan w:val="3"/>
            <w:tcBorders>
              <w:bottom w:val="single" w:sz="8" w:space="0" w:color="auto"/>
            </w:tcBorders>
            <w:shd w:val="clear" w:color="auto" w:fill="auto"/>
          </w:tcPr>
          <w:p w14:paraId="63A7BD1F" w14:textId="77777777" w:rsidR="002B13B2" w:rsidRPr="000F0840" w:rsidRDefault="00C54CDD" w:rsidP="00B945D5">
            <w:pPr>
              <w:spacing w:after="0" w:line="240" w:lineRule="auto"/>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1514983115"/>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bCs/>
                    <w:color w:val="auto"/>
                    <w:sz w:val="20"/>
                    <w:szCs w:val="20"/>
                    <w:lang w:val="uk-UA"/>
                  </w:rPr>
                  <w:t>☐</w:t>
                </w:r>
              </w:sdtContent>
            </w:sdt>
            <w:r w:rsidR="002B13B2" w:rsidRPr="000F0840">
              <w:rPr>
                <w:rFonts w:ascii="Avenir Next Cyr Medium" w:hAnsi="Avenir Next Cyr Medium"/>
                <w:b/>
                <w:bCs/>
                <w:color w:val="auto"/>
                <w:sz w:val="20"/>
                <w:szCs w:val="20"/>
                <w:lang w:val="uk-UA"/>
              </w:rPr>
              <w:t xml:space="preserve"> UAH </w:t>
            </w:r>
            <w:r w:rsidR="002B13B2" w:rsidRPr="000F0840">
              <w:rPr>
                <w:rFonts w:ascii="Avenir Next Cyr Medium" w:hAnsi="Avenir Next Cyr Medium"/>
                <w:b/>
                <w:bCs/>
                <w:color w:val="auto"/>
                <w:sz w:val="20"/>
                <w:szCs w:val="20"/>
              </w:rPr>
              <w:t>40</w:t>
            </w:r>
            <w:r w:rsidR="002B13B2" w:rsidRPr="000F0840">
              <w:rPr>
                <w:rFonts w:ascii="Avenir Next Cyr Medium" w:hAnsi="Avenir Next Cyr Medium"/>
                <w:b/>
                <w:bCs/>
                <w:color w:val="auto"/>
                <w:sz w:val="20"/>
                <w:szCs w:val="20"/>
                <w:lang w:val="uk-UA"/>
              </w:rPr>
              <w:t xml:space="preserve"> – </w:t>
            </w:r>
            <w:r w:rsidR="002B13B2" w:rsidRPr="000F0840">
              <w:rPr>
                <w:rFonts w:ascii="Avenir Next Cyr Medium" w:hAnsi="Avenir Next Cyr Medium"/>
                <w:b/>
                <w:bCs/>
                <w:color w:val="auto"/>
                <w:sz w:val="20"/>
                <w:szCs w:val="20"/>
              </w:rPr>
              <w:t>6</w:t>
            </w:r>
            <w:r w:rsidR="002B13B2" w:rsidRPr="000F0840">
              <w:rPr>
                <w:rFonts w:ascii="Avenir Next Cyr Medium" w:hAnsi="Avenir Next Cyr Medium"/>
                <w:b/>
                <w:bCs/>
                <w:color w:val="auto"/>
                <w:sz w:val="20"/>
                <w:szCs w:val="20"/>
                <w:lang w:val="uk-UA"/>
              </w:rPr>
              <w:t xml:space="preserve">0 </w:t>
            </w:r>
            <w:r w:rsidR="002B13B2" w:rsidRPr="000F0840">
              <w:rPr>
                <w:rFonts w:ascii="Avenir Next Cyr Medium" w:hAnsi="Avenir Next Cyr Medium" w:cs="Calibri"/>
                <w:b/>
                <w:bCs/>
                <w:color w:val="auto"/>
                <w:sz w:val="20"/>
                <w:szCs w:val="20"/>
                <w:lang w:val="uk-UA"/>
              </w:rPr>
              <w:t>мільйонів</w:t>
            </w:r>
          </w:p>
        </w:tc>
      </w:tr>
      <w:tr w:rsidR="002B13B2" w:rsidRPr="00584574" w14:paraId="417DE85E" w14:textId="77777777" w:rsidTr="00B945D5">
        <w:trPr>
          <w:trHeight w:val="288"/>
        </w:trPr>
        <w:tc>
          <w:tcPr>
            <w:tcW w:w="5395" w:type="dxa"/>
            <w:gridSpan w:val="3"/>
            <w:tcBorders>
              <w:bottom w:val="single" w:sz="8" w:space="0" w:color="auto"/>
            </w:tcBorders>
            <w:shd w:val="clear" w:color="auto" w:fill="auto"/>
          </w:tcPr>
          <w:p w14:paraId="21BE9C67" w14:textId="77777777" w:rsidR="002B13B2" w:rsidRPr="000F0840" w:rsidRDefault="00C54CDD" w:rsidP="00B945D5">
            <w:pPr>
              <w:spacing w:after="0" w:line="240" w:lineRule="auto"/>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731739235"/>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bCs/>
                    <w:color w:val="auto"/>
                    <w:sz w:val="20"/>
                    <w:szCs w:val="20"/>
                    <w:lang w:val="uk-UA"/>
                  </w:rPr>
                  <w:t>☐</w:t>
                </w:r>
              </w:sdtContent>
            </w:sdt>
            <w:r w:rsidR="002B13B2" w:rsidRPr="000F0840">
              <w:rPr>
                <w:rFonts w:ascii="Avenir Next Cyr Medium" w:hAnsi="Avenir Next Cyr Medium"/>
                <w:b/>
                <w:bCs/>
                <w:color w:val="auto"/>
                <w:sz w:val="20"/>
                <w:szCs w:val="20"/>
                <w:lang w:val="uk-UA"/>
              </w:rPr>
              <w:t xml:space="preserve"> UAH </w:t>
            </w:r>
            <w:r w:rsidR="002B13B2" w:rsidRPr="000F0840">
              <w:rPr>
                <w:rFonts w:ascii="Avenir Next Cyr Medium" w:hAnsi="Avenir Next Cyr Medium"/>
                <w:b/>
                <w:bCs/>
                <w:color w:val="auto"/>
                <w:sz w:val="20"/>
                <w:szCs w:val="20"/>
              </w:rPr>
              <w:t>60</w:t>
            </w:r>
            <w:r w:rsidR="002B13B2" w:rsidRPr="000F0840">
              <w:rPr>
                <w:rFonts w:ascii="Avenir Next Cyr Medium" w:hAnsi="Avenir Next Cyr Medium"/>
                <w:b/>
                <w:bCs/>
                <w:color w:val="auto"/>
                <w:sz w:val="20"/>
                <w:szCs w:val="20"/>
                <w:lang w:val="uk-UA"/>
              </w:rPr>
              <w:t xml:space="preserve"> – </w:t>
            </w:r>
            <w:r w:rsidR="002B13B2" w:rsidRPr="000F0840">
              <w:rPr>
                <w:rFonts w:ascii="Avenir Next Cyr Medium" w:hAnsi="Avenir Next Cyr Medium"/>
                <w:b/>
                <w:bCs/>
                <w:color w:val="auto"/>
                <w:sz w:val="20"/>
                <w:szCs w:val="20"/>
              </w:rPr>
              <w:t>8</w:t>
            </w:r>
            <w:r w:rsidR="002B13B2" w:rsidRPr="000F0840">
              <w:rPr>
                <w:rFonts w:ascii="Avenir Next Cyr Medium" w:hAnsi="Avenir Next Cyr Medium"/>
                <w:b/>
                <w:bCs/>
                <w:color w:val="auto"/>
                <w:sz w:val="20"/>
                <w:szCs w:val="20"/>
                <w:lang w:val="uk-UA"/>
              </w:rPr>
              <w:t xml:space="preserve">0 </w:t>
            </w:r>
            <w:r w:rsidR="002B13B2" w:rsidRPr="000F0840">
              <w:rPr>
                <w:rFonts w:ascii="Avenir Next Cyr Medium" w:hAnsi="Avenir Next Cyr Medium" w:cs="Calibri"/>
                <w:b/>
                <w:bCs/>
                <w:color w:val="auto"/>
                <w:sz w:val="20"/>
                <w:szCs w:val="20"/>
                <w:lang w:val="uk-UA"/>
              </w:rPr>
              <w:t>мільйонів</w:t>
            </w:r>
          </w:p>
        </w:tc>
        <w:tc>
          <w:tcPr>
            <w:tcW w:w="5378" w:type="dxa"/>
            <w:gridSpan w:val="3"/>
            <w:tcBorders>
              <w:bottom w:val="single" w:sz="8" w:space="0" w:color="auto"/>
            </w:tcBorders>
            <w:shd w:val="clear" w:color="auto" w:fill="auto"/>
          </w:tcPr>
          <w:p w14:paraId="2882EAFE" w14:textId="77777777" w:rsidR="002B13B2" w:rsidRPr="000F0840" w:rsidRDefault="00C54CDD" w:rsidP="00B945D5">
            <w:pPr>
              <w:spacing w:after="0" w:line="240" w:lineRule="auto"/>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511758376"/>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bCs/>
                    <w:color w:val="auto"/>
                    <w:sz w:val="20"/>
                    <w:szCs w:val="20"/>
                    <w:lang w:val="uk-UA"/>
                  </w:rPr>
                  <w:t>☐</w:t>
                </w:r>
              </w:sdtContent>
            </w:sdt>
            <w:r w:rsidR="002B13B2" w:rsidRPr="000F0840">
              <w:rPr>
                <w:rFonts w:ascii="Avenir Next Cyr Medium" w:hAnsi="Avenir Next Cyr Medium"/>
                <w:b/>
                <w:bCs/>
                <w:color w:val="auto"/>
                <w:sz w:val="20"/>
                <w:szCs w:val="20"/>
                <w:lang w:val="uk-UA"/>
              </w:rPr>
              <w:t xml:space="preserve"> UAH </w:t>
            </w:r>
            <w:r w:rsidR="002B13B2" w:rsidRPr="000F0840">
              <w:rPr>
                <w:rFonts w:ascii="Avenir Next Cyr Medium" w:hAnsi="Avenir Next Cyr Medium"/>
                <w:b/>
                <w:bCs/>
                <w:color w:val="auto"/>
                <w:sz w:val="20"/>
                <w:szCs w:val="20"/>
              </w:rPr>
              <w:t>60</w:t>
            </w:r>
            <w:r w:rsidR="002B13B2" w:rsidRPr="000F0840">
              <w:rPr>
                <w:rFonts w:ascii="Avenir Next Cyr Medium" w:hAnsi="Avenir Next Cyr Medium"/>
                <w:b/>
                <w:bCs/>
                <w:color w:val="auto"/>
                <w:sz w:val="20"/>
                <w:szCs w:val="20"/>
                <w:lang w:val="uk-UA"/>
              </w:rPr>
              <w:t xml:space="preserve"> – </w:t>
            </w:r>
            <w:r w:rsidR="002B13B2" w:rsidRPr="000F0840">
              <w:rPr>
                <w:rFonts w:ascii="Avenir Next Cyr Medium" w:hAnsi="Avenir Next Cyr Medium"/>
                <w:b/>
                <w:bCs/>
                <w:color w:val="auto"/>
                <w:sz w:val="20"/>
                <w:szCs w:val="20"/>
              </w:rPr>
              <w:t>8</w:t>
            </w:r>
            <w:r w:rsidR="002B13B2" w:rsidRPr="000F0840">
              <w:rPr>
                <w:rFonts w:ascii="Avenir Next Cyr Medium" w:hAnsi="Avenir Next Cyr Medium"/>
                <w:b/>
                <w:bCs/>
                <w:color w:val="auto"/>
                <w:sz w:val="20"/>
                <w:szCs w:val="20"/>
                <w:lang w:val="uk-UA"/>
              </w:rPr>
              <w:t xml:space="preserve">0 </w:t>
            </w:r>
            <w:r w:rsidR="002B13B2" w:rsidRPr="000F0840">
              <w:rPr>
                <w:rFonts w:ascii="Avenir Next Cyr Medium" w:hAnsi="Avenir Next Cyr Medium" w:cs="Calibri"/>
                <w:b/>
                <w:bCs/>
                <w:color w:val="auto"/>
                <w:sz w:val="20"/>
                <w:szCs w:val="20"/>
                <w:lang w:val="uk-UA"/>
              </w:rPr>
              <w:t>мільйонів</w:t>
            </w:r>
          </w:p>
        </w:tc>
      </w:tr>
      <w:tr w:rsidR="002B13B2" w:rsidRPr="00584574" w14:paraId="5118D607" w14:textId="77777777" w:rsidTr="00B945D5">
        <w:trPr>
          <w:trHeight w:val="288"/>
        </w:trPr>
        <w:tc>
          <w:tcPr>
            <w:tcW w:w="5395" w:type="dxa"/>
            <w:gridSpan w:val="3"/>
            <w:tcBorders>
              <w:bottom w:val="single" w:sz="8" w:space="0" w:color="auto"/>
            </w:tcBorders>
            <w:shd w:val="clear" w:color="auto" w:fill="auto"/>
          </w:tcPr>
          <w:p w14:paraId="16482CAD" w14:textId="77777777" w:rsidR="002B13B2" w:rsidRPr="000F0840" w:rsidRDefault="00C54CDD" w:rsidP="00B945D5">
            <w:pPr>
              <w:spacing w:after="0" w:line="240" w:lineRule="auto"/>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2025618896"/>
                <w14:checkbox>
                  <w14:checked w14:val="0"/>
                  <w14:checkedState w14:val="2612" w14:font="MS Gothic"/>
                  <w14:uncheckedState w14:val="2610" w14:font="MS Gothic"/>
                </w14:checkbox>
              </w:sdtPr>
              <w:sdtEndPr/>
              <w:sdtContent>
                <w:r w:rsidR="002B13B2" w:rsidRPr="000F0840">
                  <w:rPr>
                    <w:rFonts w:ascii="MS Gothic" w:eastAsia="MS Gothic" w:hAnsi="MS Gothic" w:hint="eastAsia"/>
                    <w:b/>
                    <w:bCs/>
                    <w:color w:val="auto"/>
                    <w:sz w:val="20"/>
                    <w:szCs w:val="20"/>
                    <w:lang w:val="uk-UA"/>
                  </w:rPr>
                  <w:t>☐</w:t>
                </w:r>
              </w:sdtContent>
            </w:sdt>
            <w:r w:rsidR="002B13B2" w:rsidRPr="000F0840">
              <w:rPr>
                <w:rFonts w:ascii="Avenir Next Cyr Medium" w:hAnsi="Avenir Next Cyr Medium"/>
                <w:b/>
                <w:bCs/>
                <w:color w:val="auto"/>
                <w:sz w:val="20"/>
                <w:szCs w:val="20"/>
                <w:lang w:val="uk-UA"/>
              </w:rPr>
              <w:t xml:space="preserve"> UAH </w:t>
            </w:r>
            <w:r w:rsidR="002B13B2" w:rsidRPr="000F0840">
              <w:rPr>
                <w:rFonts w:ascii="Avenir Next Cyr Medium" w:hAnsi="Avenir Next Cyr Medium"/>
                <w:b/>
                <w:bCs/>
                <w:color w:val="auto"/>
                <w:sz w:val="20"/>
                <w:szCs w:val="20"/>
              </w:rPr>
              <w:t>8</w:t>
            </w:r>
            <w:r w:rsidR="002B13B2" w:rsidRPr="000F0840">
              <w:rPr>
                <w:rFonts w:ascii="Avenir Next Cyr Medium" w:hAnsi="Avenir Next Cyr Medium"/>
                <w:b/>
                <w:bCs/>
                <w:color w:val="auto"/>
                <w:sz w:val="20"/>
                <w:szCs w:val="20"/>
                <w:lang w:val="uk-UA"/>
              </w:rPr>
              <w:t xml:space="preserve">0 </w:t>
            </w:r>
            <w:r w:rsidR="002B13B2" w:rsidRPr="000F0840">
              <w:rPr>
                <w:rFonts w:ascii="Avenir Next Cyr Medium" w:hAnsi="Avenir Next Cyr Medium" w:cs="Calibri"/>
                <w:b/>
                <w:bCs/>
                <w:color w:val="auto"/>
                <w:sz w:val="20"/>
                <w:szCs w:val="20"/>
                <w:lang w:val="uk-UA"/>
              </w:rPr>
              <w:t>мільйонів</w:t>
            </w:r>
            <w:r w:rsidR="002B13B2" w:rsidRPr="000F0840">
              <w:rPr>
                <w:rFonts w:ascii="Avenir Next Cyr Medium" w:hAnsi="Avenir Next Cyr Medium"/>
                <w:b/>
                <w:bCs/>
                <w:color w:val="auto"/>
                <w:sz w:val="20"/>
                <w:szCs w:val="20"/>
                <w:lang w:val="uk-UA"/>
              </w:rPr>
              <w:t xml:space="preserve"> </w:t>
            </w:r>
            <w:r w:rsidR="002B13B2" w:rsidRPr="000F0840">
              <w:rPr>
                <w:rFonts w:ascii="Avenir Next Cyr Medium" w:hAnsi="Avenir Next Cyr Medium" w:cs="Calibri"/>
                <w:b/>
                <w:bCs/>
                <w:color w:val="auto"/>
                <w:sz w:val="20"/>
                <w:szCs w:val="20"/>
                <w:lang w:val="uk-UA"/>
              </w:rPr>
              <w:t>та</w:t>
            </w:r>
            <w:r w:rsidR="002B13B2" w:rsidRPr="000F0840">
              <w:rPr>
                <w:rFonts w:ascii="Avenir Next Cyr Medium" w:hAnsi="Avenir Next Cyr Medium"/>
                <w:b/>
                <w:bCs/>
                <w:color w:val="auto"/>
                <w:sz w:val="20"/>
                <w:szCs w:val="20"/>
                <w:lang w:val="uk-UA"/>
              </w:rPr>
              <w:t xml:space="preserve"> </w:t>
            </w:r>
            <w:r w:rsidR="002B13B2" w:rsidRPr="000F0840">
              <w:rPr>
                <w:rFonts w:ascii="Avenir Next Cyr Medium" w:hAnsi="Avenir Next Cyr Medium" w:cs="Calibri"/>
                <w:b/>
                <w:bCs/>
                <w:color w:val="auto"/>
                <w:sz w:val="20"/>
                <w:szCs w:val="20"/>
                <w:lang w:val="uk-UA"/>
              </w:rPr>
              <w:t>більше</w:t>
            </w:r>
          </w:p>
        </w:tc>
        <w:tc>
          <w:tcPr>
            <w:tcW w:w="5378" w:type="dxa"/>
            <w:gridSpan w:val="3"/>
            <w:tcBorders>
              <w:bottom w:val="single" w:sz="8" w:space="0" w:color="auto"/>
            </w:tcBorders>
            <w:shd w:val="clear" w:color="auto" w:fill="auto"/>
          </w:tcPr>
          <w:p w14:paraId="69E6AA1C" w14:textId="77777777" w:rsidR="002B13B2" w:rsidRPr="000F0840" w:rsidRDefault="00C54CDD" w:rsidP="00B945D5">
            <w:pPr>
              <w:spacing w:after="0" w:line="240" w:lineRule="auto"/>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1559171020"/>
                <w14:checkbox>
                  <w14:checked w14:val="0"/>
                  <w14:checkedState w14:val="2612" w14:font="MS Gothic"/>
                  <w14:uncheckedState w14:val="2610" w14:font="MS Gothic"/>
                </w14:checkbox>
              </w:sdtPr>
              <w:sdtEndPr/>
              <w:sdtContent>
                <w:r w:rsidR="002B13B2" w:rsidRPr="000F0840">
                  <w:rPr>
                    <w:rFonts w:ascii="MS Gothic" w:eastAsia="MS Gothic" w:hAnsi="MS Gothic" w:hint="eastAsia"/>
                    <w:b/>
                    <w:bCs/>
                    <w:color w:val="auto"/>
                    <w:sz w:val="20"/>
                    <w:szCs w:val="20"/>
                    <w:lang w:val="uk-UA"/>
                  </w:rPr>
                  <w:t>☐</w:t>
                </w:r>
              </w:sdtContent>
            </w:sdt>
            <w:r w:rsidR="002B13B2" w:rsidRPr="000F0840">
              <w:rPr>
                <w:rFonts w:ascii="Avenir Next Cyr Medium" w:hAnsi="Avenir Next Cyr Medium"/>
                <w:b/>
                <w:bCs/>
                <w:color w:val="auto"/>
                <w:sz w:val="20"/>
                <w:szCs w:val="20"/>
                <w:lang w:val="uk-UA"/>
              </w:rPr>
              <w:t xml:space="preserve"> UAH </w:t>
            </w:r>
            <w:r w:rsidR="002B13B2" w:rsidRPr="000F0840">
              <w:rPr>
                <w:rFonts w:ascii="Avenir Next Cyr Medium" w:hAnsi="Avenir Next Cyr Medium"/>
                <w:b/>
                <w:bCs/>
                <w:color w:val="auto"/>
                <w:sz w:val="20"/>
                <w:szCs w:val="20"/>
              </w:rPr>
              <w:t>8</w:t>
            </w:r>
            <w:r w:rsidR="002B13B2" w:rsidRPr="000F0840">
              <w:rPr>
                <w:rFonts w:ascii="Avenir Next Cyr Medium" w:hAnsi="Avenir Next Cyr Medium"/>
                <w:b/>
                <w:bCs/>
                <w:color w:val="auto"/>
                <w:sz w:val="20"/>
                <w:szCs w:val="20"/>
                <w:lang w:val="uk-UA"/>
              </w:rPr>
              <w:t xml:space="preserve">0 </w:t>
            </w:r>
            <w:r w:rsidR="002B13B2" w:rsidRPr="000F0840">
              <w:rPr>
                <w:rFonts w:ascii="Avenir Next Cyr Medium" w:hAnsi="Avenir Next Cyr Medium" w:cs="Calibri"/>
                <w:b/>
                <w:bCs/>
                <w:color w:val="auto"/>
                <w:sz w:val="20"/>
                <w:szCs w:val="20"/>
                <w:lang w:val="uk-UA"/>
              </w:rPr>
              <w:t>мільйонів</w:t>
            </w:r>
            <w:r w:rsidR="002B13B2" w:rsidRPr="000F0840">
              <w:rPr>
                <w:rFonts w:ascii="Avenir Next Cyr Medium" w:hAnsi="Avenir Next Cyr Medium"/>
                <w:b/>
                <w:bCs/>
                <w:color w:val="auto"/>
                <w:sz w:val="20"/>
                <w:szCs w:val="20"/>
                <w:lang w:val="uk-UA"/>
              </w:rPr>
              <w:t xml:space="preserve"> </w:t>
            </w:r>
            <w:r w:rsidR="002B13B2" w:rsidRPr="000F0840">
              <w:rPr>
                <w:rFonts w:ascii="Avenir Next Cyr Medium" w:hAnsi="Avenir Next Cyr Medium" w:cs="Calibri"/>
                <w:b/>
                <w:bCs/>
                <w:color w:val="auto"/>
                <w:sz w:val="20"/>
                <w:szCs w:val="20"/>
                <w:lang w:val="uk-UA"/>
              </w:rPr>
              <w:t>та</w:t>
            </w:r>
            <w:r w:rsidR="002B13B2" w:rsidRPr="000F0840">
              <w:rPr>
                <w:rFonts w:ascii="Avenir Next Cyr Medium" w:hAnsi="Avenir Next Cyr Medium"/>
                <w:b/>
                <w:bCs/>
                <w:color w:val="auto"/>
                <w:sz w:val="20"/>
                <w:szCs w:val="20"/>
                <w:lang w:val="uk-UA"/>
              </w:rPr>
              <w:t xml:space="preserve"> </w:t>
            </w:r>
            <w:r w:rsidR="002B13B2" w:rsidRPr="000F0840">
              <w:rPr>
                <w:rFonts w:ascii="Avenir Next Cyr Medium" w:hAnsi="Avenir Next Cyr Medium" w:cs="Calibri"/>
                <w:b/>
                <w:bCs/>
                <w:color w:val="auto"/>
                <w:sz w:val="20"/>
                <w:szCs w:val="20"/>
                <w:lang w:val="uk-UA"/>
              </w:rPr>
              <w:t>більше</w:t>
            </w:r>
          </w:p>
        </w:tc>
      </w:tr>
      <w:tr w:rsidR="002B13B2" w:rsidRPr="00584574" w14:paraId="1DFA1F5B" w14:textId="77777777" w:rsidTr="00B945D5">
        <w:trPr>
          <w:trHeight w:val="288"/>
        </w:trPr>
        <w:tc>
          <w:tcPr>
            <w:tcW w:w="5395" w:type="dxa"/>
            <w:gridSpan w:val="3"/>
            <w:tcBorders>
              <w:bottom w:val="single" w:sz="8" w:space="0" w:color="auto"/>
            </w:tcBorders>
            <w:shd w:val="clear" w:color="auto" w:fill="auto"/>
            <w:vAlign w:val="center"/>
          </w:tcPr>
          <w:p w14:paraId="40D7ACED" w14:textId="77777777" w:rsidR="002B13B2" w:rsidRPr="005419E1" w:rsidRDefault="002B13B2" w:rsidP="00B945D5">
            <w:pPr>
              <w:spacing w:after="0" w:line="240" w:lineRule="auto"/>
              <w:rPr>
                <w:rFonts w:ascii="Avenir Next Cyr Medium" w:hAnsi="Avenir Next Cyr Medium"/>
                <w:b/>
                <w:bCs/>
                <w:color w:val="auto"/>
                <w:sz w:val="20"/>
                <w:szCs w:val="20"/>
                <w:lang w:val="uk-UA"/>
              </w:rPr>
            </w:pPr>
          </w:p>
        </w:tc>
        <w:tc>
          <w:tcPr>
            <w:tcW w:w="5378" w:type="dxa"/>
            <w:gridSpan w:val="3"/>
            <w:tcBorders>
              <w:bottom w:val="single" w:sz="8" w:space="0" w:color="auto"/>
            </w:tcBorders>
            <w:shd w:val="clear" w:color="auto" w:fill="auto"/>
            <w:vAlign w:val="center"/>
          </w:tcPr>
          <w:p w14:paraId="2D11C688" w14:textId="77777777" w:rsidR="002B13B2" w:rsidRPr="005419E1" w:rsidRDefault="00C54CDD" w:rsidP="00B945D5">
            <w:pPr>
              <w:spacing w:after="0" w:line="240" w:lineRule="auto"/>
              <w:rPr>
                <w:rFonts w:ascii="Avenir Next Cyr Medium" w:hAnsi="Avenir Next Cyr Medium"/>
                <w:b/>
                <w:bCs/>
                <w:color w:val="auto"/>
                <w:sz w:val="20"/>
                <w:szCs w:val="20"/>
                <w:lang w:val="uk-UA"/>
              </w:rPr>
            </w:pPr>
            <w:sdt>
              <w:sdtPr>
                <w:rPr>
                  <w:rFonts w:ascii="Avenir Next Cyr Medium" w:hAnsi="Avenir Next Cyr Medium"/>
                  <w:b/>
                  <w:bCs/>
                  <w:sz w:val="20"/>
                  <w:szCs w:val="20"/>
                  <w:lang w:val="uk-UA"/>
                </w:rPr>
                <w:id w:val="-451401920"/>
                <w14:checkbox>
                  <w14:checked w14:val="0"/>
                  <w14:checkedState w14:val="2612" w14:font="MS Gothic"/>
                  <w14:uncheckedState w14:val="2610" w14:font="MS Gothic"/>
                </w14:checkbox>
              </w:sdtPr>
              <w:sdtEndPr/>
              <w:sdtContent>
                <w:r w:rsidR="002B13B2" w:rsidRPr="005419E1">
                  <w:rPr>
                    <w:rFonts w:ascii="Segoe UI Symbol" w:eastAsia="MS Gothic" w:hAnsi="Segoe UI Symbol" w:cs="Segoe UI Symbol"/>
                    <w:b/>
                    <w:bCs/>
                    <w:sz w:val="20"/>
                    <w:szCs w:val="20"/>
                    <w:lang w:val="uk-UA"/>
                  </w:rPr>
                  <w:t>☐</w:t>
                </w:r>
              </w:sdtContent>
            </w:sdt>
            <w:r w:rsidR="002B13B2" w:rsidRPr="005419E1">
              <w:rPr>
                <w:rFonts w:ascii="Avenir Next Cyr Medium" w:hAnsi="Avenir Next Cyr Medium"/>
                <w:b/>
                <w:bCs/>
                <w:sz w:val="20"/>
                <w:szCs w:val="20"/>
                <w:lang w:val="uk-UA"/>
              </w:rPr>
              <w:t xml:space="preserve"> </w:t>
            </w:r>
            <w:r w:rsidR="002B13B2" w:rsidRPr="005419E1">
              <w:rPr>
                <w:rFonts w:ascii="Avenir Next Cyr Medium" w:hAnsi="Avenir Next Cyr Medium"/>
                <w:b/>
                <w:bCs/>
                <w:color w:val="auto"/>
                <w:sz w:val="20"/>
                <w:szCs w:val="20"/>
                <w:lang w:val="uk-UA"/>
              </w:rPr>
              <w:t>N/A</w:t>
            </w:r>
          </w:p>
        </w:tc>
      </w:tr>
      <w:tr w:rsidR="002B13B2" w:rsidRPr="005419E1" w14:paraId="26C331D2" w14:textId="77777777" w:rsidTr="00B945D5">
        <w:trPr>
          <w:trHeight w:val="2028"/>
        </w:trPr>
        <w:tc>
          <w:tcPr>
            <w:tcW w:w="2696" w:type="dxa"/>
            <w:tcBorders>
              <w:top w:val="single" w:sz="8" w:space="0" w:color="auto"/>
            </w:tcBorders>
            <w:shd w:val="clear" w:color="auto" w:fill="auto"/>
            <w:vAlign w:val="center"/>
          </w:tcPr>
          <w:p w14:paraId="1F91B8A2" w14:textId="77777777" w:rsidR="002B13B2" w:rsidRPr="00584574" w:rsidRDefault="002B13B2" w:rsidP="00B945D5">
            <w:pPr>
              <w:spacing w:after="0" w:line="240" w:lineRule="auto"/>
              <w:rPr>
                <w:rFonts w:ascii="Avenir Next Cyr Medium" w:hAnsi="Avenir Next Cyr Medium"/>
                <w:b/>
                <w:bCs/>
                <w:color w:val="auto"/>
                <w:sz w:val="20"/>
                <w:szCs w:val="20"/>
                <w:lang w:val="uk-UA"/>
              </w:rPr>
            </w:pPr>
          </w:p>
        </w:tc>
        <w:tc>
          <w:tcPr>
            <w:tcW w:w="2699" w:type="dxa"/>
            <w:gridSpan w:val="2"/>
            <w:tcBorders>
              <w:top w:val="single" w:sz="8" w:space="0" w:color="auto"/>
            </w:tcBorders>
            <w:shd w:val="clear" w:color="auto" w:fill="auto"/>
          </w:tcPr>
          <w:p w14:paraId="3464D8C6" w14:textId="77777777" w:rsidR="002B13B2" w:rsidRPr="0077761C" w:rsidRDefault="002B13B2" w:rsidP="00B945D5">
            <w:pPr>
              <w:spacing w:before="120" w:after="120" w:line="240" w:lineRule="auto"/>
              <w:rPr>
                <w:rFonts w:asciiTheme="minorHAnsi" w:hAnsiTheme="minorHAnsi"/>
                <w:b/>
                <w:sz w:val="20"/>
                <w:szCs w:val="20"/>
                <w:lang w:val="ru-RU"/>
              </w:rPr>
            </w:pPr>
            <w:r w:rsidRPr="0077761C">
              <w:rPr>
                <w:rFonts w:ascii="Avenir Next Cyr Medium" w:hAnsi="Avenir Next Cyr Medium" w:cs="Calibri"/>
                <w:b/>
                <w:sz w:val="20"/>
                <w:szCs w:val="20"/>
                <w:lang w:val="uk-UA"/>
              </w:rPr>
              <w:t>РІК СТАРТУ/ЧАСОВИЙ ПЕРІОД</w:t>
            </w:r>
            <w:r w:rsidRPr="0077761C">
              <w:rPr>
                <w:rFonts w:ascii="AvenirNext LT Pro Bold" w:hAnsi="AvenirNext LT Pro Bold"/>
                <w:b/>
                <w:sz w:val="20"/>
                <w:szCs w:val="20"/>
                <w:lang w:val="ru-RU"/>
              </w:rPr>
              <w:br/>
            </w:r>
          </w:p>
          <w:p w14:paraId="1BDCE711" w14:textId="77777777" w:rsidR="002B13B2" w:rsidRPr="0077761C" w:rsidRDefault="002B13B2" w:rsidP="00B945D5">
            <w:pPr>
              <w:spacing w:before="120" w:after="120" w:line="240" w:lineRule="auto"/>
              <w:rPr>
                <w:rFonts w:asciiTheme="minorHAnsi" w:hAnsiTheme="minorHAnsi"/>
                <w:b/>
                <w:sz w:val="20"/>
                <w:szCs w:val="20"/>
                <w:lang w:val="ru-RU"/>
              </w:rPr>
            </w:pPr>
          </w:p>
          <w:p w14:paraId="0499476E" w14:textId="77777777" w:rsidR="002B13B2" w:rsidRPr="0077761C" w:rsidRDefault="002B13B2" w:rsidP="00B945D5">
            <w:pPr>
              <w:spacing w:before="120" w:after="120" w:line="240" w:lineRule="auto"/>
              <w:rPr>
                <w:rFonts w:ascii="Avenir Next Cyr Medium" w:hAnsi="Avenir Next Cyr Medium"/>
                <w:b/>
                <w:color w:val="AD9841"/>
                <w:sz w:val="20"/>
                <w:szCs w:val="20"/>
                <w:lang w:val="ru-RU"/>
              </w:rPr>
            </w:pPr>
            <w:r w:rsidRPr="0077761C">
              <w:rPr>
                <w:rFonts w:ascii="AvenirNext LT Pro Bold" w:hAnsi="AvenirNext LT Pro Bold"/>
                <w:b/>
                <w:sz w:val="20"/>
                <w:szCs w:val="20"/>
                <w:lang w:val="ru-RU"/>
              </w:rPr>
              <w:br/>
            </w:r>
            <w:r w:rsidRPr="0077761C">
              <w:rPr>
                <w:rFonts w:ascii="Avenir Next Cyr Medium" w:hAnsi="Avenir Next Cyr Medium"/>
                <w:b/>
                <w:color w:val="AD9841"/>
                <w:sz w:val="20"/>
                <w:szCs w:val="20"/>
                <w:lang w:val="ru-RU"/>
              </w:rPr>
              <w:t>[</w:t>
            </w:r>
            <w:proofErr w:type="spellStart"/>
            <w:r w:rsidRPr="0077761C">
              <w:rPr>
                <w:rFonts w:ascii="Avenir Next Cyr Medium" w:hAnsi="Avenir Next Cyr Medium" w:cs="Calibri"/>
                <w:b/>
                <w:color w:val="AD9841"/>
                <w:sz w:val="20"/>
                <w:szCs w:val="20"/>
                <w:lang w:val="ru-RU"/>
              </w:rPr>
              <w:t>Впишіть</w:t>
            </w:r>
            <w:proofErr w:type="spellEnd"/>
            <w:r w:rsidRPr="0077761C">
              <w:rPr>
                <w:rFonts w:ascii="Avenir Next Cyr Medium" w:hAnsi="Avenir Next Cyr Medium"/>
                <w:b/>
                <w:color w:val="AD9841"/>
                <w:sz w:val="20"/>
                <w:szCs w:val="20"/>
                <w:lang w:val="ru-RU"/>
              </w:rPr>
              <w:t xml:space="preserve"> </w:t>
            </w:r>
            <w:proofErr w:type="spellStart"/>
            <w:r w:rsidRPr="0077761C">
              <w:rPr>
                <w:rFonts w:ascii="Avenir Next Cyr Medium" w:hAnsi="Avenir Next Cyr Medium" w:cs="Calibri"/>
                <w:b/>
                <w:color w:val="AD9841"/>
                <w:sz w:val="20"/>
                <w:szCs w:val="20"/>
                <w:lang w:val="ru-RU"/>
              </w:rPr>
              <w:t>рік</w:t>
            </w:r>
            <w:proofErr w:type="spellEnd"/>
            <w:r w:rsidRPr="0077761C">
              <w:rPr>
                <w:rFonts w:ascii="Avenir Next Cyr Medium" w:hAnsi="Avenir Next Cyr Medium"/>
                <w:b/>
                <w:color w:val="AD9841"/>
                <w:sz w:val="20"/>
                <w:szCs w:val="20"/>
                <w:lang w:val="ru-RU"/>
              </w:rPr>
              <w:t xml:space="preserve"> </w:t>
            </w:r>
            <w:r w:rsidRPr="0077761C">
              <w:rPr>
                <w:rFonts w:ascii="Avenir Next Cyr Medium" w:hAnsi="Avenir Next Cyr Medium" w:cs="Calibri"/>
                <w:b/>
                <w:color w:val="AD9841"/>
                <w:sz w:val="20"/>
                <w:szCs w:val="20"/>
                <w:lang w:val="ru-RU"/>
              </w:rPr>
              <w:t>тут</w:t>
            </w:r>
            <w:r w:rsidRPr="0077761C">
              <w:rPr>
                <w:rFonts w:ascii="Avenir Next Cyr Medium" w:hAnsi="Avenir Next Cyr Medium"/>
                <w:b/>
                <w:color w:val="AD9841"/>
                <w:sz w:val="20"/>
                <w:szCs w:val="20"/>
                <w:lang w:val="ru-RU"/>
              </w:rPr>
              <w:t>]</w:t>
            </w:r>
          </w:p>
          <w:p w14:paraId="0755E8AF" w14:textId="77777777" w:rsidR="002B13B2" w:rsidRPr="0077761C" w:rsidRDefault="002B13B2" w:rsidP="00B945D5">
            <w:pPr>
              <w:spacing w:after="0" w:line="240" w:lineRule="auto"/>
              <w:rPr>
                <w:rFonts w:ascii="Avenir Next Cyr Medium" w:hAnsi="Avenir Next Cyr Medium"/>
                <w:b/>
                <w:bCs/>
                <w:color w:val="auto"/>
                <w:sz w:val="20"/>
                <w:szCs w:val="20"/>
                <w:lang w:val="uk-UA"/>
              </w:rPr>
            </w:pPr>
            <w:proofErr w:type="spellStart"/>
            <w:r w:rsidRPr="0077761C">
              <w:rPr>
                <w:rFonts w:ascii="Avenir Next Cyr Medium" w:hAnsi="Avenir Next Cyr Medium" w:cs="Calibri"/>
                <w:b/>
                <w:color w:val="AD9841"/>
                <w:sz w:val="20"/>
                <w:szCs w:val="20"/>
              </w:rPr>
              <w:t>Приклад</w:t>
            </w:r>
            <w:proofErr w:type="spellEnd"/>
            <w:r w:rsidRPr="0077761C">
              <w:rPr>
                <w:rFonts w:ascii="Avenir Next Cyr Medium" w:hAnsi="Avenir Next Cyr Medium"/>
                <w:b/>
                <w:color w:val="AD9841"/>
                <w:sz w:val="20"/>
                <w:szCs w:val="20"/>
              </w:rPr>
              <w:t xml:space="preserve">: </w:t>
            </w:r>
            <w:proofErr w:type="spellStart"/>
            <w:r w:rsidRPr="0077761C">
              <w:rPr>
                <w:rFonts w:ascii="Avenir Next Cyr Medium" w:hAnsi="Avenir Next Cyr Medium" w:cs="Calibri"/>
                <w:b/>
                <w:color w:val="auto"/>
                <w:sz w:val="20"/>
                <w:szCs w:val="20"/>
              </w:rPr>
              <w:t>Рік</w:t>
            </w:r>
            <w:proofErr w:type="spellEnd"/>
            <w:r w:rsidRPr="0077761C">
              <w:rPr>
                <w:rFonts w:ascii="Avenir Next Cyr Medium" w:hAnsi="Avenir Next Cyr Medium"/>
                <w:b/>
                <w:color w:val="auto"/>
                <w:sz w:val="20"/>
                <w:szCs w:val="20"/>
              </w:rPr>
              <w:t xml:space="preserve"> #1 - 202</w:t>
            </w:r>
            <w:r w:rsidR="000F0840">
              <w:rPr>
                <w:rFonts w:ascii="Avenir Next Cyr Medium" w:hAnsi="Avenir Next Cyr Medium"/>
                <w:b/>
                <w:color w:val="auto"/>
                <w:sz w:val="20"/>
                <w:szCs w:val="20"/>
                <w:lang w:val="uk-UA"/>
              </w:rPr>
              <w:t>2</w:t>
            </w:r>
          </w:p>
        </w:tc>
        <w:tc>
          <w:tcPr>
            <w:tcW w:w="2689" w:type="dxa"/>
            <w:tcBorders>
              <w:top w:val="single" w:sz="8" w:space="0" w:color="auto"/>
            </w:tcBorders>
            <w:shd w:val="clear" w:color="auto" w:fill="auto"/>
          </w:tcPr>
          <w:p w14:paraId="05CC2B03" w14:textId="77777777" w:rsidR="002B13B2" w:rsidRPr="0077761C" w:rsidRDefault="002B13B2" w:rsidP="00B945D5">
            <w:pPr>
              <w:spacing w:before="120" w:after="120" w:line="240" w:lineRule="auto"/>
              <w:rPr>
                <w:rFonts w:asciiTheme="minorHAnsi" w:hAnsiTheme="minorHAnsi"/>
                <w:b/>
                <w:sz w:val="20"/>
                <w:szCs w:val="20"/>
                <w:lang w:val="uk-UA"/>
              </w:rPr>
            </w:pPr>
            <w:r w:rsidRPr="0077761C">
              <w:rPr>
                <w:rFonts w:ascii="Avenir Next Cyr Medium" w:hAnsi="Avenir Next Cyr Medium" w:cs="Calibri"/>
                <w:bCs/>
                <w:sz w:val="20"/>
                <w:szCs w:val="20"/>
                <w:u w:val="single"/>
                <w:lang w:val="uk-UA"/>
              </w:rPr>
              <w:t xml:space="preserve">ХОЧА Б ОДИН </w:t>
            </w:r>
            <w:r w:rsidRPr="0077761C">
              <w:rPr>
                <w:rFonts w:ascii="Avenir Next Cyr Medium" w:hAnsi="Avenir Next Cyr Medium" w:cs="Calibri"/>
                <w:b/>
                <w:sz w:val="20"/>
                <w:szCs w:val="20"/>
                <w:lang w:val="uk-UA"/>
              </w:rPr>
              <w:t>ПРОМІЖНИЙ РІК/ЧАСОВИЙ ПЕРІОД</w:t>
            </w:r>
          </w:p>
          <w:p w14:paraId="049AD6BA" w14:textId="77777777" w:rsidR="002B13B2" w:rsidRPr="0077761C" w:rsidRDefault="002B13B2" w:rsidP="00B945D5">
            <w:pPr>
              <w:spacing w:before="120" w:after="120" w:line="240" w:lineRule="auto"/>
              <w:rPr>
                <w:rFonts w:asciiTheme="minorHAnsi" w:hAnsiTheme="minorHAnsi"/>
                <w:b/>
                <w:sz w:val="20"/>
                <w:szCs w:val="20"/>
                <w:lang w:val="uk-UA"/>
              </w:rPr>
            </w:pPr>
          </w:p>
          <w:p w14:paraId="432C5FBB" w14:textId="77777777" w:rsidR="002B13B2" w:rsidRPr="0077761C" w:rsidRDefault="002B13B2" w:rsidP="00B945D5">
            <w:pPr>
              <w:spacing w:before="120" w:after="120" w:line="240" w:lineRule="auto"/>
              <w:rPr>
                <w:rFonts w:asciiTheme="minorHAnsi" w:hAnsiTheme="minorHAnsi"/>
                <w:b/>
                <w:sz w:val="20"/>
                <w:szCs w:val="20"/>
                <w:lang w:val="uk-UA"/>
              </w:rPr>
            </w:pPr>
            <w:r w:rsidRPr="0077761C">
              <w:rPr>
                <w:rFonts w:ascii="AvenirNext LT Pro Bold" w:hAnsi="AvenirNext LT Pro Bold"/>
                <w:b/>
                <w:sz w:val="20"/>
                <w:szCs w:val="20"/>
                <w:lang w:val="uk-UA"/>
              </w:rPr>
              <w:br/>
            </w:r>
            <w:r w:rsidRPr="0077761C">
              <w:rPr>
                <w:rFonts w:ascii="Avenir Next Cyr Medium" w:hAnsi="Avenir Next Cyr Medium"/>
                <w:b/>
                <w:color w:val="AD9841"/>
                <w:sz w:val="20"/>
                <w:szCs w:val="20"/>
                <w:lang w:val="uk-UA"/>
              </w:rPr>
              <w:t>[</w:t>
            </w:r>
            <w:r w:rsidRPr="0077761C">
              <w:rPr>
                <w:rFonts w:ascii="Avenir Next Cyr Medium" w:hAnsi="Avenir Next Cyr Medium" w:cs="Calibri"/>
                <w:b/>
                <w:color w:val="AD9841"/>
                <w:sz w:val="20"/>
                <w:szCs w:val="20"/>
                <w:lang w:val="uk-UA"/>
              </w:rPr>
              <w:t>Впишіть</w:t>
            </w:r>
            <w:r w:rsidRPr="0077761C">
              <w:rPr>
                <w:rFonts w:ascii="Avenir Next Cyr Medium" w:hAnsi="Avenir Next Cyr Medium"/>
                <w:b/>
                <w:color w:val="AD9841"/>
                <w:sz w:val="20"/>
                <w:szCs w:val="20"/>
                <w:lang w:val="uk-UA"/>
              </w:rPr>
              <w:t xml:space="preserve"> </w:t>
            </w:r>
            <w:r w:rsidRPr="0077761C">
              <w:rPr>
                <w:rFonts w:ascii="Avenir Next Cyr Medium" w:hAnsi="Avenir Next Cyr Medium" w:cs="Calibri"/>
                <w:b/>
                <w:color w:val="AD9841"/>
                <w:sz w:val="20"/>
                <w:szCs w:val="20"/>
                <w:lang w:val="uk-UA"/>
              </w:rPr>
              <w:t>рік</w:t>
            </w:r>
            <w:r w:rsidRPr="0077761C">
              <w:rPr>
                <w:rFonts w:ascii="Avenir Next Cyr Medium" w:hAnsi="Avenir Next Cyr Medium"/>
                <w:b/>
                <w:color w:val="AD9841"/>
                <w:sz w:val="20"/>
                <w:szCs w:val="20"/>
                <w:lang w:val="uk-UA"/>
              </w:rPr>
              <w:t xml:space="preserve"> </w:t>
            </w:r>
            <w:r w:rsidRPr="0077761C">
              <w:rPr>
                <w:rFonts w:ascii="Avenir Next Cyr Medium" w:hAnsi="Avenir Next Cyr Medium" w:cs="Calibri"/>
                <w:b/>
                <w:color w:val="AD9841"/>
                <w:sz w:val="20"/>
                <w:szCs w:val="20"/>
                <w:lang w:val="uk-UA"/>
              </w:rPr>
              <w:t>тут</w:t>
            </w:r>
            <w:r w:rsidRPr="0077761C">
              <w:rPr>
                <w:rFonts w:ascii="Avenir Next Cyr Medium" w:hAnsi="Avenir Next Cyr Medium"/>
                <w:b/>
                <w:color w:val="AD9841"/>
                <w:sz w:val="20"/>
                <w:szCs w:val="20"/>
                <w:lang w:val="uk-UA"/>
              </w:rPr>
              <w:t>]</w:t>
            </w:r>
          </w:p>
          <w:p w14:paraId="186171B0" w14:textId="77777777" w:rsidR="002B13B2" w:rsidRPr="0077761C" w:rsidRDefault="002B13B2" w:rsidP="00B945D5">
            <w:pPr>
              <w:spacing w:after="0" w:line="240" w:lineRule="auto"/>
              <w:rPr>
                <w:rFonts w:ascii="Avenir Next Cyr Medium" w:hAnsi="Avenir Next Cyr Medium"/>
                <w:b/>
                <w:bCs/>
                <w:color w:val="auto"/>
                <w:sz w:val="20"/>
                <w:szCs w:val="20"/>
                <w:lang w:val="uk-UA"/>
              </w:rPr>
            </w:pPr>
            <w:r w:rsidRPr="0077761C">
              <w:rPr>
                <w:rFonts w:ascii="Avenir Next Cyr Medium" w:hAnsi="Avenir Next Cyr Medium" w:cs="Calibri"/>
                <w:b/>
                <w:color w:val="AD9841"/>
                <w:sz w:val="20"/>
                <w:szCs w:val="20"/>
                <w:lang w:val="uk-UA"/>
              </w:rPr>
              <w:t>Приклад</w:t>
            </w:r>
            <w:r w:rsidRPr="0077761C">
              <w:rPr>
                <w:rFonts w:ascii="Avenir Next Cyr Medium" w:hAnsi="Avenir Next Cyr Medium"/>
                <w:b/>
                <w:color w:val="AD9841"/>
                <w:sz w:val="20"/>
                <w:szCs w:val="20"/>
                <w:lang w:val="uk-UA"/>
              </w:rPr>
              <w:t xml:space="preserve">: </w:t>
            </w:r>
            <w:r w:rsidRPr="0077761C">
              <w:rPr>
                <w:rFonts w:ascii="Avenir Next Cyr Medium" w:hAnsi="Avenir Next Cyr Medium" w:cs="Calibri"/>
                <w:b/>
                <w:color w:val="auto"/>
                <w:sz w:val="20"/>
                <w:szCs w:val="20"/>
                <w:lang w:val="uk-UA"/>
              </w:rPr>
              <w:t>Рік</w:t>
            </w:r>
            <w:r w:rsidRPr="0077761C">
              <w:rPr>
                <w:rFonts w:ascii="Avenir Next Cyr Medium" w:hAnsi="Avenir Next Cyr Medium"/>
                <w:b/>
                <w:color w:val="auto"/>
                <w:sz w:val="20"/>
                <w:szCs w:val="20"/>
                <w:lang w:val="uk-UA"/>
              </w:rPr>
              <w:t xml:space="preserve"> #</w:t>
            </w:r>
            <w:r w:rsidRPr="0077761C">
              <w:rPr>
                <w:rFonts w:ascii="Avenir Next Cyr Medium" w:hAnsi="Avenir Next Cyr Medium"/>
                <w:b/>
                <w:color w:val="auto"/>
                <w:sz w:val="20"/>
                <w:szCs w:val="20"/>
                <w:lang w:val="ru-RU"/>
              </w:rPr>
              <w:t>2</w:t>
            </w:r>
            <w:r w:rsidRPr="0077761C">
              <w:rPr>
                <w:rFonts w:ascii="Avenir Next Cyr Medium" w:hAnsi="Avenir Next Cyr Medium"/>
                <w:b/>
                <w:color w:val="auto"/>
                <w:sz w:val="20"/>
                <w:szCs w:val="20"/>
                <w:lang w:val="uk-UA"/>
              </w:rPr>
              <w:t xml:space="preserve"> - 20</w:t>
            </w:r>
            <w:r w:rsidRPr="0077761C">
              <w:rPr>
                <w:rFonts w:ascii="Avenir Next Cyr Medium" w:hAnsi="Avenir Next Cyr Medium"/>
                <w:b/>
                <w:color w:val="auto"/>
                <w:sz w:val="20"/>
                <w:szCs w:val="20"/>
                <w:lang w:val="ru-RU"/>
              </w:rPr>
              <w:t>2</w:t>
            </w:r>
            <w:r w:rsidR="000F0840">
              <w:rPr>
                <w:rFonts w:ascii="Avenir Next Cyr Medium" w:hAnsi="Avenir Next Cyr Medium"/>
                <w:b/>
                <w:color w:val="auto"/>
                <w:sz w:val="20"/>
                <w:szCs w:val="20"/>
                <w:lang w:val="ru-RU"/>
              </w:rPr>
              <w:t>3</w:t>
            </w:r>
            <w:r w:rsidRPr="0077761C">
              <w:rPr>
                <w:rFonts w:ascii="AvenirNext LT Pro Regular" w:hAnsi="AvenirNext LT Pro Regular"/>
                <w:b/>
                <w:color w:val="auto"/>
                <w:sz w:val="20"/>
                <w:szCs w:val="20"/>
                <w:lang w:val="ru-RU"/>
              </w:rPr>
              <w:t xml:space="preserve">       </w:t>
            </w:r>
          </w:p>
        </w:tc>
        <w:tc>
          <w:tcPr>
            <w:tcW w:w="2689" w:type="dxa"/>
            <w:gridSpan w:val="2"/>
            <w:tcBorders>
              <w:top w:val="single" w:sz="8" w:space="0" w:color="auto"/>
            </w:tcBorders>
            <w:shd w:val="clear" w:color="auto" w:fill="auto"/>
          </w:tcPr>
          <w:p w14:paraId="6D531DDD" w14:textId="77777777" w:rsidR="002B13B2" w:rsidRPr="0077761C" w:rsidRDefault="002B13B2" w:rsidP="00B945D5">
            <w:pPr>
              <w:spacing w:before="120" w:after="120" w:line="240" w:lineRule="auto"/>
              <w:rPr>
                <w:rFonts w:ascii="Avenir Next Cyr Medium" w:hAnsi="Avenir Next Cyr Medium"/>
                <w:b/>
                <w:color w:val="AD9841"/>
                <w:sz w:val="20"/>
                <w:szCs w:val="20"/>
                <w:lang w:val="uk-UA"/>
              </w:rPr>
            </w:pPr>
            <w:r w:rsidRPr="0077761C">
              <w:rPr>
                <w:rFonts w:ascii="Avenir Next Cyr Medium" w:hAnsi="Avenir Next Cyr Medium" w:cs="Calibri"/>
                <w:b/>
                <w:sz w:val="20"/>
                <w:szCs w:val="20"/>
                <w:lang w:val="uk-UA"/>
              </w:rPr>
              <w:t>РІК ПОТОЧНОГО КОНКУРСНОГО ПЕРІОДУ/ЧАСОВИЙ ПЕРІОД</w:t>
            </w:r>
            <w:r w:rsidRPr="0077761C">
              <w:rPr>
                <w:rFonts w:ascii="Avenir Next Cyr Medium" w:hAnsi="Avenir Next Cyr Medium" w:cs="Calibri"/>
                <w:b/>
                <w:sz w:val="20"/>
                <w:szCs w:val="20"/>
                <w:lang w:val="uk-UA"/>
              </w:rPr>
              <w:br/>
            </w:r>
          </w:p>
          <w:p w14:paraId="28AD9894" w14:textId="77777777" w:rsidR="002B13B2" w:rsidRPr="0077761C" w:rsidRDefault="002B13B2" w:rsidP="00B945D5">
            <w:pPr>
              <w:spacing w:before="120" w:after="120" w:line="240" w:lineRule="auto"/>
              <w:rPr>
                <w:rFonts w:asciiTheme="minorHAnsi" w:hAnsiTheme="minorHAnsi"/>
                <w:b/>
                <w:sz w:val="20"/>
                <w:szCs w:val="20"/>
                <w:lang w:val="ru-RU"/>
              </w:rPr>
            </w:pPr>
            <w:r w:rsidRPr="0077761C">
              <w:rPr>
                <w:rFonts w:ascii="Avenir Next Cyr Medium" w:hAnsi="Avenir Next Cyr Medium"/>
                <w:b/>
                <w:color w:val="AD9841"/>
                <w:sz w:val="20"/>
                <w:szCs w:val="20"/>
                <w:lang w:val="ru-RU"/>
              </w:rPr>
              <w:t xml:space="preserve">[1 </w:t>
            </w:r>
            <w:proofErr w:type="spellStart"/>
            <w:r w:rsidRPr="0077761C">
              <w:rPr>
                <w:rFonts w:ascii="Avenir Next Cyr Medium" w:hAnsi="Avenir Next Cyr Medium"/>
                <w:b/>
                <w:color w:val="AD9841"/>
                <w:sz w:val="20"/>
                <w:szCs w:val="20"/>
                <w:lang w:val="ru-RU"/>
              </w:rPr>
              <w:t>січня</w:t>
            </w:r>
            <w:proofErr w:type="spellEnd"/>
            <w:r w:rsidRPr="0077761C">
              <w:rPr>
                <w:rFonts w:ascii="Avenir Next Cyr Medium" w:hAnsi="Avenir Next Cyr Medium"/>
                <w:b/>
                <w:color w:val="AD9841"/>
                <w:sz w:val="20"/>
                <w:szCs w:val="20"/>
                <w:lang w:val="ru-RU"/>
              </w:rPr>
              <w:t xml:space="preserve"> 202</w:t>
            </w:r>
            <w:r w:rsidR="000F0840">
              <w:rPr>
                <w:rFonts w:ascii="Avenir Next Cyr Medium" w:hAnsi="Avenir Next Cyr Medium"/>
                <w:b/>
                <w:color w:val="AD9841"/>
                <w:sz w:val="20"/>
                <w:szCs w:val="20"/>
                <w:lang w:val="ru-RU"/>
              </w:rPr>
              <w:t>4</w:t>
            </w:r>
            <w:r w:rsidRPr="0077761C">
              <w:rPr>
                <w:rFonts w:ascii="Avenir Next Cyr Medium" w:hAnsi="Avenir Next Cyr Medium"/>
                <w:b/>
                <w:color w:val="AD9841"/>
                <w:sz w:val="20"/>
                <w:szCs w:val="20"/>
                <w:lang w:val="ru-RU"/>
              </w:rPr>
              <w:t xml:space="preserve"> – 1 </w:t>
            </w:r>
            <w:proofErr w:type="spellStart"/>
            <w:r w:rsidRPr="0077761C">
              <w:rPr>
                <w:rFonts w:ascii="Avenir Next Cyr Medium" w:hAnsi="Avenir Next Cyr Medium"/>
                <w:b/>
                <w:color w:val="AD9841"/>
                <w:sz w:val="20"/>
                <w:szCs w:val="20"/>
                <w:lang w:val="ru-RU"/>
              </w:rPr>
              <w:t>жовтня</w:t>
            </w:r>
            <w:proofErr w:type="spellEnd"/>
            <w:r w:rsidRPr="0077761C">
              <w:rPr>
                <w:rFonts w:ascii="Avenir Next Cyr Medium" w:hAnsi="Avenir Next Cyr Medium"/>
                <w:b/>
                <w:color w:val="AD9841"/>
                <w:sz w:val="20"/>
                <w:szCs w:val="20"/>
                <w:lang w:val="ru-RU"/>
              </w:rPr>
              <w:t xml:space="preserve"> 202</w:t>
            </w:r>
            <w:r w:rsidR="000F0840">
              <w:rPr>
                <w:rFonts w:ascii="Avenir Next Cyr Medium" w:hAnsi="Avenir Next Cyr Medium"/>
                <w:b/>
                <w:color w:val="AD9841"/>
                <w:sz w:val="20"/>
                <w:szCs w:val="20"/>
                <w:lang w:val="ru-RU"/>
              </w:rPr>
              <w:t>5</w:t>
            </w:r>
            <w:r w:rsidRPr="0077761C">
              <w:rPr>
                <w:rFonts w:ascii="Avenir Next Cyr Medium" w:hAnsi="Avenir Next Cyr Medium"/>
                <w:b/>
                <w:color w:val="AD9841"/>
                <w:sz w:val="20"/>
                <w:szCs w:val="20"/>
                <w:lang w:val="ru-RU"/>
              </w:rPr>
              <w:t>]</w:t>
            </w:r>
          </w:p>
        </w:tc>
      </w:tr>
      <w:tr w:rsidR="002B13B2" w:rsidRPr="00943BD3" w14:paraId="3131F1D6" w14:textId="77777777" w:rsidTr="00B945D5">
        <w:trPr>
          <w:trHeight w:val="288"/>
        </w:trPr>
        <w:tc>
          <w:tcPr>
            <w:tcW w:w="2696" w:type="dxa"/>
            <w:shd w:val="clear" w:color="auto" w:fill="auto"/>
            <w:vAlign w:val="center"/>
          </w:tcPr>
          <w:p w14:paraId="295B06C7" w14:textId="77777777" w:rsidR="002B13B2" w:rsidRPr="00C356B9" w:rsidRDefault="002B13B2" w:rsidP="00B945D5">
            <w:pPr>
              <w:spacing w:after="0" w:line="240" w:lineRule="auto"/>
              <w:rPr>
                <w:rFonts w:ascii="Avenir Next Cyr Medium" w:hAnsi="Avenir Next Cyr Medium" w:cs="Calibri"/>
                <w:b/>
                <w:color w:val="auto"/>
                <w:sz w:val="20"/>
                <w:szCs w:val="20"/>
                <w:lang w:val="uk-UA"/>
              </w:rPr>
            </w:pPr>
            <w:r w:rsidRPr="00C356B9">
              <w:rPr>
                <w:rFonts w:ascii="Avenir Next Cyr Medium" w:hAnsi="Avenir Next Cyr Medium" w:cs="Calibri"/>
                <w:b/>
                <w:color w:val="auto"/>
                <w:sz w:val="20"/>
                <w:szCs w:val="20"/>
                <w:lang w:val="uk-UA"/>
              </w:rPr>
              <w:t>МЕДІА</w:t>
            </w:r>
            <w:r w:rsidRPr="00C356B9">
              <w:rPr>
                <w:rFonts w:ascii="Avenir Next Cyr Medium" w:hAnsi="Avenir Next Cyr Medium"/>
                <w:b/>
                <w:color w:val="auto"/>
                <w:sz w:val="20"/>
                <w:szCs w:val="20"/>
                <w:lang w:val="uk-UA"/>
              </w:rPr>
              <w:t xml:space="preserve"> </w:t>
            </w:r>
            <w:r w:rsidRPr="00C356B9">
              <w:rPr>
                <w:rFonts w:ascii="Avenir Next Cyr Medium" w:hAnsi="Avenir Next Cyr Medium" w:cs="Calibri"/>
                <w:b/>
                <w:color w:val="auto"/>
                <w:sz w:val="20"/>
                <w:szCs w:val="20"/>
                <w:lang w:val="uk-UA"/>
              </w:rPr>
              <w:t>ВИТРАТИ</w:t>
            </w:r>
          </w:p>
          <w:p w14:paraId="241FD0B1" w14:textId="77777777" w:rsidR="002B13B2" w:rsidRPr="00C356B9" w:rsidRDefault="002B13B2" w:rsidP="00B945D5">
            <w:pPr>
              <w:spacing w:after="0" w:line="240" w:lineRule="auto"/>
              <w:rPr>
                <w:rFonts w:ascii="Avenir Next Cyr Medium" w:hAnsi="Avenir Next Cyr Medium"/>
                <w:b/>
                <w:bCs/>
                <w:color w:val="auto"/>
                <w:sz w:val="20"/>
                <w:szCs w:val="20"/>
                <w:lang w:val="uk-UA"/>
              </w:rPr>
            </w:pPr>
            <w:r w:rsidRPr="00C356B9">
              <w:rPr>
                <w:rFonts w:ascii="Avenir Next Cyr" w:hAnsi="Avenir Next Cyr" w:cs="Calibri"/>
                <w:iCs/>
                <w:color w:val="AD9841"/>
                <w:sz w:val="20"/>
                <w:szCs w:val="20"/>
                <w:lang w:val="uk-UA"/>
              </w:rPr>
              <w:br/>
            </w:r>
            <w:r w:rsidRPr="00C356B9">
              <w:rPr>
                <w:rFonts w:ascii="Avenir Next Cyr Medium" w:hAnsi="Avenir Next Cyr Medium" w:cs="Calibri"/>
                <w:b/>
                <w:bCs/>
                <w:i/>
                <w:color w:val="B4975A"/>
                <w:sz w:val="20"/>
                <w:szCs w:val="20"/>
                <w:lang w:val="ru-RU"/>
              </w:rPr>
              <w:t>Приклад</w:t>
            </w:r>
            <w:r w:rsidRPr="00C356B9">
              <w:rPr>
                <w:rFonts w:ascii="Avenir Next Cyr Medium" w:hAnsi="Avenir Next Cyr Medium"/>
                <w:b/>
                <w:bCs/>
                <w:i/>
                <w:color w:val="B4975A"/>
                <w:sz w:val="20"/>
                <w:szCs w:val="20"/>
                <w:lang w:val="ru-RU"/>
              </w:rPr>
              <w:t xml:space="preserve">: </w:t>
            </w:r>
            <w:r w:rsidRPr="00C356B9">
              <w:rPr>
                <w:rFonts w:ascii="Avenir Next Cyr Medium" w:hAnsi="Avenir Next Cyr Medium"/>
                <w:b/>
                <w:bCs/>
                <w:i/>
                <w:color w:val="B4975A"/>
                <w:sz w:val="20"/>
                <w:szCs w:val="20"/>
              </w:rPr>
              <w:t>UAH</w:t>
            </w:r>
            <w:r w:rsidRPr="00C356B9">
              <w:rPr>
                <w:rFonts w:ascii="Avenir Next Cyr Medium" w:hAnsi="Avenir Next Cyr Medium"/>
                <w:b/>
                <w:bCs/>
                <w:i/>
                <w:color w:val="B4975A"/>
                <w:sz w:val="20"/>
                <w:szCs w:val="20"/>
                <w:lang w:val="ru-RU"/>
              </w:rPr>
              <w:t xml:space="preserve"> 1 </w:t>
            </w:r>
            <w:r w:rsidRPr="00C356B9">
              <w:rPr>
                <w:rFonts w:ascii="Avenir Next Cyr Medium" w:hAnsi="Avenir Next Cyr Medium" w:cs="Avenir Next LT Pro"/>
                <w:b/>
                <w:bCs/>
                <w:i/>
                <w:color w:val="B4975A"/>
                <w:sz w:val="20"/>
                <w:szCs w:val="20"/>
                <w:lang w:val="ru-RU"/>
              </w:rPr>
              <w:t>–</w:t>
            </w:r>
            <w:r w:rsidRPr="00C356B9">
              <w:rPr>
                <w:rFonts w:ascii="Avenir Next Cyr Medium" w:hAnsi="Avenir Next Cyr Medium"/>
                <w:b/>
                <w:bCs/>
                <w:i/>
                <w:color w:val="B4975A"/>
                <w:sz w:val="20"/>
                <w:szCs w:val="20"/>
                <w:lang w:val="ru-RU"/>
              </w:rPr>
              <w:t xml:space="preserve"> 3 </w:t>
            </w:r>
            <w:proofErr w:type="spellStart"/>
            <w:r w:rsidRPr="00C356B9">
              <w:rPr>
                <w:rFonts w:ascii="Avenir Next Cyr Medium" w:hAnsi="Avenir Next Cyr Medium" w:cs="Calibri"/>
                <w:b/>
                <w:bCs/>
                <w:i/>
                <w:color w:val="B4975A"/>
                <w:sz w:val="20"/>
                <w:szCs w:val="20"/>
                <w:lang w:val="ru-RU"/>
              </w:rPr>
              <w:t>мільйони</w:t>
            </w:r>
            <w:proofErr w:type="spellEnd"/>
          </w:p>
        </w:tc>
        <w:tc>
          <w:tcPr>
            <w:tcW w:w="2699" w:type="dxa"/>
            <w:gridSpan w:val="2"/>
            <w:shd w:val="clear" w:color="auto" w:fill="auto"/>
            <w:vAlign w:val="center"/>
          </w:tcPr>
          <w:p w14:paraId="7395EC51" w14:textId="77777777" w:rsidR="002B13B2" w:rsidRPr="00584574" w:rsidRDefault="002B13B2" w:rsidP="00B945D5">
            <w:pPr>
              <w:spacing w:after="0" w:line="240" w:lineRule="auto"/>
              <w:rPr>
                <w:rFonts w:ascii="Avenir Next Cyr Medium" w:hAnsi="Avenir Next Cyr Medium"/>
                <w:b/>
                <w:bCs/>
                <w:color w:val="auto"/>
                <w:sz w:val="20"/>
                <w:szCs w:val="20"/>
                <w:lang w:val="uk-UA"/>
              </w:rPr>
            </w:pPr>
          </w:p>
        </w:tc>
        <w:tc>
          <w:tcPr>
            <w:tcW w:w="2689" w:type="dxa"/>
            <w:shd w:val="clear" w:color="auto" w:fill="auto"/>
            <w:vAlign w:val="center"/>
          </w:tcPr>
          <w:p w14:paraId="5997CD58" w14:textId="77777777" w:rsidR="002B13B2" w:rsidRPr="00584574" w:rsidRDefault="002B13B2" w:rsidP="00B945D5">
            <w:pPr>
              <w:spacing w:after="0" w:line="240" w:lineRule="auto"/>
              <w:rPr>
                <w:rFonts w:ascii="Avenir Next Cyr Medium" w:hAnsi="Avenir Next Cyr Medium"/>
                <w:b/>
                <w:bCs/>
                <w:color w:val="auto"/>
                <w:sz w:val="20"/>
                <w:szCs w:val="20"/>
                <w:lang w:val="uk-UA"/>
              </w:rPr>
            </w:pPr>
          </w:p>
        </w:tc>
        <w:tc>
          <w:tcPr>
            <w:tcW w:w="2689" w:type="dxa"/>
            <w:gridSpan w:val="2"/>
            <w:shd w:val="clear" w:color="auto" w:fill="auto"/>
            <w:vAlign w:val="center"/>
          </w:tcPr>
          <w:p w14:paraId="2FAD94CB" w14:textId="77777777" w:rsidR="002B13B2" w:rsidRPr="00584574" w:rsidRDefault="002B13B2" w:rsidP="00B945D5">
            <w:pPr>
              <w:spacing w:after="0" w:line="240" w:lineRule="auto"/>
              <w:rPr>
                <w:rFonts w:ascii="Avenir Next Cyr Medium" w:hAnsi="Avenir Next Cyr Medium"/>
                <w:b/>
                <w:bCs/>
                <w:color w:val="auto"/>
                <w:sz w:val="20"/>
                <w:szCs w:val="20"/>
                <w:lang w:val="uk-UA"/>
              </w:rPr>
            </w:pPr>
          </w:p>
        </w:tc>
      </w:tr>
      <w:tr w:rsidR="002B13B2" w:rsidRPr="00584574" w14:paraId="35E3704A" w14:textId="77777777" w:rsidTr="00B945D5">
        <w:trPr>
          <w:trHeight w:val="288"/>
        </w:trPr>
        <w:tc>
          <w:tcPr>
            <w:tcW w:w="2696" w:type="dxa"/>
            <w:shd w:val="clear" w:color="auto" w:fill="auto"/>
            <w:vAlign w:val="center"/>
          </w:tcPr>
          <w:p w14:paraId="64175A29" w14:textId="77777777" w:rsidR="002B13B2" w:rsidRPr="00C356B9" w:rsidRDefault="002B13B2" w:rsidP="00B945D5">
            <w:pPr>
              <w:spacing w:after="0" w:line="240" w:lineRule="auto"/>
              <w:rPr>
                <w:rFonts w:ascii="Avenir Next Cyr Medium" w:hAnsi="Avenir Next Cyr Medium" w:cs="Calibri"/>
                <w:b/>
                <w:color w:val="auto"/>
                <w:sz w:val="20"/>
                <w:szCs w:val="20"/>
                <w:lang w:val="uk-UA"/>
              </w:rPr>
            </w:pPr>
            <w:r w:rsidRPr="00C356B9">
              <w:rPr>
                <w:rFonts w:ascii="Avenir Next Cyr Medium" w:hAnsi="Avenir Next Cyr Medium" w:cs="Calibri"/>
                <w:b/>
                <w:color w:val="auto"/>
                <w:sz w:val="20"/>
                <w:szCs w:val="20"/>
                <w:lang w:val="uk-UA"/>
              </w:rPr>
              <w:t>ВІДСОТКОВА</w:t>
            </w:r>
            <w:r w:rsidRPr="00C356B9">
              <w:rPr>
                <w:rFonts w:ascii="Avenir Next Cyr Medium" w:hAnsi="Avenir Next Cyr Medium"/>
                <w:b/>
                <w:color w:val="auto"/>
                <w:sz w:val="20"/>
                <w:szCs w:val="20"/>
                <w:lang w:val="uk-UA"/>
              </w:rPr>
              <w:t xml:space="preserve"> </w:t>
            </w:r>
            <w:r w:rsidRPr="00C356B9">
              <w:rPr>
                <w:rFonts w:ascii="Avenir Next Cyr Medium" w:hAnsi="Avenir Next Cyr Medium" w:cs="Calibri"/>
                <w:b/>
                <w:color w:val="auto"/>
                <w:sz w:val="20"/>
                <w:szCs w:val="20"/>
                <w:lang w:val="uk-UA"/>
              </w:rPr>
              <w:t>ЗМІНА ВІДНОСНО ПОПЕРЕДНЬОГО РОКУ</w:t>
            </w:r>
          </w:p>
          <w:p w14:paraId="6EEAB24E" w14:textId="77777777" w:rsidR="002B13B2" w:rsidRPr="00C356B9" w:rsidRDefault="002B13B2" w:rsidP="00B945D5">
            <w:pPr>
              <w:spacing w:after="0" w:line="240" w:lineRule="auto"/>
              <w:rPr>
                <w:rFonts w:ascii="Avenir Next Cyr Medium" w:hAnsi="Avenir Next Cyr Medium"/>
                <w:b/>
                <w:bCs/>
                <w:i/>
                <w:color w:val="B4975A"/>
                <w:sz w:val="20"/>
                <w:szCs w:val="20"/>
                <w:lang w:val="ru-RU"/>
              </w:rPr>
            </w:pPr>
            <w:r w:rsidRPr="00C356B9">
              <w:rPr>
                <w:rFonts w:ascii="Avenir Next Cyr" w:hAnsi="Avenir Next Cyr" w:cs="Calibri"/>
                <w:iCs/>
                <w:color w:val="AD9841"/>
                <w:sz w:val="20"/>
                <w:szCs w:val="20"/>
                <w:lang w:val="uk-UA"/>
              </w:rPr>
              <w:br/>
            </w:r>
            <w:r w:rsidRPr="00C356B9">
              <w:rPr>
                <w:rFonts w:ascii="Avenir Next Cyr Medium" w:hAnsi="Avenir Next Cyr Medium" w:cs="Calibri"/>
                <w:b/>
                <w:bCs/>
                <w:i/>
                <w:color w:val="B4975A"/>
                <w:sz w:val="20"/>
                <w:szCs w:val="20"/>
                <w:lang w:val="ru-RU"/>
              </w:rPr>
              <w:t>Приклад</w:t>
            </w:r>
            <w:r w:rsidRPr="00C356B9">
              <w:rPr>
                <w:rFonts w:ascii="Avenir Next Cyr Medium" w:hAnsi="Avenir Next Cyr Medium"/>
                <w:b/>
                <w:bCs/>
                <w:i/>
                <w:color w:val="B4975A"/>
                <w:sz w:val="20"/>
                <w:szCs w:val="20"/>
                <w:lang w:val="ru-RU"/>
              </w:rPr>
              <w:t xml:space="preserve">: </w:t>
            </w:r>
          </w:p>
          <w:p w14:paraId="3CC74B41" w14:textId="77777777" w:rsidR="002B13B2" w:rsidRPr="00C356B9" w:rsidRDefault="002B13B2" w:rsidP="00B945D5">
            <w:pPr>
              <w:spacing w:after="0" w:line="240" w:lineRule="auto"/>
              <w:rPr>
                <w:rFonts w:ascii="Avenir Next Cyr Medium" w:hAnsi="Avenir Next Cyr Medium"/>
                <w:b/>
                <w:bCs/>
                <w:i/>
                <w:color w:val="B4975A"/>
                <w:sz w:val="20"/>
                <w:szCs w:val="20"/>
                <w:lang w:val="ru-RU"/>
              </w:rPr>
            </w:pPr>
            <w:proofErr w:type="spellStart"/>
            <w:r w:rsidRPr="00C356B9">
              <w:rPr>
                <w:rFonts w:ascii="Avenir Next Cyr Medium" w:hAnsi="Avenir Next Cyr Medium" w:cs="Calibri"/>
                <w:b/>
                <w:bCs/>
                <w:i/>
                <w:color w:val="B4975A"/>
                <w:sz w:val="20"/>
                <w:szCs w:val="20"/>
                <w:lang w:val="ru-RU"/>
              </w:rPr>
              <w:t>збільшився</w:t>
            </w:r>
            <w:proofErr w:type="spellEnd"/>
            <w:r w:rsidRPr="00C356B9">
              <w:rPr>
                <w:rFonts w:ascii="Avenir Next Cyr Medium" w:hAnsi="Avenir Next Cyr Medium"/>
                <w:b/>
                <w:bCs/>
                <w:i/>
                <w:color w:val="B4975A"/>
                <w:sz w:val="20"/>
                <w:szCs w:val="20"/>
                <w:lang w:val="ru-RU"/>
              </w:rPr>
              <w:t xml:space="preserve"> </w:t>
            </w:r>
            <w:proofErr w:type="spellStart"/>
            <w:r w:rsidRPr="00C356B9">
              <w:rPr>
                <w:rFonts w:ascii="Avenir Next Cyr Medium" w:hAnsi="Avenir Next Cyr Medium" w:cs="Calibri"/>
                <w:b/>
                <w:bCs/>
                <w:i/>
                <w:color w:val="B4975A"/>
                <w:sz w:val="20"/>
                <w:szCs w:val="20"/>
                <w:lang w:val="ru-RU"/>
              </w:rPr>
              <w:t>приблизно</w:t>
            </w:r>
            <w:proofErr w:type="spellEnd"/>
            <w:r w:rsidRPr="00C356B9">
              <w:rPr>
                <w:rFonts w:ascii="Avenir Next Cyr Medium" w:hAnsi="Avenir Next Cyr Medium"/>
                <w:b/>
                <w:bCs/>
                <w:i/>
                <w:color w:val="B4975A"/>
                <w:sz w:val="20"/>
                <w:szCs w:val="20"/>
                <w:lang w:val="ru-RU"/>
              </w:rPr>
              <w:t xml:space="preserve"> </w:t>
            </w:r>
            <w:r w:rsidRPr="00C356B9">
              <w:rPr>
                <w:rFonts w:ascii="Avenir Next Cyr Medium" w:hAnsi="Avenir Next Cyr Medium" w:cs="Calibri"/>
                <w:b/>
                <w:bCs/>
                <w:i/>
                <w:color w:val="B4975A"/>
                <w:sz w:val="20"/>
                <w:szCs w:val="20"/>
                <w:lang w:val="ru-RU"/>
              </w:rPr>
              <w:t>на</w:t>
            </w:r>
            <w:r w:rsidRPr="00C356B9">
              <w:rPr>
                <w:rFonts w:ascii="Avenir Next Cyr Medium" w:hAnsi="Avenir Next Cyr Medium"/>
                <w:b/>
                <w:bCs/>
                <w:i/>
                <w:color w:val="B4975A"/>
                <w:sz w:val="20"/>
                <w:szCs w:val="20"/>
                <w:lang w:val="ru-RU"/>
              </w:rPr>
              <w:t xml:space="preserve"> 5%</w:t>
            </w:r>
          </w:p>
        </w:tc>
        <w:tc>
          <w:tcPr>
            <w:tcW w:w="2699" w:type="dxa"/>
            <w:gridSpan w:val="2"/>
            <w:shd w:val="clear" w:color="auto" w:fill="auto"/>
            <w:vAlign w:val="center"/>
          </w:tcPr>
          <w:p w14:paraId="449ECC43" w14:textId="77777777" w:rsidR="002B13B2" w:rsidRPr="00584574" w:rsidRDefault="002B13B2" w:rsidP="00B945D5">
            <w:pPr>
              <w:spacing w:after="0" w:line="240" w:lineRule="auto"/>
              <w:rPr>
                <w:rFonts w:ascii="Avenir Next Cyr Medium" w:hAnsi="Avenir Next Cyr Medium"/>
                <w:b/>
                <w:bCs/>
                <w:color w:val="auto"/>
                <w:sz w:val="20"/>
                <w:szCs w:val="20"/>
                <w:lang w:val="uk-UA"/>
              </w:rPr>
            </w:pPr>
          </w:p>
        </w:tc>
        <w:tc>
          <w:tcPr>
            <w:tcW w:w="2689" w:type="dxa"/>
            <w:shd w:val="clear" w:color="auto" w:fill="auto"/>
            <w:vAlign w:val="center"/>
          </w:tcPr>
          <w:p w14:paraId="1B0F0367" w14:textId="77777777" w:rsidR="002B13B2" w:rsidRPr="00584574" w:rsidRDefault="002B13B2" w:rsidP="00B945D5">
            <w:pPr>
              <w:spacing w:after="0" w:line="240" w:lineRule="auto"/>
              <w:rPr>
                <w:rFonts w:ascii="Avenir Next Cyr Medium" w:hAnsi="Avenir Next Cyr Medium"/>
                <w:b/>
                <w:bCs/>
                <w:color w:val="auto"/>
                <w:sz w:val="20"/>
                <w:szCs w:val="20"/>
                <w:lang w:val="uk-UA"/>
              </w:rPr>
            </w:pPr>
          </w:p>
        </w:tc>
        <w:tc>
          <w:tcPr>
            <w:tcW w:w="2689" w:type="dxa"/>
            <w:gridSpan w:val="2"/>
            <w:shd w:val="clear" w:color="auto" w:fill="auto"/>
            <w:vAlign w:val="center"/>
          </w:tcPr>
          <w:p w14:paraId="2A0250D3" w14:textId="77777777" w:rsidR="002B13B2" w:rsidRPr="00584574" w:rsidRDefault="002B13B2" w:rsidP="00B945D5">
            <w:pPr>
              <w:spacing w:after="0" w:line="240" w:lineRule="auto"/>
              <w:rPr>
                <w:rFonts w:ascii="Avenir Next Cyr Medium" w:hAnsi="Avenir Next Cyr Medium"/>
                <w:b/>
                <w:bCs/>
                <w:color w:val="auto"/>
                <w:sz w:val="20"/>
                <w:szCs w:val="20"/>
                <w:lang w:val="uk-UA"/>
              </w:rPr>
            </w:pPr>
          </w:p>
        </w:tc>
      </w:tr>
      <w:tr w:rsidR="002B13B2" w:rsidRPr="00584574" w14:paraId="4A6A231E" w14:textId="77777777" w:rsidTr="00B945D5">
        <w:trPr>
          <w:trHeight w:val="204"/>
        </w:trPr>
        <w:tc>
          <w:tcPr>
            <w:tcW w:w="10773" w:type="dxa"/>
            <w:gridSpan w:val="6"/>
            <w:shd w:val="clear" w:color="auto" w:fill="000000"/>
          </w:tcPr>
          <w:p w14:paraId="7157A537" w14:textId="77777777" w:rsidR="002B13B2" w:rsidRPr="00584574" w:rsidRDefault="002B13B2" w:rsidP="00B945D5">
            <w:pPr>
              <w:spacing w:after="0" w:line="240" w:lineRule="auto"/>
              <w:rPr>
                <w:rFonts w:ascii="Avenir Next Cyr Medium" w:hAnsi="Avenir Next Cyr Medium"/>
                <w:b/>
                <w:color w:val="auto"/>
                <w:sz w:val="19"/>
                <w:szCs w:val="19"/>
                <w:lang w:val="uk-UA"/>
              </w:rPr>
            </w:pPr>
          </w:p>
        </w:tc>
      </w:tr>
      <w:tr w:rsidR="002B13B2" w:rsidRPr="00584574" w14:paraId="5AD1EB24" w14:textId="77777777" w:rsidTr="00B945D5">
        <w:trPr>
          <w:trHeight w:val="288"/>
        </w:trPr>
        <w:tc>
          <w:tcPr>
            <w:tcW w:w="5395" w:type="dxa"/>
            <w:gridSpan w:val="3"/>
            <w:vMerge w:val="restart"/>
            <w:shd w:val="clear" w:color="auto" w:fill="B8B8B8"/>
          </w:tcPr>
          <w:p w14:paraId="64D224B7" w14:textId="77777777" w:rsidR="002B13B2" w:rsidRPr="00584574" w:rsidRDefault="002B13B2" w:rsidP="00B945D5">
            <w:pPr>
              <w:spacing w:after="0" w:line="240" w:lineRule="auto"/>
              <w:rPr>
                <w:rFonts w:ascii="Avenir Next Cyr Medium" w:hAnsi="Avenir Next Cyr Medium"/>
                <w:b/>
                <w:bCs/>
                <w:color w:val="000000" w:themeColor="text1"/>
                <w:sz w:val="19"/>
                <w:szCs w:val="19"/>
                <w:lang w:val="uk-UA"/>
              </w:rPr>
            </w:pPr>
          </w:p>
          <w:p w14:paraId="6CD7731E" w14:textId="77777777" w:rsidR="002B13B2" w:rsidRPr="00584574" w:rsidRDefault="002B13B2" w:rsidP="00B945D5">
            <w:pPr>
              <w:spacing w:after="0" w:line="240" w:lineRule="auto"/>
              <w:rPr>
                <w:rFonts w:ascii="Avenir Next Cyr Medium" w:hAnsi="Avenir Next Cyr Medium"/>
                <w:b/>
                <w:color w:val="auto"/>
                <w:sz w:val="20"/>
                <w:szCs w:val="20"/>
                <w:lang w:val="uk-UA"/>
              </w:rPr>
            </w:pPr>
            <w:r w:rsidRPr="00584574">
              <w:rPr>
                <w:rFonts w:ascii="Avenir Next Cyr Medium" w:hAnsi="Avenir Next Cyr Medium"/>
                <w:b/>
                <w:bCs/>
                <w:color w:val="000000" w:themeColor="text1"/>
                <w:sz w:val="20"/>
                <w:szCs w:val="20"/>
                <w:lang w:val="uk-UA"/>
              </w:rPr>
              <w:t>У порівнянні з конкурентами у цій категорії, ваш бюджет:</w:t>
            </w:r>
          </w:p>
        </w:tc>
        <w:tc>
          <w:tcPr>
            <w:tcW w:w="5378" w:type="dxa"/>
            <w:gridSpan w:val="3"/>
            <w:shd w:val="clear" w:color="auto" w:fill="auto"/>
          </w:tcPr>
          <w:p w14:paraId="206842A8" w14:textId="77777777" w:rsidR="002B13B2" w:rsidRPr="00584574" w:rsidRDefault="00C54CDD" w:rsidP="00B945D5">
            <w:pPr>
              <w:spacing w:after="0" w:line="240" w:lineRule="auto"/>
              <w:ind w:left="432"/>
              <w:rPr>
                <w:rFonts w:ascii="Avenir Next Cyr Medium" w:hAnsi="Avenir Next Cyr Medium"/>
                <w:b/>
                <w:color w:val="auto"/>
                <w:sz w:val="20"/>
                <w:szCs w:val="20"/>
                <w:lang w:val="uk-UA"/>
              </w:rPr>
            </w:pPr>
            <w:sdt>
              <w:sdtPr>
                <w:rPr>
                  <w:rFonts w:ascii="Avenir Next Cyr Medium" w:hAnsi="Avenir Next Cyr Medium"/>
                  <w:b/>
                  <w:bCs/>
                  <w:color w:val="000000" w:themeColor="text1"/>
                  <w:sz w:val="20"/>
                  <w:szCs w:val="20"/>
                  <w:lang w:val="uk-UA"/>
                </w:rPr>
                <w:id w:val="357544765"/>
                <w14:checkbox>
                  <w14:checked w14:val="0"/>
                  <w14:checkedState w14:val="2612" w14:font="MS Gothic"/>
                  <w14:uncheckedState w14:val="2610" w14:font="MS Gothic"/>
                </w14:checkbox>
              </w:sdtPr>
              <w:sdtEndPr/>
              <w:sdtContent>
                <w:r w:rsidR="002B13B2" w:rsidRPr="00584574">
                  <w:rPr>
                    <w:rFonts w:ascii="Segoe UI Symbol" w:eastAsia="MS Gothic" w:hAnsi="Segoe UI Symbol" w:cs="Segoe UI Symbol"/>
                    <w:b/>
                    <w:bCs/>
                    <w:color w:val="000000" w:themeColor="text1"/>
                    <w:sz w:val="20"/>
                    <w:szCs w:val="20"/>
                    <w:lang w:val="uk-UA"/>
                  </w:rPr>
                  <w:t>☐</w:t>
                </w:r>
              </w:sdtContent>
            </w:sdt>
            <w:r w:rsidR="002B13B2" w:rsidRPr="00584574">
              <w:rPr>
                <w:rFonts w:ascii="Avenir Next Cyr Medium" w:hAnsi="Avenir Next Cyr Medium"/>
                <w:b/>
                <w:bCs/>
                <w:color w:val="000000" w:themeColor="text1"/>
                <w:sz w:val="20"/>
                <w:szCs w:val="20"/>
                <w:lang w:val="uk-UA"/>
              </w:rPr>
              <w:t xml:space="preserve"> Менше</w:t>
            </w:r>
          </w:p>
        </w:tc>
      </w:tr>
      <w:tr w:rsidR="002B13B2" w:rsidRPr="00584574" w14:paraId="1C4F9D28" w14:textId="77777777" w:rsidTr="00B945D5">
        <w:trPr>
          <w:trHeight w:val="288"/>
        </w:trPr>
        <w:tc>
          <w:tcPr>
            <w:tcW w:w="5395" w:type="dxa"/>
            <w:gridSpan w:val="3"/>
            <w:vMerge/>
            <w:shd w:val="clear" w:color="auto" w:fill="B8B8B8"/>
          </w:tcPr>
          <w:p w14:paraId="4236A230" w14:textId="77777777" w:rsidR="002B13B2" w:rsidRPr="00584574" w:rsidRDefault="002B13B2" w:rsidP="00B945D5">
            <w:pPr>
              <w:spacing w:after="0" w:line="240" w:lineRule="auto"/>
              <w:rPr>
                <w:rFonts w:ascii="Avenir Next Cyr Medium" w:hAnsi="Avenir Next Cyr Medium"/>
                <w:b/>
                <w:color w:val="auto"/>
                <w:sz w:val="20"/>
                <w:szCs w:val="20"/>
                <w:lang w:val="uk-UA"/>
              </w:rPr>
            </w:pPr>
          </w:p>
        </w:tc>
        <w:tc>
          <w:tcPr>
            <w:tcW w:w="5378" w:type="dxa"/>
            <w:gridSpan w:val="3"/>
            <w:shd w:val="clear" w:color="auto" w:fill="auto"/>
          </w:tcPr>
          <w:p w14:paraId="44F8EAAC" w14:textId="77777777" w:rsidR="002B13B2" w:rsidRPr="00584574" w:rsidRDefault="00C54CDD" w:rsidP="00B945D5">
            <w:pPr>
              <w:spacing w:after="0" w:line="240" w:lineRule="auto"/>
              <w:ind w:left="432"/>
              <w:rPr>
                <w:rFonts w:ascii="Avenir Next Cyr Medium" w:hAnsi="Avenir Next Cyr Medium"/>
                <w:b/>
                <w:color w:val="auto"/>
                <w:sz w:val="20"/>
                <w:szCs w:val="20"/>
                <w:lang w:val="uk-UA"/>
              </w:rPr>
            </w:pPr>
            <w:sdt>
              <w:sdtPr>
                <w:rPr>
                  <w:rFonts w:ascii="Avenir Next Cyr Medium" w:hAnsi="Avenir Next Cyr Medium"/>
                  <w:b/>
                  <w:bCs/>
                  <w:color w:val="000000" w:themeColor="text1"/>
                  <w:sz w:val="20"/>
                  <w:szCs w:val="20"/>
                  <w:lang w:val="uk-UA"/>
                </w:rPr>
                <w:id w:val="432947170"/>
                <w14:checkbox>
                  <w14:checked w14:val="0"/>
                  <w14:checkedState w14:val="2612" w14:font="MS Gothic"/>
                  <w14:uncheckedState w14:val="2610" w14:font="MS Gothic"/>
                </w14:checkbox>
              </w:sdtPr>
              <w:sdtEndPr/>
              <w:sdtContent>
                <w:r w:rsidR="002B13B2" w:rsidRPr="00584574">
                  <w:rPr>
                    <w:rFonts w:ascii="Segoe UI Symbol" w:eastAsia="MS Gothic" w:hAnsi="Segoe UI Symbol" w:cs="Segoe UI Symbol"/>
                    <w:b/>
                    <w:bCs/>
                    <w:color w:val="000000" w:themeColor="text1"/>
                    <w:sz w:val="20"/>
                    <w:szCs w:val="20"/>
                    <w:lang w:val="uk-UA"/>
                  </w:rPr>
                  <w:t>☐</w:t>
                </w:r>
              </w:sdtContent>
            </w:sdt>
            <w:r w:rsidR="002B13B2" w:rsidRPr="00584574">
              <w:rPr>
                <w:rFonts w:ascii="Avenir Next Cyr Medium" w:hAnsi="Avenir Next Cyr Medium"/>
                <w:b/>
                <w:bCs/>
                <w:color w:val="000000" w:themeColor="text1"/>
                <w:sz w:val="20"/>
                <w:szCs w:val="20"/>
                <w:lang w:val="uk-UA"/>
              </w:rPr>
              <w:t xml:space="preserve"> Приблизно однаковий</w:t>
            </w:r>
          </w:p>
        </w:tc>
      </w:tr>
      <w:tr w:rsidR="002B13B2" w:rsidRPr="00584574" w14:paraId="6563A13A" w14:textId="77777777" w:rsidTr="00B945D5">
        <w:trPr>
          <w:trHeight w:val="288"/>
        </w:trPr>
        <w:tc>
          <w:tcPr>
            <w:tcW w:w="5395" w:type="dxa"/>
            <w:gridSpan w:val="3"/>
            <w:vMerge/>
            <w:shd w:val="clear" w:color="auto" w:fill="B8B8B8"/>
          </w:tcPr>
          <w:p w14:paraId="354CC4C0" w14:textId="77777777" w:rsidR="002B13B2" w:rsidRPr="00584574" w:rsidRDefault="002B13B2" w:rsidP="00B945D5">
            <w:pPr>
              <w:spacing w:after="0" w:line="240" w:lineRule="auto"/>
              <w:rPr>
                <w:rFonts w:ascii="Avenir Next Cyr Medium" w:hAnsi="Avenir Next Cyr Medium"/>
                <w:b/>
                <w:color w:val="auto"/>
                <w:sz w:val="20"/>
                <w:szCs w:val="20"/>
                <w:lang w:val="uk-UA"/>
              </w:rPr>
            </w:pPr>
          </w:p>
        </w:tc>
        <w:tc>
          <w:tcPr>
            <w:tcW w:w="5378" w:type="dxa"/>
            <w:gridSpan w:val="3"/>
            <w:shd w:val="clear" w:color="auto" w:fill="auto"/>
          </w:tcPr>
          <w:p w14:paraId="5D24BC96" w14:textId="77777777" w:rsidR="002B13B2" w:rsidRPr="00584574" w:rsidRDefault="00C54CDD" w:rsidP="00B945D5">
            <w:pPr>
              <w:spacing w:after="0" w:line="240" w:lineRule="auto"/>
              <w:ind w:left="432"/>
              <w:rPr>
                <w:rFonts w:ascii="Avenir Next Cyr Medium" w:hAnsi="Avenir Next Cyr Medium"/>
                <w:b/>
                <w:color w:val="auto"/>
                <w:sz w:val="20"/>
                <w:szCs w:val="20"/>
                <w:lang w:val="uk-UA"/>
              </w:rPr>
            </w:pPr>
            <w:sdt>
              <w:sdtPr>
                <w:rPr>
                  <w:rFonts w:ascii="Avenir Next Cyr Medium" w:hAnsi="Avenir Next Cyr Medium"/>
                  <w:b/>
                  <w:bCs/>
                  <w:color w:val="000000" w:themeColor="text1"/>
                  <w:sz w:val="20"/>
                  <w:szCs w:val="20"/>
                  <w:lang w:val="uk-UA"/>
                </w:rPr>
                <w:id w:val="-182825060"/>
                <w14:checkbox>
                  <w14:checked w14:val="0"/>
                  <w14:checkedState w14:val="2612" w14:font="MS Gothic"/>
                  <w14:uncheckedState w14:val="2610" w14:font="MS Gothic"/>
                </w14:checkbox>
              </w:sdtPr>
              <w:sdtEndPr/>
              <w:sdtContent>
                <w:r w:rsidR="002B13B2" w:rsidRPr="00584574">
                  <w:rPr>
                    <w:rFonts w:ascii="Segoe UI Symbol" w:eastAsia="MS Gothic" w:hAnsi="Segoe UI Symbol" w:cs="Segoe UI Symbol"/>
                    <w:b/>
                    <w:bCs/>
                    <w:color w:val="000000" w:themeColor="text1"/>
                    <w:sz w:val="20"/>
                    <w:szCs w:val="20"/>
                    <w:lang w:val="uk-UA"/>
                  </w:rPr>
                  <w:t>☐</w:t>
                </w:r>
              </w:sdtContent>
            </w:sdt>
            <w:r w:rsidR="002B13B2" w:rsidRPr="00584574">
              <w:rPr>
                <w:rFonts w:ascii="Avenir Next Cyr Medium" w:hAnsi="Avenir Next Cyr Medium"/>
                <w:b/>
                <w:bCs/>
                <w:color w:val="000000" w:themeColor="text1"/>
                <w:sz w:val="20"/>
                <w:szCs w:val="20"/>
                <w:lang w:val="uk-UA"/>
              </w:rPr>
              <w:t xml:space="preserve"> Більше</w:t>
            </w:r>
          </w:p>
        </w:tc>
      </w:tr>
      <w:tr w:rsidR="002B13B2" w:rsidRPr="00584574" w14:paraId="700487B1" w14:textId="77777777" w:rsidTr="00B945D5">
        <w:trPr>
          <w:trHeight w:val="288"/>
        </w:trPr>
        <w:tc>
          <w:tcPr>
            <w:tcW w:w="5395" w:type="dxa"/>
            <w:gridSpan w:val="3"/>
            <w:vMerge/>
            <w:shd w:val="clear" w:color="auto" w:fill="B8B8B8"/>
          </w:tcPr>
          <w:p w14:paraId="3A2D2D00" w14:textId="77777777" w:rsidR="002B13B2" w:rsidRPr="00584574" w:rsidRDefault="002B13B2" w:rsidP="00B945D5">
            <w:pPr>
              <w:spacing w:after="0" w:line="240" w:lineRule="auto"/>
              <w:rPr>
                <w:rFonts w:ascii="Avenir Next Cyr Medium" w:hAnsi="Avenir Next Cyr Medium"/>
                <w:b/>
                <w:color w:val="auto"/>
                <w:sz w:val="20"/>
                <w:szCs w:val="20"/>
                <w:lang w:val="uk-UA"/>
              </w:rPr>
            </w:pPr>
          </w:p>
        </w:tc>
        <w:tc>
          <w:tcPr>
            <w:tcW w:w="5378" w:type="dxa"/>
            <w:gridSpan w:val="3"/>
            <w:shd w:val="clear" w:color="auto" w:fill="auto"/>
          </w:tcPr>
          <w:p w14:paraId="7224274C" w14:textId="77777777" w:rsidR="002B13B2" w:rsidRPr="00584574" w:rsidRDefault="00C54CDD" w:rsidP="00B945D5">
            <w:pPr>
              <w:spacing w:after="0" w:line="240" w:lineRule="auto"/>
              <w:ind w:left="432"/>
              <w:rPr>
                <w:rFonts w:ascii="Avenir Next Cyr Medium" w:hAnsi="Avenir Next Cyr Medium"/>
                <w:b/>
                <w:color w:val="auto"/>
                <w:sz w:val="20"/>
                <w:szCs w:val="20"/>
                <w:lang w:val="uk-UA"/>
              </w:rPr>
            </w:pPr>
            <w:sdt>
              <w:sdtPr>
                <w:rPr>
                  <w:rFonts w:ascii="Avenir Next Cyr Medium" w:hAnsi="Avenir Next Cyr Medium"/>
                  <w:b/>
                  <w:bCs/>
                  <w:color w:val="000000" w:themeColor="text1"/>
                  <w:sz w:val="20"/>
                  <w:szCs w:val="20"/>
                  <w:lang w:val="uk-UA"/>
                </w:rPr>
                <w:id w:val="1925298413"/>
                <w14:checkbox>
                  <w14:checked w14:val="0"/>
                  <w14:checkedState w14:val="2612" w14:font="MS Gothic"/>
                  <w14:uncheckedState w14:val="2610" w14:font="MS Gothic"/>
                </w14:checkbox>
              </w:sdtPr>
              <w:sdtEndPr/>
              <w:sdtContent>
                <w:r w:rsidR="002B13B2" w:rsidRPr="00584574">
                  <w:rPr>
                    <w:rFonts w:ascii="Segoe UI Symbol" w:eastAsia="MS Gothic" w:hAnsi="Segoe UI Symbol" w:cs="Segoe UI Symbol"/>
                    <w:b/>
                    <w:bCs/>
                    <w:color w:val="000000" w:themeColor="text1"/>
                    <w:sz w:val="20"/>
                    <w:szCs w:val="20"/>
                    <w:lang w:val="uk-UA"/>
                  </w:rPr>
                  <w:t>☐</w:t>
                </w:r>
              </w:sdtContent>
            </w:sdt>
            <w:r w:rsidR="002B13B2" w:rsidRPr="00584574">
              <w:rPr>
                <w:rFonts w:ascii="Avenir Next Cyr Medium" w:hAnsi="Avenir Next Cyr Medium"/>
                <w:b/>
                <w:bCs/>
                <w:color w:val="000000" w:themeColor="text1"/>
                <w:sz w:val="20"/>
                <w:szCs w:val="20"/>
                <w:lang w:val="uk-UA"/>
              </w:rPr>
              <w:t xml:space="preserve"> N/A (Необхідне пояснення)</w:t>
            </w:r>
          </w:p>
        </w:tc>
      </w:tr>
      <w:tr w:rsidR="002B13B2" w:rsidRPr="00584574" w14:paraId="57E6F2A6" w14:textId="77777777" w:rsidTr="00B945D5">
        <w:trPr>
          <w:trHeight w:val="173"/>
        </w:trPr>
        <w:tc>
          <w:tcPr>
            <w:tcW w:w="10773" w:type="dxa"/>
            <w:gridSpan w:val="6"/>
            <w:shd w:val="clear" w:color="auto" w:fill="000000"/>
            <w:vAlign w:val="center"/>
          </w:tcPr>
          <w:p w14:paraId="78D67F84" w14:textId="77777777" w:rsidR="002B13B2" w:rsidRPr="00584574" w:rsidRDefault="002B13B2" w:rsidP="00B945D5">
            <w:pPr>
              <w:spacing w:after="0" w:line="240" w:lineRule="auto"/>
              <w:rPr>
                <w:rFonts w:ascii="Avenir Next Cyr Medium" w:hAnsi="Avenir Next Cyr Medium"/>
                <w:b/>
                <w:color w:val="auto"/>
                <w:sz w:val="19"/>
                <w:szCs w:val="19"/>
                <w:lang w:val="uk-UA"/>
              </w:rPr>
            </w:pPr>
          </w:p>
        </w:tc>
      </w:tr>
      <w:tr w:rsidR="002B13B2" w:rsidRPr="00584574" w14:paraId="1F97D375" w14:textId="77777777" w:rsidTr="00B945D5">
        <w:trPr>
          <w:trHeight w:val="288"/>
        </w:trPr>
        <w:tc>
          <w:tcPr>
            <w:tcW w:w="5395" w:type="dxa"/>
            <w:gridSpan w:val="3"/>
            <w:vMerge w:val="restart"/>
            <w:shd w:val="clear" w:color="auto" w:fill="B8B8B8"/>
            <w:vAlign w:val="center"/>
          </w:tcPr>
          <w:p w14:paraId="51F7A258" w14:textId="77777777" w:rsidR="002B13B2" w:rsidRPr="00584574" w:rsidRDefault="002B13B2" w:rsidP="00B945D5">
            <w:pPr>
              <w:spacing w:after="0" w:line="240" w:lineRule="auto"/>
              <w:rPr>
                <w:rFonts w:ascii="Avenir Next Cyr Medium" w:hAnsi="Avenir Next Cyr Medium"/>
                <w:b/>
                <w:bCs/>
                <w:color w:val="000000" w:themeColor="text1"/>
                <w:sz w:val="20"/>
                <w:szCs w:val="20"/>
                <w:lang w:val="uk-UA"/>
              </w:rPr>
            </w:pPr>
            <w:r w:rsidRPr="00584574">
              <w:rPr>
                <w:rFonts w:ascii="Avenir Next Cyr Medium" w:hAnsi="Avenir Next Cyr Medium"/>
                <w:b/>
                <w:bCs/>
                <w:color w:val="000000" w:themeColor="text1"/>
                <w:sz w:val="20"/>
                <w:szCs w:val="20"/>
                <w:lang w:val="uk-UA"/>
              </w:rPr>
              <w:t>У порівнянні з витратами</w:t>
            </w:r>
            <w:r>
              <w:rPr>
                <w:rFonts w:ascii="Avenir Next Cyr Medium" w:hAnsi="Avenir Next Cyr Medium"/>
                <w:b/>
                <w:bCs/>
                <w:color w:val="000000" w:themeColor="text1"/>
                <w:sz w:val="20"/>
                <w:szCs w:val="20"/>
                <w:lang w:val="uk-UA"/>
              </w:rPr>
              <w:t xml:space="preserve"> попереднього року</w:t>
            </w:r>
            <w:r w:rsidRPr="00584574">
              <w:rPr>
                <w:rFonts w:ascii="Avenir Next Cyr Medium" w:hAnsi="Avenir Next Cyr Medium"/>
                <w:b/>
                <w:bCs/>
                <w:color w:val="000000" w:themeColor="text1"/>
                <w:sz w:val="20"/>
                <w:szCs w:val="20"/>
                <w:lang w:val="uk-UA"/>
              </w:rPr>
              <w:t xml:space="preserve"> на бренд, загальний бюджет бренду цього року:</w:t>
            </w:r>
          </w:p>
          <w:p w14:paraId="241BF438" w14:textId="77777777" w:rsidR="002B13B2" w:rsidRPr="00584574" w:rsidRDefault="002B13B2" w:rsidP="00B945D5">
            <w:pPr>
              <w:spacing w:after="0" w:line="240" w:lineRule="auto"/>
              <w:rPr>
                <w:rFonts w:ascii="Avenir Next Cyr Medium" w:hAnsi="Avenir Next Cyr Medium"/>
                <w:b/>
                <w:bCs/>
                <w:color w:val="auto"/>
                <w:sz w:val="20"/>
                <w:szCs w:val="20"/>
                <w:lang w:val="uk-UA"/>
              </w:rPr>
            </w:pPr>
          </w:p>
        </w:tc>
        <w:tc>
          <w:tcPr>
            <w:tcW w:w="5378" w:type="dxa"/>
            <w:gridSpan w:val="3"/>
            <w:shd w:val="clear" w:color="auto" w:fill="auto"/>
          </w:tcPr>
          <w:p w14:paraId="5F74D18C" w14:textId="77777777" w:rsidR="002B13B2" w:rsidRPr="00584574" w:rsidRDefault="00C54CDD" w:rsidP="00B945D5">
            <w:pPr>
              <w:spacing w:after="0" w:line="240" w:lineRule="auto"/>
              <w:ind w:left="432"/>
              <w:rPr>
                <w:rFonts w:ascii="Avenir Next Cyr Medium" w:hAnsi="Avenir Next Cyr Medium"/>
                <w:b/>
                <w:color w:val="auto"/>
                <w:sz w:val="20"/>
                <w:szCs w:val="20"/>
                <w:lang w:val="uk-UA"/>
              </w:rPr>
            </w:pPr>
            <w:sdt>
              <w:sdtPr>
                <w:rPr>
                  <w:rFonts w:ascii="Avenir Next Cyr Medium" w:hAnsi="Avenir Next Cyr Medium"/>
                  <w:b/>
                  <w:bCs/>
                  <w:color w:val="000000" w:themeColor="text1"/>
                  <w:sz w:val="20"/>
                  <w:szCs w:val="20"/>
                  <w:lang w:val="uk-UA"/>
                </w:rPr>
                <w:id w:val="-849862461"/>
                <w14:checkbox>
                  <w14:checked w14:val="0"/>
                  <w14:checkedState w14:val="2612" w14:font="MS Gothic"/>
                  <w14:uncheckedState w14:val="2610" w14:font="MS Gothic"/>
                </w14:checkbox>
              </w:sdtPr>
              <w:sdtEndPr/>
              <w:sdtContent>
                <w:r w:rsidR="002B13B2" w:rsidRPr="00584574">
                  <w:rPr>
                    <w:rFonts w:ascii="Segoe UI Symbol" w:eastAsia="MS Gothic" w:hAnsi="Segoe UI Symbol" w:cs="Segoe UI Symbol"/>
                    <w:b/>
                    <w:bCs/>
                    <w:color w:val="000000" w:themeColor="text1"/>
                    <w:sz w:val="20"/>
                    <w:szCs w:val="20"/>
                    <w:lang w:val="uk-UA"/>
                  </w:rPr>
                  <w:t>☐</w:t>
                </w:r>
              </w:sdtContent>
            </w:sdt>
            <w:r w:rsidR="002B13B2" w:rsidRPr="00584574">
              <w:rPr>
                <w:rFonts w:ascii="Avenir Next Cyr Medium" w:hAnsi="Avenir Next Cyr Medium"/>
                <w:b/>
                <w:bCs/>
                <w:color w:val="000000" w:themeColor="text1"/>
                <w:sz w:val="20"/>
                <w:szCs w:val="20"/>
                <w:lang w:val="uk-UA"/>
              </w:rPr>
              <w:t xml:space="preserve"> Менше</w:t>
            </w:r>
          </w:p>
        </w:tc>
      </w:tr>
      <w:tr w:rsidR="002B13B2" w:rsidRPr="00584574" w14:paraId="1BA71C28" w14:textId="77777777" w:rsidTr="00B945D5">
        <w:trPr>
          <w:trHeight w:val="288"/>
        </w:trPr>
        <w:tc>
          <w:tcPr>
            <w:tcW w:w="5395" w:type="dxa"/>
            <w:gridSpan w:val="3"/>
            <w:vMerge/>
            <w:shd w:val="clear" w:color="auto" w:fill="B8B8B8"/>
          </w:tcPr>
          <w:p w14:paraId="1E98030D" w14:textId="77777777" w:rsidR="002B13B2" w:rsidRPr="00584574" w:rsidRDefault="002B13B2" w:rsidP="00B945D5">
            <w:pPr>
              <w:spacing w:after="0" w:line="240" w:lineRule="auto"/>
              <w:ind w:left="337"/>
              <w:rPr>
                <w:rFonts w:ascii="AvenirNext LT Pro Regular" w:hAnsi="AvenirNext LT Pro Regular"/>
                <w:b/>
                <w:color w:val="auto"/>
                <w:sz w:val="19"/>
                <w:szCs w:val="19"/>
                <w:lang w:val="uk-UA"/>
              </w:rPr>
            </w:pPr>
          </w:p>
        </w:tc>
        <w:tc>
          <w:tcPr>
            <w:tcW w:w="5378" w:type="dxa"/>
            <w:gridSpan w:val="3"/>
            <w:shd w:val="clear" w:color="auto" w:fill="auto"/>
          </w:tcPr>
          <w:p w14:paraId="48B9D181" w14:textId="77777777" w:rsidR="002B13B2" w:rsidRPr="00584574" w:rsidRDefault="00C54CDD" w:rsidP="00B945D5">
            <w:pPr>
              <w:spacing w:after="0" w:line="240" w:lineRule="auto"/>
              <w:ind w:left="432"/>
              <w:rPr>
                <w:rFonts w:ascii="Avenir Next Cyr Medium" w:hAnsi="Avenir Next Cyr Medium"/>
                <w:b/>
                <w:color w:val="auto"/>
                <w:sz w:val="20"/>
                <w:szCs w:val="20"/>
                <w:lang w:val="uk-UA"/>
              </w:rPr>
            </w:pPr>
            <w:sdt>
              <w:sdtPr>
                <w:rPr>
                  <w:rFonts w:ascii="Avenir Next Cyr Medium" w:hAnsi="Avenir Next Cyr Medium"/>
                  <w:b/>
                  <w:bCs/>
                  <w:color w:val="000000" w:themeColor="text1"/>
                  <w:sz w:val="20"/>
                  <w:szCs w:val="20"/>
                  <w:lang w:val="uk-UA"/>
                </w:rPr>
                <w:id w:val="695888847"/>
                <w14:checkbox>
                  <w14:checked w14:val="0"/>
                  <w14:checkedState w14:val="2612" w14:font="MS Gothic"/>
                  <w14:uncheckedState w14:val="2610" w14:font="MS Gothic"/>
                </w14:checkbox>
              </w:sdtPr>
              <w:sdtEndPr/>
              <w:sdtContent>
                <w:r w:rsidR="002B13B2" w:rsidRPr="00584574">
                  <w:rPr>
                    <w:rFonts w:ascii="Segoe UI Symbol" w:eastAsia="MS Gothic" w:hAnsi="Segoe UI Symbol" w:cs="Segoe UI Symbol"/>
                    <w:b/>
                    <w:bCs/>
                    <w:color w:val="000000" w:themeColor="text1"/>
                    <w:sz w:val="20"/>
                    <w:szCs w:val="20"/>
                    <w:lang w:val="uk-UA"/>
                  </w:rPr>
                  <w:t>☐</w:t>
                </w:r>
              </w:sdtContent>
            </w:sdt>
            <w:r w:rsidR="002B13B2" w:rsidRPr="00584574">
              <w:rPr>
                <w:rFonts w:ascii="Avenir Next Cyr Medium" w:hAnsi="Avenir Next Cyr Medium"/>
                <w:b/>
                <w:bCs/>
                <w:color w:val="000000" w:themeColor="text1"/>
                <w:sz w:val="20"/>
                <w:szCs w:val="20"/>
                <w:lang w:val="uk-UA"/>
              </w:rPr>
              <w:t xml:space="preserve"> Приблизно однаковий</w:t>
            </w:r>
          </w:p>
        </w:tc>
      </w:tr>
      <w:tr w:rsidR="002B13B2" w:rsidRPr="00584574" w14:paraId="473B4768" w14:textId="77777777" w:rsidTr="00B945D5">
        <w:trPr>
          <w:trHeight w:val="288"/>
        </w:trPr>
        <w:tc>
          <w:tcPr>
            <w:tcW w:w="5395" w:type="dxa"/>
            <w:gridSpan w:val="3"/>
            <w:vMerge/>
            <w:shd w:val="clear" w:color="auto" w:fill="B8B8B8"/>
          </w:tcPr>
          <w:p w14:paraId="74EFD949" w14:textId="77777777" w:rsidR="002B13B2" w:rsidRPr="00584574" w:rsidRDefault="002B13B2" w:rsidP="00B945D5">
            <w:pPr>
              <w:spacing w:after="0" w:line="240" w:lineRule="auto"/>
              <w:ind w:left="337"/>
              <w:rPr>
                <w:rFonts w:ascii="AvenirNext LT Pro Regular" w:hAnsi="AvenirNext LT Pro Regular"/>
                <w:b/>
                <w:color w:val="auto"/>
                <w:sz w:val="19"/>
                <w:szCs w:val="19"/>
                <w:lang w:val="uk-UA"/>
              </w:rPr>
            </w:pPr>
          </w:p>
        </w:tc>
        <w:tc>
          <w:tcPr>
            <w:tcW w:w="5378" w:type="dxa"/>
            <w:gridSpan w:val="3"/>
            <w:shd w:val="clear" w:color="auto" w:fill="auto"/>
          </w:tcPr>
          <w:p w14:paraId="306FAC8C" w14:textId="77777777" w:rsidR="002B13B2" w:rsidRPr="00584574" w:rsidRDefault="00C54CDD" w:rsidP="00B945D5">
            <w:pPr>
              <w:spacing w:after="0" w:line="240" w:lineRule="auto"/>
              <w:ind w:left="432"/>
              <w:rPr>
                <w:rFonts w:ascii="Avenir Next Cyr Medium" w:hAnsi="Avenir Next Cyr Medium"/>
                <w:b/>
                <w:color w:val="auto"/>
                <w:sz w:val="20"/>
                <w:szCs w:val="20"/>
                <w:lang w:val="uk-UA"/>
              </w:rPr>
            </w:pPr>
            <w:sdt>
              <w:sdtPr>
                <w:rPr>
                  <w:rFonts w:ascii="Avenir Next Cyr Medium" w:hAnsi="Avenir Next Cyr Medium"/>
                  <w:b/>
                  <w:bCs/>
                  <w:color w:val="000000" w:themeColor="text1"/>
                  <w:sz w:val="20"/>
                  <w:szCs w:val="20"/>
                  <w:lang w:val="uk-UA"/>
                </w:rPr>
                <w:id w:val="867416865"/>
                <w14:checkbox>
                  <w14:checked w14:val="0"/>
                  <w14:checkedState w14:val="2612" w14:font="MS Gothic"/>
                  <w14:uncheckedState w14:val="2610" w14:font="MS Gothic"/>
                </w14:checkbox>
              </w:sdtPr>
              <w:sdtEndPr/>
              <w:sdtContent>
                <w:r w:rsidR="002B13B2" w:rsidRPr="00584574">
                  <w:rPr>
                    <w:rFonts w:ascii="Segoe UI Symbol" w:eastAsia="MS Gothic" w:hAnsi="Segoe UI Symbol" w:cs="Segoe UI Symbol"/>
                    <w:b/>
                    <w:bCs/>
                    <w:color w:val="000000" w:themeColor="text1"/>
                    <w:sz w:val="20"/>
                    <w:szCs w:val="20"/>
                    <w:lang w:val="uk-UA"/>
                  </w:rPr>
                  <w:t>☐</w:t>
                </w:r>
              </w:sdtContent>
            </w:sdt>
            <w:r w:rsidR="002B13B2" w:rsidRPr="00584574">
              <w:rPr>
                <w:rFonts w:ascii="Avenir Next Cyr Medium" w:hAnsi="Avenir Next Cyr Medium"/>
                <w:b/>
                <w:bCs/>
                <w:color w:val="000000" w:themeColor="text1"/>
                <w:sz w:val="20"/>
                <w:szCs w:val="20"/>
                <w:lang w:val="uk-UA"/>
              </w:rPr>
              <w:t xml:space="preserve"> Більше</w:t>
            </w:r>
          </w:p>
        </w:tc>
      </w:tr>
      <w:tr w:rsidR="002B13B2" w:rsidRPr="00584574" w14:paraId="5FF3CDF4" w14:textId="77777777" w:rsidTr="00B945D5">
        <w:trPr>
          <w:trHeight w:val="288"/>
        </w:trPr>
        <w:tc>
          <w:tcPr>
            <w:tcW w:w="5395" w:type="dxa"/>
            <w:gridSpan w:val="3"/>
            <w:vMerge/>
            <w:shd w:val="clear" w:color="auto" w:fill="B8B8B8"/>
          </w:tcPr>
          <w:p w14:paraId="482F44BC" w14:textId="77777777" w:rsidR="002B13B2" w:rsidRPr="00584574" w:rsidRDefault="002B13B2" w:rsidP="00B945D5">
            <w:pPr>
              <w:spacing w:after="0" w:line="240" w:lineRule="auto"/>
              <w:ind w:left="337"/>
              <w:rPr>
                <w:rFonts w:ascii="AvenirNext LT Pro Regular" w:hAnsi="AvenirNext LT Pro Regular"/>
                <w:b/>
                <w:color w:val="auto"/>
                <w:sz w:val="19"/>
                <w:szCs w:val="19"/>
                <w:lang w:val="uk-UA"/>
              </w:rPr>
            </w:pPr>
          </w:p>
        </w:tc>
        <w:tc>
          <w:tcPr>
            <w:tcW w:w="5378" w:type="dxa"/>
            <w:gridSpan w:val="3"/>
            <w:shd w:val="clear" w:color="auto" w:fill="auto"/>
          </w:tcPr>
          <w:p w14:paraId="586CC5F9" w14:textId="77777777" w:rsidR="002B13B2" w:rsidRPr="00584574" w:rsidRDefault="00C54CDD" w:rsidP="00B945D5">
            <w:pPr>
              <w:spacing w:after="0" w:line="240" w:lineRule="auto"/>
              <w:ind w:left="432"/>
              <w:rPr>
                <w:rFonts w:ascii="Avenir Next Cyr Medium" w:hAnsi="Avenir Next Cyr Medium"/>
                <w:b/>
                <w:color w:val="auto"/>
                <w:sz w:val="20"/>
                <w:szCs w:val="20"/>
                <w:lang w:val="uk-UA"/>
              </w:rPr>
            </w:pPr>
            <w:sdt>
              <w:sdtPr>
                <w:rPr>
                  <w:rFonts w:ascii="Avenir Next Cyr Medium" w:hAnsi="Avenir Next Cyr Medium"/>
                  <w:b/>
                  <w:bCs/>
                  <w:color w:val="000000" w:themeColor="text1"/>
                  <w:sz w:val="20"/>
                  <w:szCs w:val="20"/>
                  <w:lang w:val="uk-UA"/>
                </w:rPr>
                <w:id w:val="946973670"/>
                <w14:checkbox>
                  <w14:checked w14:val="0"/>
                  <w14:checkedState w14:val="2612" w14:font="MS Gothic"/>
                  <w14:uncheckedState w14:val="2610" w14:font="MS Gothic"/>
                </w14:checkbox>
              </w:sdtPr>
              <w:sdtEndPr/>
              <w:sdtContent>
                <w:r w:rsidR="002B13B2" w:rsidRPr="00584574">
                  <w:rPr>
                    <w:rFonts w:ascii="Segoe UI Symbol" w:eastAsia="MS Gothic" w:hAnsi="Segoe UI Symbol" w:cs="Segoe UI Symbol"/>
                    <w:b/>
                    <w:bCs/>
                    <w:color w:val="000000" w:themeColor="text1"/>
                    <w:sz w:val="20"/>
                    <w:szCs w:val="20"/>
                    <w:lang w:val="uk-UA"/>
                  </w:rPr>
                  <w:t>☐</w:t>
                </w:r>
              </w:sdtContent>
            </w:sdt>
            <w:r w:rsidR="002B13B2" w:rsidRPr="00584574">
              <w:rPr>
                <w:rFonts w:ascii="Avenir Next Cyr Medium" w:hAnsi="Avenir Next Cyr Medium"/>
                <w:b/>
                <w:bCs/>
                <w:color w:val="000000" w:themeColor="text1"/>
                <w:sz w:val="20"/>
                <w:szCs w:val="20"/>
                <w:lang w:val="uk-UA"/>
              </w:rPr>
              <w:t xml:space="preserve"> N/A (Необхідне пояснення)</w:t>
            </w:r>
          </w:p>
        </w:tc>
      </w:tr>
      <w:tr w:rsidR="002B13B2" w:rsidRPr="00584574" w14:paraId="19AAB653" w14:textId="77777777" w:rsidTr="00B945D5">
        <w:trPr>
          <w:trHeight w:val="130"/>
        </w:trPr>
        <w:tc>
          <w:tcPr>
            <w:tcW w:w="10773" w:type="dxa"/>
            <w:gridSpan w:val="6"/>
            <w:shd w:val="clear" w:color="auto" w:fill="000000"/>
            <w:vAlign w:val="center"/>
          </w:tcPr>
          <w:p w14:paraId="2730E415" w14:textId="77777777" w:rsidR="002B13B2" w:rsidRPr="00584574" w:rsidRDefault="002B13B2" w:rsidP="00B945D5">
            <w:pPr>
              <w:spacing w:after="0" w:line="240" w:lineRule="auto"/>
              <w:ind w:left="432"/>
              <w:rPr>
                <w:rFonts w:ascii="Verdana" w:hAnsi="Verdana"/>
                <w:b/>
                <w:color w:val="auto"/>
                <w:sz w:val="19"/>
                <w:szCs w:val="19"/>
                <w:lang w:val="uk-UA"/>
              </w:rPr>
            </w:pPr>
          </w:p>
        </w:tc>
      </w:tr>
      <w:tr w:rsidR="002B13B2" w:rsidRPr="00584574" w14:paraId="702332E1" w14:textId="77777777" w:rsidTr="00B945D5">
        <w:trPr>
          <w:trHeight w:val="674"/>
        </w:trPr>
        <w:tc>
          <w:tcPr>
            <w:tcW w:w="10773" w:type="dxa"/>
            <w:gridSpan w:val="6"/>
            <w:shd w:val="clear" w:color="auto" w:fill="B8B8B8"/>
          </w:tcPr>
          <w:p w14:paraId="45214693" w14:textId="77777777" w:rsidR="002B13B2" w:rsidRPr="00584574" w:rsidRDefault="002B13B2" w:rsidP="00B945D5">
            <w:pPr>
              <w:spacing w:before="120" w:after="120" w:line="240" w:lineRule="auto"/>
              <w:rPr>
                <w:rFonts w:ascii="Avenir Next Cyr Medium" w:hAnsi="Avenir Next Cyr Medium"/>
                <w:b/>
                <w:bCs/>
                <w:color w:val="auto"/>
                <w:lang w:val="uk-UA"/>
              </w:rPr>
            </w:pPr>
            <w:r w:rsidRPr="00584574">
              <w:rPr>
                <w:rFonts w:ascii="Avenir Next Cyr Medium" w:hAnsi="Avenir Next Cyr Medium" w:cs="Calibri"/>
                <w:b/>
                <w:bCs/>
                <w:color w:val="auto"/>
                <w:lang w:val="uk-UA"/>
              </w:rPr>
              <w:t>ДЕТАЛЬНИЙ</w:t>
            </w:r>
            <w:r w:rsidRPr="00584574">
              <w:rPr>
                <w:rFonts w:ascii="Avenir Next Cyr Medium" w:hAnsi="Avenir Next Cyr Medium"/>
                <w:b/>
                <w:bCs/>
                <w:color w:val="auto"/>
                <w:lang w:val="uk-UA"/>
              </w:rPr>
              <w:t xml:space="preserve"> </w:t>
            </w:r>
            <w:r w:rsidRPr="00584574">
              <w:rPr>
                <w:rFonts w:ascii="Avenir Next Cyr Medium" w:hAnsi="Avenir Next Cyr Medium" w:cs="Calibri"/>
                <w:b/>
                <w:bCs/>
                <w:color w:val="auto"/>
                <w:lang w:val="uk-UA"/>
              </w:rPr>
              <w:t>ОПИС МЕДІА</w:t>
            </w:r>
            <w:r w:rsidRPr="00584574">
              <w:rPr>
                <w:rFonts w:ascii="Avenir Next Cyr Medium" w:hAnsi="Avenir Next Cyr Medium"/>
                <w:b/>
                <w:bCs/>
                <w:color w:val="auto"/>
                <w:lang w:val="uk-UA"/>
              </w:rPr>
              <w:t xml:space="preserve"> </w:t>
            </w:r>
            <w:r w:rsidRPr="00584574">
              <w:rPr>
                <w:rFonts w:ascii="Avenir Next Cyr Medium" w:hAnsi="Avenir Next Cyr Medium" w:cs="Calibri"/>
                <w:b/>
                <w:bCs/>
                <w:color w:val="auto"/>
                <w:lang w:val="uk-UA"/>
              </w:rPr>
              <w:t>БЮДЖЕТУ</w:t>
            </w:r>
          </w:p>
          <w:p w14:paraId="289D46A0" w14:textId="77777777" w:rsidR="002B13B2" w:rsidRPr="00584574" w:rsidRDefault="002B13B2" w:rsidP="00B945D5">
            <w:pPr>
              <w:spacing w:before="120" w:after="120" w:line="240" w:lineRule="auto"/>
              <w:rPr>
                <w:rFonts w:ascii="Avenir Next Cyr" w:hAnsi="Avenir Next Cyr"/>
                <w:bCs/>
                <w:color w:val="auto"/>
                <w:sz w:val="20"/>
                <w:szCs w:val="20"/>
                <w:lang w:val="uk-UA"/>
              </w:rPr>
            </w:pPr>
            <w:r w:rsidRPr="00584574">
              <w:rPr>
                <w:rFonts w:ascii="Avenir Next Cyr" w:hAnsi="Avenir Next Cyr" w:cs="Calibri"/>
                <w:bCs/>
                <w:color w:val="auto"/>
                <w:sz w:val="20"/>
                <w:szCs w:val="20"/>
                <w:lang w:val="uk-UA"/>
              </w:rPr>
              <w:t>Надайте</w:t>
            </w:r>
            <w:r w:rsidRPr="00584574">
              <w:rPr>
                <w:rFonts w:ascii="Avenir Next Cyr" w:hAnsi="Avenir Next Cyr"/>
                <w:bCs/>
                <w:color w:val="auto"/>
                <w:sz w:val="20"/>
                <w:szCs w:val="20"/>
                <w:lang w:val="uk-UA"/>
              </w:rPr>
              <w:t xml:space="preserve"> </w:t>
            </w:r>
            <w:r w:rsidRPr="00584574">
              <w:rPr>
                <w:rFonts w:ascii="Avenir Next Cyr" w:hAnsi="Avenir Next Cyr" w:cs="Calibri"/>
                <w:bCs/>
                <w:color w:val="auto"/>
                <w:sz w:val="20"/>
                <w:szCs w:val="20"/>
                <w:lang w:val="uk-UA"/>
              </w:rPr>
              <w:t>більш</w:t>
            </w:r>
            <w:r w:rsidRPr="00584574">
              <w:rPr>
                <w:rFonts w:ascii="Avenir Next Cyr" w:hAnsi="Avenir Next Cyr"/>
                <w:bCs/>
                <w:color w:val="auto"/>
                <w:sz w:val="20"/>
                <w:szCs w:val="20"/>
                <w:lang w:val="uk-UA"/>
              </w:rPr>
              <w:t xml:space="preserve"> </w:t>
            </w:r>
            <w:r w:rsidRPr="00584574">
              <w:rPr>
                <w:rFonts w:ascii="Avenir Next Cyr" w:hAnsi="Avenir Next Cyr" w:cs="Calibri"/>
                <w:bCs/>
                <w:color w:val="auto"/>
                <w:sz w:val="20"/>
                <w:szCs w:val="20"/>
                <w:lang w:val="uk-UA"/>
              </w:rPr>
              <w:t>розширену</w:t>
            </w:r>
            <w:r w:rsidRPr="00584574">
              <w:rPr>
                <w:rFonts w:ascii="Avenir Next Cyr" w:hAnsi="Avenir Next Cyr"/>
                <w:bCs/>
                <w:color w:val="auto"/>
                <w:sz w:val="20"/>
                <w:szCs w:val="20"/>
                <w:lang w:val="uk-UA"/>
              </w:rPr>
              <w:t xml:space="preserve"> </w:t>
            </w:r>
            <w:r w:rsidRPr="00584574">
              <w:rPr>
                <w:rFonts w:ascii="Avenir Next Cyr" w:hAnsi="Avenir Next Cyr" w:cs="Calibri"/>
                <w:bCs/>
                <w:color w:val="auto"/>
                <w:sz w:val="20"/>
                <w:szCs w:val="20"/>
                <w:lang w:val="uk-UA"/>
              </w:rPr>
              <w:t>інформацію</w:t>
            </w:r>
            <w:r w:rsidRPr="00584574">
              <w:rPr>
                <w:rFonts w:ascii="Avenir Next Cyr" w:hAnsi="Avenir Next Cyr"/>
                <w:bCs/>
                <w:color w:val="auto"/>
                <w:sz w:val="20"/>
                <w:szCs w:val="20"/>
                <w:lang w:val="uk-UA"/>
              </w:rPr>
              <w:t xml:space="preserve"> </w:t>
            </w:r>
            <w:r w:rsidRPr="00584574">
              <w:rPr>
                <w:rFonts w:ascii="Avenir Next Cyr" w:hAnsi="Avenir Next Cyr" w:cs="Calibri"/>
                <w:bCs/>
                <w:color w:val="auto"/>
                <w:sz w:val="20"/>
                <w:szCs w:val="20"/>
                <w:lang w:val="uk-UA"/>
              </w:rPr>
              <w:t>щодо</w:t>
            </w:r>
            <w:r w:rsidRPr="00584574">
              <w:rPr>
                <w:rFonts w:ascii="Avenir Next Cyr" w:hAnsi="Avenir Next Cyr"/>
                <w:bCs/>
                <w:color w:val="auto"/>
                <w:sz w:val="20"/>
                <w:szCs w:val="20"/>
                <w:lang w:val="uk-UA"/>
              </w:rPr>
              <w:t xml:space="preserve"> </w:t>
            </w:r>
            <w:r w:rsidRPr="00584574">
              <w:rPr>
                <w:rFonts w:ascii="Avenir Next Cyr" w:hAnsi="Avenir Next Cyr" w:cs="Calibri"/>
                <w:bCs/>
                <w:color w:val="auto"/>
                <w:sz w:val="20"/>
                <w:szCs w:val="20"/>
                <w:lang w:val="uk-UA"/>
              </w:rPr>
              <w:t>витрат</w:t>
            </w:r>
            <w:r w:rsidRPr="00584574">
              <w:rPr>
                <w:rFonts w:ascii="Avenir Next Cyr" w:hAnsi="Avenir Next Cyr"/>
                <w:bCs/>
                <w:color w:val="auto"/>
                <w:sz w:val="20"/>
                <w:szCs w:val="20"/>
                <w:lang w:val="uk-UA"/>
              </w:rPr>
              <w:t xml:space="preserve">, </w:t>
            </w:r>
            <w:r w:rsidRPr="00584574">
              <w:rPr>
                <w:rFonts w:ascii="Avenir Next Cyr" w:hAnsi="Avenir Next Cyr" w:cs="Calibri"/>
                <w:bCs/>
                <w:color w:val="auto"/>
                <w:sz w:val="20"/>
                <w:szCs w:val="20"/>
                <w:lang w:val="uk-UA"/>
              </w:rPr>
              <w:t>щоб</w:t>
            </w:r>
            <w:r w:rsidRPr="00584574">
              <w:rPr>
                <w:rFonts w:ascii="Avenir Next Cyr" w:hAnsi="Avenir Next Cyr"/>
                <w:bCs/>
                <w:color w:val="auto"/>
                <w:sz w:val="20"/>
                <w:szCs w:val="20"/>
                <w:lang w:val="uk-UA"/>
              </w:rPr>
              <w:t xml:space="preserve"> </w:t>
            </w:r>
            <w:r w:rsidRPr="00584574">
              <w:rPr>
                <w:rFonts w:ascii="Avenir Next Cyr" w:hAnsi="Avenir Next Cyr" w:cs="Calibri"/>
                <w:bCs/>
                <w:color w:val="auto"/>
                <w:sz w:val="20"/>
                <w:szCs w:val="20"/>
                <w:lang w:val="uk-UA"/>
              </w:rPr>
              <w:t>дати</w:t>
            </w:r>
            <w:r w:rsidRPr="00584574">
              <w:rPr>
                <w:rFonts w:ascii="Avenir Next Cyr" w:hAnsi="Avenir Next Cyr"/>
                <w:bCs/>
                <w:color w:val="auto"/>
                <w:sz w:val="20"/>
                <w:szCs w:val="20"/>
                <w:lang w:val="uk-UA"/>
              </w:rPr>
              <w:t xml:space="preserve"> </w:t>
            </w:r>
            <w:r w:rsidRPr="00584574">
              <w:rPr>
                <w:rFonts w:ascii="Avenir Next Cyr" w:hAnsi="Avenir Next Cyr" w:cs="Calibri"/>
                <w:bCs/>
                <w:color w:val="auto"/>
                <w:sz w:val="20"/>
                <w:szCs w:val="20"/>
                <w:lang w:val="uk-UA"/>
              </w:rPr>
              <w:t>суддям</w:t>
            </w:r>
            <w:r w:rsidRPr="00584574">
              <w:rPr>
                <w:rFonts w:ascii="Avenir Next Cyr" w:hAnsi="Avenir Next Cyr"/>
                <w:bCs/>
                <w:color w:val="auto"/>
                <w:sz w:val="20"/>
                <w:szCs w:val="20"/>
                <w:lang w:val="uk-UA"/>
              </w:rPr>
              <w:t xml:space="preserve"> </w:t>
            </w:r>
            <w:r w:rsidRPr="00584574">
              <w:rPr>
                <w:rFonts w:ascii="Avenir Next Cyr" w:hAnsi="Avenir Next Cyr" w:cs="Calibri"/>
                <w:bCs/>
                <w:color w:val="auto"/>
                <w:sz w:val="20"/>
                <w:szCs w:val="20"/>
                <w:lang w:val="uk-UA"/>
              </w:rPr>
              <w:t>можливість</w:t>
            </w:r>
            <w:r w:rsidRPr="00584574">
              <w:rPr>
                <w:rFonts w:ascii="Avenir Next Cyr" w:hAnsi="Avenir Next Cyr"/>
                <w:bCs/>
                <w:color w:val="auto"/>
                <w:sz w:val="20"/>
                <w:szCs w:val="20"/>
                <w:lang w:val="uk-UA"/>
              </w:rPr>
              <w:t xml:space="preserve"> </w:t>
            </w:r>
            <w:r w:rsidRPr="00584574">
              <w:rPr>
                <w:rFonts w:ascii="Avenir Next Cyr" w:hAnsi="Avenir Next Cyr" w:cs="Calibri"/>
                <w:bCs/>
                <w:color w:val="auto"/>
                <w:sz w:val="20"/>
                <w:szCs w:val="20"/>
                <w:lang w:val="uk-UA"/>
              </w:rPr>
              <w:t>зрозуміти</w:t>
            </w:r>
            <w:r w:rsidRPr="00584574">
              <w:rPr>
                <w:rFonts w:ascii="Avenir Next Cyr" w:hAnsi="Avenir Next Cyr"/>
                <w:bCs/>
                <w:color w:val="auto"/>
                <w:sz w:val="20"/>
                <w:szCs w:val="20"/>
                <w:lang w:val="uk-UA"/>
              </w:rPr>
              <w:t xml:space="preserve"> </w:t>
            </w:r>
            <w:r w:rsidRPr="00584574">
              <w:rPr>
                <w:rFonts w:ascii="Avenir Next Cyr" w:hAnsi="Avenir Next Cyr" w:cs="Calibri"/>
                <w:bCs/>
                <w:color w:val="auto"/>
                <w:sz w:val="20"/>
                <w:szCs w:val="20"/>
                <w:lang w:val="uk-UA"/>
              </w:rPr>
              <w:t>ваш</w:t>
            </w:r>
            <w:r w:rsidRPr="00584574">
              <w:rPr>
                <w:rFonts w:ascii="Avenir Next Cyr" w:hAnsi="Avenir Next Cyr"/>
                <w:bCs/>
                <w:color w:val="auto"/>
                <w:sz w:val="20"/>
                <w:szCs w:val="20"/>
                <w:lang w:val="uk-UA"/>
              </w:rPr>
              <w:t xml:space="preserve"> </w:t>
            </w:r>
            <w:r w:rsidRPr="00584574">
              <w:rPr>
                <w:rFonts w:ascii="Avenir Next Cyr" w:hAnsi="Avenir Next Cyr" w:cs="Calibri"/>
                <w:bCs/>
                <w:color w:val="auto"/>
                <w:sz w:val="20"/>
                <w:szCs w:val="20"/>
                <w:lang w:val="uk-UA"/>
              </w:rPr>
              <w:t>бюджет</w:t>
            </w:r>
            <w:r w:rsidRPr="00584574">
              <w:rPr>
                <w:rFonts w:ascii="Avenir Next Cyr" w:hAnsi="Avenir Next Cyr"/>
                <w:bCs/>
                <w:color w:val="auto"/>
                <w:sz w:val="20"/>
                <w:szCs w:val="20"/>
                <w:lang w:val="uk-UA"/>
              </w:rPr>
              <w:t>.</w:t>
            </w:r>
          </w:p>
          <w:p w14:paraId="34AB3E12" w14:textId="77777777" w:rsidR="002B13B2" w:rsidRPr="00584574" w:rsidRDefault="002B13B2" w:rsidP="00B945D5">
            <w:pPr>
              <w:spacing w:before="120" w:after="120" w:line="240" w:lineRule="auto"/>
              <w:rPr>
                <w:rFonts w:ascii="Avenir Next Cyr" w:hAnsi="Avenir Next Cyr"/>
                <w:bCs/>
                <w:color w:val="auto"/>
                <w:sz w:val="20"/>
                <w:szCs w:val="20"/>
                <w:lang w:val="uk-UA"/>
              </w:rPr>
            </w:pPr>
            <w:r w:rsidRPr="00584574">
              <w:rPr>
                <w:rFonts w:ascii="Avenir Next Cyr" w:hAnsi="Avenir Next Cyr"/>
                <w:bCs/>
                <w:color w:val="auto"/>
                <w:sz w:val="20"/>
                <w:szCs w:val="20"/>
                <w:lang w:val="uk-UA"/>
              </w:rPr>
              <w:t xml:space="preserve">Який був баланс </w:t>
            </w:r>
            <w:r w:rsidRPr="00C7433E">
              <w:rPr>
                <w:rFonts w:ascii="Avenir Next Cyr" w:hAnsi="Avenir Next Cyr"/>
                <w:bCs/>
                <w:color w:val="auto"/>
                <w:sz w:val="20"/>
                <w:szCs w:val="20"/>
                <w:lang w:val="uk-UA"/>
              </w:rPr>
              <w:t xml:space="preserve">платних </w:t>
            </w:r>
            <w:r w:rsidRPr="00C7433E">
              <w:rPr>
                <w:rFonts w:ascii="Avenir Next Cyr" w:eastAsia="ヒラギノ角ゴ Pro W3" w:hAnsi="Avenir Next Cyr"/>
                <w:bCs/>
                <w:color w:val="auto"/>
                <w:sz w:val="20"/>
                <w:szCs w:val="20"/>
                <w:lang w:val="uk-UA" w:eastAsia="en-US"/>
              </w:rPr>
              <w:t>(</w:t>
            </w:r>
            <w:r w:rsidRPr="00C7433E">
              <w:rPr>
                <w:rFonts w:ascii="Avenir Next Cyr" w:eastAsia="ヒラギノ角ゴ Pro W3" w:hAnsi="Avenir Next Cyr" w:cs="Calibri"/>
                <w:bCs/>
                <w:color w:val="auto"/>
                <w:sz w:val="20"/>
                <w:szCs w:val="20"/>
                <w:lang w:val="uk-UA" w:eastAsia="en-US"/>
              </w:rPr>
              <w:t>розміщення</w:t>
            </w:r>
            <w:r w:rsidRPr="00C7433E">
              <w:rPr>
                <w:rFonts w:ascii="Avenir Next Cyr" w:eastAsia="ヒラギノ角ゴ Pro W3" w:hAnsi="Avenir Next Cyr"/>
                <w:bCs/>
                <w:color w:val="auto"/>
                <w:sz w:val="20"/>
                <w:szCs w:val="20"/>
                <w:lang w:val="uk-UA" w:eastAsia="en-US"/>
              </w:rPr>
              <w:t xml:space="preserve"> </w:t>
            </w:r>
            <w:r w:rsidRPr="00C7433E">
              <w:rPr>
                <w:rFonts w:ascii="Avenir Next Cyr" w:eastAsia="ヒラギノ角ゴ Pro W3" w:hAnsi="Avenir Next Cyr" w:cs="Calibri"/>
                <w:bCs/>
                <w:color w:val="auto"/>
                <w:sz w:val="20"/>
                <w:szCs w:val="20"/>
                <w:lang w:val="uk-UA" w:eastAsia="en-US"/>
              </w:rPr>
              <w:t>за</w:t>
            </w:r>
            <w:r w:rsidRPr="00C7433E">
              <w:rPr>
                <w:rFonts w:ascii="Avenir Next Cyr" w:eastAsia="ヒラギノ角ゴ Pro W3" w:hAnsi="Avenir Next Cyr"/>
                <w:bCs/>
                <w:color w:val="auto"/>
                <w:sz w:val="20"/>
                <w:szCs w:val="20"/>
                <w:lang w:val="uk-UA" w:eastAsia="en-US"/>
              </w:rPr>
              <w:t xml:space="preserve"> </w:t>
            </w:r>
            <w:r w:rsidRPr="00C7433E">
              <w:rPr>
                <w:rFonts w:ascii="Avenir Next Cyr" w:eastAsia="ヒラギノ角ゴ Pro W3" w:hAnsi="Avenir Next Cyr" w:cs="Calibri"/>
                <w:bCs/>
                <w:color w:val="auto"/>
                <w:sz w:val="20"/>
                <w:szCs w:val="20"/>
                <w:lang w:val="uk-UA" w:eastAsia="en-US"/>
              </w:rPr>
              <w:t>гроші</w:t>
            </w:r>
            <w:r w:rsidRPr="00C7433E">
              <w:rPr>
                <w:rFonts w:ascii="Avenir Next Cyr" w:eastAsia="ヒラギノ角ゴ Pro W3" w:hAnsi="Avenir Next Cyr"/>
                <w:bCs/>
                <w:color w:val="auto"/>
                <w:sz w:val="20"/>
                <w:szCs w:val="20"/>
                <w:lang w:val="uk-UA" w:eastAsia="en-US"/>
              </w:rPr>
              <w:t xml:space="preserve"> </w:t>
            </w:r>
            <w:r w:rsidRPr="00C7433E">
              <w:rPr>
                <w:rFonts w:ascii="Avenir Next Cyr" w:eastAsia="ヒラギノ角ゴ Pro W3" w:hAnsi="Avenir Next Cyr" w:cs="Calibri"/>
                <w:bCs/>
                <w:color w:val="auto"/>
                <w:sz w:val="20"/>
                <w:szCs w:val="20"/>
                <w:lang w:val="uk-UA" w:eastAsia="en-US"/>
              </w:rPr>
              <w:t>та</w:t>
            </w:r>
            <w:r w:rsidRPr="00C7433E">
              <w:rPr>
                <w:rFonts w:ascii="Avenir Next Cyr" w:eastAsia="ヒラギノ角ゴ Pro W3" w:hAnsi="Avenir Next Cyr"/>
                <w:bCs/>
                <w:color w:val="auto"/>
                <w:sz w:val="20"/>
                <w:szCs w:val="20"/>
                <w:lang w:val="uk-UA" w:eastAsia="en-US"/>
              </w:rPr>
              <w:t xml:space="preserve"> </w:t>
            </w:r>
            <w:r w:rsidRPr="00C7433E">
              <w:rPr>
                <w:rFonts w:ascii="Avenir Next Cyr" w:eastAsia="ヒラギノ角ゴ Pro W3" w:hAnsi="Avenir Next Cyr" w:cs="Calibri"/>
                <w:bCs/>
                <w:color w:val="auto"/>
                <w:sz w:val="20"/>
                <w:szCs w:val="20"/>
                <w:lang w:val="uk-UA" w:eastAsia="en-US"/>
              </w:rPr>
              <w:t>безоплатні/подаровані</w:t>
            </w:r>
            <w:r w:rsidRPr="00C7433E">
              <w:rPr>
                <w:rFonts w:ascii="Avenir Next Cyr" w:eastAsia="ヒラギノ角ゴ Pro W3" w:hAnsi="Avenir Next Cyr"/>
                <w:bCs/>
                <w:color w:val="auto"/>
                <w:sz w:val="20"/>
                <w:szCs w:val="20"/>
                <w:lang w:val="uk-UA" w:eastAsia="en-US"/>
              </w:rPr>
              <w:t xml:space="preserve"> </w:t>
            </w:r>
            <w:r w:rsidRPr="00C7433E">
              <w:rPr>
                <w:rFonts w:ascii="Avenir Next Cyr" w:eastAsia="ヒラギノ角ゴ Pro W3" w:hAnsi="Avenir Next Cyr" w:cs="Calibri"/>
                <w:bCs/>
                <w:color w:val="auto"/>
                <w:sz w:val="20"/>
                <w:szCs w:val="20"/>
                <w:lang w:val="uk-UA" w:eastAsia="en-US"/>
              </w:rPr>
              <w:t>розміщення</w:t>
            </w:r>
            <w:r w:rsidRPr="00C7433E">
              <w:rPr>
                <w:rFonts w:ascii="Avenir Next Cyr" w:eastAsia="ヒラギノ角ゴ Pro W3" w:hAnsi="Avenir Next Cyr"/>
                <w:bCs/>
                <w:color w:val="auto"/>
                <w:sz w:val="20"/>
                <w:szCs w:val="20"/>
                <w:lang w:val="uk-UA" w:eastAsia="en-US"/>
              </w:rPr>
              <w:t>)</w:t>
            </w:r>
            <w:r w:rsidRPr="00584574">
              <w:rPr>
                <w:rFonts w:ascii="Avenir Next Cyr" w:hAnsi="Avenir Next Cyr"/>
                <w:bCs/>
                <w:color w:val="auto"/>
                <w:sz w:val="20"/>
                <w:szCs w:val="20"/>
                <w:lang w:val="uk-UA"/>
              </w:rPr>
              <w:t xml:space="preserve">, </w:t>
            </w:r>
            <w:proofErr w:type="spellStart"/>
            <w:r w:rsidRPr="00584574">
              <w:rPr>
                <w:rFonts w:ascii="Avenir Next Cyr" w:hAnsi="Avenir Next Cyr"/>
                <w:bCs/>
                <w:color w:val="auto"/>
                <w:sz w:val="20"/>
                <w:szCs w:val="20"/>
                <w:lang w:val="uk-UA"/>
              </w:rPr>
              <w:t>earned</w:t>
            </w:r>
            <w:proofErr w:type="spellEnd"/>
            <w:r w:rsidRPr="00584574">
              <w:rPr>
                <w:rFonts w:ascii="Avenir Next Cyr" w:hAnsi="Avenir Next Cyr"/>
                <w:bCs/>
                <w:color w:val="auto"/>
                <w:sz w:val="20"/>
                <w:szCs w:val="20"/>
                <w:lang w:val="uk-UA"/>
              </w:rPr>
              <w:t>, власних та спільних медіа? Якою була стратегія розповсюдження (д</w:t>
            </w:r>
            <w:r w:rsidRPr="00584574">
              <w:rPr>
                <w:rFonts w:ascii="Avenir Next Cyr" w:hAnsi="Avenir Next Cyr"/>
                <w:color w:val="auto"/>
                <w:sz w:val="20"/>
                <w:szCs w:val="20"/>
                <w:lang w:val="uk-UA"/>
              </w:rPr>
              <w:t>истрибуції</w:t>
            </w:r>
            <w:r w:rsidRPr="00584574">
              <w:rPr>
                <w:rFonts w:ascii="Avenir Next Cyr" w:hAnsi="Avenir Next Cyr"/>
                <w:bCs/>
                <w:color w:val="auto"/>
                <w:sz w:val="20"/>
                <w:szCs w:val="20"/>
                <w:lang w:val="uk-UA"/>
              </w:rPr>
              <w:t>)? Чи ви вдосконалили вашу медіа закупівлю?</w:t>
            </w:r>
          </w:p>
          <w:p w14:paraId="2878F921" w14:textId="77777777" w:rsidR="002B13B2" w:rsidRPr="00584574" w:rsidRDefault="002B13B2" w:rsidP="00B945D5">
            <w:pPr>
              <w:spacing w:before="120" w:after="120" w:line="240" w:lineRule="auto"/>
              <w:rPr>
                <w:rFonts w:ascii="Avenir Next Cyr" w:hAnsi="Avenir Next Cyr"/>
                <w:bCs/>
                <w:color w:val="auto"/>
                <w:sz w:val="20"/>
                <w:szCs w:val="20"/>
                <w:lang w:val="uk-UA"/>
              </w:rPr>
            </w:pPr>
            <w:r w:rsidRPr="00584574">
              <w:rPr>
                <w:rFonts w:ascii="Avenir Next Cyr" w:hAnsi="Avenir Next Cyr"/>
                <w:bCs/>
                <w:color w:val="auto"/>
                <w:sz w:val="20"/>
                <w:szCs w:val="20"/>
                <w:lang w:val="uk-UA"/>
              </w:rPr>
              <w:t>Додатково до детального опису бюджету, у разі, якщо ви обрали N/A як відповідь для будь-якого з попередніх двох питань, поясніть чому.</w:t>
            </w:r>
          </w:p>
          <w:p w14:paraId="43FA307E" w14:textId="77777777" w:rsidR="002B13B2" w:rsidRPr="00584574" w:rsidRDefault="002B13B2" w:rsidP="00B945D5">
            <w:pPr>
              <w:pStyle w:val="MediumGrid1-Accent21"/>
              <w:spacing w:after="120" w:line="240" w:lineRule="auto"/>
              <w:ind w:left="0"/>
              <w:rPr>
                <w:rFonts w:ascii="Avenir Next Cyr" w:hAnsi="Avenir Next Cyr"/>
                <w:i/>
                <w:color w:val="auto"/>
                <w:spacing w:val="-3"/>
                <w:sz w:val="16"/>
                <w:szCs w:val="16"/>
                <w:lang w:val="uk-UA"/>
              </w:rPr>
            </w:pPr>
            <w:r w:rsidRPr="00584574">
              <w:rPr>
                <w:rFonts w:ascii="Avenir Next Cyr" w:hAnsi="Avenir Next Cyr"/>
                <w:i/>
                <w:color w:val="auto"/>
                <w:spacing w:val="-3"/>
                <w:sz w:val="16"/>
                <w:szCs w:val="16"/>
                <w:lang w:val="uk-UA"/>
              </w:rPr>
              <w:t>(~1</w:t>
            </w:r>
            <w:r>
              <w:rPr>
                <w:rFonts w:ascii="Avenir Next Cyr" w:hAnsi="Avenir Next Cyr"/>
                <w:i/>
                <w:color w:val="auto"/>
                <w:spacing w:val="-3"/>
                <w:sz w:val="16"/>
                <w:szCs w:val="16"/>
                <w:lang w:val="uk-UA"/>
              </w:rPr>
              <w:t>5</w:t>
            </w:r>
            <w:r w:rsidRPr="00584574">
              <w:rPr>
                <w:rFonts w:ascii="Avenir Next Cyr" w:hAnsi="Avenir Next Cyr"/>
                <w:i/>
                <w:color w:val="auto"/>
                <w:spacing w:val="-3"/>
                <w:sz w:val="16"/>
                <w:szCs w:val="16"/>
                <w:lang w:val="uk-UA"/>
              </w:rPr>
              <w:t xml:space="preserve">0 </w:t>
            </w:r>
            <w:r w:rsidRPr="00584574">
              <w:rPr>
                <w:rFonts w:ascii="Avenir Next Cyr" w:hAnsi="Avenir Next Cyr" w:cs="Calibri"/>
                <w:i/>
                <w:color w:val="auto"/>
                <w:spacing w:val="-3"/>
                <w:sz w:val="16"/>
                <w:szCs w:val="16"/>
                <w:lang w:val="uk-UA"/>
              </w:rPr>
              <w:t>слів</w:t>
            </w:r>
            <w:r w:rsidRPr="00584574">
              <w:rPr>
                <w:rFonts w:ascii="Avenir Next Cyr" w:hAnsi="Avenir Next Cyr"/>
                <w:i/>
                <w:color w:val="auto"/>
                <w:spacing w:val="-3"/>
                <w:sz w:val="16"/>
                <w:szCs w:val="16"/>
                <w:lang w:val="uk-UA"/>
              </w:rPr>
              <w:t>)</w:t>
            </w:r>
          </w:p>
        </w:tc>
      </w:tr>
      <w:tr w:rsidR="002B13B2" w:rsidRPr="00584574" w14:paraId="0F440135" w14:textId="77777777" w:rsidTr="00B945D5">
        <w:trPr>
          <w:trHeight w:val="1195"/>
        </w:trPr>
        <w:tc>
          <w:tcPr>
            <w:tcW w:w="10773" w:type="dxa"/>
            <w:gridSpan w:val="6"/>
            <w:shd w:val="clear" w:color="auto" w:fill="auto"/>
          </w:tcPr>
          <w:p w14:paraId="1163CB2A" w14:textId="77777777" w:rsidR="002B13B2" w:rsidRPr="00584574" w:rsidRDefault="002B13B2" w:rsidP="00B945D5">
            <w:pPr>
              <w:pStyle w:val="MediumShading1-Accent11"/>
              <w:spacing w:after="120"/>
              <w:rPr>
                <w:rFonts w:ascii="Avenir Next Cyr" w:hAnsi="Avenir Next Cyr"/>
                <w:b/>
                <w:color w:val="auto"/>
                <w:sz w:val="20"/>
                <w:szCs w:val="20"/>
                <w:lang w:val="uk-UA"/>
              </w:rPr>
            </w:pPr>
            <w:r w:rsidRPr="00584574">
              <w:rPr>
                <w:rFonts w:ascii="Avenir Next Cyr" w:hAnsi="Avenir Next Cyr" w:cs="Calibri"/>
                <w:color w:val="auto"/>
                <w:sz w:val="20"/>
                <w:szCs w:val="20"/>
                <w:lang w:val="uk-UA"/>
              </w:rPr>
              <w:t>Місце</w:t>
            </w:r>
            <w:r w:rsidRPr="00584574">
              <w:rPr>
                <w:rFonts w:ascii="Avenir Next Cyr" w:hAnsi="Avenir Next Cyr"/>
                <w:color w:val="auto"/>
                <w:sz w:val="20"/>
                <w:szCs w:val="20"/>
                <w:lang w:val="uk-UA"/>
              </w:rPr>
              <w:t xml:space="preserve"> </w:t>
            </w:r>
            <w:r w:rsidRPr="00584574">
              <w:rPr>
                <w:rFonts w:ascii="Avenir Next Cyr" w:hAnsi="Avenir Next Cyr" w:cs="Calibri"/>
                <w:color w:val="auto"/>
                <w:sz w:val="20"/>
                <w:szCs w:val="20"/>
                <w:lang w:val="uk-UA"/>
              </w:rPr>
              <w:t>для</w:t>
            </w:r>
            <w:r w:rsidRPr="00584574">
              <w:rPr>
                <w:rFonts w:ascii="Avenir Next Cyr" w:hAnsi="Avenir Next Cyr"/>
                <w:color w:val="auto"/>
                <w:sz w:val="20"/>
                <w:szCs w:val="20"/>
                <w:lang w:val="uk-UA"/>
              </w:rPr>
              <w:t xml:space="preserve"> </w:t>
            </w:r>
            <w:r w:rsidRPr="00584574">
              <w:rPr>
                <w:rFonts w:ascii="Avenir Next Cyr" w:hAnsi="Avenir Next Cyr" w:cs="Calibri"/>
                <w:color w:val="auto"/>
                <w:sz w:val="20"/>
                <w:szCs w:val="20"/>
                <w:lang w:val="uk-UA"/>
              </w:rPr>
              <w:t>відповіді</w:t>
            </w:r>
            <w:r w:rsidRPr="00584574">
              <w:rPr>
                <w:rFonts w:ascii="Avenir Next Cyr" w:hAnsi="Avenir Next Cyr"/>
                <w:color w:val="auto"/>
                <w:sz w:val="20"/>
                <w:szCs w:val="20"/>
                <w:lang w:val="uk-UA"/>
              </w:rPr>
              <w:t>.</w:t>
            </w:r>
          </w:p>
          <w:p w14:paraId="3C75D39D" w14:textId="77777777" w:rsidR="002B13B2" w:rsidRPr="00584574" w:rsidRDefault="002B13B2" w:rsidP="00B945D5">
            <w:pPr>
              <w:spacing w:after="0" w:line="240" w:lineRule="auto"/>
              <w:rPr>
                <w:rFonts w:ascii="Avenir Next LT Pro" w:hAnsi="Avenir Next LT Pro"/>
                <w:color w:val="auto"/>
                <w:sz w:val="20"/>
                <w:szCs w:val="19"/>
                <w:lang w:val="uk-UA"/>
              </w:rPr>
            </w:pPr>
          </w:p>
        </w:tc>
      </w:tr>
      <w:tr w:rsidR="002B13B2" w:rsidRPr="00584574" w14:paraId="75B44B7A" w14:textId="77777777" w:rsidTr="00B945D5">
        <w:trPr>
          <w:trHeight w:val="204"/>
        </w:trPr>
        <w:tc>
          <w:tcPr>
            <w:tcW w:w="10773" w:type="dxa"/>
            <w:gridSpan w:val="6"/>
            <w:shd w:val="clear" w:color="auto" w:fill="000000"/>
          </w:tcPr>
          <w:p w14:paraId="3EEF198F" w14:textId="77777777" w:rsidR="002B13B2" w:rsidRPr="00584574" w:rsidRDefault="002B13B2" w:rsidP="00B945D5">
            <w:pPr>
              <w:spacing w:after="0" w:line="240" w:lineRule="auto"/>
              <w:ind w:left="432"/>
              <w:rPr>
                <w:rFonts w:ascii="Verdana" w:hAnsi="Verdana"/>
                <w:b/>
                <w:color w:val="auto"/>
                <w:sz w:val="19"/>
                <w:szCs w:val="19"/>
                <w:lang w:val="uk-UA"/>
              </w:rPr>
            </w:pPr>
            <w:bookmarkStart w:id="3" w:name="_Hlk76730114"/>
            <w:bookmarkStart w:id="4" w:name="_Hlk76729832"/>
            <w:r w:rsidRPr="00584574">
              <w:rPr>
                <w:b/>
                <w:color w:val="auto"/>
                <w:sz w:val="17"/>
                <w:szCs w:val="17"/>
                <w:lang w:val="uk-UA"/>
              </w:rPr>
              <w:t xml:space="preserve"> </w:t>
            </w:r>
          </w:p>
        </w:tc>
      </w:tr>
      <w:tr w:rsidR="002B13B2" w:rsidRPr="00584574" w14:paraId="03D55C95" w14:textId="77777777" w:rsidTr="00B945D5">
        <w:trPr>
          <w:trHeight w:val="1195"/>
        </w:trPr>
        <w:tc>
          <w:tcPr>
            <w:tcW w:w="10773" w:type="dxa"/>
            <w:gridSpan w:val="6"/>
            <w:shd w:val="clear" w:color="auto" w:fill="BFBFBF" w:themeFill="background1" w:themeFillShade="BF"/>
          </w:tcPr>
          <w:p w14:paraId="20C080EE" w14:textId="77777777" w:rsidR="002B13B2" w:rsidRPr="00584574" w:rsidRDefault="002B13B2" w:rsidP="00B945D5">
            <w:pPr>
              <w:spacing w:before="120" w:after="120" w:line="240" w:lineRule="auto"/>
              <w:rPr>
                <w:rFonts w:ascii="Avenir Next Cyr Medium" w:hAnsi="Avenir Next Cyr Medium"/>
                <w:b/>
                <w:bCs/>
                <w:color w:val="auto"/>
                <w:lang w:val="uk-UA"/>
              </w:rPr>
            </w:pPr>
            <w:r w:rsidRPr="00584574">
              <w:rPr>
                <w:rFonts w:ascii="Avenir Next Cyr Medium" w:hAnsi="Avenir Next Cyr Medium" w:cs="Calibri"/>
                <w:b/>
                <w:bCs/>
                <w:color w:val="auto"/>
                <w:lang w:val="uk-UA"/>
              </w:rPr>
              <w:t>ПРОДАКШН</w:t>
            </w:r>
            <w:r w:rsidRPr="00584574">
              <w:rPr>
                <w:rFonts w:ascii="Avenir Next Cyr Medium" w:hAnsi="Avenir Next Cyr Medium"/>
                <w:b/>
                <w:bCs/>
                <w:color w:val="auto"/>
                <w:lang w:val="uk-UA"/>
              </w:rPr>
              <w:t xml:space="preserve"> </w:t>
            </w:r>
            <w:r w:rsidRPr="00584574">
              <w:rPr>
                <w:rFonts w:ascii="Avenir Next Cyr Medium" w:hAnsi="Avenir Next Cyr Medium" w:cs="Calibri"/>
                <w:b/>
                <w:bCs/>
                <w:color w:val="auto"/>
                <w:lang w:val="uk-UA"/>
              </w:rPr>
              <w:t>ТА</w:t>
            </w:r>
            <w:r w:rsidRPr="00584574">
              <w:rPr>
                <w:rFonts w:ascii="Avenir Next Cyr Medium" w:hAnsi="Avenir Next Cyr Medium"/>
                <w:b/>
                <w:bCs/>
                <w:color w:val="auto"/>
                <w:lang w:val="uk-UA"/>
              </w:rPr>
              <w:t xml:space="preserve"> </w:t>
            </w:r>
            <w:r w:rsidRPr="00584574">
              <w:rPr>
                <w:rFonts w:ascii="Avenir Next Cyr Medium" w:hAnsi="Avenir Next Cyr Medium" w:cs="Calibri"/>
                <w:b/>
                <w:bCs/>
                <w:color w:val="auto"/>
                <w:lang w:val="uk-UA"/>
              </w:rPr>
              <w:t>ІНШІ</w:t>
            </w:r>
            <w:r w:rsidRPr="00584574">
              <w:rPr>
                <w:rFonts w:ascii="Avenir Next Cyr Medium" w:hAnsi="Avenir Next Cyr Medium"/>
                <w:b/>
                <w:bCs/>
                <w:color w:val="auto"/>
                <w:lang w:val="uk-UA"/>
              </w:rPr>
              <w:t xml:space="preserve"> </w:t>
            </w:r>
            <w:r w:rsidRPr="00584574">
              <w:rPr>
                <w:rFonts w:ascii="Avenir Next Cyr Medium" w:hAnsi="Avenir Next Cyr Medium" w:cs="Calibri"/>
                <w:b/>
                <w:bCs/>
                <w:color w:val="auto"/>
                <w:lang w:val="uk-UA"/>
              </w:rPr>
              <w:t>НОН</w:t>
            </w:r>
            <w:r w:rsidRPr="00584574">
              <w:rPr>
                <w:rFonts w:ascii="Avenir Next Cyr Medium" w:hAnsi="Avenir Next Cyr Medium"/>
                <w:b/>
                <w:bCs/>
                <w:color w:val="auto"/>
                <w:lang w:val="uk-UA"/>
              </w:rPr>
              <w:t>-</w:t>
            </w:r>
            <w:r w:rsidRPr="00584574">
              <w:rPr>
                <w:rFonts w:ascii="Avenir Next Cyr Medium" w:hAnsi="Avenir Next Cyr Medium" w:cs="Calibri"/>
                <w:b/>
                <w:bCs/>
                <w:color w:val="auto"/>
                <w:lang w:val="uk-UA"/>
              </w:rPr>
              <w:t>МЕДІА</w:t>
            </w:r>
            <w:r w:rsidRPr="00584574">
              <w:rPr>
                <w:rFonts w:ascii="Avenir Next Cyr Medium" w:hAnsi="Avenir Next Cyr Medium"/>
                <w:b/>
                <w:bCs/>
                <w:color w:val="auto"/>
                <w:lang w:val="uk-UA"/>
              </w:rPr>
              <w:t xml:space="preserve"> </w:t>
            </w:r>
            <w:r w:rsidRPr="00584574">
              <w:rPr>
                <w:rFonts w:ascii="Avenir Next Cyr Medium" w:hAnsi="Avenir Next Cyr Medium" w:cs="Calibri"/>
                <w:b/>
                <w:bCs/>
                <w:color w:val="auto"/>
                <w:lang w:val="uk-UA"/>
              </w:rPr>
              <w:t>ВИТРАТИ</w:t>
            </w:r>
          </w:p>
          <w:p w14:paraId="141EFCCF" w14:textId="77777777" w:rsidR="002B13B2" w:rsidRPr="00584574" w:rsidRDefault="002B13B2" w:rsidP="00B945D5">
            <w:pPr>
              <w:pStyle w:val="Question"/>
              <w:tabs>
                <w:tab w:val="clear" w:pos="660"/>
                <w:tab w:val="left" w:pos="0"/>
              </w:tabs>
              <w:spacing w:before="120" w:after="120"/>
              <w:ind w:left="0" w:firstLine="0"/>
              <w:rPr>
                <w:rFonts w:ascii="Avenir Next Cyr" w:hAnsi="Avenir Next Cyr"/>
                <w:color w:val="auto"/>
                <w:lang w:val="uk-UA"/>
              </w:rPr>
            </w:pPr>
            <w:r w:rsidRPr="00584574">
              <w:rPr>
                <w:rFonts w:ascii="Avenir Next Cyr" w:hAnsi="Avenir Next Cyr" w:cs="Calibri"/>
                <w:color w:val="auto"/>
                <w:lang w:val="uk-UA"/>
              </w:rPr>
              <w:t>Оберіть</w:t>
            </w:r>
            <w:r w:rsidRPr="00584574">
              <w:rPr>
                <w:rFonts w:ascii="Avenir Next Cyr" w:hAnsi="Avenir Next Cyr"/>
                <w:color w:val="auto"/>
                <w:lang w:val="uk-UA"/>
              </w:rPr>
              <w:t xml:space="preserve"> </w:t>
            </w:r>
            <w:r w:rsidRPr="00584574">
              <w:rPr>
                <w:rFonts w:ascii="Avenir Next Cyr" w:hAnsi="Avenir Next Cyr" w:cs="Calibri"/>
                <w:color w:val="auto"/>
                <w:lang w:val="uk-UA"/>
              </w:rPr>
              <w:t>діапазон</w:t>
            </w:r>
            <w:r w:rsidRPr="00584574">
              <w:rPr>
                <w:rFonts w:ascii="Avenir Next Cyr" w:hAnsi="Avenir Next Cyr"/>
                <w:color w:val="auto"/>
                <w:lang w:val="uk-UA"/>
              </w:rPr>
              <w:t xml:space="preserve"> </w:t>
            </w:r>
            <w:r w:rsidRPr="00584574">
              <w:rPr>
                <w:rFonts w:ascii="Avenir Next Cyr" w:hAnsi="Avenir Next Cyr" w:cs="Calibri"/>
                <w:color w:val="auto"/>
                <w:lang w:val="uk-UA"/>
              </w:rPr>
              <w:t>бюджету</w:t>
            </w:r>
            <w:r w:rsidRPr="00584574">
              <w:rPr>
                <w:rFonts w:ascii="Avenir Next Cyr" w:hAnsi="Avenir Next Cyr"/>
                <w:color w:val="auto"/>
                <w:lang w:val="uk-UA"/>
              </w:rPr>
              <w:t xml:space="preserve"> </w:t>
            </w:r>
            <w:r w:rsidRPr="00584574">
              <w:rPr>
                <w:rFonts w:ascii="Avenir Next Cyr" w:hAnsi="Avenir Next Cyr" w:cs="Calibri"/>
                <w:color w:val="auto"/>
                <w:lang w:val="uk-UA"/>
              </w:rPr>
              <w:t>ключових</w:t>
            </w:r>
            <w:r w:rsidRPr="00584574">
              <w:rPr>
                <w:rFonts w:ascii="Avenir Next Cyr" w:hAnsi="Avenir Next Cyr"/>
                <w:color w:val="auto"/>
                <w:lang w:val="uk-UA"/>
              </w:rPr>
              <w:t xml:space="preserve"> </w:t>
            </w:r>
            <w:r w:rsidRPr="00584574">
              <w:rPr>
                <w:rFonts w:ascii="Avenir Next Cyr" w:hAnsi="Avenir Next Cyr" w:cs="Calibri"/>
                <w:color w:val="auto"/>
                <w:lang w:val="uk-UA"/>
              </w:rPr>
              <w:t>елементів</w:t>
            </w:r>
            <w:r w:rsidRPr="00584574">
              <w:rPr>
                <w:rFonts w:ascii="Avenir Next Cyr" w:hAnsi="Avenir Next Cyr"/>
                <w:color w:val="auto"/>
                <w:lang w:val="uk-UA"/>
              </w:rPr>
              <w:t xml:space="preserve"> реалізації </w:t>
            </w:r>
            <w:r w:rsidRPr="00584574">
              <w:rPr>
                <w:rFonts w:ascii="Avenir Next Cyr" w:hAnsi="Avenir Next Cyr" w:cs="Calibri"/>
                <w:color w:val="auto"/>
                <w:lang w:val="uk-UA"/>
              </w:rPr>
              <w:t>вашої</w:t>
            </w:r>
            <w:r w:rsidRPr="00584574">
              <w:rPr>
                <w:rFonts w:ascii="Avenir Next Cyr" w:hAnsi="Avenir Next Cyr"/>
                <w:color w:val="auto"/>
                <w:lang w:val="uk-UA"/>
              </w:rPr>
              <w:t xml:space="preserve"> </w:t>
            </w:r>
            <w:r w:rsidRPr="00584574">
              <w:rPr>
                <w:rFonts w:ascii="Avenir Next Cyr" w:hAnsi="Avenir Next Cyr" w:cs="Calibri"/>
                <w:color w:val="auto"/>
                <w:lang w:val="uk-UA"/>
              </w:rPr>
              <w:t>ідеї</w:t>
            </w:r>
            <w:r w:rsidRPr="00584574">
              <w:rPr>
                <w:rFonts w:ascii="Avenir Next Cyr" w:hAnsi="Avenir Next Cyr"/>
                <w:color w:val="auto"/>
                <w:lang w:val="uk-UA"/>
              </w:rPr>
              <w:t xml:space="preserve">. </w:t>
            </w:r>
            <w:r w:rsidRPr="00584574">
              <w:rPr>
                <w:rFonts w:ascii="Avenir Next Cyr" w:hAnsi="Avenir Next Cyr" w:cs="Calibri"/>
                <w:color w:val="auto"/>
                <w:lang w:val="uk-UA"/>
              </w:rPr>
              <w:t>Включіть</w:t>
            </w:r>
            <w:r w:rsidRPr="00584574">
              <w:rPr>
                <w:rFonts w:ascii="Avenir Next Cyr" w:hAnsi="Avenir Next Cyr"/>
                <w:color w:val="auto"/>
                <w:lang w:val="uk-UA"/>
              </w:rPr>
              <w:t xml:space="preserve"> </w:t>
            </w:r>
            <w:r w:rsidRPr="00584574">
              <w:rPr>
                <w:rFonts w:ascii="Avenir Next Cyr" w:hAnsi="Avenir Next Cyr" w:cs="Calibri"/>
                <w:color w:val="auto"/>
                <w:lang w:val="uk-UA"/>
              </w:rPr>
              <w:t>витрати</w:t>
            </w:r>
            <w:r w:rsidRPr="00584574">
              <w:rPr>
                <w:rFonts w:ascii="Avenir Next Cyr" w:hAnsi="Avenir Next Cyr"/>
                <w:color w:val="auto"/>
                <w:lang w:val="uk-UA"/>
              </w:rPr>
              <w:t xml:space="preserve"> </w:t>
            </w:r>
            <w:r w:rsidRPr="00584574">
              <w:rPr>
                <w:rFonts w:ascii="Avenir Next Cyr" w:hAnsi="Avenir Next Cyr" w:cs="Calibri"/>
                <w:color w:val="auto"/>
                <w:lang w:val="uk-UA"/>
              </w:rPr>
              <w:t>на</w:t>
            </w:r>
            <w:r w:rsidRPr="00584574">
              <w:rPr>
                <w:rFonts w:ascii="Avenir Next Cyr" w:hAnsi="Avenir Next Cyr"/>
                <w:color w:val="auto"/>
                <w:lang w:val="uk-UA"/>
              </w:rPr>
              <w:t xml:space="preserve"> </w:t>
            </w:r>
            <w:r w:rsidRPr="00584574">
              <w:rPr>
                <w:rFonts w:ascii="Avenir Next Cyr" w:hAnsi="Avenir Next Cyr" w:cs="Calibri"/>
                <w:color w:val="auto"/>
                <w:lang w:val="uk-UA"/>
              </w:rPr>
              <w:t>підготовку</w:t>
            </w:r>
            <w:r w:rsidRPr="00584574">
              <w:rPr>
                <w:rFonts w:ascii="Avenir Next Cyr" w:hAnsi="Avenir Next Cyr"/>
                <w:color w:val="auto"/>
                <w:lang w:val="uk-UA"/>
              </w:rPr>
              <w:t xml:space="preserve"> </w:t>
            </w:r>
            <w:r w:rsidRPr="00584574">
              <w:rPr>
                <w:rFonts w:ascii="Avenir Next Cyr" w:hAnsi="Avenir Next Cyr" w:cs="Calibri"/>
                <w:color w:val="auto"/>
                <w:lang w:val="uk-UA"/>
              </w:rPr>
              <w:t>до</w:t>
            </w:r>
            <w:r w:rsidRPr="00584574">
              <w:rPr>
                <w:rFonts w:ascii="Avenir Next Cyr" w:hAnsi="Avenir Next Cyr"/>
                <w:color w:val="auto"/>
                <w:lang w:val="uk-UA"/>
              </w:rPr>
              <w:t xml:space="preserve"> </w:t>
            </w:r>
            <w:r w:rsidRPr="00584574">
              <w:rPr>
                <w:rFonts w:ascii="Avenir Next Cyr" w:hAnsi="Avenir Next Cyr" w:cs="Calibri"/>
                <w:color w:val="auto"/>
                <w:lang w:val="uk-UA"/>
              </w:rPr>
              <w:t>та пост-продакшн</w:t>
            </w:r>
            <w:r w:rsidRPr="00584574">
              <w:rPr>
                <w:rFonts w:ascii="Avenir Next Cyr" w:hAnsi="Avenir Next Cyr"/>
                <w:color w:val="auto"/>
                <w:lang w:val="uk-UA"/>
              </w:rPr>
              <w:t xml:space="preserve"> </w:t>
            </w:r>
            <w:r w:rsidRPr="00584574">
              <w:rPr>
                <w:rFonts w:ascii="Avenir Next Cyr" w:hAnsi="Avenir Next Cyr" w:cs="Calibri"/>
                <w:color w:val="auto"/>
                <w:lang w:val="uk-UA"/>
              </w:rPr>
              <w:t>чи</w:t>
            </w:r>
            <w:r w:rsidRPr="00584574">
              <w:rPr>
                <w:rFonts w:ascii="Avenir Next Cyr" w:hAnsi="Avenir Next Cyr"/>
                <w:color w:val="auto"/>
                <w:lang w:val="uk-UA"/>
              </w:rPr>
              <w:t xml:space="preserve"> </w:t>
            </w:r>
            <w:r w:rsidRPr="00584574">
              <w:rPr>
                <w:rFonts w:ascii="Avenir Next Cyr" w:hAnsi="Avenir Next Cyr" w:cs="Calibri"/>
                <w:color w:val="auto"/>
                <w:lang w:val="uk-UA"/>
              </w:rPr>
              <w:t>будь</w:t>
            </w:r>
            <w:r w:rsidRPr="00584574">
              <w:rPr>
                <w:rFonts w:ascii="Avenir Next Cyr" w:hAnsi="Avenir Next Cyr"/>
                <w:color w:val="auto"/>
                <w:lang w:val="uk-UA"/>
              </w:rPr>
              <w:t>-</w:t>
            </w:r>
            <w:r w:rsidRPr="00584574">
              <w:rPr>
                <w:rFonts w:ascii="Avenir Next Cyr" w:hAnsi="Avenir Next Cyr" w:cs="Calibri"/>
                <w:color w:val="auto"/>
                <w:lang w:val="uk-UA"/>
              </w:rPr>
              <w:t>які інші</w:t>
            </w:r>
            <w:r w:rsidRPr="00584574">
              <w:rPr>
                <w:rFonts w:ascii="Avenir Next Cyr" w:hAnsi="Avenir Next Cyr"/>
                <w:color w:val="auto"/>
                <w:lang w:val="uk-UA"/>
              </w:rPr>
              <w:t xml:space="preserve"> </w:t>
            </w:r>
            <w:r w:rsidRPr="00584574">
              <w:rPr>
                <w:rFonts w:ascii="Avenir Next Cyr" w:hAnsi="Avenir Next Cyr" w:cs="Calibri"/>
                <w:color w:val="auto"/>
                <w:lang w:val="uk-UA"/>
              </w:rPr>
              <w:t>витрати</w:t>
            </w:r>
            <w:r w:rsidRPr="00584574">
              <w:rPr>
                <w:rFonts w:ascii="Avenir Next Cyr" w:hAnsi="Avenir Next Cyr"/>
                <w:color w:val="auto"/>
                <w:lang w:val="uk-UA"/>
              </w:rPr>
              <w:t xml:space="preserve"> </w:t>
            </w:r>
            <w:r w:rsidRPr="00584574">
              <w:rPr>
                <w:rFonts w:ascii="Avenir Next Cyr" w:hAnsi="Avenir Next Cyr" w:cs="Calibri"/>
                <w:color w:val="auto"/>
                <w:lang w:val="uk-UA"/>
              </w:rPr>
              <w:t>на</w:t>
            </w:r>
            <w:r w:rsidRPr="00584574">
              <w:rPr>
                <w:rFonts w:ascii="Avenir Next Cyr" w:hAnsi="Avenir Next Cyr"/>
                <w:color w:val="auto"/>
                <w:lang w:val="uk-UA"/>
              </w:rPr>
              <w:t xml:space="preserve"> </w:t>
            </w:r>
            <w:r w:rsidRPr="00584574">
              <w:rPr>
                <w:rFonts w:ascii="Avenir Next Cyr" w:hAnsi="Avenir Next Cyr" w:cs="Calibri"/>
                <w:color w:val="auto"/>
                <w:lang w:val="uk-UA"/>
              </w:rPr>
              <w:t xml:space="preserve">активацію (оплата </w:t>
            </w:r>
            <w:proofErr w:type="spellStart"/>
            <w:r w:rsidRPr="00584574">
              <w:rPr>
                <w:rFonts w:ascii="Avenir Next Cyr" w:hAnsi="Avenir Next Cyr" w:cs="Calibri"/>
                <w:color w:val="auto"/>
                <w:lang w:val="uk-UA"/>
              </w:rPr>
              <w:t>інфлюенсеру</w:t>
            </w:r>
            <w:proofErr w:type="spellEnd"/>
            <w:r w:rsidRPr="00584574">
              <w:rPr>
                <w:rFonts w:ascii="Avenir Next Cyr" w:hAnsi="Avenir Next Cyr" w:cs="Calibri"/>
                <w:color w:val="auto"/>
                <w:lang w:val="uk-UA"/>
              </w:rPr>
              <w:t xml:space="preserve"> чи</w:t>
            </w:r>
            <w:r w:rsidRPr="00584574">
              <w:rPr>
                <w:rFonts w:ascii="Avenir Next Cyr" w:hAnsi="Avenir Next Cyr"/>
                <w:color w:val="auto"/>
                <w:lang w:val="uk-UA"/>
              </w:rPr>
              <w:t xml:space="preserve"> </w:t>
            </w:r>
            <w:r w:rsidRPr="00584574">
              <w:rPr>
                <w:rFonts w:ascii="Avenir Next Cyr" w:hAnsi="Avenir Next Cyr" w:cs="Calibri"/>
                <w:color w:val="auto"/>
                <w:lang w:val="uk-UA"/>
              </w:rPr>
              <w:t>знаменитості).</w:t>
            </w:r>
          </w:p>
        </w:tc>
      </w:tr>
      <w:tr w:rsidR="002B13B2" w:rsidRPr="00584574" w14:paraId="59ADABA9" w14:textId="77777777" w:rsidTr="00B945D5">
        <w:trPr>
          <w:trHeight w:val="20"/>
        </w:trPr>
        <w:tc>
          <w:tcPr>
            <w:tcW w:w="5379" w:type="dxa"/>
            <w:gridSpan w:val="2"/>
            <w:shd w:val="clear" w:color="auto" w:fill="auto"/>
          </w:tcPr>
          <w:p w14:paraId="2B4D6944" w14:textId="77777777" w:rsidR="002B13B2" w:rsidRPr="000F0840" w:rsidRDefault="00C54CDD" w:rsidP="00B945D5">
            <w:pPr>
              <w:spacing w:after="0" w:line="240" w:lineRule="auto"/>
              <w:ind w:left="240"/>
              <w:rPr>
                <w:rFonts w:ascii="Avenir Next Cyr Medium" w:hAnsi="Avenir Next Cyr Medium" w:cs="Tahoma"/>
                <w:b/>
                <w:color w:val="auto"/>
                <w:sz w:val="20"/>
                <w:szCs w:val="20"/>
                <w:highlight w:val="yellow"/>
                <w:lang w:val="uk-UA"/>
              </w:rPr>
            </w:pPr>
            <w:sdt>
              <w:sdtPr>
                <w:rPr>
                  <w:rFonts w:ascii="Avenir Next Cyr Medium" w:hAnsi="Avenir Next Cyr Medium"/>
                  <w:b/>
                  <w:bCs/>
                  <w:color w:val="auto"/>
                  <w:sz w:val="20"/>
                  <w:szCs w:val="20"/>
                  <w:lang w:val="uk-UA"/>
                </w:rPr>
                <w:id w:val="-1878764939"/>
                <w14:checkbox>
                  <w14:checked w14:val="0"/>
                  <w14:checkedState w14:val="2612" w14:font="MS Gothic"/>
                  <w14:uncheckedState w14:val="2610" w14:font="MS Gothic"/>
                </w14:checkbox>
              </w:sdtPr>
              <w:sdtEndPr/>
              <w:sdtContent>
                <w:r w:rsidR="000F0840">
                  <w:rPr>
                    <w:rFonts w:ascii="MS Gothic" w:eastAsia="MS Gothic" w:hAnsi="MS Gothic" w:hint="eastAsia"/>
                    <w:b/>
                    <w:bCs/>
                    <w:color w:val="auto"/>
                    <w:sz w:val="20"/>
                    <w:szCs w:val="20"/>
                    <w:lang w:val="uk-UA"/>
                  </w:rPr>
                  <w:t>☐</w:t>
                </w:r>
              </w:sdtContent>
            </w:sdt>
            <w:r w:rsidR="002B13B2" w:rsidRPr="000F0840">
              <w:rPr>
                <w:rFonts w:ascii="Avenir Next Cyr Medium" w:hAnsi="Avenir Next Cyr Medium"/>
                <w:b/>
                <w:bCs/>
                <w:color w:val="auto"/>
                <w:sz w:val="20"/>
                <w:szCs w:val="20"/>
                <w:lang w:val="uk-UA"/>
              </w:rPr>
              <w:t xml:space="preserve"> </w:t>
            </w:r>
            <w:r w:rsidR="002B13B2" w:rsidRPr="000F0840">
              <w:rPr>
                <w:rFonts w:ascii="Avenir Next Cyr Medium" w:hAnsi="Avenir Next Cyr Medium" w:cs="Calibri"/>
                <w:b/>
                <w:bCs/>
                <w:color w:val="auto"/>
                <w:sz w:val="20"/>
                <w:szCs w:val="20"/>
                <w:lang w:val="uk-UA"/>
              </w:rPr>
              <w:t>До</w:t>
            </w:r>
            <w:r w:rsidR="002B13B2" w:rsidRPr="000F0840">
              <w:rPr>
                <w:rFonts w:ascii="Avenir Next Cyr Medium" w:hAnsi="Avenir Next Cyr Medium"/>
                <w:b/>
                <w:bCs/>
                <w:color w:val="auto"/>
                <w:sz w:val="20"/>
                <w:szCs w:val="20"/>
                <w:lang w:val="uk-UA"/>
              </w:rPr>
              <w:t xml:space="preserve"> UAH 500 </w:t>
            </w:r>
            <w:r w:rsidR="002B13B2" w:rsidRPr="000F0840">
              <w:rPr>
                <w:rFonts w:ascii="Avenir Next Cyr Medium" w:hAnsi="Avenir Next Cyr Medium" w:cs="Calibri"/>
                <w:b/>
                <w:bCs/>
                <w:color w:val="auto"/>
                <w:sz w:val="20"/>
                <w:szCs w:val="20"/>
                <w:lang w:val="uk-UA"/>
              </w:rPr>
              <w:t>тисяч</w:t>
            </w:r>
          </w:p>
        </w:tc>
        <w:tc>
          <w:tcPr>
            <w:tcW w:w="5394" w:type="dxa"/>
            <w:gridSpan w:val="4"/>
            <w:shd w:val="clear" w:color="auto" w:fill="auto"/>
          </w:tcPr>
          <w:p w14:paraId="53CC24D4" w14:textId="77777777" w:rsidR="002B13B2" w:rsidRPr="000F0840" w:rsidRDefault="00C54CDD" w:rsidP="00B945D5">
            <w:pPr>
              <w:spacing w:after="0" w:line="240" w:lineRule="auto"/>
              <w:ind w:left="256"/>
              <w:rPr>
                <w:rFonts w:ascii="Avenir Next Cyr Medium" w:hAnsi="Avenir Next Cyr Medium" w:cs="Tahoma"/>
                <w:b/>
                <w:color w:val="auto"/>
                <w:sz w:val="20"/>
                <w:szCs w:val="20"/>
                <w:highlight w:val="yellow"/>
                <w:lang w:val="uk-UA"/>
              </w:rPr>
            </w:pPr>
            <w:sdt>
              <w:sdtPr>
                <w:rPr>
                  <w:rFonts w:ascii="Avenir Next Cyr Medium" w:hAnsi="Avenir Next Cyr Medium"/>
                  <w:b/>
                  <w:bCs/>
                  <w:color w:val="auto"/>
                  <w:sz w:val="20"/>
                  <w:szCs w:val="20"/>
                  <w:lang w:val="uk-UA"/>
                </w:rPr>
                <w:id w:val="-34668573"/>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bCs/>
                    <w:color w:val="auto"/>
                    <w:sz w:val="20"/>
                    <w:szCs w:val="20"/>
                    <w:lang w:val="uk-UA"/>
                  </w:rPr>
                  <w:t>☐</w:t>
                </w:r>
              </w:sdtContent>
            </w:sdt>
            <w:r w:rsidR="002B13B2" w:rsidRPr="000F0840">
              <w:rPr>
                <w:rFonts w:ascii="Avenir Next Cyr Medium" w:hAnsi="Avenir Next Cyr Medium"/>
                <w:b/>
                <w:bCs/>
                <w:color w:val="auto"/>
                <w:sz w:val="20"/>
                <w:szCs w:val="20"/>
                <w:lang w:val="uk-UA"/>
              </w:rPr>
              <w:t xml:space="preserve"> UAH 20 – 40 </w:t>
            </w:r>
            <w:r w:rsidR="002B13B2" w:rsidRPr="000F0840">
              <w:rPr>
                <w:rFonts w:ascii="Avenir Next Cyr Medium" w:hAnsi="Avenir Next Cyr Medium" w:cs="Calibri"/>
                <w:b/>
                <w:bCs/>
                <w:color w:val="auto"/>
                <w:sz w:val="20"/>
                <w:szCs w:val="20"/>
                <w:lang w:val="uk-UA"/>
              </w:rPr>
              <w:t>мільйонів</w:t>
            </w:r>
          </w:p>
        </w:tc>
      </w:tr>
      <w:tr w:rsidR="002B13B2" w:rsidRPr="00584574" w14:paraId="3C2FBE7D" w14:textId="77777777" w:rsidTr="00B945D5">
        <w:trPr>
          <w:trHeight w:val="20"/>
        </w:trPr>
        <w:tc>
          <w:tcPr>
            <w:tcW w:w="5379" w:type="dxa"/>
            <w:gridSpan w:val="2"/>
            <w:shd w:val="clear" w:color="auto" w:fill="auto"/>
          </w:tcPr>
          <w:p w14:paraId="769F59A5" w14:textId="77777777" w:rsidR="002B13B2" w:rsidRPr="000F0840" w:rsidRDefault="00C54CDD" w:rsidP="00B945D5">
            <w:pPr>
              <w:spacing w:after="0" w:line="240" w:lineRule="auto"/>
              <w:ind w:left="240"/>
              <w:rPr>
                <w:rFonts w:ascii="Avenir Next Cyr Medium" w:hAnsi="Avenir Next Cyr Medium" w:cs="Tahoma"/>
                <w:b/>
                <w:color w:val="auto"/>
                <w:sz w:val="20"/>
                <w:szCs w:val="20"/>
                <w:highlight w:val="yellow"/>
                <w:lang w:val="uk-UA"/>
              </w:rPr>
            </w:pPr>
            <w:sdt>
              <w:sdtPr>
                <w:rPr>
                  <w:rFonts w:ascii="Avenir Next Cyr Medium" w:hAnsi="Avenir Next Cyr Medium"/>
                  <w:b/>
                  <w:bCs/>
                  <w:color w:val="auto"/>
                  <w:sz w:val="20"/>
                  <w:szCs w:val="20"/>
                  <w:lang w:val="uk-UA"/>
                </w:rPr>
                <w:id w:val="-1332449291"/>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bCs/>
                    <w:color w:val="auto"/>
                    <w:sz w:val="20"/>
                    <w:szCs w:val="20"/>
                    <w:lang w:val="uk-UA"/>
                  </w:rPr>
                  <w:t>☐</w:t>
                </w:r>
              </w:sdtContent>
            </w:sdt>
            <w:r w:rsidR="002B13B2" w:rsidRPr="000F0840">
              <w:rPr>
                <w:rFonts w:ascii="Avenir Next Cyr Medium" w:hAnsi="Avenir Next Cyr Medium"/>
                <w:b/>
                <w:bCs/>
                <w:color w:val="auto"/>
                <w:sz w:val="20"/>
                <w:szCs w:val="20"/>
                <w:lang w:val="uk-UA"/>
              </w:rPr>
              <w:t xml:space="preserve"> UAH 500 – 999 </w:t>
            </w:r>
            <w:r w:rsidR="002B13B2" w:rsidRPr="000F0840">
              <w:rPr>
                <w:rFonts w:ascii="Avenir Next Cyr Medium" w:hAnsi="Avenir Next Cyr Medium" w:cs="Calibri"/>
                <w:b/>
                <w:bCs/>
                <w:color w:val="auto"/>
                <w:sz w:val="20"/>
                <w:szCs w:val="20"/>
                <w:lang w:val="uk-UA"/>
              </w:rPr>
              <w:t>тисяч</w:t>
            </w:r>
          </w:p>
        </w:tc>
        <w:tc>
          <w:tcPr>
            <w:tcW w:w="5394" w:type="dxa"/>
            <w:gridSpan w:val="4"/>
            <w:shd w:val="clear" w:color="auto" w:fill="auto"/>
          </w:tcPr>
          <w:p w14:paraId="5A3EF451" w14:textId="77777777" w:rsidR="002B13B2" w:rsidRPr="000F0840" w:rsidRDefault="00C54CDD" w:rsidP="00B945D5">
            <w:pPr>
              <w:spacing w:after="0" w:line="240" w:lineRule="auto"/>
              <w:ind w:left="256"/>
              <w:rPr>
                <w:rFonts w:ascii="Avenir Next Cyr Medium" w:hAnsi="Avenir Next Cyr Medium" w:cs="Tahoma"/>
                <w:b/>
                <w:color w:val="auto"/>
                <w:sz w:val="20"/>
                <w:szCs w:val="20"/>
                <w:highlight w:val="yellow"/>
                <w:lang w:val="uk-UA"/>
              </w:rPr>
            </w:pPr>
            <w:sdt>
              <w:sdtPr>
                <w:rPr>
                  <w:rFonts w:ascii="Avenir Next Cyr Medium" w:hAnsi="Avenir Next Cyr Medium"/>
                  <w:b/>
                  <w:bCs/>
                  <w:color w:val="auto"/>
                  <w:sz w:val="20"/>
                  <w:szCs w:val="20"/>
                  <w:lang w:val="uk-UA"/>
                </w:rPr>
                <w:id w:val="972940762"/>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bCs/>
                    <w:color w:val="auto"/>
                    <w:sz w:val="20"/>
                    <w:szCs w:val="20"/>
                    <w:lang w:val="uk-UA"/>
                  </w:rPr>
                  <w:t>☐</w:t>
                </w:r>
              </w:sdtContent>
            </w:sdt>
            <w:r w:rsidR="002B13B2" w:rsidRPr="000F0840">
              <w:rPr>
                <w:rFonts w:ascii="Avenir Next Cyr Medium" w:hAnsi="Avenir Next Cyr Medium"/>
                <w:b/>
                <w:bCs/>
                <w:color w:val="auto"/>
                <w:sz w:val="20"/>
                <w:szCs w:val="20"/>
                <w:lang w:val="uk-UA"/>
              </w:rPr>
              <w:t xml:space="preserve"> UAH 40 – 60 </w:t>
            </w:r>
            <w:r w:rsidR="002B13B2" w:rsidRPr="000F0840">
              <w:rPr>
                <w:rFonts w:ascii="Avenir Next Cyr Medium" w:hAnsi="Avenir Next Cyr Medium" w:cs="Calibri"/>
                <w:b/>
                <w:bCs/>
                <w:color w:val="auto"/>
                <w:sz w:val="20"/>
                <w:szCs w:val="20"/>
                <w:lang w:val="uk-UA"/>
              </w:rPr>
              <w:t>мільйонів</w:t>
            </w:r>
          </w:p>
        </w:tc>
      </w:tr>
      <w:tr w:rsidR="002B13B2" w:rsidRPr="00584574" w14:paraId="5A66B102" w14:textId="77777777" w:rsidTr="00B945D5">
        <w:trPr>
          <w:trHeight w:val="20"/>
        </w:trPr>
        <w:tc>
          <w:tcPr>
            <w:tcW w:w="5379" w:type="dxa"/>
            <w:gridSpan w:val="2"/>
            <w:shd w:val="clear" w:color="auto" w:fill="auto"/>
          </w:tcPr>
          <w:p w14:paraId="0EAB8CF1" w14:textId="77777777" w:rsidR="002B13B2" w:rsidRPr="000F0840" w:rsidRDefault="00C54CDD" w:rsidP="00B945D5">
            <w:pPr>
              <w:spacing w:after="0" w:line="240" w:lineRule="auto"/>
              <w:ind w:left="240"/>
              <w:rPr>
                <w:rFonts w:ascii="Avenir Next Cyr Medium" w:hAnsi="Avenir Next Cyr Medium" w:cs="Tahoma"/>
                <w:b/>
                <w:color w:val="auto"/>
                <w:sz w:val="20"/>
                <w:szCs w:val="20"/>
                <w:highlight w:val="yellow"/>
                <w:lang w:val="uk-UA"/>
              </w:rPr>
            </w:pPr>
            <w:sdt>
              <w:sdtPr>
                <w:rPr>
                  <w:rFonts w:ascii="Avenir Next Cyr Medium" w:hAnsi="Avenir Next Cyr Medium"/>
                  <w:b/>
                  <w:bCs/>
                  <w:color w:val="auto"/>
                  <w:sz w:val="20"/>
                  <w:szCs w:val="20"/>
                  <w:lang w:val="uk-UA"/>
                </w:rPr>
                <w:id w:val="1623661844"/>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bCs/>
                    <w:color w:val="auto"/>
                    <w:sz w:val="20"/>
                    <w:szCs w:val="20"/>
                    <w:lang w:val="uk-UA"/>
                  </w:rPr>
                  <w:t>☐</w:t>
                </w:r>
              </w:sdtContent>
            </w:sdt>
            <w:r w:rsidR="002B13B2" w:rsidRPr="000F0840">
              <w:rPr>
                <w:rFonts w:ascii="Avenir Next Cyr Medium" w:hAnsi="Avenir Next Cyr Medium"/>
                <w:b/>
                <w:bCs/>
                <w:color w:val="auto"/>
                <w:sz w:val="20"/>
                <w:szCs w:val="20"/>
                <w:lang w:val="uk-UA"/>
              </w:rPr>
              <w:t xml:space="preserve"> UAH 1 – 2 </w:t>
            </w:r>
            <w:r w:rsidR="002B13B2" w:rsidRPr="000F0840">
              <w:rPr>
                <w:rFonts w:ascii="Avenir Next Cyr Medium" w:hAnsi="Avenir Next Cyr Medium" w:cs="Calibri"/>
                <w:b/>
                <w:bCs/>
                <w:color w:val="auto"/>
                <w:sz w:val="20"/>
                <w:szCs w:val="20"/>
                <w:lang w:val="uk-UA"/>
              </w:rPr>
              <w:t>мільйони</w:t>
            </w:r>
          </w:p>
        </w:tc>
        <w:tc>
          <w:tcPr>
            <w:tcW w:w="5394" w:type="dxa"/>
            <w:gridSpan w:val="4"/>
            <w:shd w:val="clear" w:color="auto" w:fill="auto"/>
            <w:vAlign w:val="center"/>
          </w:tcPr>
          <w:p w14:paraId="664AB09F" w14:textId="77777777" w:rsidR="002B13B2" w:rsidRPr="000F0840" w:rsidRDefault="00C54CDD" w:rsidP="00B945D5">
            <w:pPr>
              <w:spacing w:after="0" w:line="240" w:lineRule="auto"/>
              <w:ind w:left="256"/>
              <w:rPr>
                <w:rFonts w:ascii="Avenir Next Cyr Medium" w:hAnsi="Avenir Next Cyr Medium" w:cs="Tahoma"/>
                <w:b/>
                <w:color w:val="auto"/>
                <w:sz w:val="20"/>
                <w:szCs w:val="20"/>
                <w:highlight w:val="yellow"/>
                <w:lang w:val="uk-UA"/>
              </w:rPr>
            </w:pPr>
            <w:sdt>
              <w:sdtPr>
                <w:rPr>
                  <w:rFonts w:ascii="Avenir Next Cyr Medium" w:hAnsi="Avenir Next Cyr Medium"/>
                  <w:b/>
                  <w:bCs/>
                  <w:color w:val="auto"/>
                  <w:sz w:val="20"/>
                  <w:szCs w:val="20"/>
                  <w:lang w:val="uk-UA"/>
                </w:rPr>
                <w:id w:val="-1838918125"/>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bCs/>
                    <w:color w:val="auto"/>
                    <w:sz w:val="20"/>
                    <w:szCs w:val="20"/>
                    <w:lang w:val="uk-UA"/>
                  </w:rPr>
                  <w:t>☐</w:t>
                </w:r>
              </w:sdtContent>
            </w:sdt>
            <w:r w:rsidR="002B13B2" w:rsidRPr="000F0840">
              <w:rPr>
                <w:rFonts w:ascii="Avenir Next Cyr Medium" w:hAnsi="Avenir Next Cyr Medium"/>
                <w:b/>
                <w:bCs/>
                <w:color w:val="auto"/>
                <w:sz w:val="20"/>
                <w:szCs w:val="20"/>
                <w:lang w:val="uk-UA"/>
              </w:rPr>
              <w:t xml:space="preserve"> UAH 60 </w:t>
            </w:r>
            <w:r w:rsidR="002B13B2" w:rsidRPr="000F0840">
              <w:rPr>
                <w:rFonts w:ascii="Avenir Next Cyr Medium" w:hAnsi="Avenir Next Cyr Medium" w:cs="Calibri"/>
                <w:b/>
                <w:bCs/>
                <w:color w:val="auto"/>
                <w:sz w:val="20"/>
                <w:szCs w:val="20"/>
                <w:lang w:val="uk-UA"/>
              </w:rPr>
              <w:t>мільйонів</w:t>
            </w:r>
            <w:r w:rsidR="002B13B2" w:rsidRPr="000F0840">
              <w:rPr>
                <w:rFonts w:ascii="Avenir Next Cyr Medium" w:hAnsi="Avenir Next Cyr Medium"/>
                <w:b/>
                <w:bCs/>
                <w:color w:val="auto"/>
                <w:sz w:val="20"/>
                <w:szCs w:val="20"/>
                <w:lang w:val="uk-UA"/>
              </w:rPr>
              <w:t xml:space="preserve"> </w:t>
            </w:r>
            <w:r w:rsidR="002B13B2" w:rsidRPr="000F0840">
              <w:rPr>
                <w:rFonts w:ascii="Avenir Next Cyr Medium" w:hAnsi="Avenir Next Cyr Medium" w:cs="Calibri"/>
                <w:b/>
                <w:bCs/>
                <w:color w:val="auto"/>
                <w:sz w:val="20"/>
                <w:szCs w:val="20"/>
                <w:lang w:val="uk-UA"/>
              </w:rPr>
              <w:t>та</w:t>
            </w:r>
            <w:r w:rsidR="002B13B2" w:rsidRPr="000F0840">
              <w:rPr>
                <w:rFonts w:ascii="Avenir Next Cyr Medium" w:hAnsi="Avenir Next Cyr Medium"/>
                <w:b/>
                <w:bCs/>
                <w:color w:val="auto"/>
                <w:sz w:val="20"/>
                <w:szCs w:val="20"/>
                <w:lang w:val="uk-UA"/>
              </w:rPr>
              <w:t xml:space="preserve"> </w:t>
            </w:r>
            <w:r w:rsidR="002B13B2" w:rsidRPr="000F0840">
              <w:rPr>
                <w:rFonts w:ascii="Avenir Next Cyr Medium" w:hAnsi="Avenir Next Cyr Medium" w:cs="Calibri"/>
                <w:b/>
                <w:bCs/>
                <w:color w:val="auto"/>
                <w:sz w:val="20"/>
                <w:szCs w:val="20"/>
                <w:lang w:val="uk-UA"/>
              </w:rPr>
              <w:t>більше</w:t>
            </w:r>
          </w:p>
        </w:tc>
      </w:tr>
      <w:tr w:rsidR="002B13B2" w:rsidRPr="00584574" w14:paraId="3971C420" w14:textId="77777777" w:rsidTr="00B945D5">
        <w:trPr>
          <w:trHeight w:val="20"/>
        </w:trPr>
        <w:tc>
          <w:tcPr>
            <w:tcW w:w="5379" w:type="dxa"/>
            <w:gridSpan w:val="2"/>
            <w:shd w:val="clear" w:color="auto" w:fill="auto"/>
          </w:tcPr>
          <w:p w14:paraId="30A16D1F" w14:textId="77777777" w:rsidR="002B13B2" w:rsidRPr="000F0840" w:rsidRDefault="00C54CDD" w:rsidP="00B945D5">
            <w:pPr>
              <w:spacing w:after="0" w:line="240" w:lineRule="auto"/>
              <w:ind w:left="240"/>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1364940002"/>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bCs/>
                    <w:color w:val="auto"/>
                    <w:sz w:val="20"/>
                    <w:szCs w:val="20"/>
                    <w:lang w:val="uk-UA"/>
                  </w:rPr>
                  <w:t>☐</w:t>
                </w:r>
              </w:sdtContent>
            </w:sdt>
            <w:r w:rsidR="002B13B2" w:rsidRPr="000F0840">
              <w:rPr>
                <w:rFonts w:ascii="Avenir Next Cyr Medium" w:hAnsi="Avenir Next Cyr Medium"/>
                <w:b/>
                <w:bCs/>
                <w:color w:val="auto"/>
                <w:sz w:val="20"/>
                <w:szCs w:val="20"/>
                <w:lang w:val="uk-UA"/>
              </w:rPr>
              <w:t xml:space="preserve"> UAH 2 – 5 </w:t>
            </w:r>
            <w:r w:rsidR="002B13B2" w:rsidRPr="000F0840">
              <w:rPr>
                <w:rFonts w:ascii="Avenir Next Cyr Medium" w:hAnsi="Avenir Next Cyr Medium" w:cs="Calibri"/>
                <w:b/>
                <w:bCs/>
                <w:color w:val="auto"/>
                <w:sz w:val="20"/>
                <w:szCs w:val="20"/>
                <w:lang w:val="uk-UA"/>
              </w:rPr>
              <w:t>мільйонів</w:t>
            </w:r>
          </w:p>
        </w:tc>
        <w:tc>
          <w:tcPr>
            <w:tcW w:w="5394" w:type="dxa"/>
            <w:gridSpan w:val="4"/>
            <w:shd w:val="clear" w:color="auto" w:fill="auto"/>
            <w:vAlign w:val="center"/>
          </w:tcPr>
          <w:p w14:paraId="3BE41E78" w14:textId="77777777" w:rsidR="002B13B2" w:rsidRPr="000F0840" w:rsidRDefault="00C54CDD" w:rsidP="00B945D5">
            <w:pPr>
              <w:spacing w:after="0" w:line="240" w:lineRule="auto"/>
              <w:ind w:left="256"/>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421267343"/>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color w:val="auto"/>
                    <w:sz w:val="20"/>
                    <w:szCs w:val="20"/>
                    <w:lang w:val="uk-UA"/>
                  </w:rPr>
                  <w:t>☐</w:t>
                </w:r>
              </w:sdtContent>
            </w:sdt>
            <w:r w:rsidR="002B13B2" w:rsidRPr="000F0840">
              <w:rPr>
                <w:rFonts w:ascii="Avenir Next Cyr Medium" w:hAnsi="Avenir Next Cyr Medium"/>
                <w:b/>
                <w:color w:val="auto"/>
                <w:sz w:val="20"/>
                <w:szCs w:val="20"/>
                <w:lang w:val="uk-UA"/>
              </w:rPr>
              <w:t xml:space="preserve"> </w:t>
            </w:r>
            <w:r w:rsidR="002B13B2" w:rsidRPr="000F0840">
              <w:rPr>
                <w:rFonts w:ascii="Avenir Next Cyr Medium" w:hAnsi="Avenir Next Cyr Medium" w:cs="Tahoma"/>
                <w:b/>
                <w:color w:val="auto"/>
                <w:sz w:val="20"/>
                <w:szCs w:val="20"/>
                <w:lang w:val="uk-UA"/>
              </w:rPr>
              <w:t>N/A</w:t>
            </w:r>
          </w:p>
        </w:tc>
      </w:tr>
      <w:tr w:rsidR="002B13B2" w:rsidRPr="00584574" w14:paraId="7EE5F449" w14:textId="77777777" w:rsidTr="00B945D5">
        <w:trPr>
          <w:trHeight w:val="20"/>
        </w:trPr>
        <w:tc>
          <w:tcPr>
            <w:tcW w:w="5379" w:type="dxa"/>
            <w:gridSpan w:val="2"/>
            <w:shd w:val="clear" w:color="auto" w:fill="auto"/>
          </w:tcPr>
          <w:p w14:paraId="5C7DD3FE" w14:textId="77777777" w:rsidR="002B13B2" w:rsidRPr="000F0840" w:rsidRDefault="00C54CDD" w:rsidP="00B945D5">
            <w:pPr>
              <w:spacing w:after="0" w:line="240" w:lineRule="auto"/>
              <w:ind w:left="240"/>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417096062"/>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bCs/>
                    <w:color w:val="auto"/>
                    <w:sz w:val="20"/>
                    <w:szCs w:val="20"/>
                    <w:lang w:val="uk-UA"/>
                  </w:rPr>
                  <w:t>☐</w:t>
                </w:r>
              </w:sdtContent>
            </w:sdt>
            <w:r w:rsidR="002B13B2" w:rsidRPr="000F0840">
              <w:rPr>
                <w:rFonts w:ascii="Avenir Next Cyr Medium" w:hAnsi="Avenir Next Cyr Medium"/>
                <w:b/>
                <w:bCs/>
                <w:color w:val="auto"/>
                <w:sz w:val="20"/>
                <w:szCs w:val="20"/>
                <w:lang w:val="uk-UA"/>
              </w:rPr>
              <w:t xml:space="preserve"> UAH 5 – 10 </w:t>
            </w:r>
            <w:r w:rsidR="002B13B2" w:rsidRPr="000F0840">
              <w:rPr>
                <w:rFonts w:ascii="Avenir Next Cyr Medium" w:hAnsi="Avenir Next Cyr Medium" w:cs="Calibri"/>
                <w:b/>
                <w:bCs/>
                <w:color w:val="auto"/>
                <w:sz w:val="20"/>
                <w:szCs w:val="20"/>
                <w:lang w:val="uk-UA"/>
              </w:rPr>
              <w:t>мільйонів</w:t>
            </w:r>
          </w:p>
        </w:tc>
        <w:tc>
          <w:tcPr>
            <w:tcW w:w="5394" w:type="dxa"/>
            <w:gridSpan w:val="4"/>
            <w:shd w:val="clear" w:color="auto" w:fill="auto"/>
          </w:tcPr>
          <w:p w14:paraId="623AA557" w14:textId="77777777" w:rsidR="002B13B2" w:rsidRPr="000F0840" w:rsidRDefault="00C54CDD" w:rsidP="00B945D5">
            <w:pPr>
              <w:spacing w:after="0" w:line="240" w:lineRule="auto"/>
              <w:ind w:left="256"/>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398336951"/>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color w:val="auto"/>
                    <w:sz w:val="20"/>
                    <w:szCs w:val="20"/>
                    <w:lang w:val="uk-UA"/>
                  </w:rPr>
                  <w:t>☐</w:t>
                </w:r>
              </w:sdtContent>
            </w:sdt>
            <w:r w:rsidR="002B13B2" w:rsidRPr="000F0840">
              <w:rPr>
                <w:rFonts w:ascii="Avenir Next Cyr Medium" w:hAnsi="Avenir Next Cyr Medium"/>
                <w:b/>
                <w:color w:val="auto"/>
                <w:sz w:val="20"/>
                <w:szCs w:val="20"/>
                <w:lang w:val="uk-UA"/>
              </w:rPr>
              <w:t xml:space="preserve"> </w:t>
            </w:r>
            <w:r w:rsidR="002B13B2" w:rsidRPr="000F0840">
              <w:rPr>
                <w:rFonts w:ascii="Avenir Next Cyr Medium" w:hAnsi="Avenir Next Cyr Medium" w:cs="Tahoma"/>
                <w:b/>
                <w:color w:val="auto"/>
                <w:sz w:val="20"/>
                <w:szCs w:val="20"/>
                <w:lang w:val="uk-UA"/>
              </w:rPr>
              <w:t>Дані відсутні / Невідомо</w:t>
            </w:r>
          </w:p>
        </w:tc>
      </w:tr>
      <w:tr w:rsidR="002B13B2" w:rsidRPr="00584574" w14:paraId="4A4D77DF" w14:textId="77777777" w:rsidTr="00B945D5">
        <w:trPr>
          <w:trHeight w:val="20"/>
        </w:trPr>
        <w:tc>
          <w:tcPr>
            <w:tcW w:w="5379" w:type="dxa"/>
            <w:gridSpan w:val="2"/>
            <w:shd w:val="clear" w:color="auto" w:fill="auto"/>
          </w:tcPr>
          <w:p w14:paraId="56D9941F" w14:textId="77777777" w:rsidR="002B13B2" w:rsidRPr="000F0840" w:rsidRDefault="00C54CDD" w:rsidP="00B945D5">
            <w:pPr>
              <w:spacing w:after="0" w:line="240" w:lineRule="auto"/>
              <w:ind w:left="240"/>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424341909"/>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bCs/>
                    <w:color w:val="auto"/>
                    <w:sz w:val="20"/>
                    <w:szCs w:val="20"/>
                    <w:lang w:val="uk-UA"/>
                  </w:rPr>
                  <w:t>☐</w:t>
                </w:r>
              </w:sdtContent>
            </w:sdt>
            <w:r w:rsidR="002B13B2" w:rsidRPr="000F0840">
              <w:rPr>
                <w:rFonts w:ascii="Avenir Next Cyr Medium" w:hAnsi="Avenir Next Cyr Medium"/>
                <w:b/>
                <w:bCs/>
                <w:color w:val="auto"/>
                <w:sz w:val="20"/>
                <w:szCs w:val="20"/>
                <w:lang w:val="uk-UA"/>
              </w:rPr>
              <w:t xml:space="preserve"> UAH 10 – 20 </w:t>
            </w:r>
            <w:r w:rsidR="002B13B2" w:rsidRPr="000F0840">
              <w:rPr>
                <w:rFonts w:ascii="Avenir Next Cyr Medium" w:hAnsi="Avenir Next Cyr Medium" w:cs="Calibri"/>
                <w:b/>
                <w:bCs/>
                <w:color w:val="auto"/>
                <w:sz w:val="20"/>
                <w:szCs w:val="20"/>
                <w:lang w:val="uk-UA"/>
              </w:rPr>
              <w:t>мільйонів</w:t>
            </w:r>
          </w:p>
        </w:tc>
        <w:tc>
          <w:tcPr>
            <w:tcW w:w="5394" w:type="dxa"/>
            <w:gridSpan w:val="4"/>
            <w:shd w:val="clear" w:color="auto" w:fill="auto"/>
          </w:tcPr>
          <w:p w14:paraId="74144FFC" w14:textId="77777777" w:rsidR="002B13B2" w:rsidRPr="000F0840" w:rsidRDefault="002B13B2" w:rsidP="00B945D5">
            <w:pPr>
              <w:spacing w:after="0" w:line="240" w:lineRule="auto"/>
              <w:ind w:left="256"/>
              <w:rPr>
                <w:rFonts w:ascii="Avenir Next Cyr Medium" w:hAnsi="Avenir Next Cyr Medium"/>
                <w:b/>
                <w:color w:val="auto"/>
                <w:sz w:val="20"/>
                <w:szCs w:val="20"/>
                <w:lang w:val="uk-UA"/>
              </w:rPr>
            </w:pPr>
          </w:p>
        </w:tc>
      </w:tr>
      <w:tr w:rsidR="002B13B2" w:rsidRPr="00584574" w14:paraId="165EC064" w14:textId="77777777" w:rsidTr="00B945D5">
        <w:trPr>
          <w:trHeight w:val="20"/>
        </w:trPr>
        <w:tc>
          <w:tcPr>
            <w:tcW w:w="10773" w:type="dxa"/>
            <w:gridSpan w:val="6"/>
            <w:shd w:val="clear" w:color="auto" w:fill="BFBFBF" w:themeFill="background1" w:themeFillShade="BF"/>
          </w:tcPr>
          <w:p w14:paraId="18FC93A2" w14:textId="77777777" w:rsidR="002B13B2" w:rsidRPr="00584574" w:rsidRDefault="002B13B2" w:rsidP="00B945D5">
            <w:pPr>
              <w:spacing w:before="120" w:after="120" w:line="240" w:lineRule="auto"/>
              <w:rPr>
                <w:rFonts w:ascii="Avenir Next Cyr Medium" w:hAnsi="Avenir Next Cyr Medium"/>
                <w:b/>
                <w:bCs/>
                <w:color w:val="auto"/>
                <w:lang w:val="uk-UA"/>
              </w:rPr>
            </w:pPr>
            <w:r w:rsidRPr="00584574">
              <w:rPr>
                <w:rFonts w:ascii="Avenir Next Cyr Medium" w:hAnsi="Avenir Next Cyr Medium" w:cs="Calibri"/>
                <w:b/>
                <w:bCs/>
                <w:color w:val="auto"/>
                <w:lang w:val="uk-UA"/>
              </w:rPr>
              <w:t>ДЕТАЛЬНИЙ ОПИС ПРОДАКШЕНУ</w:t>
            </w:r>
            <w:r w:rsidRPr="00584574">
              <w:rPr>
                <w:rFonts w:ascii="Avenir Next Cyr Medium" w:hAnsi="Avenir Next Cyr Medium"/>
                <w:b/>
                <w:bCs/>
                <w:color w:val="auto"/>
                <w:lang w:val="uk-UA"/>
              </w:rPr>
              <w:t xml:space="preserve"> </w:t>
            </w:r>
            <w:r w:rsidRPr="00584574">
              <w:rPr>
                <w:rFonts w:ascii="Avenir Next Cyr Medium" w:hAnsi="Avenir Next Cyr Medium" w:cs="Calibri"/>
                <w:b/>
                <w:bCs/>
                <w:color w:val="auto"/>
                <w:lang w:val="uk-UA"/>
              </w:rPr>
              <w:t>ТА</w:t>
            </w:r>
            <w:r w:rsidRPr="00584574">
              <w:rPr>
                <w:rFonts w:ascii="Avenir Next Cyr Medium" w:hAnsi="Avenir Next Cyr Medium"/>
                <w:b/>
                <w:bCs/>
                <w:color w:val="auto"/>
                <w:lang w:val="uk-UA"/>
              </w:rPr>
              <w:t xml:space="preserve"> </w:t>
            </w:r>
            <w:r w:rsidRPr="00584574">
              <w:rPr>
                <w:rFonts w:ascii="Avenir Next Cyr Medium" w:hAnsi="Avenir Next Cyr Medium" w:cs="Calibri"/>
                <w:b/>
                <w:bCs/>
                <w:color w:val="auto"/>
                <w:lang w:val="uk-UA"/>
              </w:rPr>
              <w:t>ІНШИХ</w:t>
            </w:r>
            <w:r w:rsidRPr="00584574">
              <w:rPr>
                <w:rFonts w:ascii="Avenir Next Cyr Medium" w:hAnsi="Avenir Next Cyr Medium"/>
                <w:b/>
                <w:bCs/>
                <w:color w:val="auto"/>
                <w:lang w:val="uk-UA"/>
              </w:rPr>
              <w:t xml:space="preserve"> </w:t>
            </w:r>
            <w:r w:rsidRPr="00584574">
              <w:rPr>
                <w:rFonts w:ascii="Avenir Next Cyr Medium" w:hAnsi="Avenir Next Cyr Medium" w:cs="Calibri"/>
                <w:b/>
                <w:bCs/>
                <w:color w:val="auto"/>
                <w:lang w:val="uk-UA"/>
              </w:rPr>
              <w:t>НОН</w:t>
            </w:r>
            <w:r w:rsidRPr="00584574">
              <w:rPr>
                <w:rFonts w:ascii="Avenir Next Cyr Medium" w:hAnsi="Avenir Next Cyr Medium"/>
                <w:b/>
                <w:bCs/>
                <w:color w:val="auto"/>
                <w:lang w:val="uk-UA"/>
              </w:rPr>
              <w:t>-</w:t>
            </w:r>
            <w:r w:rsidRPr="00584574">
              <w:rPr>
                <w:rFonts w:ascii="Avenir Next Cyr Medium" w:hAnsi="Avenir Next Cyr Medium" w:cs="Calibri"/>
                <w:b/>
                <w:bCs/>
                <w:color w:val="auto"/>
                <w:lang w:val="uk-UA"/>
              </w:rPr>
              <w:t>МЕДІА</w:t>
            </w:r>
            <w:r w:rsidRPr="00584574">
              <w:rPr>
                <w:rFonts w:ascii="Avenir Next Cyr Medium" w:hAnsi="Avenir Next Cyr Medium"/>
                <w:b/>
                <w:bCs/>
                <w:color w:val="auto"/>
                <w:lang w:val="uk-UA"/>
              </w:rPr>
              <w:t xml:space="preserve"> </w:t>
            </w:r>
            <w:r w:rsidRPr="00584574">
              <w:rPr>
                <w:rFonts w:ascii="Avenir Next Cyr Medium" w:hAnsi="Avenir Next Cyr Medium" w:cs="Calibri"/>
                <w:b/>
                <w:bCs/>
                <w:color w:val="auto"/>
                <w:lang w:val="uk-UA"/>
              </w:rPr>
              <w:t>ВИТРАТ</w:t>
            </w:r>
          </w:p>
          <w:p w14:paraId="2CB87DBA" w14:textId="77777777" w:rsidR="002B13B2" w:rsidRPr="00584574" w:rsidRDefault="002B13B2" w:rsidP="00B945D5">
            <w:pPr>
              <w:pStyle w:val="MediumShading1-Accent11"/>
              <w:spacing w:before="120" w:after="120"/>
              <w:rPr>
                <w:rFonts w:ascii="Avenir Next Cyr" w:hAnsi="Avenir Next Cyr" w:cs="Calibri"/>
                <w:color w:val="auto"/>
                <w:sz w:val="20"/>
                <w:szCs w:val="20"/>
                <w:lang w:val="uk-UA"/>
              </w:rPr>
            </w:pPr>
            <w:r w:rsidRPr="00584574">
              <w:rPr>
                <w:rFonts w:ascii="Avenir Next Cyr" w:hAnsi="Avenir Next Cyr" w:cs="Calibri"/>
                <w:color w:val="auto"/>
                <w:sz w:val="20"/>
                <w:szCs w:val="20"/>
                <w:lang w:val="uk-UA"/>
              </w:rPr>
              <w:t>Надайте суддям більш розширену інформацію щодо обраного вище діапазону бюджету</w:t>
            </w:r>
            <w:r w:rsidRPr="00584574">
              <w:rPr>
                <w:rFonts w:ascii="Avenir Next Cyr" w:hAnsi="Avenir Next Cyr"/>
                <w:color w:val="auto"/>
                <w:sz w:val="20"/>
                <w:szCs w:val="20"/>
                <w:lang w:val="uk-UA"/>
              </w:rPr>
              <w:t xml:space="preserve">. </w:t>
            </w:r>
            <w:r w:rsidRPr="00584574">
              <w:rPr>
                <w:rFonts w:ascii="Avenir Next Cyr" w:hAnsi="Avenir Next Cyr" w:cs="Calibri"/>
                <w:color w:val="auto"/>
                <w:sz w:val="20"/>
                <w:szCs w:val="20"/>
                <w:lang w:val="uk-UA"/>
              </w:rPr>
              <w:t>Це певна можливість надати додаткову важливу інформацію щодо вашого бюджету, щоб судді мали чітке розуміння та не ставили під сумнів інформацію, наведену вище.</w:t>
            </w:r>
          </w:p>
          <w:p w14:paraId="3CBC142C" w14:textId="77777777" w:rsidR="002B13B2" w:rsidRPr="00584574" w:rsidRDefault="002B13B2" w:rsidP="00B945D5">
            <w:pPr>
              <w:pStyle w:val="MediumShading1-Accent11"/>
              <w:spacing w:before="120" w:after="120"/>
              <w:rPr>
                <w:rFonts w:ascii="AvenirNext LT Pro Regular" w:hAnsi="AvenirNext LT Pro Regular"/>
                <w:color w:val="auto"/>
                <w:sz w:val="17"/>
                <w:szCs w:val="17"/>
                <w:lang w:val="uk-UA"/>
              </w:rPr>
            </w:pPr>
            <w:r w:rsidRPr="00584574">
              <w:rPr>
                <w:rFonts w:ascii="Avenir Next Cyr" w:hAnsi="Avenir Next Cyr"/>
                <w:i/>
                <w:color w:val="auto"/>
                <w:spacing w:val="-3"/>
                <w:sz w:val="16"/>
                <w:szCs w:val="16"/>
                <w:lang w:val="uk-UA"/>
              </w:rPr>
              <w:t xml:space="preserve">(~100 </w:t>
            </w:r>
            <w:r w:rsidRPr="00584574">
              <w:rPr>
                <w:rFonts w:ascii="Avenir Next Cyr" w:hAnsi="Avenir Next Cyr" w:cs="Calibri"/>
                <w:i/>
                <w:color w:val="auto"/>
                <w:spacing w:val="-3"/>
                <w:sz w:val="16"/>
                <w:szCs w:val="16"/>
                <w:lang w:val="uk-UA"/>
              </w:rPr>
              <w:t>слів</w:t>
            </w:r>
            <w:r w:rsidRPr="00584574">
              <w:rPr>
                <w:rFonts w:ascii="Avenir Next Cyr" w:hAnsi="Avenir Next Cyr"/>
                <w:i/>
                <w:color w:val="auto"/>
                <w:spacing w:val="-3"/>
                <w:sz w:val="16"/>
                <w:szCs w:val="16"/>
                <w:lang w:val="uk-UA"/>
              </w:rPr>
              <w:t>)</w:t>
            </w:r>
          </w:p>
        </w:tc>
      </w:tr>
      <w:tr w:rsidR="002B13B2" w:rsidRPr="00584574" w14:paraId="114543FE" w14:textId="77777777" w:rsidTr="00B945D5">
        <w:trPr>
          <w:trHeight w:val="20"/>
        </w:trPr>
        <w:tc>
          <w:tcPr>
            <w:tcW w:w="10773" w:type="dxa"/>
            <w:gridSpan w:val="6"/>
            <w:shd w:val="clear" w:color="auto" w:fill="auto"/>
          </w:tcPr>
          <w:p w14:paraId="4C077F17" w14:textId="77777777" w:rsidR="002B13B2" w:rsidRPr="00584574" w:rsidRDefault="002B13B2" w:rsidP="00B945D5">
            <w:pPr>
              <w:pStyle w:val="MediumShading1-Accent11"/>
              <w:spacing w:after="120"/>
              <w:rPr>
                <w:rFonts w:ascii="Avenir Next Cyr" w:hAnsi="Avenir Next Cyr"/>
                <w:color w:val="auto"/>
                <w:sz w:val="20"/>
                <w:szCs w:val="20"/>
                <w:lang w:val="uk-UA"/>
              </w:rPr>
            </w:pPr>
            <w:r w:rsidRPr="00584574">
              <w:rPr>
                <w:rFonts w:ascii="Avenir Next Cyr" w:hAnsi="Avenir Next Cyr"/>
                <w:color w:val="auto"/>
                <w:sz w:val="20"/>
                <w:szCs w:val="20"/>
                <w:lang w:val="uk-UA"/>
              </w:rPr>
              <w:t>Місце для відповіді.</w:t>
            </w:r>
          </w:p>
          <w:p w14:paraId="56A36920" w14:textId="77777777" w:rsidR="002B13B2" w:rsidRPr="00584574" w:rsidRDefault="002B13B2" w:rsidP="00B945D5">
            <w:pPr>
              <w:pStyle w:val="MediumShading1-Accent11"/>
              <w:spacing w:after="120"/>
              <w:rPr>
                <w:rFonts w:ascii="Avenir Next Cyr" w:hAnsi="Avenir Next Cyr"/>
                <w:color w:val="auto"/>
                <w:sz w:val="20"/>
                <w:szCs w:val="20"/>
                <w:lang w:val="uk-UA"/>
              </w:rPr>
            </w:pPr>
          </w:p>
          <w:p w14:paraId="5604CD4F" w14:textId="77777777" w:rsidR="002B13B2" w:rsidRPr="00584574" w:rsidRDefault="002B13B2" w:rsidP="00B945D5">
            <w:pPr>
              <w:spacing w:before="120" w:after="120" w:line="240" w:lineRule="auto"/>
              <w:rPr>
                <w:rFonts w:ascii="Avenir Next Cyr" w:hAnsi="Avenir Next Cyr"/>
                <w:color w:val="auto"/>
                <w:sz w:val="20"/>
                <w:szCs w:val="19"/>
                <w:lang w:val="uk-UA"/>
              </w:rPr>
            </w:pPr>
          </w:p>
        </w:tc>
      </w:tr>
      <w:bookmarkEnd w:id="3"/>
      <w:tr w:rsidR="002B13B2" w:rsidRPr="00943BD3" w14:paraId="64A932D8" w14:textId="77777777" w:rsidTr="00B945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95" w:type="dxa"/>
            <w:gridSpan w:val="3"/>
            <w:shd w:val="clear" w:color="auto" w:fill="B8B8B8"/>
          </w:tcPr>
          <w:p w14:paraId="294E1728" w14:textId="77777777" w:rsidR="002B13B2" w:rsidRPr="00584574" w:rsidRDefault="002B13B2" w:rsidP="00B945D5">
            <w:pPr>
              <w:spacing w:before="120" w:after="120" w:line="240" w:lineRule="auto"/>
              <w:rPr>
                <w:rFonts w:ascii="Avenir Next Cyr Medium" w:hAnsi="Avenir Next Cyr Medium"/>
                <w:b/>
                <w:color w:val="auto"/>
                <w:lang w:val="uk-UA"/>
              </w:rPr>
            </w:pPr>
            <w:r w:rsidRPr="00584574">
              <w:rPr>
                <w:rFonts w:ascii="Avenir Next Cyr Medium" w:hAnsi="Avenir Next Cyr Medium"/>
                <w:b/>
                <w:color w:val="auto"/>
                <w:lang w:val="uk-UA"/>
              </w:rPr>
              <w:t>ВЛАСНІ МЕДІА</w:t>
            </w:r>
          </w:p>
          <w:p w14:paraId="33DB0FA1" w14:textId="77777777" w:rsidR="002B13B2" w:rsidRPr="000F0840" w:rsidRDefault="002B13B2" w:rsidP="00B945D5">
            <w:pPr>
              <w:pStyle w:val="FreeForm"/>
              <w:spacing w:after="120"/>
              <w:rPr>
                <w:rFonts w:ascii="Avenir Next Cyr" w:hAnsi="Avenir Next Cyr"/>
                <w:bCs/>
                <w:color w:val="auto"/>
                <w:sz w:val="20"/>
                <w:lang w:val="uk-UA"/>
              </w:rPr>
            </w:pPr>
            <w:r w:rsidRPr="000F0840">
              <w:rPr>
                <w:rFonts w:ascii="Avenir Next Cyr" w:hAnsi="Avenir Next Cyr"/>
                <w:bCs/>
                <w:color w:val="auto"/>
                <w:sz w:val="20"/>
                <w:lang w:val="uk-UA"/>
              </w:rPr>
              <w:t>Чи були задіяні в кампанії власні медіа? (Так/Ні)</w:t>
            </w:r>
          </w:p>
          <w:p w14:paraId="75F372DE" w14:textId="77777777" w:rsidR="002B13B2" w:rsidRPr="000F0840" w:rsidRDefault="002B13B2" w:rsidP="00B945D5">
            <w:pPr>
              <w:pStyle w:val="FreeForm"/>
              <w:spacing w:after="120"/>
              <w:rPr>
                <w:rFonts w:ascii="Avenir Next Cyr" w:hAnsi="Avenir Next Cyr"/>
                <w:bCs/>
                <w:color w:val="auto"/>
                <w:sz w:val="20"/>
                <w:lang w:val="uk-UA"/>
              </w:rPr>
            </w:pPr>
            <w:r w:rsidRPr="000F0840">
              <w:rPr>
                <w:rFonts w:ascii="Avenir Next Cyr" w:hAnsi="Avenir Next Cyr"/>
                <w:bCs/>
                <w:color w:val="auto"/>
                <w:sz w:val="20"/>
                <w:lang w:val="uk-UA"/>
              </w:rPr>
              <w:t>Надайте детальну інформацію про власні медіа ресурси, якщо такі є (диджитал чи фізичні носії, об’єкти нерухомості компанії), що були задіяні як комунікаційні канали в рамках кампанії.</w:t>
            </w:r>
            <w:r w:rsidRPr="000F0840">
              <w:rPr>
                <w:rFonts w:ascii="Avenir Next Cyr" w:hAnsi="Avenir Next Cyr"/>
                <w:bCs/>
                <w:color w:val="auto"/>
                <w:sz w:val="20"/>
                <w:lang w:val="uk-UA"/>
              </w:rPr>
              <w:br/>
            </w:r>
            <w:r w:rsidRPr="000F0840">
              <w:rPr>
                <w:rFonts w:ascii="Avenir Next Cyr" w:hAnsi="Avenir Next Cyr"/>
                <w:bCs/>
                <w:color w:val="auto"/>
                <w:sz w:val="20"/>
                <w:lang w:val="uk-UA"/>
              </w:rPr>
              <w:br/>
              <w:t>Прикладами власних медіа можуть бути корпоративний веб-сайт, соціальні медіа-платформи, упаковка, фірмовий магазин, власний транспорт тощо.</w:t>
            </w:r>
          </w:p>
          <w:p w14:paraId="178AB79F" w14:textId="77777777" w:rsidR="002B13B2" w:rsidRPr="00584574" w:rsidRDefault="002B13B2" w:rsidP="00B945D5">
            <w:pPr>
              <w:pStyle w:val="FreeForm"/>
              <w:spacing w:after="120"/>
              <w:rPr>
                <w:rFonts w:ascii="Verdana" w:hAnsi="Verdana"/>
                <w:bCs/>
                <w:color w:val="auto"/>
                <w:sz w:val="20"/>
                <w:lang w:val="uk-UA"/>
              </w:rPr>
            </w:pPr>
            <w:r w:rsidRPr="000F0840">
              <w:rPr>
                <w:rFonts w:ascii="Avenir Next Cyr" w:hAnsi="Avenir Next Cyr"/>
                <w:i/>
                <w:color w:val="auto"/>
                <w:spacing w:val="-3"/>
                <w:sz w:val="16"/>
                <w:szCs w:val="16"/>
                <w:lang w:val="uk-UA"/>
              </w:rPr>
              <w:t xml:space="preserve">(~100 </w:t>
            </w:r>
            <w:r w:rsidRPr="000F0840">
              <w:rPr>
                <w:rFonts w:ascii="Avenir Next Cyr" w:hAnsi="Avenir Next Cyr" w:cs="Calibri"/>
                <w:i/>
                <w:color w:val="auto"/>
                <w:spacing w:val="-3"/>
                <w:sz w:val="16"/>
                <w:szCs w:val="16"/>
                <w:lang w:val="uk-UA"/>
              </w:rPr>
              <w:t>слів</w:t>
            </w:r>
            <w:r w:rsidRPr="000F0840">
              <w:rPr>
                <w:rFonts w:ascii="Avenir Next Cyr" w:hAnsi="Avenir Next Cyr"/>
                <w:i/>
                <w:color w:val="auto"/>
                <w:spacing w:val="-3"/>
                <w:sz w:val="16"/>
                <w:szCs w:val="16"/>
                <w:lang w:val="uk-UA"/>
              </w:rPr>
              <w:t>)</w:t>
            </w:r>
          </w:p>
        </w:tc>
        <w:tc>
          <w:tcPr>
            <w:tcW w:w="5378" w:type="dxa"/>
            <w:gridSpan w:val="3"/>
            <w:shd w:val="clear" w:color="auto" w:fill="auto"/>
          </w:tcPr>
          <w:p w14:paraId="3FB303BD" w14:textId="77777777" w:rsidR="002B13B2" w:rsidRPr="00584574" w:rsidRDefault="002B13B2" w:rsidP="00B945D5">
            <w:pPr>
              <w:pStyle w:val="MediumShading1-Accent11"/>
              <w:spacing w:before="120" w:after="120"/>
              <w:rPr>
                <w:rFonts w:ascii="Avenir Next Cyr Medium" w:hAnsi="Avenir Next Cyr Medium"/>
                <w:b/>
                <w:color w:val="auto"/>
                <w:sz w:val="19"/>
                <w:szCs w:val="19"/>
                <w:lang w:val="uk-UA"/>
              </w:rPr>
            </w:pPr>
            <w:proofErr w:type="spellStart"/>
            <w:r w:rsidRPr="00584574">
              <w:rPr>
                <w:rFonts w:ascii="Avenir Next Cyr Medium" w:hAnsi="Avenir Next Cyr Medium"/>
                <w:b/>
                <w:color w:val="auto"/>
                <w:sz w:val="19"/>
                <w:szCs w:val="19"/>
                <w:lang w:val="uk-UA"/>
              </w:rPr>
              <w:t>Effie</w:t>
            </w:r>
            <w:proofErr w:type="spellEnd"/>
            <w:r w:rsidRPr="00584574">
              <w:rPr>
                <w:rFonts w:ascii="Avenir Next Cyr Medium" w:hAnsi="Avenir Next Cyr Medium"/>
                <w:b/>
                <w:color w:val="auto"/>
                <w:sz w:val="19"/>
                <w:szCs w:val="19"/>
                <w:lang w:val="uk-UA"/>
              </w:rPr>
              <w:t xml:space="preserve"> підказки:</w:t>
            </w:r>
          </w:p>
          <w:p w14:paraId="51A32D3F" w14:textId="77777777" w:rsidR="002B13B2" w:rsidRPr="00584574" w:rsidRDefault="002B13B2" w:rsidP="00B945D5">
            <w:pPr>
              <w:pStyle w:val="FreeForm"/>
              <w:numPr>
                <w:ilvl w:val="0"/>
                <w:numId w:val="6"/>
              </w:numPr>
              <w:spacing w:after="120"/>
              <w:ind w:left="304" w:hanging="283"/>
              <w:rPr>
                <w:rFonts w:ascii="Avenir Next Cyr" w:hAnsi="Avenir Next Cyr"/>
                <w:color w:val="auto"/>
                <w:sz w:val="18"/>
                <w:szCs w:val="18"/>
                <w:lang w:val="uk-UA"/>
              </w:rPr>
            </w:pPr>
            <w:r w:rsidRPr="00584574">
              <w:rPr>
                <w:rFonts w:ascii="Avenir Next Cyr" w:hAnsi="Avenir Next Cyr"/>
                <w:color w:val="auto"/>
                <w:sz w:val="18"/>
                <w:szCs w:val="18"/>
                <w:lang w:val="uk-UA"/>
              </w:rPr>
              <w:t>Якщо власні медіа-платформи були позначені (обрані) в таблиці комунікаційних каналів</w:t>
            </w:r>
            <w:r w:rsidRPr="00584574">
              <w:rPr>
                <w:rFonts w:ascii="Avenir Next Cyr" w:hAnsi="Avenir Next Cyr"/>
                <w:sz w:val="18"/>
                <w:szCs w:val="18"/>
                <w:lang w:val="uk-UA"/>
              </w:rPr>
              <w:t xml:space="preserve"> </w:t>
            </w:r>
            <w:r w:rsidRPr="00584574">
              <w:rPr>
                <w:rFonts w:ascii="Avenir Next Cyr" w:hAnsi="Avenir Next Cyr"/>
                <w:color w:val="auto"/>
                <w:sz w:val="18"/>
                <w:szCs w:val="18"/>
                <w:lang w:val="uk-UA"/>
              </w:rPr>
              <w:t>TOUCHPOINTS, судді очікують побачити опис цих носіїв у відповіді.</w:t>
            </w:r>
          </w:p>
          <w:p w14:paraId="7C0B9D94" w14:textId="77777777" w:rsidR="002B13B2" w:rsidRPr="00584574" w:rsidRDefault="002B13B2" w:rsidP="00B945D5">
            <w:pPr>
              <w:pStyle w:val="FreeForm"/>
              <w:numPr>
                <w:ilvl w:val="0"/>
                <w:numId w:val="6"/>
              </w:numPr>
              <w:spacing w:after="120"/>
              <w:ind w:left="346" w:hanging="274"/>
              <w:rPr>
                <w:rFonts w:ascii="Avenir Next LT Pro" w:hAnsi="Avenir Next LT Pro"/>
                <w:color w:val="auto"/>
                <w:sz w:val="17"/>
                <w:szCs w:val="17"/>
                <w:lang w:val="uk-UA"/>
              </w:rPr>
            </w:pPr>
            <w:r w:rsidRPr="00584574">
              <w:rPr>
                <w:rFonts w:ascii="Avenir Next Cyr" w:hAnsi="Avenir Next Cyr"/>
                <w:color w:val="auto"/>
                <w:sz w:val="18"/>
                <w:szCs w:val="18"/>
                <w:lang w:val="uk-UA"/>
              </w:rPr>
              <w:t>Аналогічно, будь-які власні медіа, описані тут, також повинні бути позначені в таблиці комунікаційних каналів</w:t>
            </w:r>
            <w:r w:rsidRPr="00584574">
              <w:rPr>
                <w:rFonts w:ascii="Avenir Next Cyr" w:hAnsi="Avenir Next Cyr"/>
                <w:sz w:val="18"/>
                <w:szCs w:val="18"/>
                <w:lang w:val="uk-UA"/>
              </w:rPr>
              <w:t xml:space="preserve"> </w:t>
            </w:r>
            <w:r w:rsidRPr="00584574">
              <w:rPr>
                <w:rFonts w:ascii="Avenir Next Cyr" w:hAnsi="Avenir Next Cyr"/>
                <w:color w:val="auto"/>
                <w:sz w:val="18"/>
                <w:szCs w:val="18"/>
                <w:lang w:val="uk-UA"/>
              </w:rPr>
              <w:t xml:space="preserve">TOUCHPOINTS.  </w:t>
            </w:r>
          </w:p>
        </w:tc>
      </w:tr>
      <w:tr w:rsidR="002B13B2" w:rsidRPr="00584574" w14:paraId="18FC789E" w14:textId="77777777" w:rsidTr="00B945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95"/>
        </w:trPr>
        <w:tc>
          <w:tcPr>
            <w:tcW w:w="10773" w:type="dxa"/>
            <w:gridSpan w:val="6"/>
            <w:shd w:val="clear" w:color="auto" w:fill="auto"/>
          </w:tcPr>
          <w:p w14:paraId="4A1080E1" w14:textId="77777777" w:rsidR="002B13B2" w:rsidRPr="00584574" w:rsidRDefault="002B13B2" w:rsidP="00B945D5">
            <w:pPr>
              <w:pStyle w:val="MediumShading1-Accent11"/>
              <w:spacing w:after="120"/>
              <w:rPr>
                <w:rFonts w:ascii="Avenir Next Cyr" w:hAnsi="Avenir Next Cyr"/>
                <w:color w:val="auto"/>
                <w:sz w:val="20"/>
                <w:szCs w:val="20"/>
                <w:lang w:val="uk-UA"/>
              </w:rPr>
            </w:pPr>
            <w:r w:rsidRPr="00584574">
              <w:rPr>
                <w:rFonts w:ascii="Avenir Next Cyr" w:hAnsi="Avenir Next Cyr"/>
                <w:color w:val="auto"/>
                <w:sz w:val="20"/>
                <w:szCs w:val="20"/>
                <w:lang w:val="uk-UA"/>
              </w:rPr>
              <w:t>Місце для відповіді.</w:t>
            </w:r>
          </w:p>
          <w:p w14:paraId="762D0D9A" w14:textId="77777777" w:rsidR="002B13B2" w:rsidRPr="00584574" w:rsidRDefault="002B13B2" w:rsidP="00B945D5">
            <w:pPr>
              <w:spacing w:after="0" w:line="240" w:lineRule="auto"/>
              <w:rPr>
                <w:rFonts w:ascii="Verdana" w:hAnsi="Verdana"/>
                <w:color w:val="auto"/>
                <w:sz w:val="20"/>
                <w:szCs w:val="19"/>
                <w:lang w:val="uk-UA"/>
              </w:rPr>
            </w:pPr>
          </w:p>
          <w:p w14:paraId="396FD34B" w14:textId="77777777" w:rsidR="002B13B2" w:rsidRPr="00584574" w:rsidRDefault="002B13B2" w:rsidP="00B945D5">
            <w:pPr>
              <w:spacing w:after="0" w:line="240" w:lineRule="auto"/>
              <w:rPr>
                <w:rFonts w:ascii="Verdana" w:hAnsi="Verdana"/>
                <w:color w:val="auto"/>
                <w:sz w:val="20"/>
                <w:szCs w:val="19"/>
                <w:lang w:val="uk-UA"/>
              </w:rPr>
            </w:pPr>
          </w:p>
          <w:p w14:paraId="1209B1F3" w14:textId="77777777" w:rsidR="002B13B2" w:rsidRPr="00584574" w:rsidRDefault="002B13B2" w:rsidP="00B945D5">
            <w:pPr>
              <w:spacing w:after="0" w:line="240" w:lineRule="auto"/>
              <w:rPr>
                <w:rFonts w:asciiTheme="minorHAnsi" w:hAnsiTheme="minorHAnsi"/>
                <w:color w:val="auto"/>
                <w:sz w:val="20"/>
                <w:szCs w:val="20"/>
                <w:lang w:val="uk-UA"/>
              </w:rPr>
            </w:pPr>
          </w:p>
        </w:tc>
      </w:tr>
      <w:tr w:rsidR="002B13B2" w:rsidRPr="00584574" w14:paraId="3036C088" w14:textId="77777777" w:rsidTr="00B945D5">
        <w:tc>
          <w:tcPr>
            <w:tcW w:w="10773" w:type="dxa"/>
            <w:gridSpan w:val="6"/>
            <w:shd w:val="clear" w:color="auto" w:fill="BFBFBF" w:themeFill="background1" w:themeFillShade="BF"/>
          </w:tcPr>
          <w:p w14:paraId="28AC07DD" w14:textId="77777777" w:rsidR="002B13B2" w:rsidRPr="00584574" w:rsidRDefault="002B13B2" w:rsidP="00B945D5">
            <w:pPr>
              <w:spacing w:before="120" w:after="120" w:line="240" w:lineRule="auto"/>
              <w:rPr>
                <w:rFonts w:ascii="Avenir Next Cyr Medium" w:hAnsi="Avenir Next Cyr Medium" w:cs="Calibri"/>
                <w:b/>
                <w:bCs/>
                <w:color w:val="auto"/>
                <w:lang w:val="uk-UA"/>
              </w:rPr>
            </w:pPr>
            <w:r w:rsidRPr="00584574">
              <w:rPr>
                <w:rFonts w:ascii="Avenir Next Cyr Medium" w:hAnsi="Avenir Next Cyr Medium" w:cs="Calibri"/>
                <w:b/>
                <w:bCs/>
                <w:color w:val="auto"/>
                <w:lang w:val="uk-UA"/>
              </w:rPr>
              <w:t xml:space="preserve">СПОНСОРСТВО ТА </w:t>
            </w:r>
            <w:r w:rsidRPr="000F0840">
              <w:rPr>
                <w:rFonts w:ascii="Avenir Next Cyr Medium" w:hAnsi="Avenir Next Cyr Medium" w:cs="Calibri"/>
                <w:b/>
                <w:bCs/>
                <w:color w:val="auto"/>
                <w:lang w:val="uk-UA"/>
              </w:rPr>
              <w:t>МЕДІЙНЕ ПАРТНЕРСТВО</w:t>
            </w:r>
          </w:p>
          <w:p w14:paraId="6AB6612E" w14:textId="77777777" w:rsidR="002B13B2" w:rsidRPr="00584574" w:rsidRDefault="002B13B2" w:rsidP="00B945D5">
            <w:pPr>
              <w:spacing w:before="120" w:after="120" w:line="240" w:lineRule="auto"/>
              <w:rPr>
                <w:rFonts w:ascii="Avenir Next Cyr" w:eastAsia="ヒラギノ角ゴ Pro W3" w:hAnsi="Avenir Next Cyr"/>
                <w:color w:val="auto"/>
                <w:sz w:val="20"/>
                <w:szCs w:val="20"/>
                <w:lang w:val="uk-UA" w:eastAsia="en-US"/>
              </w:rPr>
            </w:pPr>
            <w:r w:rsidRPr="00584574">
              <w:rPr>
                <w:rFonts w:ascii="Avenir Next Cyr" w:eastAsia="ヒラギノ角ゴ Pro W3" w:hAnsi="Avenir Next Cyr"/>
                <w:color w:val="auto"/>
                <w:sz w:val="20"/>
                <w:szCs w:val="20"/>
                <w:lang w:val="uk-UA" w:eastAsia="en-US"/>
              </w:rPr>
              <w:t xml:space="preserve">Оберіть види спонсорства / медіа партнерства, що були задіяні у вашій кампанії. Далі надайте додаткову інформацію стосовно цього спонсорства / медіа партнерства, включаючи </w:t>
            </w:r>
            <w:proofErr w:type="spellStart"/>
            <w:r w:rsidRPr="00584574">
              <w:rPr>
                <w:rFonts w:ascii="Avenir Next Cyr" w:eastAsia="ヒラギノ角ゴ Pro W3" w:hAnsi="Avenir Next Cyr"/>
                <w:color w:val="auto"/>
                <w:sz w:val="20"/>
                <w:szCs w:val="20"/>
                <w:lang w:val="uk-UA" w:eastAsia="en-US"/>
              </w:rPr>
              <w:t>таймінг</w:t>
            </w:r>
            <w:proofErr w:type="spellEnd"/>
            <w:r w:rsidRPr="00584574">
              <w:rPr>
                <w:rFonts w:ascii="Avenir Next Cyr" w:eastAsia="ヒラギノ角ゴ Pro W3" w:hAnsi="Avenir Next Cyr"/>
                <w:color w:val="auto"/>
                <w:sz w:val="20"/>
                <w:szCs w:val="20"/>
                <w:lang w:val="uk-UA" w:eastAsia="en-US"/>
              </w:rPr>
              <w:t>.</w:t>
            </w:r>
          </w:p>
          <w:p w14:paraId="71BB0EE1" w14:textId="77777777" w:rsidR="002B13B2" w:rsidRPr="00584574" w:rsidRDefault="002B13B2" w:rsidP="00B945D5">
            <w:pPr>
              <w:spacing w:before="120" w:after="120" w:line="240" w:lineRule="auto"/>
              <w:rPr>
                <w:rFonts w:ascii="Avenir Next LT Pro" w:eastAsia="ヒラギノ角ゴ Pro W3" w:hAnsi="Avenir Next LT Pro"/>
                <w:color w:val="auto"/>
                <w:sz w:val="17"/>
                <w:szCs w:val="17"/>
                <w:lang w:val="uk-UA" w:eastAsia="en-US"/>
              </w:rPr>
            </w:pPr>
            <w:r w:rsidRPr="00584574">
              <w:rPr>
                <w:rFonts w:ascii="Avenir Next Cyr" w:hAnsi="Avenir Next Cyr"/>
                <w:i/>
                <w:color w:val="auto"/>
                <w:spacing w:val="-3"/>
                <w:sz w:val="16"/>
                <w:szCs w:val="16"/>
                <w:lang w:val="uk-UA"/>
              </w:rPr>
              <w:t xml:space="preserve">(~100 </w:t>
            </w:r>
            <w:r w:rsidRPr="00584574">
              <w:rPr>
                <w:rFonts w:ascii="Avenir Next Cyr" w:hAnsi="Avenir Next Cyr" w:cs="Calibri"/>
                <w:i/>
                <w:color w:val="auto"/>
                <w:spacing w:val="-3"/>
                <w:sz w:val="16"/>
                <w:szCs w:val="16"/>
                <w:lang w:val="uk-UA"/>
              </w:rPr>
              <w:t>слів</w:t>
            </w:r>
            <w:r w:rsidRPr="00584574">
              <w:rPr>
                <w:rFonts w:ascii="Avenir Next Cyr" w:hAnsi="Avenir Next Cyr"/>
                <w:i/>
                <w:color w:val="auto"/>
                <w:spacing w:val="-3"/>
                <w:sz w:val="16"/>
                <w:szCs w:val="16"/>
                <w:lang w:val="uk-UA"/>
              </w:rPr>
              <w:t>)</w:t>
            </w:r>
          </w:p>
        </w:tc>
      </w:tr>
      <w:tr w:rsidR="002B13B2" w:rsidRPr="00584574" w14:paraId="4AA2D0DD" w14:textId="77777777" w:rsidTr="00B945D5">
        <w:trPr>
          <w:trHeight w:val="263"/>
        </w:trPr>
        <w:tc>
          <w:tcPr>
            <w:tcW w:w="2696" w:type="dxa"/>
            <w:shd w:val="clear" w:color="auto" w:fill="FFFFFF" w:themeFill="background1"/>
            <w:vAlign w:val="center"/>
          </w:tcPr>
          <w:p w14:paraId="3F84DF5F" w14:textId="77777777" w:rsidR="002B13B2" w:rsidRPr="00584574" w:rsidRDefault="00C54CDD" w:rsidP="00B945D5">
            <w:pPr>
              <w:spacing w:before="120" w:after="120" w:line="240" w:lineRule="auto"/>
              <w:ind w:left="150"/>
              <w:rPr>
                <w:rFonts w:ascii="Avenir Next Cyr Medium" w:hAnsi="Avenir Next Cyr Medium" w:cs="Tahoma"/>
                <w:b/>
                <w:color w:val="000000" w:themeColor="text1"/>
                <w:sz w:val="20"/>
                <w:szCs w:val="20"/>
                <w:lang w:val="uk-UA"/>
              </w:rPr>
            </w:pPr>
            <w:sdt>
              <w:sdtPr>
                <w:rPr>
                  <w:rFonts w:ascii="Avenir Next Cyr Medium" w:hAnsi="Avenir Next Cyr Medium"/>
                  <w:b/>
                  <w:color w:val="auto"/>
                  <w:sz w:val="20"/>
                  <w:szCs w:val="20"/>
                  <w:lang w:val="uk-UA"/>
                </w:rPr>
                <w:id w:val="661521476"/>
                <w14:checkbox>
                  <w14:checked w14:val="0"/>
                  <w14:checkedState w14:val="2612" w14:font="MS Gothic"/>
                  <w14:uncheckedState w14:val="2610" w14:font="MS Gothic"/>
                </w14:checkbox>
              </w:sdtPr>
              <w:sdtEndPr/>
              <w:sdtContent>
                <w:r w:rsidR="002B13B2" w:rsidRPr="00584574">
                  <w:rPr>
                    <w:rFonts w:ascii="Segoe UI Symbol" w:eastAsia="MS Gothic" w:hAnsi="Segoe UI Symbol" w:cs="Segoe UI Symbol"/>
                    <w:b/>
                    <w:color w:val="auto"/>
                    <w:sz w:val="20"/>
                    <w:szCs w:val="20"/>
                    <w:lang w:val="uk-UA"/>
                  </w:rPr>
                  <w:t>☐</w:t>
                </w:r>
              </w:sdtContent>
            </w:sdt>
            <w:r w:rsidR="002B13B2" w:rsidRPr="00584574">
              <w:rPr>
                <w:rFonts w:ascii="Avenir Next Cyr Medium" w:hAnsi="Avenir Next Cyr Medium"/>
                <w:b/>
                <w:color w:val="auto"/>
                <w:sz w:val="20"/>
                <w:szCs w:val="20"/>
                <w:lang w:val="uk-UA"/>
              </w:rPr>
              <w:t xml:space="preserve"> </w:t>
            </w:r>
            <w:proofErr w:type="spellStart"/>
            <w:r w:rsidR="002B13B2" w:rsidRPr="00584574">
              <w:rPr>
                <w:rFonts w:ascii="Avenir Next Cyr Medium" w:hAnsi="Avenir Next Cyr Medium" w:cs="Calibri"/>
                <w:b/>
                <w:color w:val="000000" w:themeColor="text1"/>
                <w:sz w:val="20"/>
                <w:szCs w:val="20"/>
                <w:lang w:val="uk-UA"/>
              </w:rPr>
              <w:t>Продакт</w:t>
            </w:r>
            <w:proofErr w:type="spellEnd"/>
            <w:r w:rsidR="002B13B2" w:rsidRPr="00584574">
              <w:rPr>
                <w:rFonts w:ascii="Avenir Next Cyr Medium" w:hAnsi="Avenir Next Cyr Medium" w:cs="Calibri"/>
                <w:b/>
                <w:color w:val="000000" w:themeColor="text1"/>
                <w:sz w:val="20"/>
                <w:szCs w:val="20"/>
                <w:lang w:val="uk-UA"/>
              </w:rPr>
              <w:t>-плейсмент</w:t>
            </w:r>
            <w:r w:rsidR="002B13B2" w:rsidRPr="00584574">
              <w:rPr>
                <w:rFonts w:ascii="Avenir Next Cyr Medium" w:hAnsi="Avenir Next Cyr Medium" w:cs="Tahoma"/>
                <w:b/>
                <w:color w:val="000000" w:themeColor="text1"/>
                <w:sz w:val="20"/>
                <w:szCs w:val="20"/>
                <w:lang w:val="uk-UA"/>
              </w:rPr>
              <w:t xml:space="preserve"> – </w:t>
            </w:r>
            <w:proofErr w:type="spellStart"/>
            <w:r w:rsidR="002B13B2" w:rsidRPr="00584574">
              <w:rPr>
                <w:rFonts w:ascii="Avenir Next Cyr Medium" w:hAnsi="Avenir Next Cyr Medium" w:cs="Calibri"/>
                <w:b/>
                <w:color w:val="000000" w:themeColor="text1"/>
                <w:sz w:val="20"/>
                <w:szCs w:val="20"/>
                <w:lang w:val="uk-UA"/>
              </w:rPr>
              <w:t>Разово</w:t>
            </w:r>
            <w:proofErr w:type="spellEnd"/>
          </w:p>
        </w:tc>
        <w:tc>
          <w:tcPr>
            <w:tcW w:w="2699" w:type="dxa"/>
            <w:gridSpan w:val="2"/>
            <w:shd w:val="clear" w:color="auto" w:fill="FFFFFF" w:themeFill="background1"/>
            <w:vAlign w:val="center"/>
          </w:tcPr>
          <w:p w14:paraId="677A21AA" w14:textId="77777777" w:rsidR="002B13B2" w:rsidRPr="00584574" w:rsidRDefault="00C54CDD" w:rsidP="00B945D5">
            <w:pPr>
              <w:spacing w:before="120" w:after="120" w:line="240" w:lineRule="auto"/>
              <w:ind w:left="150"/>
              <w:rPr>
                <w:rFonts w:ascii="Avenir Next Cyr Medium" w:hAnsi="Avenir Next Cyr Medium" w:cs="Tahoma"/>
                <w:b/>
                <w:color w:val="000000" w:themeColor="text1"/>
                <w:sz w:val="20"/>
                <w:szCs w:val="20"/>
                <w:lang w:val="uk-UA"/>
              </w:rPr>
            </w:pPr>
            <w:sdt>
              <w:sdtPr>
                <w:rPr>
                  <w:rFonts w:ascii="Avenir Next Cyr Medium" w:hAnsi="Avenir Next Cyr Medium"/>
                  <w:b/>
                  <w:color w:val="auto"/>
                  <w:sz w:val="20"/>
                  <w:szCs w:val="20"/>
                  <w:lang w:val="uk-UA"/>
                </w:rPr>
                <w:id w:val="-1093235408"/>
                <w14:checkbox>
                  <w14:checked w14:val="0"/>
                  <w14:checkedState w14:val="2612" w14:font="MS Gothic"/>
                  <w14:uncheckedState w14:val="2610" w14:font="MS Gothic"/>
                </w14:checkbox>
              </w:sdtPr>
              <w:sdtEndPr/>
              <w:sdtContent>
                <w:r w:rsidR="002B13B2" w:rsidRPr="00584574">
                  <w:rPr>
                    <w:rFonts w:ascii="Segoe UI Symbol" w:eastAsia="MS Gothic" w:hAnsi="Segoe UI Symbol" w:cs="Segoe UI Symbol"/>
                    <w:b/>
                    <w:color w:val="auto"/>
                    <w:sz w:val="20"/>
                    <w:szCs w:val="20"/>
                    <w:lang w:val="uk-UA"/>
                  </w:rPr>
                  <w:t>☐</w:t>
                </w:r>
              </w:sdtContent>
            </w:sdt>
            <w:r w:rsidR="002B13B2" w:rsidRPr="00584574">
              <w:rPr>
                <w:rFonts w:ascii="Avenir Next Cyr Medium" w:hAnsi="Avenir Next Cyr Medium"/>
                <w:b/>
                <w:color w:val="auto"/>
                <w:sz w:val="20"/>
                <w:szCs w:val="20"/>
                <w:lang w:val="uk-UA"/>
              </w:rPr>
              <w:t xml:space="preserve"> </w:t>
            </w:r>
            <w:proofErr w:type="spellStart"/>
            <w:r w:rsidR="002B13B2" w:rsidRPr="00584574">
              <w:rPr>
                <w:rFonts w:ascii="Avenir Next Cyr Medium" w:hAnsi="Avenir Next Cyr Medium" w:cs="Calibri"/>
                <w:b/>
                <w:color w:val="000000" w:themeColor="text1"/>
                <w:sz w:val="20"/>
                <w:szCs w:val="20"/>
                <w:lang w:val="uk-UA"/>
              </w:rPr>
              <w:t>Продакт</w:t>
            </w:r>
            <w:proofErr w:type="spellEnd"/>
            <w:r w:rsidR="002B13B2" w:rsidRPr="00584574">
              <w:rPr>
                <w:rFonts w:ascii="Avenir Next Cyr Medium" w:hAnsi="Avenir Next Cyr Medium" w:cs="Calibri"/>
                <w:b/>
                <w:color w:val="000000" w:themeColor="text1"/>
                <w:sz w:val="20"/>
                <w:szCs w:val="20"/>
                <w:lang w:val="uk-UA"/>
              </w:rPr>
              <w:t>-плейсмент</w:t>
            </w:r>
            <w:r w:rsidR="002B13B2" w:rsidRPr="00584574">
              <w:rPr>
                <w:rFonts w:ascii="Avenir Next Cyr Medium" w:hAnsi="Avenir Next Cyr Medium" w:cs="Tahoma"/>
                <w:b/>
                <w:color w:val="000000" w:themeColor="text1"/>
                <w:sz w:val="20"/>
                <w:szCs w:val="20"/>
                <w:lang w:val="uk-UA"/>
              </w:rPr>
              <w:t xml:space="preserve"> – </w:t>
            </w:r>
            <w:r w:rsidR="002B13B2" w:rsidRPr="00584574">
              <w:rPr>
                <w:rFonts w:ascii="Avenir Next Cyr Medium" w:hAnsi="Avenir Next Cyr Medium" w:cs="Calibri"/>
                <w:b/>
                <w:color w:val="000000" w:themeColor="text1"/>
                <w:sz w:val="20"/>
                <w:szCs w:val="20"/>
                <w:lang w:val="uk-UA"/>
              </w:rPr>
              <w:t>Регулярно</w:t>
            </w:r>
          </w:p>
        </w:tc>
        <w:tc>
          <w:tcPr>
            <w:tcW w:w="2696" w:type="dxa"/>
            <w:gridSpan w:val="2"/>
            <w:shd w:val="clear" w:color="auto" w:fill="FFFFFF" w:themeFill="background1"/>
            <w:vAlign w:val="center"/>
          </w:tcPr>
          <w:p w14:paraId="536A7503" w14:textId="77777777" w:rsidR="002B13B2" w:rsidRPr="00584574" w:rsidRDefault="00C54CDD" w:rsidP="00B945D5">
            <w:pPr>
              <w:spacing w:before="120" w:after="120" w:line="240" w:lineRule="auto"/>
              <w:ind w:left="150"/>
              <w:rPr>
                <w:rFonts w:ascii="Avenir Next Cyr Medium" w:hAnsi="Avenir Next Cyr Medium" w:cs="Tahoma"/>
                <w:b/>
                <w:color w:val="000000" w:themeColor="text1"/>
                <w:sz w:val="20"/>
                <w:szCs w:val="20"/>
                <w:lang w:val="uk-UA"/>
              </w:rPr>
            </w:pPr>
            <w:sdt>
              <w:sdtPr>
                <w:rPr>
                  <w:rFonts w:ascii="Avenir Next Cyr Medium" w:hAnsi="Avenir Next Cyr Medium"/>
                  <w:b/>
                  <w:color w:val="auto"/>
                  <w:sz w:val="20"/>
                  <w:szCs w:val="20"/>
                  <w:lang w:val="uk-UA"/>
                </w:rPr>
                <w:id w:val="1541930687"/>
                <w14:checkbox>
                  <w14:checked w14:val="0"/>
                  <w14:checkedState w14:val="2612" w14:font="MS Gothic"/>
                  <w14:uncheckedState w14:val="2610" w14:font="MS Gothic"/>
                </w14:checkbox>
              </w:sdtPr>
              <w:sdtEndPr/>
              <w:sdtContent>
                <w:r w:rsidR="002B13B2" w:rsidRPr="00584574">
                  <w:rPr>
                    <w:rFonts w:ascii="Segoe UI Symbol" w:eastAsia="MS Gothic" w:hAnsi="Segoe UI Symbol" w:cs="Segoe UI Symbol"/>
                    <w:b/>
                    <w:color w:val="auto"/>
                    <w:sz w:val="20"/>
                    <w:szCs w:val="20"/>
                    <w:lang w:val="uk-UA"/>
                  </w:rPr>
                  <w:t>☐</w:t>
                </w:r>
              </w:sdtContent>
            </w:sdt>
            <w:r w:rsidR="002B13B2" w:rsidRPr="00584574">
              <w:rPr>
                <w:rFonts w:ascii="Avenir Next Cyr Medium" w:hAnsi="Avenir Next Cyr Medium"/>
                <w:b/>
                <w:color w:val="auto"/>
                <w:sz w:val="20"/>
                <w:szCs w:val="20"/>
                <w:lang w:val="uk-UA"/>
              </w:rPr>
              <w:t xml:space="preserve"> </w:t>
            </w:r>
            <w:r w:rsidR="002B13B2" w:rsidRPr="00584574">
              <w:rPr>
                <w:rFonts w:ascii="Avenir Next Cyr Medium" w:hAnsi="Avenir Next Cyr Medium" w:cs="Calibri"/>
                <w:b/>
                <w:color w:val="000000" w:themeColor="text1"/>
                <w:sz w:val="20"/>
                <w:szCs w:val="20"/>
                <w:lang w:val="uk-UA"/>
              </w:rPr>
              <w:t>Спонсорство</w:t>
            </w:r>
            <w:r w:rsidR="002B13B2" w:rsidRPr="00584574">
              <w:rPr>
                <w:rFonts w:ascii="Avenir Next Cyr Medium" w:hAnsi="Avenir Next Cyr Medium" w:cs="Tahoma"/>
                <w:b/>
                <w:color w:val="000000" w:themeColor="text1"/>
                <w:sz w:val="20"/>
                <w:szCs w:val="20"/>
                <w:lang w:val="uk-UA"/>
              </w:rPr>
              <w:t xml:space="preserve"> – </w:t>
            </w:r>
            <w:r w:rsidR="002B13B2" w:rsidRPr="00584574">
              <w:rPr>
                <w:rFonts w:ascii="Avenir Next Cyr Medium" w:hAnsi="Avenir Next Cyr Medium" w:cs="Tahoma"/>
                <w:b/>
                <w:color w:val="000000" w:themeColor="text1"/>
                <w:sz w:val="20"/>
                <w:szCs w:val="20"/>
                <w:lang w:val="uk-UA"/>
              </w:rPr>
              <w:br/>
            </w:r>
            <w:r w:rsidR="002B13B2" w:rsidRPr="00584574">
              <w:rPr>
                <w:rFonts w:ascii="Avenir Next Cyr Medium" w:hAnsi="Avenir Next Cyr Medium" w:cs="Calibri"/>
                <w:b/>
                <w:color w:val="000000" w:themeColor="text1"/>
                <w:sz w:val="20"/>
                <w:szCs w:val="20"/>
                <w:lang w:val="uk-UA"/>
              </w:rPr>
              <w:t>На сайті</w:t>
            </w:r>
          </w:p>
        </w:tc>
        <w:tc>
          <w:tcPr>
            <w:tcW w:w="2682" w:type="dxa"/>
            <w:shd w:val="clear" w:color="auto" w:fill="FFFFFF" w:themeFill="background1"/>
            <w:vAlign w:val="center"/>
          </w:tcPr>
          <w:p w14:paraId="3617D067" w14:textId="77777777" w:rsidR="002B13B2" w:rsidRPr="00584574" w:rsidRDefault="00C54CDD" w:rsidP="00B945D5">
            <w:pPr>
              <w:spacing w:before="120" w:after="120" w:line="240" w:lineRule="auto"/>
              <w:ind w:left="150"/>
              <w:rPr>
                <w:rFonts w:ascii="Avenir Next Cyr Medium" w:hAnsi="Avenir Next Cyr Medium" w:cs="Tahoma"/>
                <w:b/>
                <w:color w:val="000000" w:themeColor="text1"/>
                <w:sz w:val="20"/>
                <w:szCs w:val="20"/>
                <w:lang w:val="uk-UA"/>
              </w:rPr>
            </w:pPr>
            <w:sdt>
              <w:sdtPr>
                <w:rPr>
                  <w:rFonts w:ascii="Avenir Next Cyr Medium" w:hAnsi="Avenir Next Cyr Medium"/>
                  <w:b/>
                  <w:color w:val="auto"/>
                  <w:sz w:val="20"/>
                  <w:szCs w:val="20"/>
                  <w:lang w:val="uk-UA"/>
                </w:rPr>
                <w:id w:val="1921512825"/>
                <w14:checkbox>
                  <w14:checked w14:val="0"/>
                  <w14:checkedState w14:val="2612" w14:font="MS Gothic"/>
                  <w14:uncheckedState w14:val="2610" w14:font="MS Gothic"/>
                </w14:checkbox>
              </w:sdtPr>
              <w:sdtEndPr/>
              <w:sdtContent>
                <w:r w:rsidR="002B13B2" w:rsidRPr="00584574">
                  <w:rPr>
                    <w:rFonts w:ascii="Segoe UI Symbol" w:eastAsia="MS Gothic" w:hAnsi="Segoe UI Symbol" w:cs="Segoe UI Symbol"/>
                    <w:b/>
                    <w:color w:val="auto"/>
                    <w:sz w:val="20"/>
                    <w:szCs w:val="20"/>
                    <w:lang w:val="uk-UA"/>
                  </w:rPr>
                  <w:t>☐</w:t>
                </w:r>
              </w:sdtContent>
            </w:sdt>
            <w:r w:rsidR="002B13B2" w:rsidRPr="00584574">
              <w:rPr>
                <w:rFonts w:ascii="Avenir Next Cyr Medium" w:hAnsi="Avenir Next Cyr Medium"/>
                <w:b/>
                <w:color w:val="auto"/>
                <w:sz w:val="20"/>
                <w:szCs w:val="20"/>
                <w:lang w:val="uk-UA"/>
              </w:rPr>
              <w:t xml:space="preserve"> </w:t>
            </w:r>
            <w:r w:rsidR="002B13B2" w:rsidRPr="00584574">
              <w:rPr>
                <w:rFonts w:ascii="Avenir Next Cyr Medium" w:hAnsi="Avenir Next Cyr Medium" w:cs="Calibri"/>
                <w:b/>
                <w:color w:val="000000" w:themeColor="text1"/>
                <w:sz w:val="20"/>
                <w:szCs w:val="20"/>
                <w:lang w:val="uk-UA"/>
              </w:rPr>
              <w:t>Спонсорство</w:t>
            </w:r>
            <w:r w:rsidR="002B13B2" w:rsidRPr="00584574">
              <w:rPr>
                <w:rFonts w:ascii="Avenir Next Cyr Medium" w:hAnsi="Avenir Next Cyr Medium" w:cs="Tahoma"/>
                <w:b/>
                <w:color w:val="000000" w:themeColor="text1"/>
                <w:sz w:val="20"/>
                <w:szCs w:val="20"/>
                <w:lang w:val="uk-UA"/>
              </w:rPr>
              <w:t xml:space="preserve"> – </w:t>
            </w:r>
            <w:r w:rsidR="002B13B2" w:rsidRPr="00584574">
              <w:rPr>
                <w:rFonts w:ascii="Avenir Next Cyr Medium" w:hAnsi="Avenir Next Cyr Medium" w:cs="Tahoma"/>
                <w:b/>
                <w:color w:val="000000" w:themeColor="text1"/>
                <w:sz w:val="20"/>
                <w:szCs w:val="20"/>
                <w:lang w:val="uk-UA"/>
              </w:rPr>
              <w:br/>
            </w:r>
            <w:proofErr w:type="spellStart"/>
            <w:r w:rsidR="002B13B2" w:rsidRPr="00584574">
              <w:rPr>
                <w:rFonts w:ascii="Avenir Next Cyr Medium" w:hAnsi="Avenir Next Cyr Medium" w:cs="Tahoma"/>
                <w:b/>
                <w:color w:val="000000" w:themeColor="text1"/>
                <w:sz w:val="20"/>
                <w:szCs w:val="20"/>
                <w:lang w:val="uk-UA"/>
              </w:rPr>
              <w:t>Live</w:t>
            </w:r>
            <w:proofErr w:type="spellEnd"/>
            <w:r w:rsidR="002B13B2" w:rsidRPr="00584574">
              <w:rPr>
                <w:rFonts w:ascii="Avenir Next Cyr Medium" w:hAnsi="Avenir Next Cyr Medium" w:cs="Tahoma"/>
                <w:b/>
                <w:color w:val="000000" w:themeColor="text1"/>
                <w:sz w:val="20"/>
                <w:szCs w:val="20"/>
                <w:lang w:val="uk-UA"/>
              </w:rPr>
              <w:t xml:space="preserve"> </w:t>
            </w:r>
            <w:r w:rsidR="002B13B2" w:rsidRPr="00584574">
              <w:rPr>
                <w:rFonts w:ascii="Avenir Next Cyr Medium" w:hAnsi="Avenir Next Cyr Medium" w:cs="Calibri"/>
                <w:b/>
                <w:color w:val="000000" w:themeColor="text1"/>
                <w:sz w:val="20"/>
                <w:szCs w:val="20"/>
                <w:lang w:val="uk-UA"/>
              </w:rPr>
              <w:t>активація</w:t>
            </w:r>
          </w:p>
        </w:tc>
      </w:tr>
      <w:tr w:rsidR="002B13B2" w:rsidRPr="00584574" w14:paraId="4DCA4996" w14:textId="77777777" w:rsidTr="00B945D5">
        <w:trPr>
          <w:trHeight w:val="262"/>
        </w:trPr>
        <w:tc>
          <w:tcPr>
            <w:tcW w:w="2696" w:type="dxa"/>
            <w:shd w:val="clear" w:color="auto" w:fill="FFFFFF" w:themeFill="background1"/>
            <w:vAlign w:val="center"/>
          </w:tcPr>
          <w:p w14:paraId="63339922" w14:textId="77777777" w:rsidR="002B13B2" w:rsidRPr="00584574" w:rsidRDefault="00C54CDD" w:rsidP="00B945D5">
            <w:pPr>
              <w:spacing w:before="120" w:after="120" w:line="240" w:lineRule="auto"/>
              <w:ind w:left="150"/>
              <w:rPr>
                <w:rFonts w:ascii="Avenir Next Cyr Medium" w:hAnsi="Avenir Next Cyr Medium" w:cs="Tahoma"/>
                <w:b/>
                <w:color w:val="000000" w:themeColor="text1"/>
                <w:sz w:val="20"/>
                <w:szCs w:val="20"/>
                <w:lang w:val="uk-UA"/>
              </w:rPr>
            </w:pPr>
            <w:sdt>
              <w:sdtPr>
                <w:rPr>
                  <w:rFonts w:ascii="Avenir Next Cyr Medium" w:hAnsi="Avenir Next Cyr Medium"/>
                  <w:b/>
                  <w:color w:val="auto"/>
                  <w:sz w:val="20"/>
                  <w:szCs w:val="20"/>
                  <w:lang w:val="uk-UA"/>
                </w:rPr>
                <w:id w:val="-445156136"/>
                <w14:checkbox>
                  <w14:checked w14:val="0"/>
                  <w14:checkedState w14:val="2612" w14:font="MS Gothic"/>
                  <w14:uncheckedState w14:val="2610" w14:font="MS Gothic"/>
                </w14:checkbox>
              </w:sdtPr>
              <w:sdtEndPr/>
              <w:sdtContent>
                <w:r w:rsidR="002B13B2" w:rsidRPr="00584574">
                  <w:rPr>
                    <w:rFonts w:ascii="Segoe UI Symbol" w:eastAsia="MS Gothic" w:hAnsi="Segoe UI Symbol" w:cs="Segoe UI Symbol"/>
                    <w:b/>
                    <w:color w:val="auto"/>
                    <w:sz w:val="20"/>
                    <w:szCs w:val="20"/>
                    <w:lang w:val="uk-UA"/>
                  </w:rPr>
                  <w:t>☐</w:t>
                </w:r>
              </w:sdtContent>
            </w:sdt>
            <w:r w:rsidR="002B13B2" w:rsidRPr="00584574">
              <w:rPr>
                <w:rFonts w:ascii="Avenir Next Cyr Medium" w:hAnsi="Avenir Next Cyr Medium"/>
                <w:b/>
                <w:color w:val="auto"/>
                <w:sz w:val="20"/>
                <w:szCs w:val="20"/>
                <w:lang w:val="uk-UA"/>
              </w:rPr>
              <w:t xml:space="preserve"> </w:t>
            </w:r>
            <w:r w:rsidR="002B13B2" w:rsidRPr="00584574">
              <w:rPr>
                <w:rFonts w:ascii="Avenir Next Cyr Medium" w:hAnsi="Avenir Next Cyr Medium" w:cs="Calibri"/>
                <w:b/>
                <w:color w:val="000000" w:themeColor="text1"/>
                <w:sz w:val="20"/>
                <w:szCs w:val="20"/>
                <w:lang w:val="uk-UA"/>
              </w:rPr>
              <w:t>Спонсорство</w:t>
            </w:r>
            <w:r w:rsidR="002B13B2" w:rsidRPr="00584574">
              <w:rPr>
                <w:rFonts w:ascii="Avenir Next Cyr Medium" w:hAnsi="Avenir Next Cyr Medium" w:cs="Tahoma"/>
                <w:b/>
                <w:color w:val="000000" w:themeColor="text1"/>
                <w:sz w:val="20"/>
                <w:szCs w:val="20"/>
                <w:lang w:val="uk-UA"/>
              </w:rPr>
              <w:t xml:space="preserve"> – </w:t>
            </w:r>
            <w:r w:rsidR="002B13B2" w:rsidRPr="00584574">
              <w:rPr>
                <w:rFonts w:ascii="Avenir Next Cyr Medium" w:hAnsi="Avenir Next Cyr Medium" w:cs="Tahoma"/>
                <w:b/>
                <w:color w:val="000000" w:themeColor="text1"/>
                <w:sz w:val="20"/>
                <w:szCs w:val="20"/>
                <w:lang w:val="uk-UA"/>
              </w:rPr>
              <w:br/>
            </w:r>
            <w:proofErr w:type="spellStart"/>
            <w:r w:rsidR="002B13B2" w:rsidRPr="00584574">
              <w:rPr>
                <w:rFonts w:ascii="Avenir Next Cyr Medium" w:hAnsi="Avenir Next Cyr Medium" w:cs="Tahoma"/>
                <w:b/>
                <w:color w:val="000000" w:themeColor="text1"/>
                <w:sz w:val="20"/>
                <w:szCs w:val="20"/>
                <w:lang w:val="uk-UA"/>
              </w:rPr>
              <w:t>інфлюенсер</w:t>
            </w:r>
            <w:proofErr w:type="spellEnd"/>
            <w:r w:rsidR="002B13B2" w:rsidRPr="00584574">
              <w:rPr>
                <w:rFonts w:ascii="Avenir Next Cyr Medium" w:hAnsi="Avenir Next Cyr Medium" w:cs="Tahoma"/>
                <w:b/>
                <w:color w:val="000000" w:themeColor="text1"/>
                <w:sz w:val="20"/>
                <w:szCs w:val="20"/>
                <w:lang w:val="uk-UA"/>
              </w:rPr>
              <w:t xml:space="preserve"> або талант</w:t>
            </w:r>
          </w:p>
        </w:tc>
        <w:tc>
          <w:tcPr>
            <w:tcW w:w="2699" w:type="dxa"/>
            <w:gridSpan w:val="2"/>
            <w:shd w:val="clear" w:color="auto" w:fill="FFFFFF" w:themeFill="background1"/>
            <w:vAlign w:val="center"/>
          </w:tcPr>
          <w:p w14:paraId="4D8687F0" w14:textId="77777777" w:rsidR="002B13B2" w:rsidRPr="00584574" w:rsidRDefault="00C54CDD" w:rsidP="00B945D5">
            <w:pPr>
              <w:spacing w:before="120" w:after="120" w:line="240" w:lineRule="auto"/>
              <w:ind w:left="150"/>
              <w:rPr>
                <w:rFonts w:ascii="Avenir Next Cyr Medium" w:hAnsi="Avenir Next Cyr Medium" w:cs="Tahoma"/>
                <w:b/>
                <w:color w:val="000000" w:themeColor="text1"/>
                <w:sz w:val="20"/>
                <w:szCs w:val="20"/>
                <w:lang w:val="uk-UA"/>
              </w:rPr>
            </w:pPr>
            <w:sdt>
              <w:sdtPr>
                <w:rPr>
                  <w:rFonts w:ascii="Avenir Next Cyr Medium" w:hAnsi="Avenir Next Cyr Medium"/>
                  <w:b/>
                  <w:color w:val="auto"/>
                  <w:sz w:val="20"/>
                  <w:szCs w:val="20"/>
                  <w:lang w:val="uk-UA"/>
                </w:rPr>
                <w:id w:val="-2141025252"/>
                <w14:checkbox>
                  <w14:checked w14:val="0"/>
                  <w14:checkedState w14:val="2612" w14:font="MS Gothic"/>
                  <w14:uncheckedState w14:val="2610" w14:font="MS Gothic"/>
                </w14:checkbox>
              </w:sdtPr>
              <w:sdtEndPr/>
              <w:sdtContent>
                <w:r w:rsidR="002B13B2" w:rsidRPr="00584574">
                  <w:rPr>
                    <w:rFonts w:ascii="Segoe UI Symbol" w:eastAsia="MS Gothic" w:hAnsi="Segoe UI Symbol" w:cs="Segoe UI Symbol"/>
                    <w:b/>
                    <w:color w:val="auto"/>
                    <w:sz w:val="20"/>
                    <w:szCs w:val="20"/>
                    <w:lang w:val="uk-UA"/>
                  </w:rPr>
                  <w:t>☐</w:t>
                </w:r>
              </w:sdtContent>
            </w:sdt>
            <w:r w:rsidR="002B13B2" w:rsidRPr="00584574">
              <w:rPr>
                <w:rFonts w:ascii="Avenir Next Cyr Medium" w:hAnsi="Avenir Next Cyr Medium"/>
                <w:b/>
                <w:color w:val="auto"/>
                <w:sz w:val="20"/>
                <w:szCs w:val="20"/>
                <w:lang w:val="uk-UA"/>
              </w:rPr>
              <w:t xml:space="preserve"> </w:t>
            </w:r>
            <w:r w:rsidR="002B13B2" w:rsidRPr="00584574">
              <w:rPr>
                <w:rFonts w:ascii="Avenir Next Cyr Medium" w:hAnsi="Avenir Next Cyr Medium" w:cs="Calibri"/>
                <w:b/>
                <w:color w:val="000000" w:themeColor="text1"/>
                <w:sz w:val="20"/>
                <w:szCs w:val="20"/>
                <w:lang w:val="uk-UA"/>
              </w:rPr>
              <w:t>Унікальна можливість</w:t>
            </w:r>
          </w:p>
        </w:tc>
        <w:tc>
          <w:tcPr>
            <w:tcW w:w="2696" w:type="dxa"/>
            <w:gridSpan w:val="2"/>
            <w:shd w:val="clear" w:color="auto" w:fill="FFFFFF" w:themeFill="background1"/>
            <w:vAlign w:val="center"/>
          </w:tcPr>
          <w:p w14:paraId="3D19F32E" w14:textId="77777777" w:rsidR="002B13B2" w:rsidRPr="00584574" w:rsidRDefault="00C54CDD" w:rsidP="00B945D5">
            <w:pPr>
              <w:spacing w:before="120" w:after="120" w:line="240" w:lineRule="auto"/>
              <w:ind w:left="150"/>
              <w:rPr>
                <w:rFonts w:ascii="Avenir Next Cyr Medium" w:hAnsi="Avenir Next Cyr Medium" w:cs="Tahoma"/>
                <w:b/>
                <w:color w:val="000000" w:themeColor="text1"/>
                <w:sz w:val="20"/>
                <w:szCs w:val="20"/>
                <w:lang w:val="uk-UA"/>
              </w:rPr>
            </w:pPr>
            <w:sdt>
              <w:sdtPr>
                <w:rPr>
                  <w:rFonts w:ascii="Avenir Next Cyr Medium" w:hAnsi="Avenir Next Cyr Medium"/>
                  <w:b/>
                  <w:color w:val="auto"/>
                  <w:sz w:val="20"/>
                  <w:szCs w:val="20"/>
                  <w:lang w:val="uk-UA"/>
                </w:rPr>
                <w:id w:val="-1752657914"/>
                <w14:checkbox>
                  <w14:checked w14:val="0"/>
                  <w14:checkedState w14:val="2612" w14:font="MS Gothic"/>
                  <w14:uncheckedState w14:val="2610" w14:font="MS Gothic"/>
                </w14:checkbox>
              </w:sdtPr>
              <w:sdtEndPr/>
              <w:sdtContent>
                <w:r w:rsidR="002B13B2" w:rsidRPr="00584574">
                  <w:rPr>
                    <w:rFonts w:ascii="Segoe UI Symbol" w:eastAsia="MS Gothic" w:hAnsi="Segoe UI Symbol" w:cs="Segoe UI Symbol"/>
                    <w:b/>
                    <w:color w:val="auto"/>
                    <w:sz w:val="20"/>
                    <w:szCs w:val="20"/>
                    <w:lang w:val="uk-UA"/>
                  </w:rPr>
                  <w:t>☐</w:t>
                </w:r>
              </w:sdtContent>
            </w:sdt>
            <w:r w:rsidR="002B13B2" w:rsidRPr="00584574">
              <w:rPr>
                <w:rFonts w:ascii="Avenir Next Cyr Medium" w:hAnsi="Avenir Next Cyr Medium"/>
                <w:b/>
                <w:color w:val="auto"/>
                <w:sz w:val="20"/>
                <w:szCs w:val="20"/>
                <w:lang w:val="uk-UA"/>
              </w:rPr>
              <w:t xml:space="preserve"> </w:t>
            </w:r>
            <w:r w:rsidR="002B13B2" w:rsidRPr="00584574">
              <w:rPr>
                <w:rFonts w:ascii="Avenir Next Cyr Medium" w:hAnsi="Avenir Next Cyr Medium" w:cs="Tahoma"/>
                <w:b/>
                <w:color w:val="000000" w:themeColor="text1"/>
                <w:sz w:val="20"/>
                <w:szCs w:val="20"/>
                <w:lang w:val="uk-UA"/>
              </w:rPr>
              <w:t>N/A</w:t>
            </w:r>
          </w:p>
        </w:tc>
        <w:tc>
          <w:tcPr>
            <w:tcW w:w="2682" w:type="dxa"/>
            <w:shd w:val="clear" w:color="auto" w:fill="FFFFFF" w:themeFill="background1"/>
            <w:vAlign w:val="center"/>
          </w:tcPr>
          <w:p w14:paraId="27930241" w14:textId="77777777" w:rsidR="002B13B2" w:rsidRPr="00584574" w:rsidRDefault="002B13B2" w:rsidP="00B945D5">
            <w:pPr>
              <w:spacing w:before="120" w:after="120" w:line="240" w:lineRule="auto"/>
              <w:ind w:left="150"/>
              <w:rPr>
                <w:rFonts w:ascii="Avenir Next Cyr Medium" w:hAnsi="Avenir Next Cyr Medium" w:cs="Tahoma"/>
                <w:b/>
                <w:color w:val="000000" w:themeColor="text1"/>
                <w:sz w:val="20"/>
                <w:szCs w:val="20"/>
                <w:lang w:val="uk-UA"/>
              </w:rPr>
            </w:pPr>
          </w:p>
        </w:tc>
      </w:tr>
      <w:tr w:rsidR="002B13B2" w:rsidRPr="00584574" w14:paraId="23128D94" w14:textId="77777777" w:rsidTr="00B945D5">
        <w:trPr>
          <w:trHeight w:val="1195"/>
        </w:trPr>
        <w:tc>
          <w:tcPr>
            <w:tcW w:w="10773" w:type="dxa"/>
            <w:gridSpan w:val="6"/>
            <w:shd w:val="clear" w:color="auto" w:fill="FFFFFF" w:themeFill="background1"/>
          </w:tcPr>
          <w:p w14:paraId="6475CE64" w14:textId="77777777" w:rsidR="002B13B2" w:rsidRPr="00584574" w:rsidRDefault="002B13B2" w:rsidP="00B945D5">
            <w:pPr>
              <w:pStyle w:val="MediumShading1-Accent11"/>
              <w:spacing w:after="120"/>
              <w:rPr>
                <w:rFonts w:ascii="Avenir Next Cyr" w:hAnsi="Avenir Next Cyr"/>
                <w:color w:val="auto"/>
                <w:sz w:val="20"/>
                <w:szCs w:val="20"/>
                <w:lang w:val="uk-UA"/>
              </w:rPr>
            </w:pPr>
            <w:r w:rsidRPr="00584574">
              <w:rPr>
                <w:rFonts w:ascii="Avenir Next Cyr" w:hAnsi="Avenir Next Cyr"/>
                <w:color w:val="auto"/>
                <w:sz w:val="20"/>
                <w:szCs w:val="20"/>
                <w:lang w:val="uk-UA"/>
              </w:rPr>
              <w:lastRenderedPageBreak/>
              <w:t>Місце для відповіді.</w:t>
            </w:r>
          </w:p>
          <w:p w14:paraId="167BB66F" w14:textId="77777777" w:rsidR="002B13B2" w:rsidRPr="00584574" w:rsidRDefault="002B13B2" w:rsidP="00B945D5">
            <w:pPr>
              <w:spacing w:before="120" w:after="120" w:line="240" w:lineRule="auto"/>
              <w:rPr>
                <w:rFonts w:ascii="Avenir Next LT Pro" w:hAnsi="Avenir Next LT Pro"/>
                <w:color w:val="auto"/>
                <w:sz w:val="20"/>
                <w:szCs w:val="19"/>
                <w:lang w:val="uk-UA"/>
              </w:rPr>
            </w:pPr>
          </w:p>
        </w:tc>
      </w:tr>
      <w:bookmarkEnd w:id="4"/>
      <w:tr w:rsidR="002B13B2" w:rsidRPr="00943BD3" w14:paraId="59159914" w14:textId="77777777" w:rsidTr="00B945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95" w:type="dxa"/>
            <w:gridSpan w:val="3"/>
            <w:shd w:val="clear" w:color="auto" w:fill="B8B8B8"/>
          </w:tcPr>
          <w:p w14:paraId="19CE24A9" w14:textId="77777777" w:rsidR="002B13B2" w:rsidRPr="00584574" w:rsidRDefault="002B13B2" w:rsidP="00B945D5">
            <w:pPr>
              <w:spacing w:after="120" w:line="240" w:lineRule="auto"/>
              <w:rPr>
                <w:rFonts w:ascii="Avenir Next Cyr Medium" w:hAnsi="Avenir Next Cyr Medium"/>
                <w:b/>
                <w:bCs/>
                <w:color w:val="auto"/>
                <w:lang w:val="uk-UA"/>
              </w:rPr>
            </w:pPr>
            <w:r w:rsidRPr="00584574">
              <w:rPr>
                <w:rFonts w:ascii="Avenir Next Cyr Medium" w:hAnsi="Avenir Next Cyr Medium"/>
                <w:b/>
                <w:color w:val="auto"/>
                <w:lang w:val="uk-UA"/>
              </w:rPr>
              <w:t xml:space="preserve">ДЖЕРЕЛА ПІДТВЕРДЖЕННЯ ДАНИХ: </w:t>
            </w:r>
            <w:r w:rsidRPr="00584574">
              <w:rPr>
                <w:rFonts w:ascii="Avenir Next Cyr Medium" w:hAnsi="Avenir Next Cyr Medium"/>
                <w:b/>
                <w:bCs/>
                <w:color w:val="auto"/>
                <w:lang w:val="uk-UA"/>
              </w:rPr>
              <w:t>INVESTMENT OVERVIEW</w:t>
            </w:r>
          </w:p>
          <w:p w14:paraId="14611C39" w14:textId="77777777" w:rsidR="002B13B2" w:rsidRPr="000F0840" w:rsidRDefault="002B13B2" w:rsidP="00B945D5">
            <w:pPr>
              <w:spacing w:after="120" w:line="240" w:lineRule="auto"/>
              <w:rPr>
                <w:rFonts w:ascii="Avenir Next Cyr" w:hAnsi="Avenir Next Cyr"/>
                <w:color w:val="auto"/>
                <w:sz w:val="18"/>
                <w:szCs w:val="20"/>
                <w:lang w:val="uk-UA"/>
              </w:rPr>
            </w:pPr>
            <w:r w:rsidRPr="000F0840">
              <w:rPr>
                <w:rFonts w:ascii="Avenir Next Cyr" w:hAnsi="Avenir Next Cyr"/>
                <w:bCs/>
                <w:color w:val="auto"/>
                <w:sz w:val="20"/>
                <w:szCs w:val="20"/>
                <w:lang w:val="uk-UA"/>
              </w:rPr>
              <w:t>Ви повинні надати джерела підтвердження для всіх даних, цифр та фактів, що представлені в будь-якій частині заявки. Дане поле можна використовувати лише для переліку джерел даних до показників, наданих у ваших відповідях вище.</w:t>
            </w:r>
            <w:r w:rsidRPr="000F0840">
              <w:rPr>
                <w:rFonts w:ascii="Avenir Next Cyr" w:hAnsi="Avenir Next Cyr"/>
                <w:bCs/>
                <w:color w:val="auto"/>
                <w:sz w:val="20"/>
                <w:szCs w:val="20"/>
                <w:lang w:val="ru-RU"/>
              </w:rPr>
              <w:t xml:space="preserve"> </w:t>
            </w:r>
            <w:r w:rsidRPr="000F0840">
              <w:rPr>
                <w:rFonts w:ascii="Avenir Next Cyr" w:hAnsi="Avenir Next Cyr"/>
                <w:bCs/>
                <w:color w:val="auto"/>
                <w:sz w:val="20"/>
                <w:szCs w:val="20"/>
                <w:lang w:val="uk-UA"/>
              </w:rPr>
              <w:t xml:space="preserve">Не можна </w:t>
            </w:r>
            <w:r w:rsidRPr="000F0840">
              <w:rPr>
                <w:rFonts w:ascii="Avenir Next Cyr" w:hAnsi="Avenir Next Cyr" w:cs="Calibri"/>
                <w:color w:val="auto"/>
                <w:sz w:val="18"/>
                <w:szCs w:val="20"/>
                <w:lang w:val="uk-UA"/>
              </w:rPr>
              <w:t>вносити будь-яку</w:t>
            </w:r>
            <w:r w:rsidRPr="000F0840">
              <w:rPr>
                <w:rFonts w:ascii="Avenir Next Cyr" w:hAnsi="Avenir Next Cyr"/>
                <w:color w:val="auto"/>
                <w:sz w:val="18"/>
                <w:szCs w:val="20"/>
                <w:lang w:val="uk-UA"/>
              </w:rPr>
              <w:t xml:space="preserve"> </w:t>
            </w:r>
            <w:r w:rsidRPr="000F0840">
              <w:rPr>
                <w:rFonts w:ascii="Avenir Next Cyr" w:hAnsi="Avenir Next Cyr" w:cs="Calibri"/>
                <w:color w:val="auto"/>
                <w:sz w:val="18"/>
                <w:szCs w:val="20"/>
                <w:lang w:val="uk-UA"/>
              </w:rPr>
              <w:t>додаткову</w:t>
            </w:r>
            <w:r w:rsidRPr="000F0840">
              <w:rPr>
                <w:rFonts w:ascii="Avenir Next Cyr" w:hAnsi="Avenir Next Cyr"/>
                <w:color w:val="auto"/>
                <w:sz w:val="18"/>
                <w:szCs w:val="20"/>
                <w:lang w:val="uk-UA"/>
              </w:rPr>
              <w:t xml:space="preserve"> </w:t>
            </w:r>
            <w:r w:rsidRPr="000F0840">
              <w:rPr>
                <w:rFonts w:ascii="Avenir Next Cyr" w:hAnsi="Avenir Next Cyr" w:cs="Calibri"/>
                <w:color w:val="auto"/>
                <w:sz w:val="18"/>
                <w:szCs w:val="20"/>
                <w:lang w:val="uk-UA"/>
              </w:rPr>
              <w:t>інформацію</w:t>
            </w:r>
            <w:r w:rsidRPr="000F0840">
              <w:rPr>
                <w:rFonts w:ascii="Avenir Next Cyr" w:hAnsi="Avenir Next Cyr"/>
                <w:color w:val="auto"/>
                <w:sz w:val="18"/>
                <w:szCs w:val="20"/>
                <w:lang w:val="uk-UA"/>
              </w:rPr>
              <w:t xml:space="preserve"> </w:t>
            </w:r>
            <w:r w:rsidRPr="000F0840">
              <w:rPr>
                <w:rFonts w:ascii="Avenir Next Cyr" w:hAnsi="Avenir Next Cyr" w:cs="Calibri"/>
                <w:color w:val="auto"/>
                <w:sz w:val="18"/>
                <w:szCs w:val="20"/>
                <w:lang w:val="uk-UA"/>
              </w:rPr>
              <w:t>в</w:t>
            </w:r>
            <w:r w:rsidRPr="000F0840">
              <w:rPr>
                <w:rFonts w:ascii="Avenir Next Cyr" w:hAnsi="Avenir Next Cyr"/>
                <w:color w:val="auto"/>
                <w:sz w:val="18"/>
                <w:szCs w:val="20"/>
                <w:lang w:val="uk-UA"/>
              </w:rPr>
              <w:t xml:space="preserve"> </w:t>
            </w:r>
            <w:r w:rsidRPr="000F0840">
              <w:rPr>
                <w:rFonts w:ascii="Avenir Next Cyr" w:hAnsi="Avenir Next Cyr" w:cs="Calibri"/>
                <w:color w:val="auto"/>
                <w:sz w:val="18"/>
                <w:szCs w:val="20"/>
                <w:lang w:val="uk-UA"/>
              </w:rPr>
              <w:t>розділі</w:t>
            </w:r>
            <w:r w:rsidRPr="000F0840">
              <w:rPr>
                <w:rFonts w:ascii="Avenir Next Cyr" w:hAnsi="Avenir Next Cyr"/>
                <w:color w:val="auto"/>
                <w:sz w:val="18"/>
                <w:szCs w:val="20"/>
                <w:lang w:val="uk-UA"/>
              </w:rPr>
              <w:t xml:space="preserve"> </w:t>
            </w:r>
            <w:r w:rsidRPr="000F0840">
              <w:rPr>
                <w:rFonts w:ascii="Avenir Next Cyr" w:hAnsi="Avenir Next Cyr" w:cs="Calibri"/>
                <w:color w:val="auto"/>
                <w:sz w:val="18"/>
                <w:szCs w:val="20"/>
                <w:lang w:val="uk-UA"/>
              </w:rPr>
              <w:t>джерел даних</w:t>
            </w:r>
            <w:r w:rsidRPr="000F0840">
              <w:rPr>
                <w:rFonts w:ascii="Avenir Next Cyr" w:hAnsi="Avenir Next Cyr"/>
                <w:color w:val="auto"/>
                <w:sz w:val="18"/>
                <w:szCs w:val="20"/>
                <w:lang w:val="uk-UA"/>
              </w:rPr>
              <w:t>.</w:t>
            </w:r>
          </w:p>
          <w:p w14:paraId="6C846C5A" w14:textId="77777777" w:rsidR="002B13B2" w:rsidRPr="000F0840" w:rsidRDefault="002B13B2" w:rsidP="00B945D5">
            <w:pPr>
              <w:spacing w:after="120" w:line="240" w:lineRule="auto"/>
              <w:rPr>
                <w:rFonts w:ascii="Avenir Next Cyr" w:hAnsi="Avenir Next Cyr"/>
                <w:bCs/>
                <w:color w:val="auto"/>
                <w:sz w:val="20"/>
                <w:szCs w:val="20"/>
                <w:lang w:val="ru-RU"/>
              </w:rPr>
            </w:pPr>
          </w:p>
          <w:p w14:paraId="2F3DBAFF" w14:textId="77777777" w:rsidR="002B13B2" w:rsidRPr="000F0840" w:rsidRDefault="002B13B2" w:rsidP="00B945D5">
            <w:pPr>
              <w:spacing w:after="120" w:line="240" w:lineRule="auto"/>
              <w:rPr>
                <w:rFonts w:ascii="Avenir Next Cyr" w:hAnsi="Avenir Next Cyr"/>
                <w:b/>
                <w:i/>
                <w:iCs/>
                <w:color w:val="auto"/>
                <w:sz w:val="20"/>
                <w:szCs w:val="20"/>
                <w:lang w:val="uk-UA"/>
              </w:rPr>
            </w:pPr>
            <w:r w:rsidRPr="000F0840">
              <w:rPr>
                <w:rFonts w:ascii="Avenir Next Cyr" w:hAnsi="Avenir Next Cyr"/>
                <w:b/>
                <w:i/>
                <w:iCs/>
                <w:color w:val="auto"/>
                <w:sz w:val="20"/>
                <w:szCs w:val="20"/>
                <w:lang w:val="uk-UA"/>
              </w:rPr>
              <w:t xml:space="preserve">Рекомендований вигляд оформлення: </w:t>
            </w:r>
          </w:p>
          <w:p w14:paraId="6E3B9DAE" w14:textId="77777777" w:rsidR="002B13B2" w:rsidRPr="000F0840" w:rsidRDefault="002B13B2" w:rsidP="00B945D5">
            <w:pPr>
              <w:spacing w:after="120" w:line="240" w:lineRule="auto"/>
              <w:rPr>
                <w:rFonts w:ascii="Avenir Next Cyr" w:hAnsi="Avenir Next Cyr"/>
                <w:bCs/>
                <w:color w:val="auto"/>
                <w:sz w:val="20"/>
                <w:szCs w:val="20"/>
                <w:lang w:val="uk-UA"/>
              </w:rPr>
            </w:pPr>
            <w:r w:rsidRPr="000F0840">
              <w:rPr>
                <w:rFonts w:ascii="Avenir Next Cyr" w:hAnsi="Avenir Next Cyr"/>
                <w:bCs/>
                <w:color w:val="auto"/>
                <w:sz w:val="20"/>
                <w:szCs w:val="20"/>
                <w:lang w:val="uk-UA"/>
              </w:rPr>
              <w:t>Використовуйте виноски/примітки, щоб надати інформацію про джерела. Рекомендовано використовувати верхній індекс примітки (приклад: дані¹), щоб пов’язати зазначені дані із виносками джерел, що будуть наведені нижче, та відіслати до них.</w:t>
            </w:r>
          </w:p>
          <w:p w14:paraId="001CFC46" w14:textId="77777777" w:rsidR="002B13B2" w:rsidRPr="000F0840" w:rsidRDefault="002B13B2" w:rsidP="00B945D5">
            <w:pPr>
              <w:spacing w:after="120" w:line="240" w:lineRule="auto"/>
              <w:rPr>
                <w:rFonts w:ascii="Avenir Next Cyr" w:hAnsi="Avenir Next Cyr"/>
                <w:bCs/>
                <w:color w:val="auto"/>
                <w:sz w:val="20"/>
                <w:szCs w:val="20"/>
                <w:lang w:val="uk-UA"/>
              </w:rPr>
            </w:pPr>
            <w:r w:rsidRPr="000F0840">
              <w:rPr>
                <w:rFonts w:ascii="Avenir Next Cyr" w:hAnsi="Avenir Next Cyr"/>
                <w:bCs/>
                <w:color w:val="auto"/>
                <w:sz w:val="20"/>
                <w:szCs w:val="20"/>
                <w:lang w:val="uk-UA"/>
              </w:rPr>
              <w:t>Ми рекомендуємо, щоб кожне джерело містило наступну інформацію: Джерело наданих даних/Дослідження (назва), Тип даних/Дослідження (назва), Дати проведеного дослідження</w:t>
            </w:r>
          </w:p>
          <w:p w14:paraId="7306B7CF" w14:textId="77777777" w:rsidR="002B13B2" w:rsidRPr="000F0840" w:rsidRDefault="002B13B2" w:rsidP="00B945D5">
            <w:pPr>
              <w:spacing w:after="120" w:line="240" w:lineRule="auto"/>
              <w:rPr>
                <w:rFonts w:ascii="Avenir Next Cyr" w:hAnsi="Avenir Next Cyr"/>
                <w:bCs/>
                <w:color w:val="auto"/>
                <w:sz w:val="20"/>
                <w:szCs w:val="20"/>
                <w:lang w:val="uk-UA"/>
              </w:rPr>
            </w:pPr>
            <w:r w:rsidRPr="000F0840">
              <w:rPr>
                <w:rFonts w:ascii="Avenir Next Cyr" w:hAnsi="Avenir Next Cyr"/>
                <w:bCs/>
                <w:color w:val="auto"/>
                <w:sz w:val="20"/>
                <w:szCs w:val="20"/>
                <w:lang w:val="uk-UA"/>
              </w:rPr>
              <w:t>Не включайте назви агентств (рекламно-комунікаційних чи медійних) як джерело дослідження (допустимі тільки назви дослідницьких компаній).</w:t>
            </w:r>
          </w:p>
          <w:p w14:paraId="63C66ABF" w14:textId="77777777" w:rsidR="002B13B2" w:rsidRPr="00584574" w:rsidRDefault="002B13B2" w:rsidP="00B945D5">
            <w:pPr>
              <w:spacing w:before="120" w:after="120" w:line="240" w:lineRule="auto"/>
              <w:rPr>
                <w:rFonts w:ascii="AvenirNext LT Pro Bold" w:hAnsi="AvenirNext LT Pro Bold"/>
                <w:b/>
                <w:color w:val="auto"/>
                <w:lang w:val="uk-UA"/>
              </w:rPr>
            </w:pPr>
          </w:p>
        </w:tc>
        <w:tc>
          <w:tcPr>
            <w:tcW w:w="5378" w:type="dxa"/>
            <w:gridSpan w:val="3"/>
            <w:shd w:val="clear" w:color="auto" w:fill="auto"/>
          </w:tcPr>
          <w:p w14:paraId="4DFA14DA" w14:textId="77777777" w:rsidR="002B13B2" w:rsidRPr="00584574" w:rsidRDefault="002B13B2" w:rsidP="00B945D5">
            <w:pPr>
              <w:pStyle w:val="MediumShading1-Accent11"/>
              <w:spacing w:before="120" w:after="120"/>
              <w:rPr>
                <w:rFonts w:ascii="Avenir Next Cyr Medium" w:hAnsi="Avenir Next Cyr Medium"/>
                <w:b/>
                <w:color w:val="auto"/>
                <w:sz w:val="18"/>
                <w:szCs w:val="18"/>
                <w:lang w:val="uk-UA"/>
              </w:rPr>
            </w:pPr>
            <w:proofErr w:type="spellStart"/>
            <w:r w:rsidRPr="00584574">
              <w:rPr>
                <w:rFonts w:ascii="Avenir Next Cyr Medium" w:hAnsi="Avenir Next Cyr Medium"/>
                <w:b/>
                <w:color w:val="auto"/>
                <w:sz w:val="18"/>
                <w:szCs w:val="18"/>
                <w:lang w:val="uk-UA"/>
              </w:rPr>
              <w:t>Effie</w:t>
            </w:r>
            <w:proofErr w:type="spellEnd"/>
            <w:r w:rsidRPr="00584574">
              <w:rPr>
                <w:rFonts w:ascii="Avenir Next Cyr Medium" w:hAnsi="Avenir Next Cyr Medium"/>
                <w:b/>
                <w:color w:val="auto"/>
                <w:sz w:val="18"/>
                <w:szCs w:val="18"/>
                <w:lang w:val="uk-UA"/>
              </w:rPr>
              <w:t xml:space="preserve"> підказки:</w:t>
            </w:r>
          </w:p>
          <w:p w14:paraId="0DFEC584" w14:textId="77777777" w:rsidR="002B13B2" w:rsidRPr="00584574" w:rsidRDefault="002B13B2" w:rsidP="00B945D5">
            <w:pPr>
              <w:numPr>
                <w:ilvl w:val="0"/>
                <w:numId w:val="5"/>
              </w:numPr>
              <w:spacing w:after="120" w:line="240" w:lineRule="auto"/>
              <w:ind w:left="346" w:hanging="274"/>
              <w:rPr>
                <w:rFonts w:ascii="Avenir Next Cyr" w:hAnsi="Avenir Next Cyr"/>
                <w:color w:val="auto"/>
                <w:sz w:val="18"/>
                <w:szCs w:val="18"/>
                <w:lang w:val="uk-UA"/>
              </w:rPr>
            </w:pPr>
            <w:r w:rsidRPr="00584574">
              <w:rPr>
                <w:rFonts w:ascii="Avenir Next Cyr" w:hAnsi="Avenir Next Cyr"/>
                <w:color w:val="auto"/>
                <w:sz w:val="18"/>
                <w:szCs w:val="18"/>
                <w:lang w:val="uk-UA"/>
              </w:rPr>
              <w:t xml:space="preserve">Судді більше схильні довіряти даним третіх сторін (даним дослідницьких компаній), якщо вони є. </w:t>
            </w:r>
          </w:p>
          <w:p w14:paraId="01EC1606" w14:textId="77777777" w:rsidR="002B13B2" w:rsidRPr="000F0840" w:rsidRDefault="00C54CDD" w:rsidP="00B945D5">
            <w:pPr>
              <w:numPr>
                <w:ilvl w:val="0"/>
                <w:numId w:val="5"/>
              </w:numPr>
              <w:spacing w:after="120" w:line="240" w:lineRule="auto"/>
              <w:ind w:left="346" w:hanging="274"/>
              <w:rPr>
                <w:rFonts w:ascii="Avenir Next Cyr" w:hAnsi="Avenir Next Cyr"/>
                <w:b/>
                <w:bCs/>
                <w:color w:val="auto"/>
                <w:sz w:val="18"/>
                <w:szCs w:val="20"/>
                <w:lang w:val="uk-UA"/>
              </w:rPr>
            </w:pPr>
            <w:hyperlink r:id="rId22" w:history="1">
              <w:r w:rsidR="002B13B2" w:rsidRPr="000F0840">
                <w:rPr>
                  <w:rStyle w:val="ac"/>
                  <w:rFonts w:ascii="Avenir Next Cyr" w:hAnsi="Avenir Next Cyr" w:cs="Calibri"/>
                  <w:b/>
                  <w:bCs/>
                  <w:color w:val="000000" w:themeColor="text1"/>
                  <w:sz w:val="18"/>
                  <w:szCs w:val="16"/>
                  <w:u w:val="none"/>
                  <w:lang w:val="uk-UA"/>
                </w:rPr>
                <w:t>Перегляньте всі вимоги та вказівки щодо джерел даних</w:t>
              </w:r>
              <w:r w:rsidR="002B13B2" w:rsidRPr="000F0840">
                <w:rPr>
                  <w:rStyle w:val="ac"/>
                  <w:rFonts w:ascii="Avenir Next Cyr" w:hAnsi="Avenir Next Cyr"/>
                  <w:b/>
                  <w:bCs/>
                  <w:color w:val="000000" w:themeColor="text1"/>
                  <w:sz w:val="18"/>
                  <w:szCs w:val="16"/>
                  <w:u w:val="none"/>
                  <w:lang w:val="uk-UA"/>
                </w:rPr>
                <w:t xml:space="preserve"> </w:t>
              </w:r>
              <w:r w:rsidR="002B13B2" w:rsidRPr="000F0840">
                <w:rPr>
                  <w:rStyle w:val="ac"/>
                  <w:rFonts w:ascii="Avenir Next Cyr" w:hAnsi="Avenir Next Cyr" w:cs="Calibri"/>
                  <w:b/>
                  <w:bCs/>
                  <w:color w:val="B4975A"/>
                  <w:sz w:val="18"/>
                  <w:szCs w:val="16"/>
                  <w:u w:val="none"/>
                  <w:lang w:val="uk-UA"/>
                </w:rPr>
                <w:t>тут</w:t>
              </w:r>
              <w:r w:rsidR="002B13B2" w:rsidRPr="000F0840">
                <w:rPr>
                  <w:rStyle w:val="ac"/>
                  <w:rFonts w:ascii="Avenir Next Cyr" w:hAnsi="Avenir Next Cyr"/>
                  <w:b/>
                  <w:bCs/>
                  <w:color w:val="000000" w:themeColor="text1"/>
                  <w:sz w:val="18"/>
                  <w:szCs w:val="16"/>
                  <w:u w:val="none"/>
                  <w:lang w:val="uk-UA"/>
                </w:rPr>
                <w:t>.</w:t>
              </w:r>
            </w:hyperlink>
          </w:p>
        </w:tc>
      </w:tr>
      <w:tr w:rsidR="002B13B2" w:rsidRPr="00943BD3" w14:paraId="505AAF4C" w14:textId="77777777" w:rsidTr="00B945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95"/>
        </w:trPr>
        <w:tc>
          <w:tcPr>
            <w:tcW w:w="10773" w:type="dxa"/>
            <w:gridSpan w:val="6"/>
            <w:shd w:val="clear" w:color="auto" w:fill="auto"/>
          </w:tcPr>
          <w:p w14:paraId="2C9E7740" w14:textId="77777777" w:rsidR="002B13B2" w:rsidRPr="00584574" w:rsidRDefault="002B13B2" w:rsidP="00B945D5">
            <w:pPr>
              <w:spacing w:after="0" w:line="240" w:lineRule="auto"/>
              <w:rPr>
                <w:rFonts w:ascii="AvenirNext LT Pro Regular" w:hAnsi="AvenirNext LT Pro Regular"/>
                <w:b/>
                <w:color w:val="auto"/>
                <w:sz w:val="17"/>
                <w:szCs w:val="17"/>
                <w:lang w:val="uk-UA"/>
              </w:rPr>
            </w:pPr>
            <w:r w:rsidRPr="00584574">
              <w:rPr>
                <w:rFonts w:ascii="Avenir Next Cyr" w:hAnsi="Avenir Next Cyr" w:cs="Calibri"/>
                <w:color w:val="auto"/>
                <w:sz w:val="20"/>
                <w:szCs w:val="20"/>
                <w:lang w:val="uk-UA"/>
              </w:rPr>
              <w:t xml:space="preserve">Місце для переліку джерел підтвердження даних, наданих у ваших відповідях до розділу </w:t>
            </w:r>
            <w:r w:rsidRPr="00584574">
              <w:rPr>
                <w:rFonts w:ascii="AvenirNext LT Pro Bold" w:hAnsi="AvenirNext LT Pro Bold"/>
                <w:color w:val="auto"/>
                <w:sz w:val="20"/>
                <w:szCs w:val="20"/>
                <w:lang w:val="uk-UA"/>
              </w:rPr>
              <w:t>INVESTMENT OVERVIEW.</w:t>
            </w:r>
          </w:p>
          <w:p w14:paraId="56519AB4" w14:textId="77777777" w:rsidR="002B13B2" w:rsidRPr="00584574" w:rsidRDefault="002B13B2" w:rsidP="00B945D5">
            <w:pPr>
              <w:spacing w:after="0" w:line="240" w:lineRule="auto"/>
              <w:rPr>
                <w:rFonts w:ascii="AvenirNext LT Pro Regular" w:hAnsi="AvenirNext LT Pro Regular"/>
                <w:b/>
                <w:color w:val="auto"/>
                <w:sz w:val="17"/>
                <w:szCs w:val="17"/>
                <w:lang w:val="uk-UA"/>
              </w:rPr>
            </w:pPr>
          </w:p>
          <w:p w14:paraId="13A8DE09" w14:textId="77777777" w:rsidR="002B13B2" w:rsidRPr="00584574" w:rsidRDefault="002B13B2" w:rsidP="00B945D5">
            <w:pPr>
              <w:spacing w:after="0" w:line="240" w:lineRule="auto"/>
              <w:rPr>
                <w:rFonts w:ascii="AvenirNext LT Pro Regular" w:hAnsi="AvenirNext LT Pro Regular"/>
                <w:b/>
                <w:color w:val="auto"/>
                <w:sz w:val="17"/>
                <w:szCs w:val="17"/>
                <w:lang w:val="uk-UA"/>
              </w:rPr>
            </w:pPr>
          </w:p>
        </w:tc>
      </w:tr>
    </w:tbl>
    <w:p w14:paraId="4203E102" w14:textId="77777777" w:rsidR="002B13B2" w:rsidRPr="00584574" w:rsidRDefault="002B13B2" w:rsidP="002B13B2">
      <w:pPr>
        <w:spacing w:after="0"/>
        <w:rPr>
          <w:lang w:val="uk-UA"/>
        </w:rPr>
      </w:pPr>
    </w:p>
    <w:tbl>
      <w:tblPr>
        <w:tblW w:w="10793"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
        <w:gridCol w:w="2487"/>
        <w:gridCol w:w="624"/>
        <w:gridCol w:w="1100"/>
        <w:gridCol w:w="884"/>
        <w:gridCol w:w="567"/>
        <w:gridCol w:w="1881"/>
        <w:gridCol w:w="763"/>
        <w:gridCol w:w="2460"/>
        <w:gridCol w:w="6"/>
        <w:gridCol w:w="14"/>
      </w:tblGrid>
      <w:tr w:rsidR="002B13B2" w:rsidRPr="00943BD3" w14:paraId="567F1F80" w14:textId="77777777" w:rsidTr="00B945D5">
        <w:trPr>
          <w:gridBefore w:val="1"/>
          <w:gridAfter w:val="1"/>
          <w:wBefore w:w="8" w:type="dxa"/>
          <w:wAfter w:w="13" w:type="dxa"/>
        </w:trPr>
        <w:tc>
          <w:tcPr>
            <w:tcW w:w="10772" w:type="dxa"/>
            <w:gridSpan w:val="9"/>
            <w:shd w:val="clear" w:color="auto" w:fill="BFBFBF" w:themeFill="background1" w:themeFillShade="BF"/>
            <w:vAlign w:val="center"/>
          </w:tcPr>
          <w:p w14:paraId="29DBE0DF" w14:textId="77777777" w:rsidR="002B13B2" w:rsidRPr="00584574" w:rsidRDefault="002B13B2" w:rsidP="00B945D5">
            <w:pPr>
              <w:spacing w:after="0" w:line="240" w:lineRule="auto"/>
              <w:rPr>
                <w:rFonts w:ascii="Avenir Next Cyr Medium" w:hAnsi="Avenir Next Cyr Medium" w:cs="Calibri"/>
                <w:b/>
                <w:bCs/>
                <w:color w:val="auto"/>
                <w:lang w:val="uk-UA"/>
              </w:rPr>
            </w:pPr>
            <w:bookmarkStart w:id="5" w:name="_Hlk76736414"/>
            <w:r w:rsidRPr="00584574">
              <w:rPr>
                <w:rFonts w:ascii="Avenir Next Cyr Medium" w:hAnsi="Avenir Next Cyr Medium" w:cs="Calibri"/>
                <w:b/>
                <w:bCs/>
                <w:color w:val="auto"/>
                <w:lang w:val="uk-UA"/>
              </w:rPr>
              <w:t>УСІ ЗАДІЯНІ КАНАЛИ В ВАШІЙ КАМПАНІЇ</w:t>
            </w:r>
          </w:p>
          <w:p w14:paraId="734E8800" w14:textId="77777777" w:rsidR="002B13B2" w:rsidRPr="0043343B" w:rsidRDefault="002B13B2" w:rsidP="00B945D5">
            <w:pPr>
              <w:spacing w:after="0" w:line="240" w:lineRule="auto"/>
              <w:rPr>
                <w:rFonts w:ascii="Avenir Next Cyr" w:hAnsi="Avenir Next Cyr"/>
                <w:bCs/>
                <w:color w:val="auto"/>
                <w:sz w:val="20"/>
                <w:szCs w:val="20"/>
                <w:lang w:val="uk-UA"/>
              </w:rPr>
            </w:pPr>
            <w:r>
              <w:rPr>
                <w:rFonts w:ascii="Avenir Next Cyr" w:hAnsi="Avenir Next Cyr"/>
                <w:bCs/>
                <w:color w:val="auto"/>
                <w:sz w:val="20"/>
                <w:szCs w:val="20"/>
                <w:lang w:val="uk-UA"/>
              </w:rPr>
              <w:br/>
            </w:r>
            <w:r w:rsidRPr="0043343B">
              <w:rPr>
                <w:rFonts w:ascii="Avenir Next Cyr" w:hAnsi="Avenir Next Cyr"/>
                <w:bCs/>
                <w:color w:val="auto"/>
                <w:sz w:val="20"/>
                <w:szCs w:val="20"/>
                <w:lang w:val="uk-UA"/>
              </w:rPr>
              <w:t>Відмітьте всі канали, які використовувались в кампанії, на основі варіантів, наведених в таблиці, а також вкажіть % від загального бюджету (у розрахунку 100% загального бюджету на кожен рік), використаного для кожного каналу.</w:t>
            </w:r>
          </w:p>
          <w:p w14:paraId="26C462A9" w14:textId="77777777" w:rsidR="002B13B2" w:rsidRPr="00523DFD" w:rsidRDefault="002B13B2" w:rsidP="00B945D5">
            <w:pPr>
              <w:pStyle w:val="MediumShading1-Accent11"/>
              <w:spacing w:before="120" w:after="120"/>
              <w:rPr>
                <w:rFonts w:ascii="Avenir Next Cyr" w:hAnsi="Avenir Next Cyr"/>
                <w:bCs/>
                <w:color w:val="FF0000"/>
                <w:sz w:val="20"/>
                <w:szCs w:val="20"/>
                <w:lang w:val="uk-UA"/>
              </w:rPr>
            </w:pPr>
            <w:r w:rsidRPr="0077761C">
              <w:rPr>
                <w:rFonts w:ascii="Avenir Next Cyr" w:hAnsi="Avenir Next Cyr" w:cs="Calibri"/>
                <w:bCs/>
                <w:color w:val="auto"/>
                <w:sz w:val="20"/>
                <w:szCs w:val="20"/>
                <w:lang w:val="uk-UA"/>
              </w:rPr>
              <w:t xml:space="preserve">Необхідно вказати інформацію для декількох періодів довгострокової кампанії: </w:t>
            </w:r>
            <w:r w:rsidRPr="0077761C">
              <w:rPr>
                <w:rFonts w:ascii="Avenir Next Cyr" w:hAnsi="Avenir Next Cyr"/>
                <w:bCs/>
                <w:color w:val="auto"/>
                <w:sz w:val="20"/>
                <w:szCs w:val="20"/>
                <w:lang w:val="uk-UA"/>
              </w:rPr>
              <w:t xml:space="preserve">A) </w:t>
            </w:r>
            <w:r w:rsidRPr="000F0840">
              <w:rPr>
                <w:rFonts w:ascii="Avenir Next Cyr" w:hAnsi="Avenir Next Cyr"/>
                <w:bCs/>
                <w:color w:val="auto"/>
                <w:sz w:val="20"/>
                <w:szCs w:val="20"/>
                <w:lang w:val="uk-UA"/>
              </w:rPr>
              <w:t>початок кампанії, B) хоча б один проміжний рік/часовий період  та C) рік з поточного конкурсного періоду/часовий період (1 січня 2024 – 1 жовтня 2025).</w:t>
            </w:r>
          </w:p>
          <w:p w14:paraId="5709AE35" w14:textId="77777777" w:rsidR="002B13B2" w:rsidRPr="0077761C" w:rsidRDefault="002B13B2" w:rsidP="00B945D5">
            <w:pPr>
              <w:pStyle w:val="MediumShading1-Accent11"/>
              <w:spacing w:before="120" w:after="120"/>
              <w:rPr>
                <w:rFonts w:ascii="Avenir Next Cyr" w:hAnsi="Avenir Next Cyr"/>
                <w:bCs/>
                <w:color w:val="auto"/>
                <w:sz w:val="20"/>
                <w:szCs w:val="20"/>
                <w:lang w:val="uk-UA"/>
              </w:rPr>
            </w:pPr>
            <w:r w:rsidRPr="0077761C">
              <w:rPr>
                <w:rFonts w:ascii="Avenir Next Cyr" w:hAnsi="Avenir Next Cyr"/>
                <w:bCs/>
                <w:color w:val="auto"/>
                <w:sz w:val="20"/>
                <w:szCs w:val="20"/>
                <w:lang w:val="uk-UA"/>
              </w:rPr>
              <w:t>У відповіді на Питання 3, вкажіть, які канали з наведеного нижче списку були головним та невід'ємними для досягнення вашої аудиторії та чому.</w:t>
            </w:r>
          </w:p>
          <w:p w14:paraId="296D05AA" w14:textId="77777777" w:rsidR="002B13B2" w:rsidRPr="00584574" w:rsidRDefault="002B13B2" w:rsidP="00B945D5">
            <w:pPr>
              <w:pStyle w:val="MediumShading1-Accent11"/>
              <w:spacing w:before="120" w:after="120"/>
              <w:rPr>
                <w:rFonts w:ascii="Avenir Next Cyr" w:eastAsia="ヒラギノ角ゴ Pro W3" w:hAnsi="Avenir Next Cyr"/>
                <w:color w:val="auto"/>
                <w:sz w:val="20"/>
                <w:szCs w:val="20"/>
                <w:lang w:val="uk-UA" w:eastAsia="en-US"/>
              </w:rPr>
            </w:pPr>
            <w:r w:rsidRPr="0077761C">
              <w:rPr>
                <w:rFonts w:ascii="Avenir Next Cyr" w:hAnsi="Avenir Next Cyr" w:cs="Calibri"/>
                <w:color w:val="auto"/>
                <w:sz w:val="20"/>
                <w:szCs w:val="20"/>
                <w:lang w:val="uk-UA"/>
              </w:rPr>
              <w:t>У</w:t>
            </w:r>
            <w:r w:rsidRPr="0077761C">
              <w:rPr>
                <w:rFonts w:ascii="Avenir Next Cyr" w:hAnsi="Avenir Next Cyr"/>
                <w:color w:val="auto"/>
                <w:sz w:val="20"/>
                <w:szCs w:val="20"/>
                <w:lang w:val="uk-UA"/>
              </w:rPr>
              <w:t xml:space="preserve"> </w:t>
            </w:r>
            <w:proofErr w:type="spellStart"/>
            <w:r w:rsidRPr="0077761C">
              <w:rPr>
                <w:rFonts w:ascii="Avenir Next Cyr" w:hAnsi="Avenir Next Cyr" w:cs="Calibri"/>
                <w:color w:val="auto"/>
                <w:sz w:val="20"/>
                <w:szCs w:val="20"/>
                <w:lang w:val="uk-UA"/>
              </w:rPr>
              <w:t>відеокейсі</w:t>
            </w:r>
            <w:proofErr w:type="spellEnd"/>
            <w:r w:rsidRPr="0077761C">
              <w:rPr>
                <w:rFonts w:ascii="Avenir Next Cyr" w:hAnsi="Avenir Next Cyr"/>
                <w:color w:val="auto"/>
                <w:sz w:val="20"/>
                <w:szCs w:val="20"/>
                <w:lang w:val="uk-UA"/>
              </w:rPr>
              <w:t xml:space="preserve"> </w:t>
            </w:r>
            <w:r w:rsidRPr="0077761C">
              <w:rPr>
                <w:rFonts w:ascii="Avenir Next Cyr" w:hAnsi="Avenir Next Cyr" w:cs="Calibri"/>
                <w:color w:val="auto"/>
                <w:sz w:val="20"/>
                <w:szCs w:val="20"/>
                <w:lang w:val="uk-UA"/>
              </w:rPr>
              <w:t>ви</w:t>
            </w:r>
            <w:r w:rsidRPr="0077761C">
              <w:rPr>
                <w:rFonts w:ascii="Avenir Next Cyr" w:hAnsi="Avenir Next Cyr"/>
                <w:color w:val="auto"/>
                <w:sz w:val="20"/>
                <w:szCs w:val="20"/>
                <w:lang w:val="uk-UA"/>
              </w:rPr>
              <w:t xml:space="preserve"> </w:t>
            </w:r>
            <w:r w:rsidRPr="0077761C">
              <w:rPr>
                <w:rFonts w:ascii="Avenir Next Cyr" w:hAnsi="Avenir Next Cyr" w:cs="Calibri"/>
                <w:color w:val="auto"/>
                <w:sz w:val="20"/>
                <w:szCs w:val="20"/>
                <w:lang w:val="uk-UA"/>
              </w:rPr>
              <w:t>маєте</w:t>
            </w:r>
            <w:r w:rsidRPr="0077761C">
              <w:rPr>
                <w:rFonts w:ascii="Avenir Next Cyr" w:hAnsi="Avenir Next Cyr"/>
                <w:color w:val="auto"/>
                <w:sz w:val="20"/>
                <w:szCs w:val="20"/>
                <w:lang w:val="uk-UA"/>
              </w:rPr>
              <w:t xml:space="preserve"> </w:t>
            </w:r>
            <w:r w:rsidRPr="0077761C">
              <w:rPr>
                <w:rFonts w:ascii="Avenir Next Cyr" w:hAnsi="Avenir Next Cyr" w:cs="Calibri"/>
                <w:color w:val="auto"/>
                <w:sz w:val="20"/>
                <w:szCs w:val="20"/>
                <w:lang w:val="uk-UA"/>
              </w:rPr>
              <w:t>показати</w:t>
            </w:r>
            <w:r w:rsidRPr="0077761C">
              <w:rPr>
                <w:rFonts w:ascii="Avenir Next Cyr" w:hAnsi="Avenir Next Cyr"/>
                <w:color w:val="auto"/>
                <w:sz w:val="20"/>
                <w:szCs w:val="20"/>
                <w:lang w:val="uk-UA"/>
              </w:rPr>
              <w:t xml:space="preserve">, </w:t>
            </w:r>
            <w:r w:rsidRPr="0077761C">
              <w:rPr>
                <w:rFonts w:ascii="Avenir Next Cyr" w:hAnsi="Avenir Next Cyr" w:cs="Calibri"/>
                <w:color w:val="auto"/>
                <w:sz w:val="20"/>
                <w:szCs w:val="20"/>
                <w:lang w:val="uk-UA"/>
              </w:rPr>
              <w:t>як</w:t>
            </w:r>
            <w:r w:rsidRPr="0077761C">
              <w:rPr>
                <w:rFonts w:ascii="Avenir Next Cyr" w:hAnsi="Avenir Next Cyr"/>
                <w:color w:val="auto"/>
                <w:sz w:val="20"/>
                <w:szCs w:val="20"/>
                <w:lang w:val="uk-UA"/>
              </w:rPr>
              <w:t xml:space="preserve"> </w:t>
            </w:r>
            <w:r w:rsidRPr="0077761C">
              <w:rPr>
                <w:rFonts w:ascii="Avenir Next Cyr" w:hAnsi="Avenir Next Cyr" w:cs="Calibri"/>
                <w:color w:val="auto"/>
                <w:sz w:val="20"/>
                <w:szCs w:val="20"/>
                <w:lang w:val="uk-UA"/>
              </w:rPr>
              <w:t>мінімум</w:t>
            </w:r>
            <w:r w:rsidRPr="0077761C">
              <w:rPr>
                <w:rFonts w:ascii="Avenir Next Cyr" w:hAnsi="Avenir Next Cyr"/>
                <w:color w:val="auto"/>
                <w:sz w:val="20"/>
                <w:szCs w:val="20"/>
                <w:lang w:val="uk-UA"/>
              </w:rPr>
              <w:t xml:space="preserve">, </w:t>
            </w:r>
            <w:r w:rsidRPr="0077761C">
              <w:rPr>
                <w:rFonts w:ascii="Avenir Next Cyr" w:hAnsi="Avenir Next Cyr" w:cs="Calibri"/>
                <w:color w:val="auto"/>
                <w:sz w:val="20"/>
                <w:szCs w:val="20"/>
                <w:lang w:val="uk-UA"/>
              </w:rPr>
              <w:t>по</w:t>
            </w:r>
            <w:r w:rsidRPr="0077761C">
              <w:rPr>
                <w:rFonts w:ascii="Avenir Next Cyr" w:hAnsi="Avenir Next Cyr"/>
                <w:color w:val="auto"/>
                <w:sz w:val="20"/>
                <w:szCs w:val="20"/>
                <w:lang w:val="uk-UA"/>
              </w:rPr>
              <w:t xml:space="preserve"> </w:t>
            </w:r>
            <w:r w:rsidRPr="0077761C">
              <w:rPr>
                <w:rFonts w:ascii="Avenir Next Cyr" w:hAnsi="Avenir Next Cyr" w:cs="Calibri"/>
                <w:color w:val="auto"/>
                <w:sz w:val="20"/>
                <w:szCs w:val="20"/>
                <w:lang w:val="uk-UA"/>
              </w:rPr>
              <w:t>одному</w:t>
            </w:r>
            <w:r w:rsidRPr="0077761C">
              <w:rPr>
                <w:rFonts w:ascii="Avenir Next Cyr" w:hAnsi="Avenir Next Cyr"/>
                <w:color w:val="auto"/>
                <w:sz w:val="20"/>
                <w:szCs w:val="20"/>
                <w:lang w:val="uk-UA"/>
              </w:rPr>
              <w:t xml:space="preserve"> </w:t>
            </w:r>
            <w:r w:rsidRPr="0077761C">
              <w:rPr>
                <w:rFonts w:ascii="Avenir Next Cyr" w:hAnsi="Avenir Next Cyr" w:cs="Calibri"/>
                <w:color w:val="auto"/>
                <w:sz w:val="20"/>
                <w:szCs w:val="20"/>
                <w:lang w:val="uk-UA"/>
              </w:rPr>
              <w:t>прикладу</w:t>
            </w:r>
            <w:r w:rsidRPr="0077761C">
              <w:rPr>
                <w:rFonts w:ascii="Avenir Next Cyr" w:hAnsi="Avenir Next Cyr"/>
                <w:color w:val="auto"/>
                <w:sz w:val="20"/>
                <w:szCs w:val="20"/>
                <w:lang w:val="uk-UA"/>
              </w:rPr>
              <w:t xml:space="preserve"> </w:t>
            </w:r>
            <w:r w:rsidRPr="0077761C">
              <w:rPr>
                <w:rFonts w:ascii="Avenir Next Cyr" w:hAnsi="Avenir Next Cyr" w:cs="Calibri"/>
                <w:color w:val="auto"/>
                <w:sz w:val="20"/>
                <w:szCs w:val="20"/>
                <w:lang w:val="uk-UA"/>
              </w:rPr>
              <w:t>кожного</w:t>
            </w:r>
            <w:r w:rsidRPr="0077761C">
              <w:rPr>
                <w:rFonts w:ascii="Avenir Next Cyr" w:hAnsi="Avenir Next Cyr"/>
                <w:color w:val="auto"/>
                <w:sz w:val="20"/>
                <w:szCs w:val="20"/>
                <w:lang w:val="uk-UA"/>
              </w:rPr>
              <w:t xml:space="preserve"> </w:t>
            </w:r>
            <w:r w:rsidRPr="0077761C">
              <w:rPr>
                <w:rFonts w:ascii="Avenir Next Cyr" w:hAnsi="Avenir Next Cyr" w:cs="Calibri"/>
                <w:color w:val="auto"/>
                <w:sz w:val="20"/>
                <w:szCs w:val="20"/>
                <w:lang w:val="uk-UA"/>
              </w:rPr>
              <w:t>каналу</w:t>
            </w:r>
            <w:r w:rsidRPr="0077761C">
              <w:rPr>
                <w:rFonts w:ascii="Avenir Next Cyr" w:hAnsi="Avenir Next Cyr"/>
                <w:color w:val="auto"/>
                <w:sz w:val="20"/>
                <w:szCs w:val="20"/>
                <w:lang w:val="uk-UA"/>
              </w:rPr>
              <w:t xml:space="preserve"> </w:t>
            </w:r>
            <w:r w:rsidRPr="0077761C">
              <w:rPr>
                <w:rFonts w:ascii="Avenir Next Cyr" w:hAnsi="Avenir Next Cyr" w:cs="Calibri"/>
                <w:color w:val="auto"/>
                <w:sz w:val="20"/>
                <w:szCs w:val="20"/>
                <w:lang w:val="uk-UA"/>
              </w:rPr>
              <w:t>комунікації</w:t>
            </w:r>
            <w:r w:rsidRPr="0077761C">
              <w:rPr>
                <w:rFonts w:ascii="Avenir Next Cyr" w:hAnsi="Avenir Next Cyr"/>
                <w:color w:val="auto"/>
                <w:sz w:val="20"/>
                <w:szCs w:val="20"/>
                <w:lang w:val="uk-UA"/>
              </w:rPr>
              <w:t xml:space="preserve">, </w:t>
            </w:r>
            <w:r w:rsidRPr="0077761C">
              <w:rPr>
                <w:rFonts w:ascii="Avenir Next Cyr" w:hAnsi="Avenir Next Cyr" w:cs="Calibri"/>
                <w:color w:val="auto"/>
                <w:sz w:val="20"/>
                <w:szCs w:val="20"/>
                <w:lang w:val="uk-UA"/>
              </w:rPr>
              <w:t>що</w:t>
            </w:r>
            <w:r w:rsidRPr="0077761C">
              <w:rPr>
                <w:rFonts w:ascii="Avenir Next Cyr" w:hAnsi="Avenir Next Cyr"/>
                <w:color w:val="auto"/>
                <w:sz w:val="20"/>
                <w:szCs w:val="20"/>
                <w:lang w:val="uk-UA"/>
              </w:rPr>
              <w:t xml:space="preserve"> </w:t>
            </w:r>
            <w:r w:rsidRPr="0077761C">
              <w:rPr>
                <w:rFonts w:ascii="Avenir Next Cyr" w:hAnsi="Avenir Next Cyr" w:cs="Calibri"/>
                <w:color w:val="auto"/>
                <w:sz w:val="20"/>
                <w:szCs w:val="20"/>
                <w:lang w:val="uk-UA"/>
              </w:rPr>
              <w:t>зіграли</w:t>
            </w:r>
            <w:r w:rsidRPr="0077761C">
              <w:rPr>
                <w:rFonts w:ascii="Avenir Next Cyr" w:hAnsi="Avenir Next Cyr"/>
                <w:color w:val="auto"/>
                <w:sz w:val="20"/>
                <w:szCs w:val="20"/>
                <w:lang w:val="uk-UA"/>
              </w:rPr>
              <w:t xml:space="preserve"> </w:t>
            </w:r>
            <w:r w:rsidRPr="0077761C">
              <w:rPr>
                <w:rFonts w:ascii="Avenir Next Cyr" w:hAnsi="Avenir Next Cyr" w:cs="Calibri"/>
                <w:color w:val="auto"/>
                <w:sz w:val="20"/>
                <w:szCs w:val="20"/>
                <w:lang w:val="uk-UA"/>
              </w:rPr>
              <w:t>невід</w:t>
            </w:r>
            <w:r w:rsidRPr="0077761C">
              <w:rPr>
                <w:rFonts w:ascii="Avenir Next Cyr" w:hAnsi="Avenir Next Cyr" w:cs="AvenirNext LT Pro Regular"/>
                <w:color w:val="auto"/>
                <w:sz w:val="20"/>
                <w:szCs w:val="20"/>
                <w:lang w:val="uk-UA"/>
              </w:rPr>
              <w:t>’</w:t>
            </w:r>
            <w:r w:rsidRPr="0077761C">
              <w:rPr>
                <w:rFonts w:ascii="Avenir Next Cyr" w:hAnsi="Avenir Next Cyr" w:cs="Calibri"/>
                <w:color w:val="auto"/>
                <w:sz w:val="20"/>
                <w:szCs w:val="20"/>
                <w:lang w:val="uk-UA"/>
              </w:rPr>
              <w:t>ємну</w:t>
            </w:r>
            <w:r w:rsidRPr="0077761C">
              <w:rPr>
                <w:rFonts w:ascii="Avenir Next Cyr" w:hAnsi="Avenir Next Cyr"/>
                <w:color w:val="auto"/>
                <w:sz w:val="20"/>
                <w:szCs w:val="20"/>
                <w:lang w:val="uk-UA"/>
              </w:rPr>
              <w:t xml:space="preserve"> </w:t>
            </w:r>
            <w:r w:rsidRPr="0077761C">
              <w:rPr>
                <w:rFonts w:ascii="Avenir Next Cyr" w:hAnsi="Avenir Next Cyr" w:cs="Calibri"/>
                <w:color w:val="auto"/>
                <w:sz w:val="20"/>
                <w:szCs w:val="20"/>
                <w:lang w:val="uk-UA"/>
              </w:rPr>
              <w:t>роль</w:t>
            </w:r>
            <w:r w:rsidRPr="0077761C">
              <w:rPr>
                <w:rFonts w:ascii="Avenir Next Cyr" w:hAnsi="Avenir Next Cyr"/>
                <w:color w:val="auto"/>
                <w:sz w:val="20"/>
                <w:szCs w:val="20"/>
                <w:lang w:val="uk-UA"/>
              </w:rPr>
              <w:t xml:space="preserve"> </w:t>
            </w:r>
            <w:r w:rsidRPr="0077761C">
              <w:rPr>
                <w:rFonts w:ascii="Avenir Next Cyr" w:hAnsi="Avenir Next Cyr" w:cs="Calibri"/>
                <w:color w:val="auto"/>
                <w:sz w:val="20"/>
                <w:szCs w:val="20"/>
                <w:lang w:val="uk-UA"/>
              </w:rPr>
              <w:t>у</w:t>
            </w:r>
            <w:r w:rsidRPr="0077761C">
              <w:rPr>
                <w:rFonts w:ascii="Avenir Next Cyr" w:hAnsi="Avenir Next Cyr"/>
                <w:color w:val="auto"/>
                <w:sz w:val="20"/>
                <w:szCs w:val="20"/>
                <w:lang w:val="uk-UA"/>
              </w:rPr>
              <w:t xml:space="preserve"> </w:t>
            </w:r>
            <w:r w:rsidRPr="0077761C">
              <w:rPr>
                <w:rFonts w:ascii="Avenir Next Cyr" w:hAnsi="Avenir Next Cyr" w:cs="Calibri"/>
                <w:color w:val="auto"/>
                <w:sz w:val="20"/>
                <w:szCs w:val="20"/>
                <w:lang w:val="uk-UA"/>
              </w:rPr>
              <w:t>досягненні</w:t>
            </w:r>
            <w:r w:rsidRPr="0077761C">
              <w:rPr>
                <w:rFonts w:ascii="Avenir Next Cyr" w:hAnsi="Avenir Next Cyr"/>
                <w:color w:val="auto"/>
                <w:sz w:val="20"/>
                <w:szCs w:val="20"/>
                <w:lang w:val="uk-UA"/>
              </w:rPr>
              <w:t xml:space="preserve"> </w:t>
            </w:r>
            <w:r w:rsidRPr="0077761C">
              <w:rPr>
                <w:rFonts w:ascii="Avenir Next Cyr" w:hAnsi="Avenir Next Cyr" w:cs="Calibri"/>
                <w:color w:val="auto"/>
                <w:sz w:val="20"/>
                <w:szCs w:val="20"/>
                <w:lang w:val="uk-UA"/>
              </w:rPr>
              <w:t>успіху</w:t>
            </w:r>
            <w:r w:rsidRPr="0077761C">
              <w:rPr>
                <w:rFonts w:ascii="Avenir Next Cyr" w:hAnsi="Avenir Next Cyr"/>
                <w:color w:val="auto"/>
                <w:sz w:val="20"/>
                <w:szCs w:val="20"/>
                <w:lang w:val="uk-UA"/>
              </w:rPr>
              <w:t xml:space="preserve"> </w:t>
            </w:r>
            <w:r w:rsidRPr="0077761C">
              <w:rPr>
                <w:rFonts w:ascii="Avenir Next Cyr" w:hAnsi="Avenir Next Cyr" w:cs="Calibri"/>
                <w:color w:val="auto"/>
                <w:sz w:val="20"/>
                <w:szCs w:val="20"/>
                <w:lang w:val="uk-UA"/>
              </w:rPr>
              <w:t>вашої</w:t>
            </w:r>
            <w:r w:rsidRPr="0077761C">
              <w:rPr>
                <w:rFonts w:ascii="Avenir Next Cyr" w:hAnsi="Avenir Next Cyr"/>
                <w:color w:val="auto"/>
                <w:sz w:val="20"/>
                <w:szCs w:val="20"/>
                <w:lang w:val="uk-UA"/>
              </w:rPr>
              <w:t xml:space="preserve"> </w:t>
            </w:r>
            <w:r w:rsidRPr="0077761C">
              <w:rPr>
                <w:rFonts w:ascii="Avenir Next Cyr" w:hAnsi="Avenir Next Cyr" w:cs="Calibri"/>
                <w:color w:val="auto"/>
                <w:sz w:val="20"/>
                <w:szCs w:val="20"/>
                <w:lang w:val="uk-UA"/>
              </w:rPr>
              <w:t>кампанії</w:t>
            </w:r>
            <w:r w:rsidRPr="0077761C">
              <w:rPr>
                <w:rFonts w:ascii="Avenir Next Cyr" w:hAnsi="Avenir Next Cyr"/>
                <w:color w:val="auto"/>
                <w:sz w:val="20"/>
                <w:szCs w:val="20"/>
                <w:lang w:val="uk-UA"/>
              </w:rPr>
              <w:t xml:space="preserve">.  </w:t>
            </w:r>
            <w:r w:rsidRPr="0077761C">
              <w:rPr>
                <w:rFonts w:ascii="Avenir Next Cyr" w:hAnsi="Avenir Next Cyr" w:cs="Calibri"/>
                <w:color w:val="auto"/>
                <w:sz w:val="20"/>
                <w:szCs w:val="20"/>
                <w:lang w:val="uk-UA"/>
              </w:rPr>
              <w:t xml:space="preserve">Наприклад, якщо ви позначили 10 варіантів у списку </w:t>
            </w:r>
            <w:r w:rsidRPr="0077761C">
              <w:rPr>
                <w:rFonts w:ascii="Avenir Next Cyr" w:hAnsi="Avenir Next Cyr" w:cs="Calibri"/>
                <w:color w:val="auto"/>
                <w:sz w:val="20"/>
                <w:szCs w:val="20"/>
                <w:lang w:val="uk-UA"/>
              </w:rPr>
              <w:lastRenderedPageBreak/>
              <w:t xml:space="preserve">нижче, а тільки 8 з них принесли значущі результати і були вказані у вашій заявці як невід'ємні елементи кампанії, саме ці 8 варіантів повинні бути продемонстровані у </w:t>
            </w:r>
            <w:proofErr w:type="spellStart"/>
            <w:r w:rsidRPr="0077761C">
              <w:rPr>
                <w:rFonts w:ascii="Avenir Next Cyr" w:hAnsi="Avenir Next Cyr" w:cs="Calibri"/>
                <w:color w:val="auto"/>
                <w:sz w:val="20"/>
                <w:szCs w:val="20"/>
                <w:lang w:val="uk-UA"/>
              </w:rPr>
              <w:t>відеокейсі</w:t>
            </w:r>
            <w:proofErr w:type="spellEnd"/>
            <w:r w:rsidRPr="0077761C">
              <w:rPr>
                <w:rFonts w:ascii="Avenir Next Cyr" w:hAnsi="Avenir Next Cyr" w:cs="Calibri"/>
                <w:color w:val="auto"/>
                <w:sz w:val="20"/>
                <w:szCs w:val="20"/>
                <w:lang w:val="uk-UA"/>
              </w:rPr>
              <w:t>.</w:t>
            </w:r>
          </w:p>
        </w:tc>
      </w:tr>
      <w:tr w:rsidR="002B13B2" w:rsidRPr="002369F6" w14:paraId="6472318B" w14:textId="77777777" w:rsidTr="00B945D5">
        <w:trPr>
          <w:gridBefore w:val="1"/>
          <w:gridAfter w:val="2"/>
          <w:wBefore w:w="8" w:type="dxa"/>
          <w:wAfter w:w="19" w:type="dxa"/>
          <w:trHeight w:val="864"/>
        </w:trPr>
        <w:tc>
          <w:tcPr>
            <w:tcW w:w="3111" w:type="dxa"/>
            <w:gridSpan w:val="2"/>
            <w:shd w:val="clear" w:color="auto" w:fill="auto"/>
            <w:vAlign w:val="center"/>
          </w:tcPr>
          <w:p w14:paraId="65E85C0C" w14:textId="77777777" w:rsidR="002B13B2" w:rsidRPr="007914DB" w:rsidRDefault="002B13B2" w:rsidP="00B945D5">
            <w:pPr>
              <w:spacing w:before="60" w:after="60" w:line="240" w:lineRule="auto"/>
              <w:rPr>
                <w:rFonts w:ascii="Avenir Next LT Pro" w:hAnsi="Avenir Next LT Pro"/>
                <w:b/>
                <w:i/>
                <w:color w:val="000000"/>
                <w:sz w:val="19"/>
                <w:szCs w:val="19"/>
                <w:lang w:val="uk-UA"/>
              </w:rPr>
            </w:pPr>
          </w:p>
        </w:tc>
        <w:tc>
          <w:tcPr>
            <w:tcW w:w="2551" w:type="dxa"/>
            <w:gridSpan w:val="3"/>
            <w:shd w:val="clear" w:color="auto" w:fill="auto"/>
          </w:tcPr>
          <w:p w14:paraId="1E201D71" w14:textId="77777777" w:rsidR="002B13B2" w:rsidRPr="0077761C" w:rsidRDefault="002B13B2" w:rsidP="00B945D5">
            <w:pPr>
              <w:spacing w:before="120" w:after="120" w:line="240" w:lineRule="auto"/>
              <w:rPr>
                <w:rFonts w:asciiTheme="minorHAnsi" w:hAnsiTheme="minorHAnsi"/>
                <w:b/>
                <w:sz w:val="20"/>
                <w:szCs w:val="20"/>
                <w:lang w:val="ru-RU"/>
              </w:rPr>
            </w:pPr>
            <w:r w:rsidRPr="0077761C">
              <w:rPr>
                <w:rFonts w:ascii="Avenir Next Cyr Medium" w:hAnsi="Avenir Next Cyr Medium" w:cs="Calibri"/>
                <w:b/>
                <w:sz w:val="20"/>
                <w:szCs w:val="20"/>
                <w:lang w:val="uk-UA"/>
              </w:rPr>
              <w:t>РІК СТАРТУ/ЧАСОВИЙ ПЕРІОД</w:t>
            </w:r>
            <w:r w:rsidRPr="0077761C">
              <w:rPr>
                <w:rFonts w:ascii="AvenirNext LT Pro Bold" w:hAnsi="AvenirNext LT Pro Bold"/>
                <w:b/>
                <w:sz w:val="20"/>
                <w:szCs w:val="20"/>
                <w:lang w:val="ru-RU"/>
              </w:rPr>
              <w:br/>
            </w:r>
          </w:p>
          <w:p w14:paraId="51162CCD" w14:textId="77777777" w:rsidR="002B13B2" w:rsidRPr="0077761C" w:rsidRDefault="002B13B2" w:rsidP="00B945D5">
            <w:pPr>
              <w:spacing w:before="120" w:after="120" w:line="240" w:lineRule="auto"/>
              <w:rPr>
                <w:rFonts w:asciiTheme="minorHAnsi" w:hAnsiTheme="minorHAnsi"/>
                <w:b/>
                <w:sz w:val="20"/>
                <w:szCs w:val="20"/>
                <w:lang w:val="ru-RU"/>
              </w:rPr>
            </w:pPr>
          </w:p>
          <w:p w14:paraId="5AC18984" w14:textId="77777777" w:rsidR="002B13B2" w:rsidRPr="0077761C" w:rsidRDefault="002B13B2" w:rsidP="00B945D5">
            <w:pPr>
              <w:spacing w:before="120" w:after="120" w:line="240" w:lineRule="auto"/>
              <w:rPr>
                <w:rFonts w:ascii="Avenir Next Cyr Medium" w:hAnsi="Avenir Next Cyr Medium"/>
                <w:b/>
                <w:color w:val="AD9841"/>
                <w:sz w:val="20"/>
                <w:szCs w:val="20"/>
                <w:lang w:val="ru-RU"/>
              </w:rPr>
            </w:pPr>
            <w:r w:rsidRPr="0077761C">
              <w:rPr>
                <w:rFonts w:ascii="AvenirNext LT Pro Bold" w:hAnsi="AvenirNext LT Pro Bold"/>
                <w:b/>
                <w:sz w:val="20"/>
                <w:szCs w:val="20"/>
                <w:lang w:val="ru-RU"/>
              </w:rPr>
              <w:br/>
            </w:r>
            <w:r w:rsidRPr="0077761C">
              <w:rPr>
                <w:rFonts w:ascii="Avenir Next Cyr Medium" w:hAnsi="Avenir Next Cyr Medium"/>
                <w:b/>
                <w:color w:val="AD9841"/>
                <w:sz w:val="20"/>
                <w:szCs w:val="20"/>
                <w:lang w:val="ru-RU"/>
              </w:rPr>
              <w:t>[</w:t>
            </w:r>
            <w:proofErr w:type="spellStart"/>
            <w:r w:rsidRPr="0077761C">
              <w:rPr>
                <w:rFonts w:ascii="Avenir Next Cyr Medium" w:hAnsi="Avenir Next Cyr Medium" w:cs="Calibri"/>
                <w:b/>
                <w:color w:val="AD9841"/>
                <w:sz w:val="20"/>
                <w:szCs w:val="20"/>
                <w:lang w:val="ru-RU"/>
              </w:rPr>
              <w:t>Впишіть</w:t>
            </w:r>
            <w:proofErr w:type="spellEnd"/>
            <w:r w:rsidRPr="0077761C">
              <w:rPr>
                <w:rFonts w:ascii="Avenir Next Cyr Medium" w:hAnsi="Avenir Next Cyr Medium"/>
                <w:b/>
                <w:color w:val="AD9841"/>
                <w:sz w:val="20"/>
                <w:szCs w:val="20"/>
                <w:lang w:val="ru-RU"/>
              </w:rPr>
              <w:t xml:space="preserve"> </w:t>
            </w:r>
            <w:proofErr w:type="spellStart"/>
            <w:r w:rsidRPr="0077761C">
              <w:rPr>
                <w:rFonts w:ascii="Avenir Next Cyr Medium" w:hAnsi="Avenir Next Cyr Medium" w:cs="Calibri"/>
                <w:b/>
                <w:color w:val="AD9841"/>
                <w:sz w:val="20"/>
                <w:szCs w:val="20"/>
                <w:lang w:val="ru-RU"/>
              </w:rPr>
              <w:t>рік</w:t>
            </w:r>
            <w:proofErr w:type="spellEnd"/>
            <w:r w:rsidRPr="0077761C">
              <w:rPr>
                <w:rFonts w:ascii="Avenir Next Cyr Medium" w:hAnsi="Avenir Next Cyr Medium"/>
                <w:b/>
                <w:color w:val="AD9841"/>
                <w:sz w:val="20"/>
                <w:szCs w:val="20"/>
                <w:lang w:val="ru-RU"/>
              </w:rPr>
              <w:t xml:space="preserve"> </w:t>
            </w:r>
            <w:r w:rsidRPr="0077761C">
              <w:rPr>
                <w:rFonts w:ascii="Avenir Next Cyr Medium" w:hAnsi="Avenir Next Cyr Medium" w:cs="Calibri"/>
                <w:b/>
                <w:color w:val="AD9841"/>
                <w:sz w:val="20"/>
                <w:szCs w:val="20"/>
                <w:lang w:val="ru-RU"/>
              </w:rPr>
              <w:t>тут</w:t>
            </w:r>
            <w:r w:rsidRPr="0077761C">
              <w:rPr>
                <w:rFonts w:ascii="Avenir Next Cyr Medium" w:hAnsi="Avenir Next Cyr Medium"/>
                <w:b/>
                <w:color w:val="AD9841"/>
                <w:sz w:val="20"/>
                <w:szCs w:val="20"/>
                <w:lang w:val="ru-RU"/>
              </w:rPr>
              <w:t>]</w:t>
            </w:r>
          </w:p>
          <w:p w14:paraId="4DC56D03" w14:textId="77777777" w:rsidR="002B13B2" w:rsidRPr="0077761C" w:rsidRDefault="002B13B2" w:rsidP="00B945D5">
            <w:pPr>
              <w:spacing w:before="60" w:after="60" w:line="240" w:lineRule="auto"/>
              <w:rPr>
                <w:rFonts w:ascii="Avenir Next LT Pro" w:hAnsi="Avenir Next LT Pro"/>
                <w:color w:val="auto"/>
                <w:sz w:val="20"/>
                <w:szCs w:val="18"/>
              </w:rPr>
            </w:pPr>
            <w:proofErr w:type="spellStart"/>
            <w:r w:rsidRPr="0077761C">
              <w:rPr>
                <w:rFonts w:ascii="Avenir Next Cyr Medium" w:hAnsi="Avenir Next Cyr Medium" w:cs="Calibri"/>
                <w:b/>
                <w:color w:val="AD9841"/>
                <w:sz w:val="20"/>
                <w:szCs w:val="20"/>
              </w:rPr>
              <w:t>Приклад</w:t>
            </w:r>
            <w:proofErr w:type="spellEnd"/>
            <w:r w:rsidRPr="0077761C">
              <w:rPr>
                <w:rFonts w:ascii="Avenir Next Cyr Medium" w:hAnsi="Avenir Next Cyr Medium"/>
                <w:b/>
                <w:color w:val="AD9841"/>
                <w:sz w:val="20"/>
                <w:szCs w:val="20"/>
              </w:rPr>
              <w:t xml:space="preserve">: </w:t>
            </w:r>
            <w:proofErr w:type="spellStart"/>
            <w:r w:rsidRPr="0077761C">
              <w:rPr>
                <w:rFonts w:ascii="Avenir Next Cyr Medium" w:hAnsi="Avenir Next Cyr Medium" w:cs="Calibri"/>
                <w:b/>
                <w:color w:val="auto"/>
                <w:sz w:val="20"/>
                <w:szCs w:val="20"/>
              </w:rPr>
              <w:t>Рік</w:t>
            </w:r>
            <w:proofErr w:type="spellEnd"/>
            <w:r w:rsidRPr="0077761C">
              <w:rPr>
                <w:rFonts w:ascii="Avenir Next Cyr Medium" w:hAnsi="Avenir Next Cyr Medium"/>
                <w:b/>
                <w:color w:val="auto"/>
                <w:sz w:val="20"/>
                <w:szCs w:val="20"/>
              </w:rPr>
              <w:t xml:space="preserve"> #1 - 202</w:t>
            </w:r>
            <w:r w:rsidR="000F0840">
              <w:rPr>
                <w:rFonts w:ascii="Avenir Next Cyr Medium" w:hAnsi="Avenir Next Cyr Medium"/>
                <w:b/>
                <w:color w:val="auto"/>
                <w:sz w:val="20"/>
                <w:szCs w:val="20"/>
                <w:lang w:val="uk-UA"/>
              </w:rPr>
              <w:t>2</w:t>
            </w:r>
          </w:p>
        </w:tc>
        <w:tc>
          <w:tcPr>
            <w:tcW w:w="2644" w:type="dxa"/>
            <w:gridSpan w:val="2"/>
            <w:shd w:val="clear" w:color="auto" w:fill="auto"/>
          </w:tcPr>
          <w:p w14:paraId="29F3E0B0" w14:textId="77777777" w:rsidR="002B13B2" w:rsidRPr="0077761C" w:rsidRDefault="002B13B2" w:rsidP="00B945D5">
            <w:pPr>
              <w:spacing w:before="120" w:after="120" w:line="240" w:lineRule="auto"/>
              <w:rPr>
                <w:rFonts w:asciiTheme="minorHAnsi" w:hAnsiTheme="minorHAnsi"/>
                <w:b/>
                <w:sz w:val="20"/>
                <w:szCs w:val="20"/>
                <w:lang w:val="uk-UA"/>
              </w:rPr>
            </w:pPr>
            <w:r w:rsidRPr="0077761C">
              <w:rPr>
                <w:rFonts w:ascii="Avenir Next Cyr Medium" w:hAnsi="Avenir Next Cyr Medium" w:cs="Calibri"/>
                <w:bCs/>
                <w:sz w:val="20"/>
                <w:szCs w:val="20"/>
                <w:u w:val="single"/>
                <w:lang w:val="uk-UA"/>
              </w:rPr>
              <w:t xml:space="preserve">ХОЧА Б ОДИН </w:t>
            </w:r>
            <w:r w:rsidRPr="0077761C">
              <w:rPr>
                <w:rFonts w:ascii="Avenir Next Cyr Medium" w:hAnsi="Avenir Next Cyr Medium" w:cs="Calibri"/>
                <w:b/>
                <w:sz w:val="20"/>
                <w:szCs w:val="20"/>
                <w:lang w:val="uk-UA"/>
              </w:rPr>
              <w:t>ПРОМІЖНИЙ РІК/ЧАСОВИЙ ПЕРІОД</w:t>
            </w:r>
          </w:p>
          <w:p w14:paraId="0BFF7630" w14:textId="77777777" w:rsidR="002B13B2" w:rsidRPr="0077761C" w:rsidRDefault="002B13B2" w:rsidP="00B945D5">
            <w:pPr>
              <w:spacing w:before="120" w:after="120" w:line="240" w:lineRule="auto"/>
              <w:rPr>
                <w:rFonts w:asciiTheme="minorHAnsi" w:hAnsiTheme="minorHAnsi"/>
                <w:b/>
                <w:sz w:val="20"/>
                <w:szCs w:val="20"/>
                <w:lang w:val="uk-UA"/>
              </w:rPr>
            </w:pPr>
          </w:p>
          <w:p w14:paraId="6265D665" w14:textId="77777777" w:rsidR="002B13B2" w:rsidRPr="0077761C" w:rsidRDefault="002B13B2" w:rsidP="00B945D5">
            <w:pPr>
              <w:spacing w:before="120" w:after="120" w:line="240" w:lineRule="auto"/>
              <w:rPr>
                <w:rFonts w:asciiTheme="minorHAnsi" w:hAnsiTheme="minorHAnsi"/>
                <w:b/>
                <w:sz w:val="20"/>
                <w:szCs w:val="20"/>
                <w:lang w:val="uk-UA"/>
              </w:rPr>
            </w:pPr>
            <w:r w:rsidRPr="0077761C">
              <w:rPr>
                <w:rFonts w:ascii="AvenirNext LT Pro Bold" w:hAnsi="AvenirNext LT Pro Bold"/>
                <w:b/>
                <w:sz w:val="20"/>
                <w:szCs w:val="20"/>
                <w:lang w:val="uk-UA"/>
              </w:rPr>
              <w:br/>
            </w:r>
            <w:r w:rsidRPr="0077761C">
              <w:rPr>
                <w:rFonts w:ascii="Avenir Next Cyr Medium" w:hAnsi="Avenir Next Cyr Medium"/>
                <w:b/>
                <w:color w:val="AD9841"/>
                <w:sz w:val="20"/>
                <w:szCs w:val="20"/>
                <w:lang w:val="uk-UA"/>
              </w:rPr>
              <w:t>[</w:t>
            </w:r>
            <w:r w:rsidRPr="0077761C">
              <w:rPr>
                <w:rFonts w:ascii="Avenir Next Cyr Medium" w:hAnsi="Avenir Next Cyr Medium" w:cs="Calibri"/>
                <w:b/>
                <w:color w:val="AD9841"/>
                <w:sz w:val="20"/>
                <w:szCs w:val="20"/>
                <w:lang w:val="uk-UA"/>
              </w:rPr>
              <w:t>Впишіть</w:t>
            </w:r>
            <w:r w:rsidRPr="0077761C">
              <w:rPr>
                <w:rFonts w:ascii="Avenir Next Cyr Medium" w:hAnsi="Avenir Next Cyr Medium"/>
                <w:b/>
                <w:color w:val="AD9841"/>
                <w:sz w:val="20"/>
                <w:szCs w:val="20"/>
                <w:lang w:val="uk-UA"/>
              </w:rPr>
              <w:t xml:space="preserve"> </w:t>
            </w:r>
            <w:r w:rsidRPr="0077761C">
              <w:rPr>
                <w:rFonts w:ascii="Avenir Next Cyr Medium" w:hAnsi="Avenir Next Cyr Medium" w:cs="Calibri"/>
                <w:b/>
                <w:color w:val="AD9841"/>
                <w:sz w:val="20"/>
                <w:szCs w:val="20"/>
                <w:lang w:val="uk-UA"/>
              </w:rPr>
              <w:t>рік</w:t>
            </w:r>
            <w:r w:rsidRPr="0077761C">
              <w:rPr>
                <w:rFonts w:ascii="Avenir Next Cyr Medium" w:hAnsi="Avenir Next Cyr Medium"/>
                <w:b/>
                <w:color w:val="AD9841"/>
                <w:sz w:val="20"/>
                <w:szCs w:val="20"/>
                <w:lang w:val="uk-UA"/>
              </w:rPr>
              <w:t xml:space="preserve"> </w:t>
            </w:r>
            <w:r w:rsidRPr="0077761C">
              <w:rPr>
                <w:rFonts w:ascii="Avenir Next Cyr Medium" w:hAnsi="Avenir Next Cyr Medium" w:cs="Calibri"/>
                <w:b/>
                <w:color w:val="AD9841"/>
                <w:sz w:val="20"/>
                <w:szCs w:val="20"/>
                <w:lang w:val="uk-UA"/>
              </w:rPr>
              <w:t>тут</w:t>
            </w:r>
            <w:r w:rsidRPr="0077761C">
              <w:rPr>
                <w:rFonts w:ascii="Avenir Next Cyr Medium" w:hAnsi="Avenir Next Cyr Medium"/>
                <w:b/>
                <w:color w:val="AD9841"/>
                <w:sz w:val="20"/>
                <w:szCs w:val="20"/>
                <w:lang w:val="uk-UA"/>
              </w:rPr>
              <w:t>]</w:t>
            </w:r>
          </w:p>
          <w:p w14:paraId="77DEBB0D" w14:textId="77777777" w:rsidR="002B13B2" w:rsidRPr="0077761C" w:rsidRDefault="002B13B2" w:rsidP="00B945D5">
            <w:pPr>
              <w:spacing w:after="0" w:line="240" w:lineRule="auto"/>
              <w:rPr>
                <w:lang w:val="ru-RU"/>
              </w:rPr>
            </w:pPr>
            <w:r w:rsidRPr="0077761C">
              <w:rPr>
                <w:rFonts w:ascii="Avenir Next Cyr Medium" w:hAnsi="Avenir Next Cyr Medium" w:cs="Calibri"/>
                <w:b/>
                <w:color w:val="AD9841"/>
                <w:sz w:val="20"/>
                <w:szCs w:val="20"/>
                <w:lang w:val="uk-UA"/>
              </w:rPr>
              <w:t>Приклад</w:t>
            </w:r>
            <w:r w:rsidRPr="0077761C">
              <w:rPr>
                <w:rFonts w:ascii="Avenir Next Cyr Medium" w:hAnsi="Avenir Next Cyr Medium"/>
                <w:b/>
                <w:color w:val="AD9841"/>
                <w:sz w:val="20"/>
                <w:szCs w:val="20"/>
                <w:lang w:val="uk-UA"/>
              </w:rPr>
              <w:t xml:space="preserve">: </w:t>
            </w:r>
            <w:r w:rsidRPr="0077761C">
              <w:rPr>
                <w:rFonts w:ascii="Avenir Next Cyr Medium" w:hAnsi="Avenir Next Cyr Medium" w:cs="Calibri"/>
                <w:b/>
                <w:color w:val="auto"/>
                <w:sz w:val="20"/>
                <w:szCs w:val="20"/>
                <w:lang w:val="uk-UA"/>
              </w:rPr>
              <w:t>Рік</w:t>
            </w:r>
            <w:r w:rsidRPr="0077761C">
              <w:rPr>
                <w:rFonts w:ascii="Avenir Next Cyr Medium" w:hAnsi="Avenir Next Cyr Medium"/>
                <w:b/>
                <w:color w:val="auto"/>
                <w:sz w:val="20"/>
                <w:szCs w:val="20"/>
                <w:lang w:val="uk-UA"/>
              </w:rPr>
              <w:t xml:space="preserve"> #</w:t>
            </w:r>
            <w:r w:rsidRPr="0077761C">
              <w:rPr>
                <w:rFonts w:ascii="Avenir Next Cyr Medium" w:hAnsi="Avenir Next Cyr Medium"/>
                <w:b/>
                <w:color w:val="auto"/>
                <w:sz w:val="20"/>
                <w:szCs w:val="20"/>
                <w:lang w:val="ru-RU"/>
              </w:rPr>
              <w:t>2</w:t>
            </w:r>
            <w:r w:rsidRPr="0077761C">
              <w:rPr>
                <w:rFonts w:ascii="Avenir Next Cyr Medium" w:hAnsi="Avenir Next Cyr Medium"/>
                <w:b/>
                <w:color w:val="auto"/>
                <w:sz w:val="20"/>
                <w:szCs w:val="20"/>
                <w:lang w:val="uk-UA"/>
              </w:rPr>
              <w:t xml:space="preserve"> - 20</w:t>
            </w:r>
            <w:r w:rsidRPr="0077761C">
              <w:rPr>
                <w:rFonts w:ascii="Avenir Next Cyr Medium" w:hAnsi="Avenir Next Cyr Medium"/>
                <w:b/>
                <w:color w:val="auto"/>
                <w:sz w:val="20"/>
                <w:szCs w:val="20"/>
                <w:lang w:val="ru-RU"/>
              </w:rPr>
              <w:t>2</w:t>
            </w:r>
            <w:r w:rsidR="000F0840">
              <w:rPr>
                <w:rFonts w:ascii="Avenir Next Cyr Medium" w:hAnsi="Avenir Next Cyr Medium"/>
                <w:b/>
                <w:color w:val="auto"/>
                <w:sz w:val="20"/>
                <w:szCs w:val="20"/>
                <w:lang w:val="ru-RU"/>
              </w:rPr>
              <w:t>3</w:t>
            </w:r>
            <w:r w:rsidRPr="0077761C">
              <w:rPr>
                <w:rFonts w:ascii="AvenirNext LT Pro Regular" w:hAnsi="AvenirNext LT Pro Regular"/>
                <w:b/>
                <w:color w:val="auto"/>
                <w:sz w:val="20"/>
                <w:szCs w:val="20"/>
                <w:lang w:val="ru-RU"/>
              </w:rPr>
              <w:t xml:space="preserve">      </w:t>
            </w:r>
          </w:p>
        </w:tc>
        <w:tc>
          <w:tcPr>
            <w:tcW w:w="2460" w:type="dxa"/>
            <w:shd w:val="clear" w:color="auto" w:fill="auto"/>
          </w:tcPr>
          <w:p w14:paraId="36BAE42C" w14:textId="77777777" w:rsidR="002B13B2" w:rsidRPr="0077761C" w:rsidRDefault="002B13B2" w:rsidP="00B945D5">
            <w:pPr>
              <w:spacing w:before="120" w:after="120" w:line="240" w:lineRule="auto"/>
              <w:rPr>
                <w:rFonts w:ascii="Avenir Next Cyr Medium" w:hAnsi="Avenir Next Cyr Medium"/>
                <w:b/>
                <w:color w:val="AD9841"/>
                <w:sz w:val="20"/>
                <w:szCs w:val="20"/>
                <w:lang w:val="uk-UA"/>
              </w:rPr>
            </w:pPr>
            <w:r w:rsidRPr="0077761C">
              <w:rPr>
                <w:rFonts w:ascii="Avenir Next Cyr Medium" w:hAnsi="Avenir Next Cyr Medium" w:cs="Calibri"/>
                <w:b/>
                <w:sz w:val="20"/>
                <w:szCs w:val="20"/>
                <w:lang w:val="uk-UA"/>
              </w:rPr>
              <w:t>РІК ПОТОЧНОГО КОНКУРСНОГО ПЕРІОДУ/ЧАСОВИЙ ПЕРІОД</w:t>
            </w:r>
            <w:r w:rsidRPr="0077761C">
              <w:rPr>
                <w:rFonts w:ascii="Avenir Next Cyr Medium" w:hAnsi="Avenir Next Cyr Medium" w:cs="Calibri"/>
                <w:b/>
                <w:sz w:val="20"/>
                <w:szCs w:val="20"/>
                <w:lang w:val="uk-UA"/>
              </w:rPr>
              <w:br/>
            </w:r>
          </w:p>
          <w:p w14:paraId="3AD04EF7" w14:textId="77777777" w:rsidR="002B13B2" w:rsidRPr="0077761C" w:rsidRDefault="002B13B2" w:rsidP="00B945D5">
            <w:pPr>
              <w:spacing w:after="0" w:line="240" w:lineRule="auto"/>
            </w:pPr>
            <w:r w:rsidRPr="0077761C">
              <w:rPr>
                <w:rFonts w:ascii="Avenir Next Cyr Medium" w:hAnsi="Avenir Next Cyr Medium"/>
                <w:b/>
                <w:color w:val="AD9841"/>
                <w:sz w:val="20"/>
                <w:szCs w:val="20"/>
                <w:lang w:val="ru-RU"/>
              </w:rPr>
              <w:t xml:space="preserve">[1 </w:t>
            </w:r>
            <w:proofErr w:type="spellStart"/>
            <w:r w:rsidRPr="0077761C">
              <w:rPr>
                <w:rFonts w:ascii="Avenir Next Cyr Medium" w:hAnsi="Avenir Next Cyr Medium"/>
                <w:b/>
                <w:color w:val="AD9841"/>
                <w:sz w:val="20"/>
                <w:szCs w:val="20"/>
                <w:lang w:val="ru-RU"/>
              </w:rPr>
              <w:t>січня</w:t>
            </w:r>
            <w:proofErr w:type="spellEnd"/>
            <w:r w:rsidRPr="0077761C">
              <w:rPr>
                <w:rFonts w:ascii="Avenir Next Cyr Medium" w:hAnsi="Avenir Next Cyr Medium"/>
                <w:b/>
                <w:color w:val="AD9841"/>
                <w:sz w:val="20"/>
                <w:szCs w:val="20"/>
                <w:lang w:val="ru-RU"/>
              </w:rPr>
              <w:t xml:space="preserve"> 202</w:t>
            </w:r>
            <w:r w:rsidR="000F0840">
              <w:rPr>
                <w:rFonts w:ascii="Avenir Next Cyr Medium" w:hAnsi="Avenir Next Cyr Medium"/>
                <w:b/>
                <w:color w:val="AD9841"/>
                <w:sz w:val="20"/>
                <w:szCs w:val="20"/>
                <w:lang w:val="ru-RU"/>
              </w:rPr>
              <w:t>4</w:t>
            </w:r>
            <w:r w:rsidRPr="0077761C">
              <w:rPr>
                <w:rFonts w:ascii="Avenir Next Cyr Medium" w:hAnsi="Avenir Next Cyr Medium"/>
                <w:b/>
                <w:color w:val="AD9841"/>
                <w:sz w:val="20"/>
                <w:szCs w:val="20"/>
                <w:lang w:val="ru-RU"/>
              </w:rPr>
              <w:t xml:space="preserve"> – 1 </w:t>
            </w:r>
            <w:proofErr w:type="spellStart"/>
            <w:r w:rsidRPr="0077761C">
              <w:rPr>
                <w:rFonts w:ascii="Avenir Next Cyr Medium" w:hAnsi="Avenir Next Cyr Medium"/>
                <w:b/>
                <w:color w:val="AD9841"/>
                <w:sz w:val="20"/>
                <w:szCs w:val="20"/>
                <w:lang w:val="ru-RU"/>
              </w:rPr>
              <w:t>жовтня</w:t>
            </w:r>
            <w:proofErr w:type="spellEnd"/>
            <w:r w:rsidRPr="0077761C">
              <w:rPr>
                <w:rFonts w:ascii="Avenir Next Cyr Medium" w:hAnsi="Avenir Next Cyr Medium"/>
                <w:b/>
                <w:color w:val="AD9841"/>
                <w:sz w:val="20"/>
                <w:szCs w:val="20"/>
                <w:lang w:val="ru-RU"/>
              </w:rPr>
              <w:t xml:space="preserve"> 202</w:t>
            </w:r>
            <w:r w:rsidR="000F0840">
              <w:rPr>
                <w:rFonts w:ascii="Avenir Next Cyr Medium" w:hAnsi="Avenir Next Cyr Medium"/>
                <w:b/>
                <w:color w:val="AD9841"/>
                <w:sz w:val="20"/>
                <w:szCs w:val="20"/>
                <w:lang w:val="ru-RU"/>
              </w:rPr>
              <w:t>5</w:t>
            </w:r>
            <w:r w:rsidRPr="0077761C">
              <w:rPr>
                <w:rFonts w:ascii="Avenir Next Cyr Medium" w:hAnsi="Avenir Next Cyr Medium"/>
                <w:b/>
                <w:color w:val="AD9841"/>
                <w:sz w:val="20"/>
                <w:szCs w:val="20"/>
                <w:lang w:val="ru-RU"/>
              </w:rPr>
              <w:t>]</w:t>
            </w:r>
          </w:p>
        </w:tc>
      </w:tr>
      <w:tr w:rsidR="002B13B2" w:rsidRPr="002369F6" w14:paraId="3567DCB2" w14:textId="77777777" w:rsidTr="00B945D5">
        <w:trPr>
          <w:gridBefore w:val="1"/>
          <w:gridAfter w:val="2"/>
          <w:wBefore w:w="8" w:type="dxa"/>
          <w:wAfter w:w="19" w:type="dxa"/>
          <w:trHeight w:val="864"/>
        </w:trPr>
        <w:tc>
          <w:tcPr>
            <w:tcW w:w="3111" w:type="dxa"/>
            <w:gridSpan w:val="2"/>
            <w:shd w:val="clear" w:color="auto" w:fill="auto"/>
          </w:tcPr>
          <w:p w14:paraId="0BE39D35" w14:textId="77777777" w:rsidR="002B13B2" w:rsidRPr="00975E1D" w:rsidRDefault="002B13B2" w:rsidP="00B945D5">
            <w:pPr>
              <w:spacing w:before="60" w:after="60" w:line="240" w:lineRule="auto"/>
              <w:rPr>
                <w:rFonts w:ascii="Avenir Next Cyr Medium" w:hAnsi="Avenir Next Cyr Medium"/>
                <w:b/>
                <w:bCs/>
                <w:color w:val="000000"/>
                <w:sz w:val="19"/>
                <w:szCs w:val="19"/>
              </w:rPr>
            </w:pPr>
            <w:proofErr w:type="spellStart"/>
            <w:r w:rsidRPr="00975E1D">
              <w:rPr>
                <w:rFonts w:ascii="Avenir Next Cyr Medium" w:hAnsi="Avenir Next Cyr Medium" w:cs="Calibri"/>
                <w:b/>
                <w:bCs/>
                <w:color w:val="000000" w:themeColor="text1"/>
                <w:sz w:val="20"/>
                <w:szCs w:val="20"/>
                <w:lang w:val="uk-UA"/>
              </w:rPr>
              <w:t>Брендований</w:t>
            </w:r>
            <w:proofErr w:type="spellEnd"/>
            <w:r w:rsidRPr="00975E1D">
              <w:rPr>
                <w:rFonts w:ascii="Avenir Next Cyr Medium" w:hAnsi="Avenir Next Cyr Medium"/>
                <w:b/>
                <w:bCs/>
                <w:color w:val="000000" w:themeColor="text1"/>
                <w:sz w:val="20"/>
                <w:szCs w:val="20"/>
                <w:lang w:val="uk-UA"/>
              </w:rPr>
              <w:t xml:space="preserve"> </w:t>
            </w:r>
            <w:r w:rsidRPr="00975E1D">
              <w:rPr>
                <w:rFonts w:ascii="Avenir Next Cyr Medium" w:hAnsi="Avenir Next Cyr Medium" w:cs="Calibri"/>
                <w:b/>
                <w:bCs/>
                <w:color w:val="000000" w:themeColor="text1"/>
                <w:sz w:val="20"/>
                <w:szCs w:val="20"/>
                <w:lang w:val="uk-UA"/>
              </w:rPr>
              <w:t>контент</w:t>
            </w:r>
            <w:r w:rsidRPr="00975E1D">
              <w:rPr>
                <w:rFonts w:ascii="Avenir Next Cyr Medium" w:hAnsi="Avenir Next Cyr Medium"/>
                <w:b/>
                <w:bCs/>
                <w:color w:val="000000" w:themeColor="text1"/>
                <w:sz w:val="20"/>
                <w:szCs w:val="20"/>
                <w:lang w:val="uk-UA"/>
              </w:rPr>
              <w:t xml:space="preserve"> - </w:t>
            </w:r>
            <w:r w:rsidRPr="00975E1D">
              <w:rPr>
                <w:rFonts w:ascii="Avenir Next Cyr Medium" w:hAnsi="Avenir Next Cyr Medium"/>
                <w:b/>
                <w:bCs/>
                <w:color w:val="000000" w:themeColor="text1"/>
                <w:sz w:val="20"/>
                <w:szCs w:val="20"/>
              </w:rPr>
              <w:t>Editorial</w:t>
            </w:r>
          </w:p>
        </w:tc>
        <w:tc>
          <w:tcPr>
            <w:tcW w:w="2551" w:type="dxa"/>
            <w:gridSpan w:val="3"/>
            <w:shd w:val="clear" w:color="auto" w:fill="FFFFFF" w:themeFill="background1"/>
            <w:vAlign w:val="center"/>
          </w:tcPr>
          <w:p w14:paraId="3612A976"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04FBD7FB" w14:textId="77777777" w:rsidR="002B13B2" w:rsidRPr="002369F6" w:rsidRDefault="002B13B2" w:rsidP="00B945D5">
            <w:pPr>
              <w:spacing w:after="0" w:line="240" w:lineRule="auto"/>
            </w:pPr>
          </w:p>
        </w:tc>
        <w:tc>
          <w:tcPr>
            <w:tcW w:w="2460" w:type="dxa"/>
            <w:vAlign w:val="center"/>
          </w:tcPr>
          <w:p w14:paraId="4C996FEE" w14:textId="77777777" w:rsidR="002B13B2" w:rsidRPr="002369F6" w:rsidRDefault="002B13B2" w:rsidP="00B945D5">
            <w:pPr>
              <w:spacing w:after="0" w:line="240" w:lineRule="auto"/>
            </w:pPr>
          </w:p>
        </w:tc>
      </w:tr>
      <w:tr w:rsidR="002B13B2" w:rsidRPr="002369F6" w14:paraId="3EFA0E72" w14:textId="77777777" w:rsidTr="00B945D5">
        <w:trPr>
          <w:gridBefore w:val="1"/>
          <w:gridAfter w:val="2"/>
          <w:wBefore w:w="8" w:type="dxa"/>
          <w:wAfter w:w="19" w:type="dxa"/>
          <w:trHeight w:val="864"/>
        </w:trPr>
        <w:tc>
          <w:tcPr>
            <w:tcW w:w="3111" w:type="dxa"/>
            <w:gridSpan w:val="2"/>
            <w:shd w:val="clear" w:color="auto" w:fill="auto"/>
          </w:tcPr>
          <w:p w14:paraId="6C8A6D55" w14:textId="77777777" w:rsidR="002B13B2" w:rsidRPr="00975E1D" w:rsidRDefault="002B13B2" w:rsidP="00B945D5">
            <w:pPr>
              <w:spacing w:before="60" w:after="60" w:line="240" w:lineRule="auto"/>
              <w:rPr>
                <w:rFonts w:ascii="Avenir Next Cyr Medium" w:hAnsi="Avenir Next Cyr Medium"/>
                <w:b/>
                <w:bCs/>
                <w:color w:val="000000"/>
                <w:sz w:val="19"/>
                <w:szCs w:val="19"/>
              </w:rPr>
            </w:pPr>
            <w:proofErr w:type="spellStart"/>
            <w:r w:rsidRPr="00975E1D">
              <w:rPr>
                <w:rFonts w:ascii="Avenir Next Cyr Medium" w:hAnsi="Avenir Next Cyr Medium" w:cs="Calibri"/>
                <w:b/>
                <w:bCs/>
                <w:color w:val="000000" w:themeColor="text1"/>
                <w:sz w:val="20"/>
                <w:szCs w:val="16"/>
              </w:rPr>
              <w:t>Брендований</w:t>
            </w:r>
            <w:proofErr w:type="spellEnd"/>
            <w:r w:rsidRPr="00975E1D">
              <w:rPr>
                <w:rFonts w:ascii="Avenir Next Cyr Medium" w:hAnsi="Avenir Next Cyr Medium"/>
                <w:b/>
                <w:bCs/>
                <w:color w:val="000000" w:themeColor="text1"/>
                <w:sz w:val="20"/>
                <w:szCs w:val="16"/>
              </w:rPr>
              <w:t xml:space="preserve"> </w:t>
            </w:r>
            <w:proofErr w:type="spellStart"/>
            <w:r w:rsidRPr="00975E1D">
              <w:rPr>
                <w:rFonts w:ascii="Avenir Next Cyr Medium" w:hAnsi="Avenir Next Cyr Medium" w:cs="Calibri"/>
                <w:b/>
                <w:bCs/>
                <w:color w:val="000000" w:themeColor="text1"/>
                <w:sz w:val="20"/>
                <w:szCs w:val="16"/>
              </w:rPr>
              <w:t>контент</w:t>
            </w:r>
            <w:proofErr w:type="spellEnd"/>
            <w:r w:rsidRPr="00975E1D">
              <w:rPr>
                <w:rFonts w:ascii="Avenir Next Cyr Medium" w:hAnsi="Avenir Next Cyr Medium" w:cs="Calibri"/>
                <w:b/>
                <w:bCs/>
                <w:color w:val="000000" w:themeColor="text1"/>
                <w:sz w:val="20"/>
                <w:szCs w:val="16"/>
              </w:rPr>
              <w:t xml:space="preserve"> – Product Placement</w:t>
            </w:r>
          </w:p>
        </w:tc>
        <w:tc>
          <w:tcPr>
            <w:tcW w:w="2551" w:type="dxa"/>
            <w:gridSpan w:val="3"/>
            <w:shd w:val="clear" w:color="auto" w:fill="FFFFFF" w:themeFill="background1"/>
            <w:vAlign w:val="center"/>
          </w:tcPr>
          <w:p w14:paraId="15913976"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7F5626C6" w14:textId="77777777" w:rsidR="002B13B2" w:rsidRPr="002369F6" w:rsidRDefault="002B13B2" w:rsidP="00B945D5">
            <w:pPr>
              <w:spacing w:after="0" w:line="240" w:lineRule="auto"/>
            </w:pPr>
          </w:p>
        </w:tc>
        <w:tc>
          <w:tcPr>
            <w:tcW w:w="2460" w:type="dxa"/>
            <w:vAlign w:val="center"/>
          </w:tcPr>
          <w:p w14:paraId="271A8200" w14:textId="77777777" w:rsidR="002B13B2" w:rsidRPr="002369F6" w:rsidRDefault="002B13B2" w:rsidP="00B945D5">
            <w:pPr>
              <w:spacing w:after="0" w:line="240" w:lineRule="auto"/>
            </w:pPr>
          </w:p>
        </w:tc>
      </w:tr>
      <w:tr w:rsidR="002B13B2" w:rsidRPr="002369F6" w14:paraId="07D165DD" w14:textId="77777777" w:rsidTr="00B945D5">
        <w:trPr>
          <w:gridBefore w:val="1"/>
          <w:gridAfter w:val="2"/>
          <w:wBefore w:w="8" w:type="dxa"/>
          <w:wAfter w:w="19" w:type="dxa"/>
          <w:trHeight w:val="864"/>
        </w:trPr>
        <w:tc>
          <w:tcPr>
            <w:tcW w:w="3111" w:type="dxa"/>
            <w:gridSpan w:val="2"/>
            <w:shd w:val="clear" w:color="auto" w:fill="auto"/>
          </w:tcPr>
          <w:p w14:paraId="1A08FA17" w14:textId="77777777" w:rsidR="002B13B2" w:rsidRPr="00975E1D" w:rsidRDefault="002B13B2" w:rsidP="00B945D5">
            <w:pPr>
              <w:spacing w:before="60" w:after="60" w:line="240" w:lineRule="auto"/>
              <w:rPr>
                <w:rFonts w:ascii="Avenir Next Cyr Medium" w:hAnsi="Avenir Next Cyr Medium"/>
                <w:b/>
                <w:bCs/>
                <w:color w:val="000000"/>
                <w:sz w:val="20"/>
                <w:szCs w:val="19"/>
              </w:rPr>
            </w:pPr>
            <w:r w:rsidRPr="00975E1D">
              <w:rPr>
                <w:rFonts w:ascii="Avenir Next Cyr Medium" w:hAnsi="Avenir Next Cyr Medium"/>
                <w:b/>
                <w:bCs/>
                <w:sz w:val="20"/>
                <w:szCs w:val="20"/>
                <w:lang w:val="uk-UA"/>
              </w:rPr>
              <w:t>Кіно</w:t>
            </w:r>
          </w:p>
        </w:tc>
        <w:tc>
          <w:tcPr>
            <w:tcW w:w="2551" w:type="dxa"/>
            <w:gridSpan w:val="3"/>
            <w:shd w:val="clear" w:color="auto" w:fill="FFFFFF" w:themeFill="background1"/>
            <w:vAlign w:val="center"/>
          </w:tcPr>
          <w:p w14:paraId="656F138D"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714E0833" w14:textId="77777777" w:rsidR="002B13B2" w:rsidRPr="002369F6" w:rsidRDefault="002B13B2" w:rsidP="00B945D5">
            <w:pPr>
              <w:spacing w:after="0" w:line="240" w:lineRule="auto"/>
            </w:pPr>
          </w:p>
        </w:tc>
        <w:tc>
          <w:tcPr>
            <w:tcW w:w="2460" w:type="dxa"/>
            <w:vAlign w:val="center"/>
          </w:tcPr>
          <w:p w14:paraId="599D6FA8" w14:textId="77777777" w:rsidR="002B13B2" w:rsidRPr="002369F6" w:rsidRDefault="002B13B2" w:rsidP="00B945D5">
            <w:pPr>
              <w:spacing w:after="0" w:line="240" w:lineRule="auto"/>
            </w:pPr>
          </w:p>
        </w:tc>
      </w:tr>
      <w:tr w:rsidR="002B13B2" w:rsidRPr="002369F6" w14:paraId="4CA7BD7C" w14:textId="77777777" w:rsidTr="00B945D5">
        <w:trPr>
          <w:gridBefore w:val="1"/>
          <w:gridAfter w:val="2"/>
          <w:wBefore w:w="8" w:type="dxa"/>
          <w:wAfter w:w="19" w:type="dxa"/>
          <w:trHeight w:val="864"/>
        </w:trPr>
        <w:tc>
          <w:tcPr>
            <w:tcW w:w="3111" w:type="dxa"/>
            <w:gridSpan w:val="2"/>
            <w:shd w:val="clear" w:color="auto" w:fill="auto"/>
          </w:tcPr>
          <w:p w14:paraId="073D7CFF" w14:textId="77777777" w:rsidR="002B13B2" w:rsidRPr="00975E1D" w:rsidRDefault="002B13B2" w:rsidP="00B945D5">
            <w:pPr>
              <w:spacing w:before="60" w:after="60" w:line="240" w:lineRule="auto"/>
              <w:rPr>
                <w:rFonts w:ascii="Avenir Next Cyr Medium" w:hAnsi="Avenir Next Cyr Medium"/>
                <w:b/>
                <w:bCs/>
                <w:color w:val="000000" w:themeColor="text1"/>
                <w:sz w:val="20"/>
                <w:szCs w:val="16"/>
              </w:rPr>
            </w:pPr>
            <w:r w:rsidRPr="00975E1D">
              <w:rPr>
                <w:rFonts w:ascii="Avenir Next Cyr Medium" w:hAnsi="Avenir Next Cyr Medium"/>
                <w:b/>
                <w:bCs/>
                <w:sz w:val="20"/>
                <w:szCs w:val="20"/>
                <w:lang w:val="uk-UA"/>
              </w:rPr>
              <w:t>Конкурси</w:t>
            </w:r>
          </w:p>
        </w:tc>
        <w:tc>
          <w:tcPr>
            <w:tcW w:w="2551" w:type="dxa"/>
            <w:gridSpan w:val="3"/>
            <w:shd w:val="clear" w:color="auto" w:fill="FFFFFF" w:themeFill="background1"/>
            <w:vAlign w:val="center"/>
          </w:tcPr>
          <w:p w14:paraId="5CF0EE78"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21F95567" w14:textId="77777777" w:rsidR="002B13B2" w:rsidRPr="002369F6" w:rsidRDefault="002B13B2" w:rsidP="00B945D5">
            <w:pPr>
              <w:spacing w:after="0" w:line="240" w:lineRule="auto"/>
            </w:pPr>
          </w:p>
        </w:tc>
        <w:tc>
          <w:tcPr>
            <w:tcW w:w="2460" w:type="dxa"/>
            <w:vAlign w:val="center"/>
          </w:tcPr>
          <w:p w14:paraId="754E01CB" w14:textId="77777777" w:rsidR="002B13B2" w:rsidRPr="002369F6" w:rsidRDefault="002B13B2" w:rsidP="00B945D5">
            <w:pPr>
              <w:spacing w:after="0" w:line="240" w:lineRule="auto"/>
            </w:pPr>
          </w:p>
        </w:tc>
      </w:tr>
      <w:tr w:rsidR="002B13B2" w:rsidRPr="002369F6" w14:paraId="1C912406" w14:textId="77777777" w:rsidTr="00B945D5">
        <w:trPr>
          <w:gridBefore w:val="1"/>
          <w:gridAfter w:val="2"/>
          <w:wBefore w:w="8" w:type="dxa"/>
          <w:wAfter w:w="19" w:type="dxa"/>
          <w:trHeight w:val="864"/>
        </w:trPr>
        <w:tc>
          <w:tcPr>
            <w:tcW w:w="3111" w:type="dxa"/>
            <w:gridSpan w:val="2"/>
            <w:shd w:val="clear" w:color="auto" w:fill="auto"/>
          </w:tcPr>
          <w:p w14:paraId="5A1D17E2" w14:textId="77777777" w:rsidR="002B13B2" w:rsidRPr="000F0840" w:rsidRDefault="002B13B2" w:rsidP="00B945D5">
            <w:pPr>
              <w:spacing w:before="60" w:after="60" w:line="240" w:lineRule="auto"/>
              <w:rPr>
                <w:rFonts w:ascii="Avenir Next Cyr Medium" w:hAnsi="Avenir Next Cyr Medium"/>
                <w:b/>
                <w:bCs/>
                <w:color w:val="auto"/>
                <w:sz w:val="20"/>
                <w:szCs w:val="16"/>
              </w:rPr>
            </w:pPr>
            <w:r w:rsidRPr="000F0840">
              <w:rPr>
                <w:rFonts w:ascii="Avenir Next Cyr Medium" w:hAnsi="Avenir Next Cyr Medium"/>
                <w:b/>
                <w:bCs/>
                <w:color w:val="auto"/>
                <w:sz w:val="20"/>
                <w:szCs w:val="20"/>
              </w:rPr>
              <w:t>Digital Mktg. –</w:t>
            </w:r>
            <w:r w:rsidRPr="000F0840">
              <w:rPr>
                <w:rFonts w:ascii="Avenir Next Cyr Medium" w:hAnsi="Avenir Next Cyr Medium"/>
                <w:b/>
                <w:bCs/>
                <w:color w:val="auto"/>
                <w:sz w:val="20"/>
                <w:szCs w:val="20"/>
                <w:lang w:val="uk-UA"/>
              </w:rPr>
              <w:t xml:space="preserve"> </w:t>
            </w:r>
            <w:proofErr w:type="spellStart"/>
            <w:r w:rsidRPr="000F0840">
              <w:rPr>
                <w:rFonts w:ascii="Avenir Next Cyr Medium" w:hAnsi="Avenir Next Cyr Medium"/>
                <w:b/>
                <w:color w:val="auto"/>
                <w:sz w:val="20"/>
                <w:szCs w:val="20"/>
                <w:lang w:val="uk-UA"/>
              </w:rPr>
              <w:t>Афіліат</w:t>
            </w:r>
            <w:proofErr w:type="spellEnd"/>
          </w:p>
        </w:tc>
        <w:tc>
          <w:tcPr>
            <w:tcW w:w="2551" w:type="dxa"/>
            <w:gridSpan w:val="3"/>
            <w:shd w:val="clear" w:color="auto" w:fill="FFFFFF" w:themeFill="background1"/>
            <w:vAlign w:val="center"/>
          </w:tcPr>
          <w:p w14:paraId="292A3123"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52ABE51A" w14:textId="77777777" w:rsidR="002B13B2" w:rsidRPr="002369F6" w:rsidRDefault="002B13B2" w:rsidP="00B945D5">
            <w:pPr>
              <w:spacing w:after="0" w:line="240" w:lineRule="auto"/>
            </w:pPr>
          </w:p>
        </w:tc>
        <w:tc>
          <w:tcPr>
            <w:tcW w:w="2460" w:type="dxa"/>
            <w:vAlign w:val="center"/>
          </w:tcPr>
          <w:p w14:paraId="27810B09" w14:textId="77777777" w:rsidR="002B13B2" w:rsidRPr="002369F6" w:rsidRDefault="002B13B2" w:rsidP="00B945D5">
            <w:pPr>
              <w:spacing w:after="0" w:line="240" w:lineRule="auto"/>
            </w:pPr>
          </w:p>
        </w:tc>
      </w:tr>
      <w:tr w:rsidR="002B13B2" w:rsidRPr="002369F6" w14:paraId="7082C683" w14:textId="77777777" w:rsidTr="00B945D5">
        <w:trPr>
          <w:gridBefore w:val="1"/>
          <w:gridAfter w:val="2"/>
          <w:wBefore w:w="8" w:type="dxa"/>
          <w:wAfter w:w="19" w:type="dxa"/>
          <w:trHeight w:val="864"/>
        </w:trPr>
        <w:tc>
          <w:tcPr>
            <w:tcW w:w="3111" w:type="dxa"/>
            <w:gridSpan w:val="2"/>
            <w:shd w:val="clear" w:color="auto" w:fill="auto"/>
          </w:tcPr>
          <w:p w14:paraId="071FC629" w14:textId="77777777" w:rsidR="002B13B2" w:rsidRPr="000F0840" w:rsidRDefault="002B13B2" w:rsidP="00B945D5">
            <w:pPr>
              <w:spacing w:before="60" w:after="60" w:line="240" w:lineRule="auto"/>
              <w:rPr>
                <w:rFonts w:ascii="Avenir Next Cyr Medium" w:hAnsi="Avenir Next Cyr Medium"/>
                <w:b/>
                <w:bCs/>
                <w:color w:val="auto"/>
                <w:sz w:val="20"/>
                <w:szCs w:val="16"/>
              </w:rPr>
            </w:pPr>
            <w:r w:rsidRPr="000F0840">
              <w:rPr>
                <w:rFonts w:ascii="Avenir Next Cyr Medium" w:hAnsi="Avenir Next Cyr Medium"/>
                <w:b/>
                <w:bCs/>
                <w:color w:val="auto"/>
                <w:sz w:val="20"/>
                <w:szCs w:val="20"/>
              </w:rPr>
              <w:t xml:space="preserve">Digital Mktg. – </w:t>
            </w:r>
            <w:r w:rsidRPr="000F0840">
              <w:rPr>
                <w:rFonts w:ascii="Avenir Next Cyr Medium" w:hAnsi="Avenir Next Cyr Medium"/>
                <w:b/>
                <w:bCs/>
                <w:color w:val="auto"/>
                <w:sz w:val="20"/>
                <w:szCs w:val="16"/>
                <w:lang w:val="uk-UA"/>
              </w:rPr>
              <w:t>Аудіо реклама</w:t>
            </w:r>
          </w:p>
        </w:tc>
        <w:tc>
          <w:tcPr>
            <w:tcW w:w="2551" w:type="dxa"/>
            <w:gridSpan w:val="3"/>
            <w:shd w:val="clear" w:color="auto" w:fill="FFFFFF" w:themeFill="background1"/>
            <w:vAlign w:val="center"/>
          </w:tcPr>
          <w:p w14:paraId="6901CD69"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05323008" w14:textId="77777777" w:rsidR="002B13B2" w:rsidRPr="002369F6" w:rsidRDefault="002B13B2" w:rsidP="00B945D5">
            <w:pPr>
              <w:spacing w:after="0" w:line="240" w:lineRule="auto"/>
            </w:pPr>
          </w:p>
        </w:tc>
        <w:tc>
          <w:tcPr>
            <w:tcW w:w="2460" w:type="dxa"/>
            <w:vAlign w:val="center"/>
          </w:tcPr>
          <w:p w14:paraId="7169522F" w14:textId="77777777" w:rsidR="002B13B2" w:rsidRPr="002369F6" w:rsidRDefault="002B13B2" w:rsidP="00B945D5">
            <w:pPr>
              <w:spacing w:after="0" w:line="240" w:lineRule="auto"/>
            </w:pPr>
          </w:p>
        </w:tc>
      </w:tr>
      <w:tr w:rsidR="002B13B2" w:rsidRPr="002369F6" w14:paraId="723FCDD8" w14:textId="77777777" w:rsidTr="00B945D5">
        <w:trPr>
          <w:gridBefore w:val="1"/>
          <w:gridAfter w:val="2"/>
          <w:wBefore w:w="8" w:type="dxa"/>
          <w:wAfter w:w="19" w:type="dxa"/>
          <w:trHeight w:val="864"/>
        </w:trPr>
        <w:tc>
          <w:tcPr>
            <w:tcW w:w="3111" w:type="dxa"/>
            <w:gridSpan w:val="2"/>
            <w:shd w:val="clear" w:color="auto" w:fill="auto"/>
          </w:tcPr>
          <w:p w14:paraId="64069017" w14:textId="77777777" w:rsidR="002B13B2" w:rsidRPr="000F0840" w:rsidRDefault="002B13B2" w:rsidP="00B945D5">
            <w:pPr>
              <w:spacing w:before="60" w:after="60" w:line="240" w:lineRule="auto"/>
              <w:rPr>
                <w:rFonts w:ascii="Avenir Next Cyr Medium" w:hAnsi="Avenir Next Cyr Medium"/>
                <w:b/>
                <w:bCs/>
                <w:color w:val="auto"/>
                <w:sz w:val="20"/>
                <w:szCs w:val="16"/>
              </w:rPr>
            </w:pPr>
            <w:r w:rsidRPr="000F0840">
              <w:rPr>
                <w:rFonts w:ascii="Avenir Next Cyr Medium" w:hAnsi="Avenir Next Cyr Medium"/>
                <w:b/>
                <w:bCs/>
                <w:color w:val="auto"/>
                <w:sz w:val="20"/>
                <w:szCs w:val="20"/>
              </w:rPr>
              <w:t xml:space="preserve">Digital Mktg. – </w:t>
            </w:r>
            <w:proofErr w:type="spellStart"/>
            <w:r w:rsidRPr="000F0840">
              <w:rPr>
                <w:rFonts w:ascii="Avenir Next Cyr Medium" w:hAnsi="Avenir Next Cyr Medium"/>
                <w:b/>
                <w:bCs/>
                <w:color w:val="auto"/>
                <w:sz w:val="20"/>
                <w:szCs w:val="16"/>
                <w:lang w:val="uk-UA"/>
              </w:rPr>
              <w:t>Промо</w:t>
            </w:r>
            <w:proofErr w:type="spellEnd"/>
            <w:r w:rsidRPr="000F0840">
              <w:rPr>
                <w:rFonts w:ascii="Avenir Next Cyr Medium" w:hAnsi="Avenir Next Cyr Medium"/>
                <w:b/>
                <w:bCs/>
                <w:color w:val="auto"/>
                <w:sz w:val="20"/>
                <w:szCs w:val="16"/>
                <w:lang w:val="uk-UA"/>
              </w:rPr>
              <w:t xml:space="preserve"> контент</w:t>
            </w:r>
          </w:p>
        </w:tc>
        <w:tc>
          <w:tcPr>
            <w:tcW w:w="2551" w:type="dxa"/>
            <w:gridSpan w:val="3"/>
            <w:shd w:val="clear" w:color="auto" w:fill="FFFFFF" w:themeFill="background1"/>
            <w:vAlign w:val="center"/>
          </w:tcPr>
          <w:p w14:paraId="6AD2AFF9"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2FB5D9B2" w14:textId="77777777" w:rsidR="002B13B2" w:rsidRPr="002369F6" w:rsidRDefault="002B13B2" w:rsidP="00B945D5">
            <w:pPr>
              <w:spacing w:after="0" w:line="240" w:lineRule="auto"/>
            </w:pPr>
          </w:p>
        </w:tc>
        <w:tc>
          <w:tcPr>
            <w:tcW w:w="2460" w:type="dxa"/>
            <w:vAlign w:val="center"/>
          </w:tcPr>
          <w:p w14:paraId="6E6D4D6A" w14:textId="77777777" w:rsidR="002B13B2" w:rsidRPr="002369F6" w:rsidRDefault="002B13B2" w:rsidP="00B945D5">
            <w:pPr>
              <w:spacing w:after="0" w:line="240" w:lineRule="auto"/>
            </w:pPr>
          </w:p>
        </w:tc>
      </w:tr>
      <w:tr w:rsidR="002B13B2" w:rsidRPr="002369F6" w14:paraId="5235697D" w14:textId="77777777" w:rsidTr="00B945D5">
        <w:trPr>
          <w:gridBefore w:val="1"/>
          <w:gridAfter w:val="2"/>
          <w:wBefore w:w="8" w:type="dxa"/>
          <w:wAfter w:w="19" w:type="dxa"/>
          <w:trHeight w:val="864"/>
        </w:trPr>
        <w:tc>
          <w:tcPr>
            <w:tcW w:w="3111" w:type="dxa"/>
            <w:gridSpan w:val="2"/>
            <w:shd w:val="clear" w:color="auto" w:fill="auto"/>
          </w:tcPr>
          <w:p w14:paraId="14C8DEDE" w14:textId="77777777" w:rsidR="002B13B2" w:rsidRPr="000F0840" w:rsidRDefault="002B13B2" w:rsidP="00B945D5">
            <w:pPr>
              <w:spacing w:before="60" w:after="60" w:line="240" w:lineRule="auto"/>
              <w:rPr>
                <w:rFonts w:ascii="Avenir Next Cyr Medium" w:hAnsi="Avenir Next Cyr Medium"/>
                <w:b/>
                <w:bCs/>
                <w:color w:val="auto"/>
                <w:sz w:val="20"/>
                <w:szCs w:val="16"/>
              </w:rPr>
            </w:pPr>
            <w:r w:rsidRPr="000F0840">
              <w:rPr>
                <w:rFonts w:ascii="Avenir Next Cyr Medium" w:hAnsi="Avenir Next Cyr Medium"/>
                <w:b/>
                <w:color w:val="auto"/>
                <w:sz w:val="20"/>
                <w:szCs w:val="20"/>
                <w:lang w:val="uk-UA"/>
              </w:rPr>
              <w:t xml:space="preserve">Digital </w:t>
            </w:r>
            <w:proofErr w:type="spellStart"/>
            <w:r w:rsidRPr="000F0840">
              <w:rPr>
                <w:rFonts w:ascii="Avenir Next Cyr Medium" w:hAnsi="Avenir Next Cyr Medium"/>
                <w:b/>
                <w:color w:val="auto"/>
                <w:sz w:val="20"/>
                <w:szCs w:val="20"/>
                <w:lang w:val="uk-UA"/>
              </w:rPr>
              <w:t>Mktg</w:t>
            </w:r>
            <w:proofErr w:type="spellEnd"/>
            <w:r w:rsidRPr="000F0840">
              <w:rPr>
                <w:rFonts w:ascii="Avenir Next Cyr Medium" w:hAnsi="Avenir Next Cyr Medium"/>
                <w:b/>
                <w:color w:val="auto"/>
                <w:sz w:val="20"/>
                <w:szCs w:val="20"/>
                <w:lang w:val="uk-UA"/>
              </w:rPr>
              <w:t>. – Рекламні банери</w:t>
            </w:r>
          </w:p>
        </w:tc>
        <w:tc>
          <w:tcPr>
            <w:tcW w:w="2551" w:type="dxa"/>
            <w:gridSpan w:val="3"/>
            <w:shd w:val="clear" w:color="auto" w:fill="FFFFFF" w:themeFill="background1"/>
            <w:vAlign w:val="center"/>
          </w:tcPr>
          <w:p w14:paraId="791AA6D0"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0E7E744C" w14:textId="77777777" w:rsidR="002B13B2" w:rsidRPr="002369F6" w:rsidRDefault="002B13B2" w:rsidP="00B945D5">
            <w:pPr>
              <w:spacing w:after="0" w:line="240" w:lineRule="auto"/>
            </w:pPr>
          </w:p>
        </w:tc>
        <w:tc>
          <w:tcPr>
            <w:tcW w:w="2460" w:type="dxa"/>
            <w:vAlign w:val="center"/>
          </w:tcPr>
          <w:p w14:paraId="24404F78" w14:textId="77777777" w:rsidR="002B13B2" w:rsidRPr="002369F6" w:rsidRDefault="002B13B2" w:rsidP="00B945D5">
            <w:pPr>
              <w:spacing w:after="0" w:line="240" w:lineRule="auto"/>
            </w:pPr>
          </w:p>
        </w:tc>
      </w:tr>
      <w:tr w:rsidR="002B13B2" w:rsidRPr="00943BD3" w14:paraId="6697B746" w14:textId="77777777" w:rsidTr="00B945D5">
        <w:trPr>
          <w:gridBefore w:val="1"/>
          <w:gridAfter w:val="2"/>
          <w:wBefore w:w="8" w:type="dxa"/>
          <w:wAfter w:w="19" w:type="dxa"/>
          <w:trHeight w:val="864"/>
        </w:trPr>
        <w:tc>
          <w:tcPr>
            <w:tcW w:w="3111" w:type="dxa"/>
            <w:gridSpan w:val="2"/>
            <w:shd w:val="clear" w:color="auto" w:fill="auto"/>
          </w:tcPr>
          <w:p w14:paraId="661CB168" w14:textId="77777777" w:rsidR="002B13B2" w:rsidRPr="00975E1D" w:rsidRDefault="002B13B2" w:rsidP="00B945D5">
            <w:pPr>
              <w:spacing w:before="60" w:after="60" w:line="240" w:lineRule="auto"/>
              <w:rPr>
                <w:rFonts w:ascii="Avenir Next Cyr Medium" w:hAnsi="Avenir Next Cyr Medium"/>
                <w:b/>
                <w:bCs/>
                <w:color w:val="000000" w:themeColor="text1"/>
                <w:sz w:val="20"/>
                <w:szCs w:val="16"/>
                <w:lang w:val="ru-RU"/>
              </w:rPr>
            </w:pPr>
            <w:r w:rsidRPr="00975E1D">
              <w:rPr>
                <w:rFonts w:ascii="Avenir Next Cyr Medium" w:hAnsi="Avenir Next Cyr Medium"/>
                <w:b/>
                <w:bCs/>
                <w:sz w:val="20"/>
                <w:szCs w:val="20"/>
              </w:rPr>
              <w:t>Digital</w:t>
            </w:r>
            <w:r w:rsidRPr="00975E1D">
              <w:rPr>
                <w:rFonts w:ascii="Avenir Next Cyr Medium" w:hAnsi="Avenir Next Cyr Medium"/>
                <w:b/>
                <w:bCs/>
                <w:sz w:val="20"/>
                <w:szCs w:val="20"/>
                <w:lang w:val="ru-RU"/>
              </w:rPr>
              <w:t xml:space="preserve"> </w:t>
            </w:r>
            <w:r w:rsidRPr="00975E1D">
              <w:rPr>
                <w:rFonts w:ascii="Avenir Next Cyr Medium" w:hAnsi="Avenir Next Cyr Medium"/>
                <w:b/>
                <w:bCs/>
                <w:sz w:val="20"/>
                <w:szCs w:val="20"/>
              </w:rPr>
              <w:t>Mktg</w:t>
            </w:r>
            <w:r w:rsidRPr="00975E1D">
              <w:rPr>
                <w:rFonts w:ascii="Avenir Next Cyr Medium" w:hAnsi="Avenir Next Cyr Medium"/>
                <w:b/>
                <w:bCs/>
                <w:sz w:val="20"/>
                <w:szCs w:val="20"/>
                <w:lang w:val="ru-RU"/>
              </w:rPr>
              <w:t xml:space="preserve">. – </w:t>
            </w:r>
            <w:r w:rsidRPr="00975E1D">
              <w:rPr>
                <w:rFonts w:ascii="Avenir Next Cyr Medium" w:hAnsi="Avenir Next Cyr Medium"/>
                <w:b/>
                <w:bCs/>
                <w:color w:val="000000" w:themeColor="text1"/>
                <w:sz w:val="20"/>
                <w:szCs w:val="16"/>
                <w:lang w:val="uk-UA"/>
              </w:rPr>
              <w:t>Електронна пошта/</w:t>
            </w:r>
            <w:proofErr w:type="spellStart"/>
            <w:r w:rsidRPr="00975E1D">
              <w:rPr>
                <w:rFonts w:ascii="Avenir Next Cyr Medium" w:hAnsi="Avenir Next Cyr Medium"/>
                <w:b/>
                <w:bCs/>
                <w:color w:val="000000" w:themeColor="text1"/>
                <w:sz w:val="20"/>
                <w:szCs w:val="16"/>
                <w:lang w:val="uk-UA"/>
              </w:rPr>
              <w:t>Чатботи</w:t>
            </w:r>
            <w:proofErr w:type="spellEnd"/>
            <w:r w:rsidRPr="00975E1D">
              <w:rPr>
                <w:rFonts w:ascii="Avenir Next Cyr Medium" w:hAnsi="Avenir Next Cyr Medium"/>
                <w:b/>
                <w:bCs/>
                <w:color w:val="000000" w:themeColor="text1"/>
                <w:sz w:val="20"/>
                <w:szCs w:val="16"/>
                <w:lang w:val="uk-UA"/>
              </w:rPr>
              <w:t>/Текстові повідомлення</w:t>
            </w:r>
          </w:p>
        </w:tc>
        <w:tc>
          <w:tcPr>
            <w:tcW w:w="2551" w:type="dxa"/>
            <w:gridSpan w:val="3"/>
            <w:shd w:val="clear" w:color="auto" w:fill="FFFFFF" w:themeFill="background1"/>
            <w:vAlign w:val="center"/>
          </w:tcPr>
          <w:p w14:paraId="75CECA2E" w14:textId="77777777" w:rsidR="002B13B2" w:rsidRPr="00975E1D" w:rsidRDefault="002B13B2" w:rsidP="00B945D5">
            <w:pPr>
              <w:spacing w:before="60" w:after="60" w:line="240" w:lineRule="auto"/>
              <w:ind w:left="211"/>
              <w:rPr>
                <w:rFonts w:ascii="Avenir Next LT Pro" w:hAnsi="Avenir Next LT Pro"/>
                <w:color w:val="auto"/>
                <w:sz w:val="20"/>
                <w:szCs w:val="18"/>
                <w:lang w:val="ru-RU"/>
              </w:rPr>
            </w:pPr>
          </w:p>
        </w:tc>
        <w:tc>
          <w:tcPr>
            <w:tcW w:w="2644" w:type="dxa"/>
            <w:gridSpan w:val="2"/>
            <w:vAlign w:val="center"/>
          </w:tcPr>
          <w:p w14:paraId="192F3A07" w14:textId="77777777" w:rsidR="002B13B2" w:rsidRPr="00975E1D" w:rsidRDefault="002B13B2" w:rsidP="00B945D5">
            <w:pPr>
              <w:spacing w:after="0" w:line="240" w:lineRule="auto"/>
              <w:rPr>
                <w:lang w:val="ru-RU"/>
              </w:rPr>
            </w:pPr>
          </w:p>
        </w:tc>
        <w:tc>
          <w:tcPr>
            <w:tcW w:w="2460" w:type="dxa"/>
            <w:vAlign w:val="center"/>
          </w:tcPr>
          <w:p w14:paraId="43D1E700" w14:textId="77777777" w:rsidR="002B13B2" w:rsidRPr="00975E1D" w:rsidRDefault="002B13B2" w:rsidP="00B945D5">
            <w:pPr>
              <w:spacing w:after="0" w:line="240" w:lineRule="auto"/>
              <w:rPr>
                <w:lang w:val="ru-RU"/>
              </w:rPr>
            </w:pPr>
          </w:p>
        </w:tc>
      </w:tr>
      <w:tr w:rsidR="002B13B2" w:rsidRPr="002369F6" w14:paraId="7D3FC5FA" w14:textId="77777777" w:rsidTr="00B945D5">
        <w:trPr>
          <w:gridBefore w:val="1"/>
          <w:gridAfter w:val="2"/>
          <w:wBefore w:w="8" w:type="dxa"/>
          <w:wAfter w:w="19" w:type="dxa"/>
          <w:trHeight w:val="864"/>
        </w:trPr>
        <w:tc>
          <w:tcPr>
            <w:tcW w:w="3111" w:type="dxa"/>
            <w:gridSpan w:val="2"/>
            <w:shd w:val="clear" w:color="auto" w:fill="auto"/>
          </w:tcPr>
          <w:p w14:paraId="655EF52F" w14:textId="77777777" w:rsidR="002B13B2" w:rsidRPr="00975E1D" w:rsidRDefault="002B13B2" w:rsidP="00B945D5">
            <w:pPr>
              <w:spacing w:before="60" w:after="60" w:line="240" w:lineRule="auto"/>
              <w:rPr>
                <w:rFonts w:ascii="Avenir Next Cyr Medium" w:hAnsi="Avenir Next Cyr Medium"/>
                <w:b/>
                <w:bCs/>
                <w:color w:val="000000" w:themeColor="text1"/>
                <w:sz w:val="20"/>
                <w:szCs w:val="16"/>
              </w:rPr>
            </w:pPr>
            <w:r w:rsidRPr="00975E1D">
              <w:rPr>
                <w:rFonts w:ascii="Avenir Next Cyr Medium" w:hAnsi="Avenir Next Cyr Medium"/>
                <w:b/>
                <w:bCs/>
                <w:sz w:val="20"/>
                <w:szCs w:val="20"/>
              </w:rPr>
              <w:t>Digital Mktg. –</w:t>
            </w:r>
            <w:r w:rsidRPr="00975E1D">
              <w:rPr>
                <w:rFonts w:ascii="Avenir Next Cyr Medium" w:hAnsi="Avenir Next Cyr Medium"/>
                <w:b/>
                <w:bCs/>
                <w:sz w:val="20"/>
                <w:szCs w:val="20"/>
                <w:lang w:val="uk-UA"/>
              </w:rPr>
              <w:t xml:space="preserve"> Ігри</w:t>
            </w:r>
          </w:p>
        </w:tc>
        <w:tc>
          <w:tcPr>
            <w:tcW w:w="2551" w:type="dxa"/>
            <w:gridSpan w:val="3"/>
            <w:shd w:val="clear" w:color="auto" w:fill="FFFFFF" w:themeFill="background1"/>
            <w:vAlign w:val="center"/>
          </w:tcPr>
          <w:p w14:paraId="06F0F67A"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652C5719" w14:textId="77777777" w:rsidR="002B13B2" w:rsidRPr="002369F6" w:rsidRDefault="002B13B2" w:rsidP="00B945D5">
            <w:pPr>
              <w:spacing w:after="0" w:line="240" w:lineRule="auto"/>
            </w:pPr>
          </w:p>
        </w:tc>
        <w:tc>
          <w:tcPr>
            <w:tcW w:w="2460" w:type="dxa"/>
            <w:vAlign w:val="center"/>
          </w:tcPr>
          <w:p w14:paraId="71163D6F" w14:textId="77777777" w:rsidR="002B13B2" w:rsidRPr="002369F6" w:rsidRDefault="002B13B2" w:rsidP="00B945D5">
            <w:pPr>
              <w:spacing w:after="0" w:line="240" w:lineRule="auto"/>
            </w:pPr>
          </w:p>
        </w:tc>
      </w:tr>
      <w:tr w:rsidR="002B13B2" w:rsidRPr="002369F6" w14:paraId="6402557A" w14:textId="77777777" w:rsidTr="00B945D5">
        <w:trPr>
          <w:gridBefore w:val="1"/>
          <w:gridAfter w:val="2"/>
          <w:wBefore w:w="8" w:type="dxa"/>
          <w:wAfter w:w="19" w:type="dxa"/>
          <w:trHeight w:val="864"/>
        </w:trPr>
        <w:tc>
          <w:tcPr>
            <w:tcW w:w="3111" w:type="dxa"/>
            <w:gridSpan w:val="2"/>
            <w:shd w:val="clear" w:color="auto" w:fill="auto"/>
          </w:tcPr>
          <w:p w14:paraId="129B155D" w14:textId="77777777" w:rsidR="002B13B2" w:rsidRPr="00975E1D" w:rsidRDefault="002B13B2" w:rsidP="00B945D5">
            <w:pPr>
              <w:spacing w:before="60" w:after="60" w:line="240" w:lineRule="auto"/>
              <w:rPr>
                <w:rFonts w:ascii="Avenir Next Cyr Medium" w:hAnsi="Avenir Next Cyr Medium"/>
                <w:b/>
                <w:bCs/>
                <w:color w:val="000000" w:themeColor="text1"/>
                <w:sz w:val="20"/>
                <w:szCs w:val="16"/>
              </w:rPr>
            </w:pPr>
            <w:r w:rsidRPr="00975E1D">
              <w:rPr>
                <w:rFonts w:ascii="Avenir Next Cyr Medium" w:hAnsi="Avenir Next Cyr Medium"/>
                <w:b/>
                <w:bCs/>
                <w:sz w:val="20"/>
                <w:szCs w:val="20"/>
              </w:rPr>
              <w:t xml:space="preserve">Digital Mktg. – </w:t>
            </w:r>
            <w:proofErr w:type="spellStart"/>
            <w:r w:rsidRPr="00975E1D">
              <w:rPr>
                <w:rFonts w:ascii="Avenir Next Cyr Medium" w:hAnsi="Avenir Next Cyr Medium"/>
                <w:b/>
                <w:bCs/>
                <w:color w:val="000000" w:themeColor="text1"/>
                <w:sz w:val="20"/>
                <w:szCs w:val="16"/>
                <w:lang w:val="uk-UA"/>
              </w:rPr>
              <w:t>Інфлюенсери</w:t>
            </w:r>
            <w:proofErr w:type="spellEnd"/>
          </w:p>
        </w:tc>
        <w:tc>
          <w:tcPr>
            <w:tcW w:w="2551" w:type="dxa"/>
            <w:gridSpan w:val="3"/>
            <w:shd w:val="clear" w:color="auto" w:fill="FFFFFF" w:themeFill="background1"/>
            <w:vAlign w:val="center"/>
          </w:tcPr>
          <w:p w14:paraId="628F48E8"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2DECC7FF" w14:textId="77777777" w:rsidR="002B13B2" w:rsidRPr="002369F6" w:rsidRDefault="002B13B2" w:rsidP="00B945D5">
            <w:pPr>
              <w:spacing w:after="0" w:line="240" w:lineRule="auto"/>
            </w:pPr>
          </w:p>
        </w:tc>
        <w:tc>
          <w:tcPr>
            <w:tcW w:w="2460" w:type="dxa"/>
            <w:vAlign w:val="center"/>
          </w:tcPr>
          <w:p w14:paraId="6FC141B3" w14:textId="77777777" w:rsidR="002B13B2" w:rsidRPr="002369F6" w:rsidRDefault="002B13B2" w:rsidP="00B945D5">
            <w:pPr>
              <w:spacing w:after="0" w:line="240" w:lineRule="auto"/>
            </w:pPr>
          </w:p>
        </w:tc>
      </w:tr>
      <w:tr w:rsidR="002B13B2" w:rsidRPr="002369F6" w14:paraId="17C990C4" w14:textId="77777777" w:rsidTr="00B945D5">
        <w:trPr>
          <w:gridBefore w:val="1"/>
          <w:gridAfter w:val="2"/>
          <w:wBefore w:w="8" w:type="dxa"/>
          <w:wAfter w:w="19" w:type="dxa"/>
          <w:trHeight w:val="864"/>
        </w:trPr>
        <w:tc>
          <w:tcPr>
            <w:tcW w:w="3111" w:type="dxa"/>
            <w:gridSpan w:val="2"/>
            <w:shd w:val="clear" w:color="auto" w:fill="auto"/>
          </w:tcPr>
          <w:p w14:paraId="4896276D" w14:textId="77777777" w:rsidR="002B13B2" w:rsidRPr="00975E1D" w:rsidRDefault="002B13B2" w:rsidP="00B945D5">
            <w:pPr>
              <w:spacing w:before="60" w:after="60" w:line="240" w:lineRule="auto"/>
              <w:rPr>
                <w:rFonts w:ascii="Avenir Next Cyr Medium" w:hAnsi="Avenir Next Cyr Medium"/>
                <w:b/>
                <w:bCs/>
                <w:color w:val="000000" w:themeColor="text1"/>
                <w:sz w:val="20"/>
                <w:szCs w:val="16"/>
              </w:rPr>
            </w:pPr>
            <w:r w:rsidRPr="00975E1D">
              <w:rPr>
                <w:rFonts w:ascii="Avenir Next Cyr Medium" w:hAnsi="Avenir Next Cyr Medium"/>
                <w:b/>
                <w:bCs/>
                <w:sz w:val="20"/>
                <w:szCs w:val="20"/>
              </w:rPr>
              <w:t xml:space="preserve">Digital Mktg. – </w:t>
            </w:r>
            <w:r w:rsidRPr="00975E1D">
              <w:rPr>
                <w:rFonts w:ascii="Avenir Next Cyr Medium" w:hAnsi="Avenir Next Cyr Medium"/>
                <w:b/>
                <w:bCs/>
                <w:color w:val="000000" w:themeColor="text1"/>
                <w:sz w:val="20"/>
                <w:szCs w:val="16"/>
                <w:lang w:val="uk-UA"/>
              </w:rPr>
              <w:t xml:space="preserve">На основі </w:t>
            </w:r>
            <w:proofErr w:type="spellStart"/>
            <w:r w:rsidRPr="00975E1D">
              <w:rPr>
                <w:rFonts w:ascii="Avenir Next Cyr Medium" w:hAnsi="Avenir Next Cyr Medium"/>
                <w:b/>
                <w:bCs/>
                <w:color w:val="000000" w:themeColor="text1"/>
                <w:sz w:val="20"/>
                <w:szCs w:val="16"/>
                <w:lang w:val="uk-UA"/>
              </w:rPr>
              <w:t>геолокації</w:t>
            </w:r>
            <w:proofErr w:type="spellEnd"/>
          </w:p>
        </w:tc>
        <w:tc>
          <w:tcPr>
            <w:tcW w:w="2551" w:type="dxa"/>
            <w:gridSpan w:val="3"/>
            <w:shd w:val="clear" w:color="auto" w:fill="FFFFFF" w:themeFill="background1"/>
            <w:vAlign w:val="center"/>
          </w:tcPr>
          <w:p w14:paraId="43734EF9"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39A98026" w14:textId="77777777" w:rsidR="002B13B2" w:rsidRPr="002369F6" w:rsidRDefault="002B13B2" w:rsidP="00B945D5">
            <w:pPr>
              <w:spacing w:after="0" w:line="240" w:lineRule="auto"/>
            </w:pPr>
          </w:p>
        </w:tc>
        <w:tc>
          <w:tcPr>
            <w:tcW w:w="2460" w:type="dxa"/>
            <w:vAlign w:val="center"/>
          </w:tcPr>
          <w:p w14:paraId="36A5F58A" w14:textId="77777777" w:rsidR="002B13B2" w:rsidRPr="002369F6" w:rsidRDefault="002B13B2" w:rsidP="00B945D5">
            <w:pPr>
              <w:spacing w:after="0" w:line="240" w:lineRule="auto"/>
            </w:pPr>
          </w:p>
        </w:tc>
      </w:tr>
      <w:tr w:rsidR="002B13B2" w:rsidRPr="002369F6" w14:paraId="1F4FCDCC" w14:textId="77777777" w:rsidTr="00B945D5">
        <w:trPr>
          <w:gridBefore w:val="1"/>
          <w:gridAfter w:val="2"/>
          <w:wBefore w:w="8" w:type="dxa"/>
          <w:wAfter w:w="19" w:type="dxa"/>
          <w:trHeight w:val="864"/>
        </w:trPr>
        <w:tc>
          <w:tcPr>
            <w:tcW w:w="3111" w:type="dxa"/>
            <w:gridSpan w:val="2"/>
            <w:shd w:val="clear" w:color="auto" w:fill="auto"/>
          </w:tcPr>
          <w:p w14:paraId="2AC37CAE" w14:textId="77777777" w:rsidR="002B13B2" w:rsidRPr="00975E1D" w:rsidRDefault="002B13B2" w:rsidP="00B945D5">
            <w:pPr>
              <w:spacing w:before="60" w:after="60" w:line="240" w:lineRule="auto"/>
              <w:rPr>
                <w:rFonts w:ascii="Avenir Next Cyr Medium" w:hAnsi="Avenir Next Cyr Medium" w:cs="Tahoma"/>
                <w:b/>
                <w:bCs/>
                <w:color w:val="000000" w:themeColor="text1"/>
                <w:sz w:val="20"/>
                <w:szCs w:val="16"/>
              </w:rPr>
            </w:pPr>
            <w:r w:rsidRPr="00975E1D">
              <w:rPr>
                <w:rFonts w:ascii="Avenir Next Cyr Medium" w:hAnsi="Avenir Next Cyr Medium"/>
                <w:b/>
                <w:bCs/>
                <w:sz w:val="20"/>
                <w:szCs w:val="20"/>
              </w:rPr>
              <w:lastRenderedPageBreak/>
              <w:t xml:space="preserve">Digital Mktg. – </w:t>
            </w:r>
            <w:r w:rsidRPr="00975E1D">
              <w:rPr>
                <w:rFonts w:ascii="Avenir Next Cyr Medium" w:hAnsi="Avenir Next Cyr Medium" w:cs="Tahoma"/>
                <w:b/>
                <w:bCs/>
                <w:color w:val="000000" w:themeColor="text1"/>
                <w:sz w:val="20"/>
                <w:szCs w:val="16"/>
                <w:lang w:val="uk-UA"/>
              </w:rPr>
              <w:t>Довге відео (3+ хв.)</w:t>
            </w:r>
          </w:p>
        </w:tc>
        <w:tc>
          <w:tcPr>
            <w:tcW w:w="2551" w:type="dxa"/>
            <w:gridSpan w:val="3"/>
            <w:shd w:val="clear" w:color="auto" w:fill="FFFFFF" w:themeFill="background1"/>
            <w:vAlign w:val="center"/>
          </w:tcPr>
          <w:p w14:paraId="2892F202"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285B058E" w14:textId="77777777" w:rsidR="002B13B2" w:rsidRPr="002369F6" w:rsidRDefault="002B13B2" w:rsidP="00B945D5">
            <w:pPr>
              <w:spacing w:after="0" w:line="240" w:lineRule="auto"/>
            </w:pPr>
          </w:p>
        </w:tc>
        <w:tc>
          <w:tcPr>
            <w:tcW w:w="2460" w:type="dxa"/>
            <w:vAlign w:val="center"/>
          </w:tcPr>
          <w:p w14:paraId="46F0CF5C" w14:textId="77777777" w:rsidR="002B13B2" w:rsidRPr="002369F6" w:rsidRDefault="002B13B2" w:rsidP="00B945D5">
            <w:pPr>
              <w:spacing w:after="0" w:line="240" w:lineRule="auto"/>
            </w:pPr>
          </w:p>
        </w:tc>
      </w:tr>
      <w:tr w:rsidR="002B13B2" w:rsidRPr="00943BD3" w14:paraId="2B04FC9B" w14:textId="77777777" w:rsidTr="00B945D5">
        <w:trPr>
          <w:gridBefore w:val="1"/>
          <w:gridAfter w:val="2"/>
          <w:wBefore w:w="8" w:type="dxa"/>
          <w:wAfter w:w="19" w:type="dxa"/>
          <w:trHeight w:val="864"/>
        </w:trPr>
        <w:tc>
          <w:tcPr>
            <w:tcW w:w="3111" w:type="dxa"/>
            <w:gridSpan w:val="2"/>
            <w:shd w:val="clear" w:color="auto" w:fill="auto"/>
          </w:tcPr>
          <w:p w14:paraId="5396C8A0" w14:textId="77777777" w:rsidR="002B13B2" w:rsidRPr="000F0840" w:rsidRDefault="002B13B2" w:rsidP="00B945D5">
            <w:pPr>
              <w:spacing w:before="60" w:after="60" w:line="240" w:lineRule="auto"/>
              <w:rPr>
                <w:rFonts w:ascii="Avenir Next Cyr Medium" w:hAnsi="Avenir Next Cyr Medium"/>
                <w:b/>
                <w:bCs/>
                <w:color w:val="auto"/>
                <w:sz w:val="20"/>
                <w:szCs w:val="16"/>
                <w:lang w:val="ru-RU"/>
              </w:rPr>
            </w:pPr>
            <w:r w:rsidRPr="000F0840">
              <w:rPr>
                <w:rFonts w:ascii="Avenir Next Cyr Medium" w:hAnsi="Avenir Next Cyr Medium"/>
                <w:b/>
                <w:color w:val="auto"/>
                <w:sz w:val="20"/>
                <w:szCs w:val="20"/>
                <w:lang w:val="uk-UA"/>
              </w:rPr>
              <w:t xml:space="preserve">Digital </w:t>
            </w:r>
            <w:proofErr w:type="spellStart"/>
            <w:r w:rsidRPr="000F0840">
              <w:rPr>
                <w:rFonts w:ascii="Avenir Next Cyr Medium" w:hAnsi="Avenir Next Cyr Medium"/>
                <w:b/>
                <w:color w:val="auto"/>
                <w:sz w:val="20"/>
                <w:szCs w:val="20"/>
                <w:lang w:val="uk-UA"/>
              </w:rPr>
              <w:t>Mktg</w:t>
            </w:r>
            <w:proofErr w:type="spellEnd"/>
            <w:r w:rsidRPr="000F0840">
              <w:rPr>
                <w:rFonts w:ascii="Avenir Next Cyr Medium" w:hAnsi="Avenir Next Cyr Medium"/>
                <w:b/>
                <w:color w:val="auto"/>
                <w:sz w:val="20"/>
                <w:szCs w:val="20"/>
                <w:lang w:val="uk-UA"/>
              </w:rPr>
              <w:t xml:space="preserve">. – Реклама на </w:t>
            </w:r>
            <w:proofErr w:type="spellStart"/>
            <w:r w:rsidRPr="000F0840">
              <w:rPr>
                <w:rFonts w:ascii="Avenir Next Cyr Medium" w:hAnsi="Avenir Next Cyr Medium"/>
                <w:b/>
                <w:color w:val="auto"/>
                <w:sz w:val="20"/>
                <w:szCs w:val="20"/>
                <w:lang w:val="uk-UA"/>
              </w:rPr>
              <w:t>маркетплейсах</w:t>
            </w:r>
            <w:proofErr w:type="spellEnd"/>
          </w:p>
        </w:tc>
        <w:tc>
          <w:tcPr>
            <w:tcW w:w="2551" w:type="dxa"/>
            <w:gridSpan w:val="3"/>
            <w:shd w:val="clear" w:color="auto" w:fill="FFFFFF" w:themeFill="background1"/>
            <w:vAlign w:val="center"/>
          </w:tcPr>
          <w:p w14:paraId="5A9B80D5" w14:textId="77777777" w:rsidR="002B13B2" w:rsidRPr="00067E89" w:rsidRDefault="002B13B2" w:rsidP="00B945D5">
            <w:pPr>
              <w:spacing w:before="60" w:after="60" w:line="240" w:lineRule="auto"/>
              <w:ind w:left="211"/>
              <w:rPr>
                <w:rFonts w:ascii="Avenir Next LT Pro" w:hAnsi="Avenir Next LT Pro"/>
                <w:color w:val="auto"/>
                <w:sz w:val="20"/>
                <w:szCs w:val="18"/>
                <w:lang w:val="ru-RU"/>
              </w:rPr>
            </w:pPr>
          </w:p>
        </w:tc>
        <w:tc>
          <w:tcPr>
            <w:tcW w:w="2644" w:type="dxa"/>
            <w:gridSpan w:val="2"/>
            <w:vAlign w:val="center"/>
          </w:tcPr>
          <w:p w14:paraId="1AAA5C00" w14:textId="77777777" w:rsidR="002B13B2" w:rsidRPr="00067E89" w:rsidRDefault="002B13B2" w:rsidP="00B945D5">
            <w:pPr>
              <w:spacing w:after="0" w:line="240" w:lineRule="auto"/>
              <w:rPr>
                <w:lang w:val="ru-RU"/>
              </w:rPr>
            </w:pPr>
          </w:p>
        </w:tc>
        <w:tc>
          <w:tcPr>
            <w:tcW w:w="2460" w:type="dxa"/>
            <w:vAlign w:val="center"/>
          </w:tcPr>
          <w:p w14:paraId="14981FB4" w14:textId="77777777" w:rsidR="002B13B2" w:rsidRPr="00067E89" w:rsidRDefault="002B13B2" w:rsidP="00B945D5">
            <w:pPr>
              <w:spacing w:after="0" w:line="240" w:lineRule="auto"/>
              <w:rPr>
                <w:lang w:val="ru-RU"/>
              </w:rPr>
            </w:pPr>
          </w:p>
        </w:tc>
      </w:tr>
      <w:tr w:rsidR="002B13B2" w:rsidRPr="002369F6" w14:paraId="3A27E584" w14:textId="77777777" w:rsidTr="00B945D5">
        <w:trPr>
          <w:gridBefore w:val="1"/>
          <w:gridAfter w:val="2"/>
          <w:wBefore w:w="8" w:type="dxa"/>
          <w:wAfter w:w="19" w:type="dxa"/>
          <w:trHeight w:val="864"/>
        </w:trPr>
        <w:tc>
          <w:tcPr>
            <w:tcW w:w="3111" w:type="dxa"/>
            <w:gridSpan w:val="2"/>
            <w:shd w:val="clear" w:color="auto" w:fill="auto"/>
          </w:tcPr>
          <w:p w14:paraId="795B9355" w14:textId="77777777" w:rsidR="002B13B2" w:rsidRPr="000F0840" w:rsidRDefault="002B13B2" w:rsidP="00B945D5">
            <w:pPr>
              <w:spacing w:before="60" w:after="60" w:line="240" w:lineRule="auto"/>
              <w:rPr>
                <w:rFonts w:ascii="Avenir Next Cyr Medium" w:hAnsi="Avenir Next Cyr Medium"/>
                <w:b/>
                <w:bCs/>
                <w:color w:val="auto"/>
                <w:sz w:val="20"/>
                <w:szCs w:val="16"/>
              </w:rPr>
            </w:pPr>
            <w:r w:rsidRPr="000F0840">
              <w:rPr>
                <w:rFonts w:ascii="Avenir Next Cyr Medium" w:hAnsi="Avenir Next Cyr Medium"/>
                <w:b/>
                <w:bCs/>
                <w:color w:val="auto"/>
                <w:sz w:val="20"/>
                <w:szCs w:val="20"/>
              </w:rPr>
              <w:t>Digital Mktg. – Mobile</w:t>
            </w:r>
          </w:p>
        </w:tc>
        <w:tc>
          <w:tcPr>
            <w:tcW w:w="2551" w:type="dxa"/>
            <w:gridSpan w:val="3"/>
            <w:shd w:val="clear" w:color="auto" w:fill="FFFFFF" w:themeFill="background1"/>
            <w:vAlign w:val="center"/>
          </w:tcPr>
          <w:p w14:paraId="49301997"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55529D7B" w14:textId="77777777" w:rsidR="002B13B2" w:rsidRPr="002369F6" w:rsidRDefault="002B13B2" w:rsidP="00B945D5">
            <w:pPr>
              <w:spacing w:after="0" w:line="240" w:lineRule="auto"/>
            </w:pPr>
          </w:p>
        </w:tc>
        <w:tc>
          <w:tcPr>
            <w:tcW w:w="2460" w:type="dxa"/>
            <w:vAlign w:val="center"/>
          </w:tcPr>
          <w:p w14:paraId="5D70598A" w14:textId="77777777" w:rsidR="002B13B2" w:rsidRPr="002369F6" w:rsidRDefault="002B13B2" w:rsidP="00B945D5">
            <w:pPr>
              <w:spacing w:after="0" w:line="240" w:lineRule="auto"/>
            </w:pPr>
          </w:p>
        </w:tc>
      </w:tr>
      <w:tr w:rsidR="002B13B2" w:rsidRPr="002369F6" w14:paraId="22522EDC" w14:textId="77777777" w:rsidTr="00B945D5">
        <w:trPr>
          <w:gridBefore w:val="1"/>
          <w:gridAfter w:val="2"/>
          <w:wBefore w:w="8" w:type="dxa"/>
          <w:wAfter w:w="19" w:type="dxa"/>
          <w:trHeight w:val="864"/>
        </w:trPr>
        <w:tc>
          <w:tcPr>
            <w:tcW w:w="3111" w:type="dxa"/>
            <w:gridSpan w:val="2"/>
            <w:shd w:val="clear" w:color="auto" w:fill="auto"/>
          </w:tcPr>
          <w:p w14:paraId="279CBF63" w14:textId="77777777" w:rsidR="002B13B2" w:rsidRPr="000F0840" w:rsidRDefault="002B13B2" w:rsidP="00B945D5">
            <w:pPr>
              <w:spacing w:before="60" w:after="60" w:line="240" w:lineRule="auto"/>
              <w:rPr>
                <w:rFonts w:ascii="Avenir Next Cyr Medium" w:hAnsi="Avenir Next Cyr Medium"/>
                <w:b/>
                <w:bCs/>
                <w:color w:val="auto"/>
                <w:sz w:val="20"/>
                <w:szCs w:val="16"/>
              </w:rPr>
            </w:pPr>
            <w:r w:rsidRPr="000F0840">
              <w:rPr>
                <w:rFonts w:ascii="Avenir Next Cyr Medium" w:hAnsi="Avenir Next Cyr Medium"/>
                <w:b/>
                <w:bCs/>
                <w:color w:val="auto"/>
                <w:sz w:val="20"/>
                <w:szCs w:val="20"/>
              </w:rPr>
              <w:t>Digital Mktg. – Product Placement</w:t>
            </w:r>
          </w:p>
        </w:tc>
        <w:tc>
          <w:tcPr>
            <w:tcW w:w="2551" w:type="dxa"/>
            <w:gridSpan w:val="3"/>
            <w:shd w:val="clear" w:color="auto" w:fill="FFFFFF" w:themeFill="background1"/>
            <w:vAlign w:val="center"/>
          </w:tcPr>
          <w:p w14:paraId="436708EA"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62CDCB94" w14:textId="77777777" w:rsidR="002B13B2" w:rsidRPr="002369F6" w:rsidRDefault="002B13B2" w:rsidP="00B945D5">
            <w:pPr>
              <w:spacing w:after="0" w:line="240" w:lineRule="auto"/>
            </w:pPr>
          </w:p>
        </w:tc>
        <w:tc>
          <w:tcPr>
            <w:tcW w:w="2460" w:type="dxa"/>
            <w:vAlign w:val="center"/>
          </w:tcPr>
          <w:p w14:paraId="0C07CD0D" w14:textId="77777777" w:rsidR="002B13B2" w:rsidRPr="002369F6" w:rsidRDefault="002B13B2" w:rsidP="00B945D5">
            <w:pPr>
              <w:spacing w:after="0" w:line="240" w:lineRule="auto"/>
            </w:pPr>
          </w:p>
        </w:tc>
      </w:tr>
      <w:tr w:rsidR="002B13B2" w:rsidRPr="00943BD3" w14:paraId="3572EAAB" w14:textId="77777777" w:rsidTr="00B945D5">
        <w:trPr>
          <w:gridBefore w:val="1"/>
          <w:gridAfter w:val="2"/>
          <w:wBefore w:w="8" w:type="dxa"/>
          <w:wAfter w:w="19" w:type="dxa"/>
          <w:trHeight w:val="864"/>
        </w:trPr>
        <w:tc>
          <w:tcPr>
            <w:tcW w:w="3111" w:type="dxa"/>
            <w:gridSpan w:val="2"/>
            <w:shd w:val="clear" w:color="auto" w:fill="auto"/>
          </w:tcPr>
          <w:p w14:paraId="45DC7E2C" w14:textId="77777777" w:rsidR="002B13B2" w:rsidRPr="000F0840" w:rsidRDefault="002B13B2" w:rsidP="00B945D5">
            <w:pPr>
              <w:spacing w:before="60" w:after="60" w:line="240" w:lineRule="auto"/>
              <w:rPr>
                <w:rFonts w:ascii="Avenir Next Cyr Medium" w:hAnsi="Avenir Next Cyr Medium"/>
                <w:b/>
                <w:bCs/>
                <w:color w:val="auto"/>
                <w:sz w:val="20"/>
                <w:szCs w:val="16"/>
                <w:lang w:val="ru-RU"/>
              </w:rPr>
            </w:pPr>
            <w:r w:rsidRPr="000F0840">
              <w:rPr>
                <w:rFonts w:ascii="Avenir Next Cyr Medium" w:hAnsi="Avenir Next Cyr Medium"/>
                <w:b/>
                <w:color w:val="auto"/>
                <w:sz w:val="20"/>
                <w:szCs w:val="20"/>
                <w:lang w:val="uk-UA"/>
              </w:rPr>
              <w:t xml:space="preserve">Digital </w:t>
            </w:r>
            <w:proofErr w:type="spellStart"/>
            <w:r w:rsidRPr="000F0840">
              <w:rPr>
                <w:rFonts w:ascii="Avenir Next Cyr Medium" w:hAnsi="Avenir Next Cyr Medium"/>
                <w:b/>
                <w:color w:val="auto"/>
                <w:sz w:val="20"/>
                <w:szCs w:val="20"/>
                <w:lang w:val="uk-UA"/>
              </w:rPr>
              <w:t>Mktg</w:t>
            </w:r>
            <w:proofErr w:type="spellEnd"/>
            <w:r w:rsidRPr="000F0840">
              <w:rPr>
                <w:rFonts w:ascii="Avenir Next Cyr Medium" w:hAnsi="Avenir Next Cyr Medium"/>
                <w:b/>
                <w:color w:val="auto"/>
                <w:sz w:val="20"/>
                <w:szCs w:val="20"/>
                <w:lang w:val="uk-UA"/>
              </w:rPr>
              <w:t xml:space="preserve">. – </w:t>
            </w:r>
            <w:proofErr w:type="spellStart"/>
            <w:r w:rsidRPr="000F0840">
              <w:rPr>
                <w:rFonts w:ascii="Avenir Next Cyr Medium" w:hAnsi="Avenir Next Cyr Medium"/>
                <w:b/>
                <w:color w:val="auto"/>
                <w:sz w:val="20"/>
                <w:szCs w:val="20"/>
                <w:lang w:val="uk-UA"/>
              </w:rPr>
              <w:t>Програматик</w:t>
            </w:r>
            <w:proofErr w:type="spellEnd"/>
            <w:r w:rsidRPr="000F0840">
              <w:rPr>
                <w:rFonts w:ascii="Avenir Next Cyr Medium" w:hAnsi="Avenir Next Cyr Medium"/>
                <w:b/>
                <w:color w:val="auto"/>
                <w:sz w:val="20"/>
                <w:szCs w:val="20"/>
                <w:lang w:val="uk-UA"/>
              </w:rPr>
              <w:t xml:space="preserve"> рекламні банери</w:t>
            </w:r>
          </w:p>
        </w:tc>
        <w:tc>
          <w:tcPr>
            <w:tcW w:w="2551" w:type="dxa"/>
            <w:gridSpan w:val="3"/>
            <w:shd w:val="clear" w:color="auto" w:fill="FFFFFF" w:themeFill="background1"/>
            <w:vAlign w:val="center"/>
          </w:tcPr>
          <w:p w14:paraId="36E12611" w14:textId="77777777" w:rsidR="002B13B2" w:rsidRPr="00805FE1" w:rsidRDefault="002B13B2" w:rsidP="00B945D5">
            <w:pPr>
              <w:spacing w:before="60" w:after="60" w:line="240" w:lineRule="auto"/>
              <w:ind w:left="211"/>
              <w:rPr>
                <w:rFonts w:ascii="Avenir Next LT Pro" w:hAnsi="Avenir Next LT Pro"/>
                <w:color w:val="auto"/>
                <w:sz w:val="20"/>
                <w:szCs w:val="18"/>
                <w:lang w:val="ru-RU"/>
              </w:rPr>
            </w:pPr>
          </w:p>
        </w:tc>
        <w:tc>
          <w:tcPr>
            <w:tcW w:w="2644" w:type="dxa"/>
            <w:gridSpan w:val="2"/>
            <w:vAlign w:val="center"/>
          </w:tcPr>
          <w:p w14:paraId="767E29F9" w14:textId="77777777" w:rsidR="002B13B2" w:rsidRPr="00805FE1" w:rsidRDefault="002B13B2" w:rsidP="00B945D5">
            <w:pPr>
              <w:spacing w:after="0" w:line="240" w:lineRule="auto"/>
              <w:rPr>
                <w:lang w:val="ru-RU"/>
              </w:rPr>
            </w:pPr>
          </w:p>
        </w:tc>
        <w:tc>
          <w:tcPr>
            <w:tcW w:w="2460" w:type="dxa"/>
            <w:vAlign w:val="center"/>
          </w:tcPr>
          <w:p w14:paraId="611D2074" w14:textId="77777777" w:rsidR="002B13B2" w:rsidRPr="00805FE1" w:rsidRDefault="002B13B2" w:rsidP="00B945D5">
            <w:pPr>
              <w:spacing w:after="0" w:line="240" w:lineRule="auto"/>
              <w:rPr>
                <w:lang w:val="ru-RU"/>
              </w:rPr>
            </w:pPr>
          </w:p>
        </w:tc>
      </w:tr>
      <w:tr w:rsidR="002B13B2" w:rsidRPr="002369F6" w14:paraId="60232A09" w14:textId="77777777" w:rsidTr="00B945D5">
        <w:trPr>
          <w:gridBefore w:val="1"/>
          <w:gridAfter w:val="2"/>
          <w:wBefore w:w="8" w:type="dxa"/>
          <w:wAfter w:w="19" w:type="dxa"/>
          <w:trHeight w:val="864"/>
        </w:trPr>
        <w:tc>
          <w:tcPr>
            <w:tcW w:w="3111" w:type="dxa"/>
            <w:gridSpan w:val="2"/>
            <w:shd w:val="clear" w:color="auto" w:fill="auto"/>
          </w:tcPr>
          <w:p w14:paraId="14A16483" w14:textId="77777777" w:rsidR="002B13B2" w:rsidRPr="000F0840" w:rsidRDefault="00C54CDD" w:rsidP="00B945D5">
            <w:pPr>
              <w:spacing w:before="60" w:after="60" w:line="240" w:lineRule="auto"/>
              <w:rPr>
                <w:rFonts w:ascii="Avenir Next Cyr Medium" w:hAnsi="Avenir Next Cyr Medium"/>
                <w:b/>
                <w:bCs/>
                <w:color w:val="auto"/>
                <w:sz w:val="20"/>
                <w:szCs w:val="16"/>
              </w:rPr>
            </w:pPr>
            <w:sdt>
              <w:sdtPr>
                <w:rPr>
                  <w:rFonts w:ascii="Avenir Next Cyr Medium" w:hAnsi="Avenir Next Cyr Medium"/>
                  <w:b/>
                  <w:color w:val="auto"/>
                  <w:sz w:val="20"/>
                  <w:szCs w:val="20"/>
                  <w:lang w:val="uk-UA"/>
                </w:rPr>
                <w:id w:val="-320119021"/>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color w:val="auto"/>
                    <w:sz w:val="20"/>
                    <w:szCs w:val="20"/>
                    <w:lang w:val="uk-UA"/>
                  </w:rPr>
                  <w:t>☐</w:t>
                </w:r>
              </w:sdtContent>
            </w:sdt>
            <w:r w:rsidR="002B13B2" w:rsidRPr="000F0840">
              <w:rPr>
                <w:rFonts w:ascii="Avenir Next Cyr Medium" w:hAnsi="Avenir Next Cyr Medium"/>
                <w:b/>
                <w:color w:val="auto"/>
                <w:sz w:val="20"/>
                <w:szCs w:val="20"/>
                <w:lang w:val="uk-UA"/>
              </w:rPr>
              <w:t xml:space="preserve"> Digital </w:t>
            </w:r>
            <w:proofErr w:type="spellStart"/>
            <w:r w:rsidR="002B13B2" w:rsidRPr="000F0840">
              <w:rPr>
                <w:rFonts w:ascii="Avenir Next Cyr Medium" w:hAnsi="Avenir Next Cyr Medium"/>
                <w:b/>
                <w:color w:val="auto"/>
                <w:sz w:val="20"/>
                <w:szCs w:val="20"/>
                <w:lang w:val="uk-UA"/>
              </w:rPr>
              <w:t>Mktg</w:t>
            </w:r>
            <w:proofErr w:type="spellEnd"/>
            <w:r w:rsidR="002B13B2" w:rsidRPr="000F0840">
              <w:rPr>
                <w:rFonts w:ascii="Avenir Next Cyr Medium" w:hAnsi="Avenir Next Cyr Medium"/>
                <w:b/>
                <w:color w:val="auto"/>
                <w:sz w:val="20"/>
                <w:szCs w:val="20"/>
                <w:lang w:val="uk-UA"/>
              </w:rPr>
              <w:t xml:space="preserve">. – </w:t>
            </w:r>
            <w:proofErr w:type="spellStart"/>
            <w:r w:rsidR="002B13B2" w:rsidRPr="000F0840">
              <w:rPr>
                <w:rFonts w:ascii="Avenir Next Cyr Medium" w:hAnsi="Avenir Next Cyr Medium"/>
                <w:b/>
                <w:color w:val="auto"/>
                <w:sz w:val="20"/>
                <w:szCs w:val="20"/>
                <w:lang w:val="uk-UA"/>
              </w:rPr>
              <w:t>Програматик</w:t>
            </w:r>
            <w:proofErr w:type="spellEnd"/>
            <w:r w:rsidR="002B13B2" w:rsidRPr="000F0840">
              <w:rPr>
                <w:rFonts w:ascii="Avenir Next Cyr Medium" w:hAnsi="Avenir Next Cyr Medium"/>
                <w:b/>
                <w:color w:val="auto"/>
                <w:sz w:val="20"/>
                <w:szCs w:val="20"/>
                <w:lang w:val="uk-UA"/>
              </w:rPr>
              <w:t xml:space="preserve"> відеореклама</w:t>
            </w:r>
          </w:p>
        </w:tc>
        <w:tc>
          <w:tcPr>
            <w:tcW w:w="2551" w:type="dxa"/>
            <w:gridSpan w:val="3"/>
            <w:shd w:val="clear" w:color="auto" w:fill="FFFFFF" w:themeFill="background1"/>
            <w:vAlign w:val="center"/>
          </w:tcPr>
          <w:p w14:paraId="0E99A685"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3796073F" w14:textId="77777777" w:rsidR="002B13B2" w:rsidRPr="002369F6" w:rsidRDefault="002B13B2" w:rsidP="00B945D5">
            <w:pPr>
              <w:spacing w:after="0" w:line="240" w:lineRule="auto"/>
            </w:pPr>
          </w:p>
        </w:tc>
        <w:tc>
          <w:tcPr>
            <w:tcW w:w="2460" w:type="dxa"/>
            <w:vAlign w:val="center"/>
          </w:tcPr>
          <w:p w14:paraId="11A0C7F1" w14:textId="77777777" w:rsidR="002B13B2" w:rsidRPr="002369F6" w:rsidRDefault="002B13B2" w:rsidP="00B945D5">
            <w:pPr>
              <w:spacing w:after="0" w:line="240" w:lineRule="auto"/>
            </w:pPr>
          </w:p>
        </w:tc>
      </w:tr>
      <w:tr w:rsidR="002B13B2" w:rsidRPr="002369F6" w14:paraId="5CE6EB23" w14:textId="77777777" w:rsidTr="00B945D5">
        <w:trPr>
          <w:gridBefore w:val="1"/>
          <w:gridAfter w:val="2"/>
          <w:wBefore w:w="8" w:type="dxa"/>
          <w:wAfter w:w="19" w:type="dxa"/>
          <w:trHeight w:val="864"/>
        </w:trPr>
        <w:tc>
          <w:tcPr>
            <w:tcW w:w="3111" w:type="dxa"/>
            <w:gridSpan w:val="2"/>
            <w:shd w:val="clear" w:color="auto" w:fill="auto"/>
          </w:tcPr>
          <w:p w14:paraId="40109208" w14:textId="77777777" w:rsidR="002B13B2" w:rsidRPr="000F0840" w:rsidRDefault="002B13B2" w:rsidP="00B945D5">
            <w:pPr>
              <w:spacing w:before="60" w:after="60" w:line="240" w:lineRule="auto"/>
              <w:rPr>
                <w:rFonts w:ascii="Avenir Next Cyr Medium" w:hAnsi="Avenir Next Cyr Medium" w:cs="Tahoma"/>
                <w:b/>
                <w:bCs/>
                <w:color w:val="auto"/>
                <w:sz w:val="20"/>
                <w:szCs w:val="16"/>
              </w:rPr>
            </w:pPr>
            <w:r w:rsidRPr="000F0840">
              <w:rPr>
                <w:rFonts w:ascii="Avenir Next Cyr Medium" w:hAnsi="Avenir Next Cyr Medium"/>
                <w:b/>
                <w:bCs/>
                <w:color w:val="auto"/>
                <w:sz w:val="20"/>
                <w:szCs w:val="20"/>
              </w:rPr>
              <w:t>Digital Mktg. – SEM</w:t>
            </w:r>
          </w:p>
        </w:tc>
        <w:tc>
          <w:tcPr>
            <w:tcW w:w="2551" w:type="dxa"/>
            <w:gridSpan w:val="3"/>
            <w:shd w:val="clear" w:color="auto" w:fill="FFFFFF" w:themeFill="background1"/>
            <w:vAlign w:val="center"/>
          </w:tcPr>
          <w:p w14:paraId="56BF12EC"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7B45D5A7" w14:textId="77777777" w:rsidR="002B13B2" w:rsidRPr="002369F6" w:rsidRDefault="002B13B2" w:rsidP="00B945D5">
            <w:pPr>
              <w:spacing w:after="0" w:line="240" w:lineRule="auto"/>
            </w:pPr>
          </w:p>
        </w:tc>
        <w:tc>
          <w:tcPr>
            <w:tcW w:w="2460" w:type="dxa"/>
            <w:vAlign w:val="center"/>
          </w:tcPr>
          <w:p w14:paraId="4122536A" w14:textId="77777777" w:rsidR="002B13B2" w:rsidRPr="002369F6" w:rsidRDefault="002B13B2" w:rsidP="00B945D5">
            <w:pPr>
              <w:spacing w:after="0" w:line="240" w:lineRule="auto"/>
            </w:pPr>
          </w:p>
        </w:tc>
      </w:tr>
      <w:tr w:rsidR="002B13B2" w:rsidRPr="002369F6" w14:paraId="771AF8BE" w14:textId="77777777" w:rsidTr="00B945D5">
        <w:trPr>
          <w:gridBefore w:val="1"/>
          <w:gridAfter w:val="2"/>
          <w:wBefore w:w="8" w:type="dxa"/>
          <w:wAfter w:w="19" w:type="dxa"/>
          <w:trHeight w:val="864"/>
        </w:trPr>
        <w:tc>
          <w:tcPr>
            <w:tcW w:w="3111" w:type="dxa"/>
            <w:gridSpan w:val="2"/>
            <w:shd w:val="clear" w:color="auto" w:fill="auto"/>
          </w:tcPr>
          <w:p w14:paraId="21D7918E" w14:textId="77777777" w:rsidR="002B13B2" w:rsidRPr="000F0840" w:rsidRDefault="002B13B2" w:rsidP="00B945D5">
            <w:pPr>
              <w:spacing w:before="60" w:after="60" w:line="240" w:lineRule="auto"/>
              <w:rPr>
                <w:rFonts w:ascii="Avenir Next Cyr Medium" w:hAnsi="Avenir Next Cyr Medium" w:cs="Tahoma"/>
                <w:b/>
                <w:bCs/>
                <w:color w:val="auto"/>
                <w:sz w:val="20"/>
                <w:szCs w:val="16"/>
              </w:rPr>
            </w:pPr>
            <w:r w:rsidRPr="000F0840">
              <w:rPr>
                <w:rFonts w:ascii="Avenir Next Cyr Medium" w:hAnsi="Avenir Next Cyr Medium"/>
                <w:b/>
                <w:bCs/>
                <w:color w:val="auto"/>
                <w:sz w:val="20"/>
                <w:szCs w:val="20"/>
              </w:rPr>
              <w:t>Digital Mktg. – SEO</w:t>
            </w:r>
          </w:p>
        </w:tc>
        <w:tc>
          <w:tcPr>
            <w:tcW w:w="2551" w:type="dxa"/>
            <w:gridSpan w:val="3"/>
            <w:shd w:val="clear" w:color="auto" w:fill="FFFFFF" w:themeFill="background1"/>
            <w:vAlign w:val="center"/>
          </w:tcPr>
          <w:p w14:paraId="65F7C761"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6DA8C96C" w14:textId="77777777" w:rsidR="002B13B2" w:rsidRPr="002369F6" w:rsidRDefault="002B13B2" w:rsidP="00B945D5">
            <w:pPr>
              <w:spacing w:after="0" w:line="240" w:lineRule="auto"/>
            </w:pPr>
          </w:p>
        </w:tc>
        <w:tc>
          <w:tcPr>
            <w:tcW w:w="2460" w:type="dxa"/>
            <w:vAlign w:val="center"/>
          </w:tcPr>
          <w:p w14:paraId="7F4437BB" w14:textId="77777777" w:rsidR="002B13B2" w:rsidRPr="002369F6" w:rsidRDefault="002B13B2" w:rsidP="00B945D5">
            <w:pPr>
              <w:spacing w:after="0" w:line="240" w:lineRule="auto"/>
            </w:pPr>
          </w:p>
        </w:tc>
      </w:tr>
      <w:tr w:rsidR="002B13B2" w:rsidRPr="00943BD3" w14:paraId="7C2B9874" w14:textId="77777777" w:rsidTr="00B945D5">
        <w:trPr>
          <w:gridBefore w:val="1"/>
          <w:gridAfter w:val="2"/>
          <w:wBefore w:w="8" w:type="dxa"/>
          <w:wAfter w:w="19" w:type="dxa"/>
          <w:trHeight w:val="864"/>
        </w:trPr>
        <w:tc>
          <w:tcPr>
            <w:tcW w:w="3111" w:type="dxa"/>
            <w:gridSpan w:val="2"/>
            <w:shd w:val="clear" w:color="auto" w:fill="auto"/>
          </w:tcPr>
          <w:p w14:paraId="60C57BF2" w14:textId="77777777" w:rsidR="002B13B2" w:rsidRPr="000F0840" w:rsidRDefault="002B13B2" w:rsidP="00B945D5">
            <w:pPr>
              <w:spacing w:before="60" w:after="60" w:line="240" w:lineRule="auto"/>
              <w:rPr>
                <w:rFonts w:ascii="Avenir Next Cyr Medium" w:hAnsi="Avenir Next Cyr Medium" w:cs="Tahoma"/>
                <w:b/>
                <w:bCs/>
                <w:color w:val="auto"/>
                <w:sz w:val="20"/>
                <w:szCs w:val="16"/>
                <w:lang w:val="ru-RU"/>
              </w:rPr>
            </w:pPr>
            <w:r w:rsidRPr="000F0840">
              <w:rPr>
                <w:rFonts w:ascii="Avenir Next Cyr Medium" w:hAnsi="Avenir Next Cyr Medium"/>
                <w:b/>
                <w:bCs/>
                <w:color w:val="auto"/>
                <w:sz w:val="20"/>
                <w:szCs w:val="20"/>
              </w:rPr>
              <w:t>Digital</w:t>
            </w:r>
            <w:r w:rsidRPr="000F0840">
              <w:rPr>
                <w:rFonts w:ascii="Avenir Next Cyr Medium" w:hAnsi="Avenir Next Cyr Medium"/>
                <w:b/>
                <w:bCs/>
                <w:color w:val="auto"/>
                <w:sz w:val="20"/>
                <w:szCs w:val="20"/>
                <w:lang w:val="ru-RU"/>
              </w:rPr>
              <w:t xml:space="preserve"> </w:t>
            </w:r>
            <w:r w:rsidRPr="000F0840">
              <w:rPr>
                <w:rFonts w:ascii="Avenir Next Cyr Medium" w:hAnsi="Avenir Next Cyr Medium"/>
                <w:b/>
                <w:bCs/>
                <w:color w:val="auto"/>
                <w:sz w:val="20"/>
                <w:szCs w:val="20"/>
              </w:rPr>
              <w:t>Mktg</w:t>
            </w:r>
            <w:r w:rsidRPr="000F0840">
              <w:rPr>
                <w:rFonts w:ascii="Avenir Next Cyr Medium" w:hAnsi="Avenir Next Cyr Medium"/>
                <w:b/>
                <w:bCs/>
                <w:color w:val="auto"/>
                <w:sz w:val="20"/>
                <w:szCs w:val="20"/>
                <w:lang w:val="ru-RU"/>
              </w:rPr>
              <w:t xml:space="preserve">. – </w:t>
            </w:r>
            <w:r w:rsidRPr="000F0840">
              <w:rPr>
                <w:rFonts w:ascii="Avenir Next Cyr Medium" w:hAnsi="Avenir Next Cyr Medium" w:cs="Tahoma"/>
                <w:b/>
                <w:bCs/>
                <w:color w:val="auto"/>
                <w:sz w:val="20"/>
                <w:szCs w:val="16"/>
                <w:lang w:val="uk-UA"/>
              </w:rPr>
              <w:t>Короткі ролики (15-3 хв.)</w:t>
            </w:r>
            <w:r w:rsidRPr="000F0840">
              <w:rPr>
                <w:rFonts w:ascii="Avenir Next Cyr Medium" w:hAnsi="Avenir Next Cyr Medium"/>
                <w:b/>
                <w:bCs/>
                <w:color w:val="auto"/>
                <w:sz w:val="20"/>
                <w:szCs w:val="20"/>
                <w:lang w:val="ru-RU"/>
              </w:rPr>
              <w:t xml:space="preserve"> </w:t>
            </w:r>
          </w:p>
        </w:tc>
        <w:tc>
          <w:tcPr>
            <w:tcW w:w="2551" w:type="dxa"/>
            <w:gridSpan w:val="3"/>
            <w:shd w:val="clear" w:color="auto" w:fill="FFFFFF" w:themeFill="background1"/>
            <w:vAlign w:val="center"/>
          </w:tcPr>
          <w:p w14:paraId="1330D48C" w14:textId="77777777" w:rsidR="002B13B2" w:rsidRPr="00975E1D" w:rsidRDefault="002B13B2" w:rsidP="00B945D5">
            <w:pPr>
              <w:spacing w:before="60" w:after="60" w:line="240" w:lineRule="auto"/>
              <w:ind w:left="211"/>
              <w:rPr>
                <w:rFonts w:ascii="Avenir Next LT Pro" w:hAnsi="Avenir Next LT Pro"/>
                <w:color w:val="auto"/>
                <w:sz w:val="20"/>
                <w:szCs w:val="18"/>
                <w:lang w:val="ru-RU"/>
              </w:rPr>
            </w:pPr>
          </w:p>
        </w:tc>
        <w:tc>
          <w:tcPr>
            <w:tcW w:w="2644" w:type="dxa"/>
            <w:gridSpan w:val="2"/>
            <w:vAlign w:val="center"/>
          </w:tcPr>
          <w:p w14:paraId="5356CC56" w14:textId="77777777" w:rsidR="002B13B2" w:rsidRPr="00975E1D" w:rsidRDefault="002B13B2" w:rsidP="00B945D5">
            <w:pPr>
              <w:spacing w:after="0" w:line="240" w:lineRule="auto"/>
              <w:rPr>
                <w:lang w:val="ru-RU"/>
              </w:rPr>
            </w:pPr>
          </w:p>
        </w:tc>
        <w:tc>
          <w:tcPr>
            <w:tcW w:w="2460" w:type="dxa"/>
            <w:vAlign w:val="center"/>
          </w:tcPr>
          <w:p w14:paraId="43E9D20A" w14:textId="77777777" w:rsidR="002B13B2" w:rsidRPr="00975E1D" w:rsidRDefault="002B13B2" w:rsidP="00B945D5">
            <w:pPr>
              <w:spacing w:after="0" w:line="240" w:lineRule="auto"/>
              <w:rPr>
                <w:lang w:val="ru-RU"/>
              </w:rPr>
            </w:pPr>
          </w:p>
        </w:tc>
      </w:tr>
      <w:tr w:rsidR="002B13B2" w:rsidRPr="00943BD3" w14:paraId="23A10CFB" w14:textId="77777777" w:rsidTr="00B945D5">
        <w:trPr>
          <w:gridBefore w:val="1"/>
          <w:gridAfter w:val="2"/>
          <w:wBefore w:w="8" w:type="dxa"/>
          <w:wAfter w:w="19" w:type="dxa"/>
          <w:trHeight w:val="864"/>
        </w:trPr>
        <w:tc>
          <w:tcPr>
            <w:tcW w:w="3111" w:type="dxa"/>
            <w:gridSpan w:val="2"/>
            <w:shd w:val="clear" w:color="auto" w:fill="auto"/>
            <w:vAlign w:val="center"/>
          </w:tcPr>
          <w:p w14:paraId="2F849DA4" w14:textId="77777777" w:rsidR="002B13B2" w:rsidRPr="000F0840" w:rsidRDefault="002B13B2" w:rsidP="00B945D5">
            <w:pPr>
              <w:spacing w:before="60" w:after="60" w:line="240" w:lineRule="auto"/>
              <w:rPr>
                <w:rFonts w:ascii="Avenir Next Cyr Medium" w:hAnsi="Avenir Next Cyr Medium"/>
                <w:b/>
                <w:bCs/>
                <w:color w:val="auto"/>
                <w:sz w:val="20"/>
                <w:szCs w:val="16"/>
                <w:lang w:val="ru-RU"/>
              </w:rPr>
            </w:pPr>
            <w:r w:rsidRPr="000F0840">
              <w:rPr>
                <w:rFonts w:ascii="Avenir Next Cyr Medium" w:hAnsi="Avenir Next Cyr Medium" w:cs="Tahoma"/>
                <w:b/>
                <w:color w:val="auto"/>
                <w:sz w:val="20"/>
                <w:szCs w:val="20"/>
                <w:lang w:val="uk-UA"/>
              </w:rPr>
              <w:t xml:space="preserve">Digital </w:t>
            </w:r>
            <w:proofErr w:type="spellStart"/>
            <w:r w:rsidRPr="000F0840">
              <w:rPr>
                <w:rFonts w:ascii="Avenir Next Cyr Medium" w:hAnsi="Avenir Next Cyr Medium" w:cs="Tahoma"/>
                <w:b/>
                <w:color w:val="auto"/>
                <w:sz w:val="20"/>
                <w:szCs w:val="20"/>
                <w:lang w:val="uk-UA"/>
              </w:rPr>
              <w:t>Mktg</w:t>
            </w:r>
            <w:proofErr w:type="spellEnd"/>
            <w:r w:rsidRPr="000F0840">
              <w:rPr>
                <w:rFonts w:ascii="Avenir Next Cyr Medium" w:hAnsi="Avenir Next Cyr Medium" w:cs="Tahoma"/>
                <w:b/>
                <w:color w:val="auto"/>
                <w:sz w:val="20"/>
                <w:szCs w:val="20"/>
                <w:lang w:val="uk-UA"/>
              </w:rPr>
              <w:t>. – Соціальні мережі: Органіка</w:t>
            </w:r>
          </w:p>
        </w:tc>
        <w:tc>
          <w:tcPr>
            <w:tcW w:w="2551" w:type="dxa"/>
            <w:gridSpan w:val="3"/>
            <w:shd w:val="clear" w:color="auto" w:fill="FFFFFF" w:themeFill="background1"/>
            <w:vAlign w:val="center"/>
          </w:tcPr>
          <w:p w14:paraId="0DA06E07" w14:textId="77777777" w:rsidR="002B13B2" w:rsidRPr="00975E1D" w:rsidRDefault="002B13B2" w:rsidP="00B945D5">
            <w:pPr>
              <w:spacing w:before="60" w:after="60" w:line="240" w:lineRule="auto"/>
              <w:ind w:left="211"/>
              <w:rPr>
                <w:rFonts w:ascii="Avenir Next LT Pro" w:hAnsi="Avenir Next LT Pro"/>
                <w:color w:val="auto"/>
                <w:sz w:val="20"/>
                <w:szCs w:val="18"/>
                <w:lang w:val="ru-RU"/>
              </w:rPr>
            </w:pPr>
          </w:p>
        </w:tc>
        <w:tc>
          <w:tcPr>
            <w:tcW w:w="2644" w:type="dxa"/>
            <w:gridSpan w:val="2"/>
            <w:vAlign w:val="center"/>
          </w:tcPr>
          <w:p w14:paraId="5EA9C707" w14:textId="77777777" w:rsidR="002B13B2" w:rsidRPr="00975E1D" w:rsidRDefault="002B13B2" w:rsidP="00B945D5">
            <w:pPr>
              <w:spacing w:after="0" w:line="240" w:lineRule="auto"/>
              <w:rPr>
                <w:lang w:val="ru-RU"/>
              </w:rPr>
            </w:pPr>
          </w:p>
        </w:tc>
        <w:tc>
          <w:tcPr>
            <w:tcW w:w="2460" w:type="dxa"/>
            <w:vAlign w:val="center"/>
          </w:tcPr>
          <w:p w14:paraId="32453222" w14:textId="77777777" w:rsidR="002B13B2" w:rsidRPr="00975E1D" w:rsidRDefault="002B13B2" w:rsidP="00B945D5">
            <w:pPr>
              <w:spacing w:after="0" w:line="240" w:lineRule="auto"/>
              <w:rPr>
                <w:lang w:val="ru-RU"/>
              </w:rPr>
            </w:pPr>
          </w:p>
        </w:tc>
      </w:tr>
      <w:tr w:rsidR="002B13B2" w:rsidRPr="00943BD3" w14:paraId="37FAD025" w14:textId="77777777" w:rsidTr="00B945D5">
        <w:trPr>
          <w:gridBefore w:val="1"/>
          <w:gridAfter w:val="2"/>
          <w:wBefore w:w="8" w:type="dxa"/>
          <w:wAfter w:w="19" w:type="dxa"/>
          <w:trHeight w:val="864"/>
        </w:trPr>
        <w:tc>
          <w:tcPr>
            <w:tcW w:w="3111" w:type="dxa"/>
            <w:gridSpan w:val="2"/>
            <w:shd w:val="clear" w:color="auto" w:fill="auto"/>
            <w:vAlign w:val="center"/>
          </w:tcPr>
          <w:p w14:paraId="747BCFB9" w14:textId="77777777" w:rsidR="002B13B2" w:rsidRPr="000F0840" w:rsidRDefault="002B13B2" w:rsidP="00B945D5">
            <w:pPr>
              <w:spacing w:before="60" w:after="60" w:line="240" w:lineRule="auto"/>
              <w:rPr>
                <w:rFonts w:ascii="Avenir Next Cyr Medium" w:hAnsi="Avenir Next Cyr Medium" w:cs="Tahoma"/>
                <w:b/>
                <w:bCs/>
                <w:color w:val="auto"/>
                <w:sz w:val="20"/>
                <w:szCs w:val="16"/>
                <w:lang w:val="ru-RU"/>
              </w:rPr>
            </w:pPr>
            <w:r w:rsidRPr="000F0840">
              <w:rPr>
                <w:rFonts w:ascii="Avenir Next Cyr Medium" w:hAnsi="Avenir Next Cyr Medium"/>
                <w:b/>
                <w:color w:val="auto"/>
                <w:sz w:val="20"/>
                <w:szCs w:val="20"/>
                <w:lang w:val="uk-UA"/>
              </w:rPr>
              <w:t xml:space="preserve">Digital </w:t>
            </w:r>
            <w:proofErr w:type="spellStart"/>
            <w:r w:rsidRPr="000F0840">
              <w:rPr>
                <w:rFonts w:ascii="Avenir Next Cyr Medium" w:hAnsi="Avenir Next Cyr Medium"/>
                <w:b/>
                <w:color w:val="auto"/>
                <w:sz w:val="20"/>
                <w:szCs w:val="20"/>
                <w:lang w:val="uk-UA"/>
              </w:rPr>
              <w:t>Mktg</w:t>
            </w:r>
            <w:proofErr w:type="spellEnd"/>
            <w:r w:rsidRPr="000F0840">
              <w:rPr>
                <w:rFonts w:ascii="Avenir Next Cyr Medium" w:hAnsi="Avenir Next Cyr Medium"/>
                <w:b/>
                <w:color w:val="auto"/>
                <w:sz w:val="20"/>
                <w:szCs w:val="20"/>
                <w:lang w:val="uk-UA"/>
              </w:rPr>
              <w:t>. – Соціальні мережі: Платна реклама</w:t>
            </w:r>
          </w:p>
        </w:tc>
        <w:tc>
          <w:tcPr>
            <w:tcW w:w="2551" w:type="dxa"/>
            <w:gridSpan w:val="3"/>
            <w:shd w:val="clear" w:color="auto" w:fill="FFFFFF" w:themeFill="background1"/>
            <w:vAlign w:val="center"/>
          </w:tcPr>
          <w:p w14:paraId="4CDCE48B" w14:textId="77777777" w:rsidR="002B13B2" w:rsidRPr="00975E1D" w:rsidRDefault="002B13B2" w:rsidP="00B945D5">
            <w:pPr>
              <w:spacing w:before="60" w:after="60" w:line="240" w:lineRule="auto"/>
              <w:ind w:left="211"/>
              <w:rPr>
                <w:rFonts w:ascii="Avenir Next LT Pro" w:hAnsi="Avenir Next LT Pro"/>
                <w:color w:val="auto"/>
                <w:sz w:val="20"/>
                <w:szCs w:val="18"/>
                <w:lang w:val="ru-RU"/>
              </w:rPr>
            </w:pPr>
          </w:p>
        </w:tc>
        <w:tc>
          <w:tcPr>
            <w:tcW w:w="2644" w:type="dxa"/>
            <w:gridSpan w:val="2"/>
            <w:vAlign w:val="center"/>
          </w:tcPr>
          <w:p w14:paraId="5138778B" w14:textId="77777777" w:rsidR="002B13B2" w:rsidRPr="00975E1D" w:rsidRDefault="002B13B2" w:rsidP="00B945D5">
            <w:pPr>
              <w:spacing w:after="0" w:line="240" w:lineRule="auto"/>
              <w:rPr>
                <w:lang w:val="ru-RU"/>
              </w:rPr>
            </w:pPr>
          </w:p>
        </w:tc>
        <w:tc>
          <w:tcPr>
            <w:tcW w:w="2460" w:type="dxa"/>
            <w:vAlign w:val="center"/>
          </w:tcPr>
          <w:p w14:paraId="7E4F0189" w14:textId="77777777" w:rsidR="002B13B2" w:rsidRPr="00975E1D" w:rsidRDefault="002B13B2" w:rsidP="00B945D5">
            <w:pPr>
              <w:spacing w:after="0" w:line="240" w:lineRule="auto"/>
              <w:rPr>
                <w:lang w:val="ru-RU"/>
              </w:rPr>
            </w:pPr>
          </w:p>
        </w:tc>
      </w:tr>
      <w:tr w:rsidR="002B13B2" w:rsidRPr="002369F6" w14:paraId="329DDAC6" w14:textId="77777777" w:rsidTr="00B945D5">
        <w:trPr>
          <w:gridBefore w:val="1"/>
          <w:gridAfter w:val="2"/>
          <w:wBefore w:w="8" w:type="dxa"/>
          <w:wAfter w:w="19" w:type="dxa"/>
          <w:trHeight w:val="864"/>
        </w:trPr>
        <w:tc>
          <w:tcPr>
            <w:tcW w:w="3111" w:type="dxa"/>
            <w:gridSpan w:val="2"/>
            <w:shd w:val="clear" w:color="auto" w:fill="auto"/>
          </w:tcPr>
          <w:p w14:paraId="2C0FDA28" w14:textId="77777777" w:rsidR="002B13B2" w:rsidRPr="000F0840" w:rsidRDefault="002B13B2" w:rsidP="00B945D5">
            <w:pPr>
              <w:spacing w:before="60" w:after="60" w:line="240" w:lineRule="auto"/>
              <w:rPr>
                <w:rFonts w:ascii="Avenir Next Cyr Medium" w:hAnsi="Avenir Next Cyr Medium"/>
                <w:b/>
                <w:bCs/>
                <w:color w:val="auto"/>
                <w:sz w:val="20"/>
                <w:szCs w:val="16"/>
              </w:rPr>
            </w:pPr>
            <w:r w:rsidRPr="000F0840">
              <w:rPr>
                <w:rFonts w:ascii="Avenir Next Cyr Medium" w:hAnsi="Avenir Next Cyr Medium"/>
                <w:b/>
                <w:bCs/>
                <w:color w:val="auto"/>
                <w:sz w:val="20"/>
                <w:szCs w:val="20"/>
              </w:rPr>
              <w:t xml:space="preserve">Digital Mktg. – </w:t>
            </w:r>
            <w:r w:rsidRPr="000F0840">
              <w:rPr>
                <w:rFonts w:ascii="Avenir Next Cyr Medium" w:hAnsi="Avenir Next Cyr Medium"/>
                <w:b/>
                <w:bCs/>
                <w:color w:val="auto"/>
                <w:sz w:val="20"/>
                <w:szCs w:val="16"/>
                <w:lang w:val="uk-UA"/>
              </w:rPr>
              <w:t>Відеореклама</w:t>
            </w:r>
          </w:p>
        </w:tc>
        <w:tc>
          <w:tcPr>
            <w:tcW w:w="2551" w:type="dxa"/>
            <w:gridSpan w:val="3"/>
            <w:shd w:val="clear" w:color="auto" w:fill="FFFFFF" w:themeFill="background1"/>
            <w:vAlign w:val="center"/>
          </w:tcPr>
          <w:p w14:paraId="77310BA4"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2F988DFD" w14:textId="77777777" w:rsidR="002B13B2" w:rsidRPr="002369F6" w:rsidRDefault="002B13B2" w:rsidP="00B945D5">
            <w:pPr>
              <w:spacing w:after="0" w:line="240" w:lineRule="auto"/>
            </w:pPr>
          </w:p>
        </w:tc>
        <w:tc>
          <w:tcPr>
            <w:tcW w:w="2460" w:type="dxa"/>
            <w:vAlign w:val="center"/>
          </w:tcPr>
          <w:p w14:paraId="0A8BDCAF" w14:textId="77777777" w:rsidR="002B13B2" w:rsidRPr="002369F6" w:rsidRDefault="002B13B2" w:rsidP="00B945D5">
            <w:pPr>
              <w:spacing w:after="0" w:line="240" w:lineRule="auto"/>
            </w:pPr>
          </w:p>
        </w:tc>
      </w:tr>
      <w:tr w:rsidR="002B13B2" w:rsidRPr="002369F6" w14:paraId="79E97509" w14:textId="77777777" w:rsidTr="00B945D5">
        <w:trPr>
          <w:gridBefore w:val="1"/>
          <w:gridAfter w:val="2"/>
          <w:wBefore w:w="8" w:type="dxa"/>
          <w:wAfter w:w="19" w:type="dxa"/>
          <w:trHeight w:val="864"/>
        </w:trPr>
        <w:tc>
          <w:tcPr>
            <w:tcW w:w="3111" w:type="dxa"/>
            <w:gridSpan w:val="2"/>
            <w:shd w:val="clear" w:color="auto" w:fill="auto"/>
          </w:tcPr>
          <w:p w14:paraId="6CDEB66B" w14:textId="77777777" w:rsidR="002B13B2" w:rsidRPr="000F0840" w:rsidRDefault="002B13B2" w:rsidP="00B945D5">
            <w:pPr>
              <w:spacing w:before="60" w:after="60" w:line="240" w:lineRule="auto"/>
              <w:rPr>
                <w:rFonts w:ascii="Avenir Next Cyr Medium" w:hAnsi="Avenir Next Cyr Medium"/>
                <w:b/>
                <w:bCs/>
                <w:color w:val="auto"/>
                <w:sz w:val="20"/>
                <w:szCs w:val="16"/>
              </w:rPr>
            </w:pPr>
            <w:r w:rsidRPr="000F0840">
              <w:rPr>
                <w:rFonts w:ascii="Avenir Next Cyr Medium" w:hAnsi="Avenir Next Cyr Medium"/>
                <w:b/>
                <w:bCs/>
                <w:color w:val="auto"/>
                <w:sz w:val="20"/>
                <w:szCs w:val="20"/>
              </w:rPr>
              <w:t>Direct Mail</w:t>
            </w:r>
          </w:p>
        </w:tc>
        <w:tc>
          <w:tcPr>
            <w:tcW w:w="2551" w:type="dxa"/>
            <w:gridSpan w:val="3"/>
            <w:shd w:val="clear" w:color="auto" w:fill="FFFFFF" w:themeFill="background1"/>
            <w:vAlign w:val="center"/>
          </w:tcPr>
          <w:p w14:paraId="37091491"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7266D584" w14:textId="77777777" w:rsidR="002B13B2" w:rsidRPr="002369F6" w:rsidRDefault="002B13B2" w:rsidP="00B945D5">
            <w:pPr>
              <w:spacing w:after="0" w:line="240" w:lineRule="auto"/>
            </w:pPr>
          </w:p>
        </w:tc>
        <w:tc>
          <w:tcPr>
            <w:tcW w:w="2460" w:type="dxa"/>
            <w:vAlign w:val="center"/>
          </w:tcPr>
          <w:p w14:paraId="6E1A16CC" w14:textId="77777777" w:rsidR="002B13B2" w:rsidRPr="002369F6" w:rsidRDefault="002B13B2" w:rsidP="00B945D5">
            <w:pPr>
              <w:spacing w:after="0" w:line="240" w:lineRule="auto"/>
            </w:pPr>
          </w:p>
        </w:tc>
      </w:tr>
      <w:tr w:rsidR="002B13B2" w:rsidRPr="002369F6" w14:paraId="3F7D1470" w14:textId="77777777" w:rsidTr="00B945D5">
        <w:trPr>
          <w:gridBefore w:val="1"/>
          <w:gridAfter w:val="2"/>
          <w:wBefore w:w="8" w:type="dxa"/>
          <w:wAfter w:w="19" w:type="dxa"/>
          <w:trHeight w:val="864"/>
        </w:trPr>
        <w:tc>
          <w:tcPr>
            <w:tcW w:w="3111" w:type="dxa"/>
            <w:gridSpan w:val="2"/>
            <w:shd w:val="clear" w:color="auto" w:fill="auto"/>
            <w:vAlign w:val="center"/>
          </w:tcPr>
          <w:p w14:paraId="0C3BCDE3" w14:textId="77777777" w:rsidR="002B13B2" w:rsidRPr="000F0840" w:rsidRDefault="002B13B2" w:rsidP="00B945D5">
            <w:pPr>
              <w:spacing w:before="60" w:after="60" w:line="240" w:lineRule="auto"/>
              <w:rPr>
                <w:rFonts w:ascii="Avenir Next Cyr Medium" w:hAnsi="Avenir Next Cyr Medium"/>
                <w:b/>
                <w:bCs/>
                <w:color w:val="auto"/>
                <w:sz w:val="20"/>
                <w:szCs w:val="16"/>
              </w:rPr>
            </w:pPr>
            <w:r w:rsidRPr="000F0840">
              <w:rPr>
                <w:rFonts w:ascii="Avenir Next Cyr Medium" w:hAnsi="Avenir Next Cyr Medium"/>
                <w:b/>
                <w:color w:val="auto"/>
                <w:sz w:val="20"/>
                <w:szCs w:val="20"/>
                <w:lang w:val="uk-UA"/>
              </w:rPr>
              <w:t>Події/заходи</w:t>
            </w:r>
          </w:p>
        </w:tc>
        <w:tc>
          <w:tcPr>
            <w:tcW w:w="2551" w:type="dxa"/>
            <w:gridSpan w:val="3"/>
            <w:shd w:val="clear" w:color="auto" w:fill="FFFFFF" w:themeFill="background1"/>
            <w:vAlign w:val="center"/>
          </w:tcPr>
          <w:p w14:paraId="6D563B6E"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2032CD1F" w14:textId="77777777" w:rsidR="002B13B2" w:rsidRPr="002369F6" w:rsidRDefault="002B13B2" w:rsidP="00B945D5">
            <w:pPr>
              <w:spacing w:after="0" w:line="240" w:lineRule="auto"/>
            </w:pPr>
          </w:p>
        </w:tc>
        <w:tc>
          <w:tcPr>
            <w:tcW w:w="2460" w:type="dxa"/>
            <w:vAlign w:val="center"/>
          </w:tcPr>
          <w:p w14:paraId="57F3CFF0" w14:textId="77777777" w:rsidR="002B13B2" w:rsidRPr="002369F6" w:rsidRDefault="002B13B2" w:rsidP="00B945D5">
            <w:pPr>
              <w:spacing w:after="0" w:line="240" w:lineRule="auto"/>
            </w:pPr>
          </w:p>
        </w:tc>
      </w:tr>
      <w:tr w:rsidR="002B13B2" w:rsidRPr="00943BD3" w14:paraId="664DEFDD" w14:textId="77777777" w:rsidTr="00B945D5">
        <w:trPr>
          <w:gridBefore w:val="1"/>
          <w:gridAfter w:val="2"/>
          <w:wBefore w:w="8" w:type="dxa"/>
          <w:wAfter w:w="19" w:type="dxa"/>
          <w:trHeight w:val="864"/>
        </w:trPr>
        <w:tc>
          <w:tcPr>
            <w:tcW w:w="3111" w:type="dxa"/>
            <w:gridSpan w:val="2"/>
            <w:shd w:val="clear" w:color="auto" w:fill="auto"/>
            <w:vAlign w:val="center"/>
          </w:tcPr>
          <w:p w14:paraId="3C85D5E5" w14:textId="77777777" w:rsidR="002B13B2" w:rsidRPr="000F0840" w:rsidRDefault="002B13B2" w:rsidP="00B945D5">
            <w:pPr>
              <w:spacing w:before="60" w:after="60" w:line="240" w:lineRule="auto"/>
              <w:rPr>
                <w:rFonts w:ascii="Avenir Next Cyr Medium" w:hAnsi="Avenir Next Cyr Medium"/>
                <w:b/>
                <w:bCs/>
                <w:color w:val="auto"/>
                <w:sz w:val="20"/>
                <w:szCs w:val="16"/>
                <w:lang w:val="ru-RU"/>
              </w:rPr>
            </w:pPr>
            <w:r w:rsidRPr="000F0840">
              <w:rPr>
                <w:rFonts w:ascii="Avenir Next Cyr Medium" w:hAnsi="Avenir Next Cyr Medium"/>
                <w:b/>
                <w:color w:val="auto"/>
                <w:sz w:val="20"/>
                <w:szCs w:val="20"/>
                <w:lang w:val="uk-UA"/>
              </w:rPr>
              <w:t>Місця охорони здоров’я/ Пункти медичної допомоги/догляду</w:t>
            </w:r>
          </w:p>
        </w:tc>
        <w:tc>
          <w:tcPr>
            <w:tcW w:w="2551" w:type="dxa"/>
            <w:gridSpan w:val="3"/>
            <w:shd w:val="clear" w:color="auto" w:fill="FFFFFF" w:themeFill="background1"/>
            <w:vAlign w:val="center"/>
          </w:tcPr>
          <w:p w14:paraId="756B776C" w14:textId="77777777" w:rsidR="002B13B2" w:rsidRPr="00805FE1" w:rsidRDefault="002B13B2" w:rsidP="00B945D5">
            <w:pPr>
              <w:spacing w:before="60" w:after="60" w:line="240" w:lineRule="auto"/>
              <w:ind w:left="211"/>
              <w:rPr>
                <w:rFonts w:ascii="Avenir Next LT Pro" w:hAnsi="Avenir Next LT Pro"/>
                <w:color w:val="auto"/>
                <w:sz w:val="20"/>
                <w:szCs w:val="18"/>
                <w:lang w:val="ru-RU"/>
              </w:rPr>
            </w:pPr>
          </w:p>
        </w:tc>
        <w:tc>
          <w:tcPr>
            <w:tcW w:w="2644" w:type="dxa"/>
            <w:gridSpan w:val="2"/>
            <w:vAlign w:val="center"/>
          </w:tcPr>
          <w:p w14:paraId="36D16425" w14:textId="77777777" w:rsidR="002B13B2" w:rsidRPr="00805FE1" w:rsidRDefault="002B13B2" w:rsidP="00B945D5">
            <w:pPr>
              <w:spacing w:after="0" w:line="240" w:lineRule="auto"/>
              <w:rPr>
                <w:lang w:val="ru-RU"/>
              </w:rPr>
            </w:pPr>
          </w:p>
        </w:tc>
        <w:tc>
          <w:tcPr>
            <w:tcW w:w="2460" w:type="dxa"/>
            <w:vAlign w:val="center"/>
          </w:tcPr>
          <w:p w14:paraId="19FBA74D" w14:textId="77777777" w:rsidR="002B13B2" w:rsidRPr="00805FE1" w:rsidRDefault="002B13B2" w:rsidP="00B945D5">
            <w:pPr>
              <w:spacing w:after="0" w:line="240" w:lineRule="auto"/>
              <w:rPr>
                <w:lang w:val="ru-RU"/>
              </w:rPr>
            </w:pPr>
          </w:p>
        </w:tc>
      </w:tr>
      <w:tr w:rsidR="002B13B2" w:rsidRPr="002369F6" w14:paraId="7AE95B26" w14:textId="77777777" w:rsidTr="00B945D5">
        <w:trPr>
          <w:gridBefore w:val="1"/>
          <w:gridAfter w:val="2"/>
          <w:wBefore w:w="8" w:type="dxa"/>
          <w:wAfter w:w="19" w:type="dxa"/>
          <w:trHeight w:val="864"/>
        </w:trPr>
        <w:tc>
          <w:tcPr>
            <w:tcW w:w="3111" w:type="dxa"/>
            <w:gridSpan w:val="2"/>
            <w:shd w:val="clear" w:color="auto" w:fill="auto"/>
          </w:tcPr>
          <w:p w14:paraId="56F7E8A5" w14:textId="77777777" w:rsidR="002B13B2" w:rsidRPr="000F0840" w:rsidRDefault="002B13B2" w:rsidP="00B945D5">
            <w:pPr>
              <w:spacing w:before="60" w:after="60" w:line="240" w:lineRule="auto"/>
              <w:rPr>
                <w:rFonts w:ascii="Avenir Next Cyr Medium" w:hAnsi="Avenir Next Cyr Medium"/>
                <w:b/>
                <w:bCs/>
                <w:color w:val="auto"/>
                <w:sz w:val="20"/>
                <w:szCs w:val="16"/>
              </w:rPr>
            </w:pPr>
            <w:proofErr w:type="spellStart"/>
            <w:r w:rsidRPr="000F0840">
              <w:rPr>
                <w:rFonts w:ascii="Avenir Next Cyr Medium" w:hAnsi="Avenir Next Cyr Medium"/>
                <w:b/>
                <w:bCs/>
                <w:color w:val="auto"/>
                <w:sz w:val="20"/>
                <w:szCs w:val="16"/>
                <w:lang w:val="uk-UA"/>
              </w:rPr>
              <w:lastRenderedPageBreak/>
              <w:t>Interactive</w:t>
            </w:r>
            <w:proofErr w:type="spellEnd"/>
            <w:r w:rsidRPr="000F0840">
              <w:rPr>
                <w:rFonts w:ascii="Avenir Next Cyr Medium" w:hAnsi="Avenir Next Cyr Medium"/>
                <w:b/>
                <w:bCs/>
                <w:color w:val="auto"/>
                <w:sz w:val="20"/>
                <w:szCs w:val="16"/>
                <w:lang w:val="uk-UA"/>
              </w:rPr>
              <w:t xml:space="preserve"> / Сайти / Додатки</w:t>
            </w:r>
          </w:p>
        </w:tc>
        <w:tc>
          <w:tcPr>
            <w:tcW w:w="2551" w:type="dxa"/>
            <w:gridSpan w:val="3"/>
            <w:shd w:val="clear" w:color="auto" w:fill="FFFFFF" w:themeFill="background1"/>
            <w:vAlign w:val="center"/>
          </w:tcPr>
          <w:p w14:paraId="7FA4E957"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7498A1EB" w14:textId="77777777" w:rsidR="002B13B2" w:rsidRPr="002369F6" w:rsidRDefault="002B13B2" w:rsidP="00B945D5">
            <w:pPr>
              <w:spacing w:after="0" w:line="240" w:lineRule="auto"/>
            </w:pPr>
          </w:p>
        </w:tc>
        <w:tc>
          <w:tcPr>
            <w:tcW w:w="2460" w:type="dxa"/>
            <w:vAlign w:val="center"/>
          </w:tcPr>
          <w:p w14:paraId="1E88A331" w14:textId="77777777" w:rsidR="002B13B2" w:rsidRPr="002369F6" w:rsidRDefault="002B13B2" w:rsidP="00B945D5">
            <w:pPr>
              <w:spacing w:after="0" w:line="240" w:lineRule="auto"/>
            </w:pPr>
          </w:p>
        </w:tc>
      </w:tr>
      <w:tr w:rsidR="002B13B2" w:rsidRPr="002369F6" w14:paraId="7273DA14" w14:textId="77777777" w:rsidTr="00B945D5">
        <w:trPr>
          <w:gridBefore w:val="1"/>
          <w:gridAfter w:val="2"/>
          <w:wBefore w:w="8" w:type="dxa"/>
          <w:wAfter w:w="19" w:type="dxa"/>
          <w:trHeight w:val="864"/>
        </w:trPr>
        <w:tc>
          <w:tcPr>
            <w:tcW w:w="3111" w:type="dxa"/>
            <w:gridSpan w:val="2"/>
            <w:shd w:val="clear" w:color="auto" w:fill="auto"/>
          </w:tcPr>
          <w:p w14:paraId="655AC487" w14:textId="77777777" w:rsidR="002B13B2" w:rsidRPr="000F0840" w:rsidRDefault="002B13B2" w:rsidP="00B945D5">
            <w:pPr>
              <w:spacing w:before="60" w:after="60" w:line="240" w:lineRule="auto"/>
              <w:rPr>
                <w:rFonts w:ascii="Avenir Next Cyr Medium" w:hAnsi="Avenir Next Cyr Medium"/>
                <w:b/>
                <w:bCs/>
                <w:color w:val="auto"/>
                <w:sz w:val="20"/>
                <w:szCs w:val="16"/>
              </w:rPr>
            </w:pPr>
            <w:r w:rsidRPr="000F0840">
              <w:rPr>
                <w:rFonts w:ascii="Avenir Next Cyr Medium" w:hAnsi="Avenir Next Cyr Medium" w:cs="Calibri"/>
                <w:b/>
                <w:color w:val="auto"/>
                <w:sz w:val="20"/>
                <w:szCs w:val="20"/>
                <w:lang w:val="uk-UA"/>
              </w:rPr>
              <w:t>Внутрішній/</w:t>
            </w:r>
            <w:proofErr w:type="spellStart"/>
            <w:r w:rsidRPr="000F0840">
              <w:rPr>
                <w:rFonts w:ascii="Avenir Next Cyr Medium" w:hAnsi="Avenir Next Cyr Medium" w:cs="Calibri"/>
                <w:b/>
                <w:color w:val="auto"/>
                <w:sz w:val="20"/>
                <w:szCs w:val="20"/>
                <w:lang w:val="uk-UA"/>
              </w:rPr>
              <w:t>ін</w:t>
            </w:r>
            <w:proofErr w:type="spellEnd"/>
            <w:r w:rsidRPr="000F0840">
              <w:rPr>
                <w:rFonts w:ascii="Avenir Next Cyr Medium" w:hAnsi="Avenir Next Cyr Medium" w:cs="Calibri"/>
                <w:b/>
                <w:color w:val="auto"/>
                <w:sz w:val="20"/>
                <w:szCs w:val="20"/>
                <w:lang w:val="uk-UA"/>
              </w:rPr>
              <w:t>-офісний маркетинг</w:t>
            </w:r>
          </w:p>
        </w:tc>
        <w:tc>
          <w:tcPr>
            <w:tcW w:w="2551" w:type="dxa"/>
            <w:gridSpan w:val="3"/>
            <w:shd w:val="clear" w:color="auto" w:fill="FFFFFF" w:themeFill="background1"/>
            <w:vAlign w:val="center"/>
          </w:tcPr>
          <w:p w14:paraId="66325578"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3405C20C" w14:textId="77777777" w:rsidR="002B13B2" w:rsidRPr="002369F6" w:rsidRDefault="002B13B2" w:rsidP="00B945D5">
            <w:pPr>
              <w:spacing w:after="0" w:line="240" w:lineRule="auto"/>
            </w:pPr>
          </w:p>
        </w:tc>
        <w:tc>
          <w:tcPr>
            <w:tcW w:w="2460" w:type="dxa"/>
            <w:vAlign w:val="center"/>
          </w:tcPr>
          <w:p w14:paraId="5BF21DF3" w14:textId="77777777" w:rsidR="002B13B2" w:rsidRPr="002369F6" w:rsidRDefault="002B13B2" w:rsidP="00B945D5">
            <w:pPr>
              <w:spacing w:after="0" w:line="240" w:lineRule="auto"/>
            </w:pPr>
          </w:p>
        </w:tc>
      </w:tr>
      <w:tr w:rsidR="002B13B2" w:rsidRPr="002369F6" w14:paraId="55FE68CB" w14:textId="77777777" w:rsidTr="00B945D5">
        <w:trPr>
          <w:gridBefore w:val="1"/>
          <w:gridAfter w:val="2"/>
          <w:wBefore w:w="8" w:type="dxa"/>
          <w:wAfter w:w="19" w:type="dxa"/>
          <w:trHeight w:val="864"/>
        </w:trPr>
        <w:tc>
          <w:tcPr>
            <w:tcW w:w="3111" w:type="dxa"/>
            <w:gridSpan w:val="2"/>
            <w:shd w:val="clear" w:color="auto" w:fill="auto"/>
          </w:tcPr>
          <w:p w14:paraId="61821332" w14:textId="77777777" w:rsidR="002B13B2" w:rsidRPr="00975E1D" w:rsidRDefault="002B13B2" w:rsidP="00B945D5">
            <w:pPr>
              <w:spacing w:before="60" w:after="60" w:line="240" w:lineRule="auto"/>
              <w:rPr>
                <w:rFonts w:ascii="Avenir Next Cyr Medium" w:hAnsi="Avenir Next Cyr Medium"/>
                <w:b/>
                <w:bCs/>
                <w:color w:val="000000" w:themeColor="text1"/>
                <w:sz w:val="20"/>
                <w:szCs w:val="16"/>
              </w:rPr>
            </w:pPr>
            <w:r w:rsidRPr="00975E1D">
              <w:rPr>
                <w:rFonts w:ascii="Avenir Next Cyr Medium" w:hAnsi="Avenir Next Cyr Medium"/>
                <w:b/>
                <w:bCs/>
                <w:color w:val="000000" w:themeColor="text1"/>
                <w:sz w:val="20"/>
                <w:szCs w:val="16"/>
                <w:lang w:val="uk-UA"/>
              </w:rPr>
              <w:t>Програми лояльності</w:t>
            </w:r>
          </w:p>
        </w:tc>
        <w:tc>
          <w:tcPr>
            <w:tcW w:w="2551" w:type="dxa"/>
            <w:gridSpan w:val="3"/>
            <w:shd w:val="clear" w:color="auto" w:fill="FFFFFF" w:themeFill="background1"/>
            <w:vAlign w:val="center"/>
          </w:tcPr>
          <w:p w14:paraId="56274E96"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3CFEC023" w14:textId="77777777" w:rsidR="002B13B2" w:rsidRPr="002369F6" w:rsidRDefault="002B13B2" w:rsidP="00B945D5">
            <w:pPr>
              <w:spacing w:after="0" w:line="240" w:lineRule="auto"/>
            </w:pPr>
          </w:p>
        </w:tc>
        <w:tc>
          <w:tcPr>
            <w:tcW w:w="2460" w:type="dxa"/>
            <w:vAlign w:val="center"/>
          </w:tcPr>
          <w:p w14:paraId="141DCAEC" w14:textId="77777777" w:rsidR="002B13B2" w:rsidRPr="002369F6" w:rsidRDefault="002B13B2" w:rsidP="00B945D5">
            <w:pPr>
              <w:spacing w:after="0" w:line="240" w:lineRule="auto"/>
            </w:pPr>
          </w:p>
        </w:tc>
      </w:tr>
      <w:tr w:rsidR="002B13B2" w:rsidRPr="002369F6" w14:paraId="0BB5F202" w14:textId="77777777" w:rsidTr="00B945D5">
        <w:trPr>
          <w:gridBefore w:val="1"/>
          <w:gridAfter w:val="2"/>
          <w:wBefore w:w="8" w:type="dxa"/>
          <w:wAfter w:w="19" w:type="dxa"/>
          <w:trHeight w:val="864"/>
        </w:trPr>
        <w:tc>
          <w:tcPr>
            <w:tcW w:w="3111" w:type="dxa"/>
            <w:gridSpan w:val="2"/>
            <w:tcBorders>
              <w:top w:val="single" w:sz="4" w:space="0" w:color="auto"/>
              <w:left w:val="single" w:sz="4" w:space="0" w:color="auto"/>
              <w:bottom w:val="single" w:sz="4" w:space="0" w:color="auto"/>
              <w:right w:val="single" w:sz="4" w:space="0" w:color="auto"/>
            </w:tcBorders>
            <w:shd w:val="clear" w:color="auto" w:fill="auto"/>
          </w:tcPr>
          <w:p w14:paraId="1C072245" w14:textId="77777777" w:rsidR="002B13B2" w:rsidRPr="00975E1D" w:rsidRDefault="002B13B2" w:rsidP="00B945D5">
            <w:pPr>
              <w:spacing w:before="60" w:after="60" w:line="240" w:lineRule="auto"/>
              <w:rPr>
                <w:rFonts w:ascii="Avenir Next Cyr Medium" w:hAnsi="Avenir Next Cyr Medium"/>
                <w:b/>
                <w:bCs/>
                <w:color w:val="000000" w:themeColor="text1"/>
                <w:sz w:val="20"/>
                <w:szCs w:val="16"/>
              </w:rPr>
            </w:pPr>
            <w:r w:rsidRPr="00975E1D">
              <w:rPr>
                <w:rFonts w:ascii="Avenir Next Cyr Medium" w:hAnsi="Avenir Next Cyr Medium"/>
                <w:b/>
                <w:bCs/>
                <w:color w:val="000000" w:themeColor="text1"/>
                <w:sz w:val="20"/>
                <w:szCs w:val="16"/>
              </w:rPr>
              <w:t>OOH –</w:t>
            </w:r>
            <w:r w:rsidRPr="00975E1D">
              <w:rPr>
                <w:rFonts w:ascii="Avenir Next Cyr Medium" w:hAnsi="Avenir Next Cyr Medium"/>
                <w:b/>
                <w:bCs/>
                <w:color w:val="000000" w:themeColor="text1"/>
                <w:sz w:val="20"/>
                <w:szCs w:val="16"/>
                <w:lang w:val="uk-UA"/>
              </w:rPr>
              <w:t xml:space="preserve"> </w:t>
            </w:r>
            <w:proofErr w:type="spellStart"/>
            <w:r w:rsidRPr="00975E1D">
              <w:rPr>
                <w:rFonts w:ascii="Avenir Next Cyr Medium" w:hAnsi="Avenir Next Cyr Medium"/>
                <w:b/>
                <w:bCs/>
                <w:color w:val="000000" w:themeColor="text1"/>
                <w:sz w:val="20"/>
                <w:szCs w:val="16"/>
                <w:lang w:val="uk-UA"/>
              </w:rPr>
              <w:t>Білборди</w:t>
            </w:r>
            <w:proofErr w:type="spellEnd"/>
          </w:p>
        </w:tc>
        <w:tc>
          <w:tcPr>
            <w:tcW w:w="2551" w:type="dxa"/>
            <w:gridSpan w:val="3"/>
            <w:shd w:val="clear" w:color="auto" w:fill="FFFFFF" w:themeFill="background1"/>
            <w:vAlign w:val="center"/>
          </w:tcPr>
          <w:p w14:paraId="58BA6178"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013A1F79" w14:textId="77777777" w:rsidR="002B13B2" w:rsidRPr="002369F6" w:rsidRDefault="002B13B2" w:rsidP="00B945D5">
            <w:pPr>
              <w:spacing w:after="0" w:line="240" w:lineRule="auto"/>
            </w:pPr>
          </w:p>
        </w:tc>
        <w:tc>
          <w:tcPr>
            <w:tcW w:w="2460" w:type="dxa"/>
            <w:vAlign w:val="center"/>
          </w:tcPr>
          <w:p w14:paraId="2DD6277F" w14:textId="77777777" w:rsidR="002B13B2" w:rsidRPr="002369F6" w:rsidRDefault="002B13B2" w:rsidP="00B945D5">
            <w:pPr>
              <w:spacing w:after="0" w:line="240" w:lineRule="auto"/>
            </w:pPr>
          </w:p>
        </w:tc>
      </w:tr>
      <w:tr w:rsidR="002B13B2" w:rsidRPr="002369F6" w14:paraId="132591F6" w14:textId="77777777" w:rsidTr="00B945D5">
        <w:trPr>
          <w:gridBefore w:val="1"/>
          <w:gridAfter w:val="2"/>
          <w:wBefore w:w="8" w:type="dxa"/>
          <w:wAfter w:w="19" w:type="dxa"/>
          <w:trHeight w:val="864"/>
        </w:trPr>
        <w:tc>
          <w:tcPr>
            <w:tcW w:w="3111" w:type="dxa"/>
            <w:gridSpan w:val="2"/>
            <w:tcBorders>
              <w:top w:val="single" w:sz="4" w:space="0" w:color="auto"/>
              <w:left w:val="single" w:sz="4" w:space="0" w:color="auto"/>
              <w:bottom w:val="single" w:sz="4" w:space="0" w:color="auto"/>
              <w:right w:val="single" w:sz="4" w:space="0" w:color="auto"/>
            </w:tcBorders>
            <w:shd w:val="clear" w:color="auto" w:fill="auto"/>
          </w:tcPr>
          <w:p w14:paraId="5E11DE8D" w14:textId="77777777" w:rsidR="002B13B2" w:rsidRPr="00975E1D" w:rsidRDefault="002B13B2" w:rsidP="00B945D5">
            <w:pPr>
              <w:spacing w:before="60" w:after="60" w:line="240" w:lineRule="auto"/>
              <w:rPr>
                <w:rFonts w:ascii="Avenir Next Cyr Medium" w:hAnsi="Avenir Next Cyr Medium"/>
                <w:b/>
                <w:bCs/>
                <w:color w:val="000000" w:themeColor="text1"/>
                <w:sz w:val="20"/>
                <w:szCs w:val="16"/>
              </w:rPr>
            </w:pPr>
            <w:r w:rsidRPr="00975E1D">
              <w:rPr>
                <w:rFonts w:ascii="Avenir Next Cyr Medium" w:hAnsi="Avenir Next Cyr Medium"/>
                <w:b/>
                <w:bCs/>
                <w:color w:val="000000" w:themeColor="text1"/>
                <w:sz w:val="20"/>
                <w:szCs w:val="16"/>
              </w:rPr>
              <w:t>OOH –</w:t>
            </w:r>
            <w:r w:rsidRPr="00975E1D">
              <w:rPr>
                <w:rFonts w:ascii="Avenir Next Cyr Medium" w:hAnsi="Avenir Next Cyr Medium"/>
                <w:b/>
                <w:bCs/>
                <w:color w:val="000000" w:themeColor="text1"/>
                <w:sz w:val="20"/>
                <w:szCs w:val="16"/>
                <w:lang w:val="uk-UA"/>
              </w:rPr>
              <w:t xml:space="preserve"> Інша зовнішня реклама</w:t>
            </w:r>
          </w:p>
        </w:tc>
        <w:tc>
          <w:tcPr>
            <w:tcW w:w="2551" w:type="dxa"/>
            <w:gridSpan w:val="3"/>
            <w:shd w:val="clear" w:color="auto" w:fill="FFFFFF" w:themeFill="background1"/>
            <w:vAlign w:val="center"/>
          </w:tcPr>
          <w:p w14:paraId="6E93A2AC"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30D481BE" w14:textId="77777777" w:rsidR="002B13B2" w:rsidRPr="002369F6" w:rsidRDefault="002B13B2" w:rsidP="00B945D5">
            <w:pPr>
              <w:spacing w:after="0" w:line="240" w:lineRule="auto"/>
            </w:pPr>
          </w:p>
        </w:tc>
        <w:tc>
          <w:tcPr>
            <w:tcW w:w="2460" w:type="dxa"/>
            <w:vAlign w:val="center"/>
          </w:tcPr>
          <w:p w14:paraId="6382272B" w14:textId="77777777" w:rsidR="002B13B2" w:rsidRPr="002369F6" w:rsidRDefault="002B13B2" w:rsidP="00B945D5">
            <w:pPr>
              <w:spacing w:after="0" w:line="240" w:lineRule="auto"/>
            </w:pPr>
          </w:p>
        </w:tc>
      </w:tr>
      <w:tr w:rsidR="002B13B2" w:rsidRPr="002369F6" w14:paraId="5ED732E9" w14:textId="77777777" w:rsidTr="00B945D5">
        <w:trPr>
          <w:gridBefore w:val="1"/>
          <w:gridAfter w:val="2"/>
          <w:wBefore w:w="8" w:type="dxa"/>
          <w:wAfter w:w="19" w:type="dxa"/>
          <w:trHeight w:val="864"/>
        </w:trPr>
        <w:tc>
          <w:tcPr>
            <w:tcW w:w="3111" w:type="dxa"/>
            <w:gridSpan w:val="2"/>
            <w:tcBorders>
              <w:top w:val="single" w:sz="4" w:space="0" w:color="auto"/>
              <w:left w:val="single" w:sz="4" w:space="0" w:color="auto"/>
              <w:bottom w:val="single" w:sz="4" w:space="0" w:color="auto"/>
              <w:right w:val="single" w:sz="4" w:space="0" w:color="auto"/>
            </w:tcBorders>
            <w:shd w:val="clear" w:color="auto" w:fill="auto"/>
          </w:tcPr>
          <w:p w14:paraId="235D4F14" w14:textId="77777777" w:rsidR="002B13B2" w:rsidRPr="00975E1D" w:rsidRDefault="002B13B2" w:rsidP="00B945D5">
            <w:pPr>
              <w:spacing w:before="60" w:after="60" w:line="240" w:lineRule="auto"/>
              <w:rPr>
                <w:rFonts w:ascii="Avenir Next Cyr Medium" w:hAnsi="Avenir Next Cyr Medium"/>
                <w:b/>
                <w:bCs/>
                <w:color w:val="000000" w:themeColor="text1"/>
                <w:sz w:val="20"/>
                <w:szCs w:val="16"/>
              </w:rPr>
            </w:pPr>
            <w:r w:rsidRPr="00975E1D">
              <w:rPr>
                <w:rFonts w:ascii="Avenir Next Cyr Medium" w:hAnsi="Avenir Next Cyr Medium"/>
                <w:b/>
                <w:bCs/>
                <w:sz w:val="20"/>
                <w:szCs w:val="20"/>
              </w:rPr>
              <w:t xml:space="preserve">OOH – </w:t>
            </w:r>
            <w:r w:rsidRPr="00975E1D">
              <w:rPr>
                <w:rFonts w:ascii="Avenir Next Cyr Medium" w:hAnsi="Avenir Next Cyr Medium"/>
                <w:b/>
                <w:bCs/>
                <w:color w:val="000000" w:themeColor="text1"/>
                <w:sz w:val="20"/>
                <w:szCs w:val="16"/>
                <w:lang w:val="uk-UA"/>
              </w:rPr>
              <w:t>Транспорт</w:t>
            </w:r>
          </w:p>
        </w:tc>
        <w:tc>
          <w:tcPr>
            <w:tcW w:w="2551" w:type="dxa"/>
            <w:gridSpan w:val="3"/>
            <w:shd w:val="clear" w:color="auto" w:fill="FFFFFF" w:themeFill="background1"/>
            <w:vAlign w:val="center"/>
          </w:tcPr>
          <w:p w14:paraId="4DAF7B65"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601DB652" w14:textId="77777777" w:rsidR="002B13B2" w:rsidRPr="002369F6" w:rsidRDefault="002B13B2" w:rsidP="00B945D5">
            <w:pPr>
              <w:spacing w:after="0" w:line="240" w:lineRule="auto"/>
            </w:pPr>
          </w:p>
        </w:tc>
        <w:tc>
          <w:tcPr>
            <w:tcW w:w="2460" w:type="dxa"/>
            <w:vAlign w:val="center"/>
          </w:tcPr>
          <w:p w14:paraId="6EE83F74" w14:textId="77777777" w:rsidR="002B13B2" w:rsidRPr="002369F6" w:rsidRDefault="002B13B2" w:rsidP="00B945D5">
            <w:pPr>
              <w:spacing w:after="0" w:line="240" w:lineRule="auto"/>
            </w:pPr>
          </w:p>
        </w:tc>
      </w:tr>
      <w:tr w:rsidR="002B13B2" w:rsidRPr="002369F6" w14:paraId="31782013" w14:textId="77777777" w:rsidTr="00B945D5">
        <w:trPr>
          <w:gridBefore w:val="1"/>
          <w:gridAfter w:val="2"/>
          <w:wBefore w:w="8" w:type="dxa"/>
          <w:wAfter w:w="19" w:type="dxa"/>
          <w:trHeight w:val="864"/>
        </w:trPr>
        <w:tc>
          <w:tcPr>
            <w:tcW w:w="3111" w:type="dxa"/>
            <w:gridSpan w:val="2"/>
            <w:tcBorders>
              <w:top w:val="single" w:sz="4" w:space="0" w:color="auto"/>
              <w:left w:val="single" w:sz="4" w:space="0" w:color="auto"/>
              <w:bottom w:val="single" w:sz="4" w:space="0" w:color="auto"/>
              <w:right w:val="single" w:sz="4" w:space="0" w:color="auto"/>
            </w:tcBorders>
            <w:shd w:val="clear" w:color="auto" w:fill="auto"/>
          </w:tcPr>
          <w:p w14:paraId="00C8F289" w14:textId="77777777" w:rsidR="002B13B2" w:rsidRPr="00975E1D" w:rsidRDefault="002B13B2" w:rsidP="00B945D5">
            <w:pPr>
              <w:spacing w:before="60" w:after="60" w:line="240" w:lineRule="auto"/>
              <w:rPr>
                <w:rFonts w:ascii="Avenir Next Cyr Medium" w:hAnsi="Avenir Next Cyr Medium" w:cs="Tahoma"/>
                <w:b/>
                <w:bCs/>
                <w:color w:val="000000" w:themeColor="text1"/>
                <w:sz w:val="20"/>
                <w:szCs w:val="16"/>
              </w:rPr>
            </w:pPr>
            <w:proofErr w:type="spellStart"/>
            <w:r w:rsidRPr="00975E1D">
              <w:rPr>
                <w:rFonts w:ascii="Avenir Next Cyr Medium" w:hAnsi="Avenir Next Cyr Medium"/>
                <w:b/>
                <w:bCs/>
                <w:sz w:val="20"/>
                <w:szCs w:val="20"/>
              </w:rPr>
              <w:t>Упаковка</w:t>
            </w:r>
            <w:proofErr w:type="spellEnd"/>
            <w:r w:rsidRPr="00975E1D">
              <w:rPr>
                <w:rFonts w:ascii="Avenir Next Cyr Medium" w:hAnsi="Avenir Next Cyr Medium"/>
                <w:b/>
                <w:bCs/>
                <w:sz w:val="20"/>
                <w:szCs w:val="20"/>
              </w:rPr>
              <w:t xml:space="preserve"> </w:t>
            </w:r>
            <w:proofErr w:type="spellStart"/>
            <w:r w:rsidRPr="00975E1D">
              <w:rPr>
                <w:rFonts w:ascii="Avenir Next Cyr Medium" w:hAnsi="Avenir Next Cyr Medium"/>
                <w:b/>
                <w:bCs/>
                <w:sz w:val="20"/>
                <w:szCs w:val="20"/>
              </w:rPr>
              <w:t>та</w:t>
            </w:r>
            <w:proofErr w:type="spellEnd"/>
            <w:r w:rsidRPr="00975E1D">
              <w:rPr>
                <w:rFonts w:ascii="Avenir Next Cyr Medium" w:hAnsi="Avenir Next Cyr Medium"/>
                <w:b/>
                <w:bCs/>
                <w:sz w:val="20"/>
                <w:szCs w:val="20"/>
              </w:rPr>
              <w:t xml:space="preserve"> </w:t>
            </w:r>
            <w:proofErr w:type="spellStart"/>
            <w:r w:rsidRPr="00975E1D">
              <w:rPr>
                <w:rFonts w:ascii="Avenir Next Cyr Medium" w:hAnsi="Avenir Next Cyr Medium"/>
                <w:b/>
                <w:bCs/>
                <w:sz w:val="20"/>
                <w:szCs w:val="20"/>
              </w:rPr>
              <w:t>продуктовий</w:t>
            </w:r>
            <w:proofErr w:type="spellEnd"/>
            <w:r w:rsidRPr="00975E1D">
              <w:rPr>
                <w:rFonts w:ascii="Avenir Next Cyr Medium" w:hAnsi="Avenir Next Cyr Medium"/>
                <w:b/>
                <w:bCs/>
                <w:sz w:val="20"/>
                <w:szCs w:val="20"/>
              </w:rPr>
              <w:t xml:space="preserve"> </w:t>
            </w:r>
            <w:proofErr w:type="spellStart"/>
            <w:r w:rsidRPr="00975E1D">
              <w:rPr>
                <w:rFonts w:ascii="Avenir Next Cyr Medium" w:hAnsi="Avenir Next Cyr Medium"/>
                <w:b/>
                <w:bCs/>
                <w:sz w:val="20"/>
                <w:szCs w:val="20"/>
              </w:rPr>
              <w:t>дизайн</w:t>
            </w:r>
            <w:proofErr w:type="spellEnd"/>
          </w:p>
        </w:tc>
        <w:tc>
          <w:tcPr>
            <w:tcW w:w="2551" w:type="dxa"/>
            <w:gridSpan w:val="3"/>
            <w:shd w:val="clear" w:color="auto" w:fill="FFFFFF" w:themeFill="background1"/>
            <w:vAlign w:val="center"/>
          </w:tcPr>
          <w:p w14:paraId="380D15BC"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6907AE54" w14:textId="77777777" w:rsidR="002B13B2" w:rsidRPr="002369F6" w:rsidRDefault="002B13B2" w:rsidP="00B945D5">
            <w:pPr>
              <w:spacing w:after="0" w:line="240" w:lineRule="auto"/>
            </w:pPr>
          </w:p>
        </w:tc>
        <w:tc>
          <w:tcPr>
            <w:tcW w:w="2460" w:type="dxa"/>
            <w:vAlign w:val="center"/>
          </w:tcPr>
          <w:p w14:paraId="66B7BA6F" w14:textId="77777777" w:rsidR="002B13B2" w:rsidRPr="002369F6" w:rsidRDefault="002B13B2" w:rsidP="00B945D5">
            <w:pPr>
              <w:spacing w:after="0" w:line="240" w:lineRule="auto"/>
            </w:pPr>
          </w:p>
        </w:tc>
      </w:tr>
      <w:tr w:rsidR="002B13B2" w:rsidRPr="002369F6" w14:paraId="35EC6087" w14:textId="77777777" w:rsidTr="00B945D5">
        <w:trPr>
          <w:gridBefore w:val="1"/>
          <w:gridAfter w:val="2"/>
          <w:wBefore w:w="8" w:type="dxa"/>
          <w:wAfter w:w="19" w:type="dxa"/>
          <w:trHeight w:val="864"/>
        </w:trPr>
        <w:tc>
          <w:tcPr>
            <w:tcW w:w="3111" w:type="dxa"/>
            <w:gridSpan w:val="2"/>
            <w:tcBorders>
              <w:top w:val="single" w:sz="4" w:space="0" w:color="auto"/>
              <w:left w:val="single" w:sz="4" w:space="0" w:color="auto"/>
              <w:bottom w:val="single" w:sz="4" w:space="0" w:color="auto"/>
              <w:right w:val="single" w:sz="4" w:space="0" w:color="auto"/>
            </w:tcBorders>
            <w:shd w:val="clear" w:color="auto" w:fill="auto"/>
          </w:tcPr>
          <w:p w14:paraId="68733405" w14:textId="77777777" w:rsidR="002B13B2" w:rsidRPr="000F0840" w:rsidRDefault="002B13B2" w:rsidP="00B945D5">
            <w:pPr>
              <w:spacing w:before="60" w:after="60" w:line="240" w:lineRule="auto"/>
              <w:rPr>
                <w:rFonts w:ascii="Avenir Next Cyr Medium" w:hAnsi="Avenir Next Cyr Medium"/>
                <w:b/>
                <w:bCs/>
                <w:color w:val="auto"/>
                <w:sz w:val="20"/>
                <w:szCs w:val="16"/>
              </w:rPr>
            </w:pPr>
            <w:r w:rsidRPr="000F0840">
              <w:rPr>
                <w:rFonts w:ascii="Avenir Next Cyr Medium" w:hAnsi="Avenir Next Cyr Medium"/>
                <w:b/>
                <w:bCs/>
                <w:color w:val="auto"/>
                <w:sz w:val="20"/>
                <w:szCs w:val="20"/>
              </w:rPr>
              <w:t>Print</w:t>
            </w:r>
            <w:r w:rsidRPr="000F0840">
              <w:rPr>
                <w:rFonts w:ascii="Avenir Next Cyr Medium" w:hAnsi="Avenir Next Cyr Medium"/>
                <w:b/>
                <w:bCs/>
                <w:color w:val="auto"/>
              </w:rPr>
              <w:t xml:space="preserve"> - </w:t>
            </w:r>
            <w:r w:rsidRPr="000F0840">
              <w:rPr>
                <w:rFonts w:ascii="Avenir Next Cyr Medium" w:hAnsi="Avenir Next Cyr Medium"/>
                <w:b/>
                <w:bCs/>
                <w:color w:val="auto"/>
                <w:sz w:val="20"/>
                <w:szCs w:val="16"/>
                <w:lang w:val="uk-UA"/>
              </w:rPr>
              <w:t>Публікації споживачів</w:t>
            </w:r>
          </w:p>
        </w:tc>
        <w:tc>
          <w:tcPr>
            <w:tcW w:w="2551" w:type="dxa"/>
            <w:gridSpan w:val="3"/>
            <w:shd w:val="clear" w:color="auto" w:fill="FFFFFF" w:themeFill="background1"/>
            <w:vAlign w:val="center"/>
          </w:tcPr>
          <w:p w14:paraId="269F89B9"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517332E2" w14:textId="77777777" w:rsidR="002B13B2" w:rsidRPr="002369F6" w:rsidRDefault="002B13B2" w:rsidP="00B945D5">
            <w:pPr>
              <w:spacing w:after="0" w:line="240" w:lineRule="auto"/>
            </w:pPr>
          </w:p>
        </w:tc>
        <w:tc>
          <w:tcPr>
            <w:tcW w:w="2460" w:type="dxa"/>
            <w:vAlign w:val="center"/>
          </w:tcPr>
          <w:p w14:paraId="4B73D62D" w14:textId="77777777" w:rsidR="002B13B2" w:rsidRPr="002369F6" w:rsidRDefault="002B13B2" w:rsidP="00B945D5">
            <w:pPr>
              <w:spacing w:after="0" w:line="240" w:lineRule="auto"/>
            </w:pPr>
          </w:p>
        </w:tc>
      </w:tr>
      <w:tr w:rsidR="002B13B2" w:rsidRPr="002369F6" w14:paraId="24331088" w14:textId="77777777" w:rsidTr="00B945D5">
        <w:trPr>
          <w:gridBefore w:val="1"/>
          <w:gridAfter w:val="2"/>
          <w:wBefore w:w="8" w:type="dxa"/>
          <w:wAfter w:w="19" w:type="dxa"/>
          <w:trHeight w:val="864"/>
        </w:trPr>
        <w:tc>
          <w:tcPr>
            <w:tcW w:w="31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3FEF43" w14:textId="77777777" w:rsidR="002B13B2" w:rsidRPr="000F0840" w:rsidRDefault="002B13B2" w:rsidP="00B945D5">
            <w:pPr>
              <w:spacing w:before="60" w:after="60" w:line="240" w:lineRule="auto"/>
              <w:rPr>
                <w:rFonts w:ascii="Avenir Next Cyr Medium" w:hAnsi="Avenir Next Cyr Medium"/>
                <w:b/>
                <w:bCs/>
                <w:color w:val="auto"/>
                <w:sz w:val="20"/>
                <w:szCs w:val="16"/>
              </w:rPr>
            </w:pPr>
            <w:proofErr w:type="spellStart"/>
            <w:r w:rsidRPr="000F0840">
              <w:rPr>
                <w:rFonts w:ascii="Avenir Next Cyr Medium" w:hAnsi="Avenir Next Cyr Medium"/>
                <w:b/>
                <w:color w:val="auto"/>
                <w:sz w:val="20"/>
                <w:szCs w:val="20"/>
                <w:lang w:val="uk-UA"/>
              </w:rPr>
              <w:t>Print</w:t>
            </w:r>
            <w:proofErr w:type="spellEnd"/>
            <w:r w:rsidRPr="000F0840">
              <w:rPr>
                <w:rFonts w:ascii="Avenir Next Cyr Medium" w:hAnsi="Avenir Next Cyr Medium"/>
                <w:b/>
                <w:color w:val="auto"/>
                <w:sz w:val="20"/>
                <w:szCs w:val="20"/>
                <w:lang w:val="uk-UA"/>
              </w:rPr>
              <w:t xml:space="preserve"> - Журнал</w:t>
            </w:r>
          </w:p>
        </w:tc>
        <w:tc>
          <w:tcPr>
            <w:tcW w:w="2551" w:type="dxa"/>
            <w:gridSpan w:val="3"/>
            <w:shd w:val="clear" w:color="auto" w:fill="FFFFFF" w:themeFill="background1"/>
            <w:vAlign w:val="center"/>
          </w:tcPr>
          <w:p w14:paraId="57CABD79"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17D3A686" w14:textId="77777777" w:rsidR="002B13B2" w:rsidRPr="002369F6" w:rsidRDefault="002B13B2" w:rsidP="00B945D5">
            <w:pPr>
              <w:spacing w:after="0" w:line="240" w:lineRule="auto"/>
            </w:pPr>
          </w:p>
        </w:tc>
        <w:tc>
          <w:tcPr>
            <w:tcW w:w="2460" w:type="dxa"/>
            <w:vAlign w:val="center"/>
          </w:tcPr>
          <w:p w14:paraId="2DA814CF" w14:textId="77777777" w:rsidR="002B13B2" w:rsidRPr="002369F6" w:rsidRDefault="002B13B2" w:rsidP="00B945D5">
            <w:pPr>
              <w:spacing w:after="0" w:line="240" w:lineRule="auto"/>
            </w:pPr>
          </w:p>
        </w:tc>
      </w:tr>
      <w:tr w:rsidR="002B13B2" w:rsidRPr="002369F6" w14:paraId="6E930F3D" w14:textId="77777777" w:rsidTr="00B945D5">
        <w:trPr>
          <w:gridBefore w:val="1"/>
          <w:gridAfter w:val="2"/>
          <w:wBefore w:w="8" w:type="dxa"/>
          <w:wAfter w:w="19" w:type="dxa"/>
          <w:trHeight w:val="864"/>
        </w:trPr>
        <w:tc>
          <w:tcPr>
            <w:tcW w:w="31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0E083F" w14:textId="77777777" w:rsidR="002B13B2" w:rsidRPr="000F0840" w:rsidRDefault="002B13B2" w:rsidP="00B945D5">
            <w:pPr>
              <w:spacing w:before="60" w:after="60" w:line="240" w:lineRule="auto"/>
              <w:rPr>
                <w:rFonts w:ascii="Avenir Next Cyr Medium" w:hAnsi="Avenir Next Cyr Medium" w:cs="Tahoma"/>
                <w:b/>
                <w:bCs/>
                <w:color w:val="auto"/>
                <w:sz w:val="20"/>
                <w:szCs w:val="16"/>
              </w:rPr>
            </w:pPr>
            <w:proofErr w:type="spellStart"/>
            <w:r w:rsidRPr="000F0840">
              <w:rPr>
                <w:rFonts w:ascii="Avenir Next Cyr Medium" w:hAnsi="Avenir Next Cyr Medium"/>
                <w:b/>
                <w:color w:val="auto"/>
                <w:sz w:val="20"/>
                <w:szCs w:val="20"/>
                <w:lang w:val="uk-UA"/>
              </w:rPr>
              <w:t>Print</w:t>
            </w:r>
            <w:proofErr w:type="spellEnd"/>
            <w:r w:rsidRPr="000F0840">
              <w:rPr>
                <w:rFonts w:ascii="Avenir Next Cyr Medium" w:hAnsi="Avenir Next Cyr Medium"/>
                <w:b/>
                <w:color w:val="auto"/>
                <w:sz w:val="20"/>
                <w:szCs w:val="20"/>
                <w:lang w:val="uk-UA"/>
              </w:rPr>
              <w:t xml:space="preserve"> - Газета</w:t>
            </w:r>
          </w:p>
        </w:tc>
        <w:tc>
          <w:tcPr>
            <w:tcW w:w="2551" w:type="dxa"/>
            <w:gridSpan w:val="3"/>
            <w:shd w:val="clear" w:color="auto" w:fill="FFFFFF" w:themeFill="background1"/>
            <w:vAlign w:val="center"/>
          </w:tcPr>
          <w:p w14:paraId="735F46BB"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292958B7" w14:textId="77777777" w:rsidR="002B13B2" w:rsidRPr="002369F6" w:rsidRDefault="002B13B2" w:rsidP="00B945D5">
            <w:pPr>
              <w:spacing w:after="0" w:line="240" w:lineRule="auto"/>
            </w:pPr>
          </w:p>
        </w:tc>
        <w:tc>
          <w:tcPr>
            <w:tcW w:w="2460" w:type="dxa"/>
            <w:vAlign w:val="center"/>
          </w:tcPr>
          <w:p w14:paraId="323D23CC" w14:textId="77777777" w:rsidR="002B13B2" w:rsidRPr="002369F6" w:rsidRDefault="002B13B2" w:rsidP="00B945D5">
            <w:pPr>
              <w:spacing w:after="0" w:line="240" w:lineRule="auto"/>
            </w:pPr>
          </w:p>
        </w:tc>
      </w:tr>
      <w:tr w:rsidR="002B13B2" w:rsidRPr="002369F6" w14:paraId="5FA557C7" w14:textId="77777777" w:rsidTr="00B945D5">
        <w:trPr>
          <w:gridBefore w:val="1"/>
          <w:gridAfter w:val="2"/>
          <w:wBefore w:w="8" w:type="dxa"/>
          <w:wAfter w:w="19" w:type="dxa"/>
          <w:trHeight w:val="864"/>
        </w:trPr>
        <w:tc>
          <w:tcPr>
            <w:tcW w:w="3111" w:type="dxa"/>
            <w:gridSpan w:val="2"/>
            <w:tcBorders>
              <w:top w:val="single" w:sz="4" w:space="0" w:color="auto"/>
              <w:left w:val="single" w:sz="4" w:space="0" w:color="auto"/>
              <w:bottom w:val="single" w:sz="4" w:space="0" w:color="auto"/>
              <w:right w:val="single" w:sz="4" w:space="0" w:color="auto"/>
            </w:tcBorders>
            <w:shd w:val="clear" w:color="auto" w:fill="auto"/>
          </w:tcPr>
          <w:p w14:paraId="1ABC97F7" w14:textId="77777777" w:rsidR="002B13B2" w:rsidRPr="000F0840" w:rsidRDefault="002B13B2" w:rsidP="00B945D5">
            <w:pPr>
              <w:spacing w:before="60" w:after="60" w:line="240" w:lineRule="auto"/>
              <w:rPr>
                <w:rFonts w:ascii="Avenir Next Cyr Medium" w:hAnsi="Avenir Next Cyr Medium"/>
                <w:b/>
                <w:bCs/>
                <w:color w:val="auto"/>
                <w:sz w:val="20"/>
                <w:szCs w:val="16"/>
              </w:rPr>
            </w:pPr>
            <w:r w:rsidRPr="000F0840">
              <w:rPr>
                <w:rFonts w:ascii="Avenir Next Cyr Medium" w:hAnsi="Avenir Next Cyr Medium"/>
                <w:b/>
                <w:bCs/>
                <w:color w:val="auto"/>
                <w:sz w:val="20"/>
                <w:szCs w:val="20"/>
              </w:rPr>
              <w:t>PR</w:t>
            </w:r>
          </w:p>
        </w:tc>
        <w:tc>
          <w:tcPr>
            <w:tcW w:w="2551" w:type="dxa"/>
            <w:gridSpan w:val="3"/>
            <w:shd w:val="clear" w:color="auto" w:fill="FFFFFF" w:themeFill="background1"/>
            <w:vAlign w:val="center"/>
          </w:tcPr>
          <w:p w14:paraId="501E9B7F"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41403CE4" w14:textId="77777777" w:rsidR="002B13B2" w:rsidRPr="002369F6" w:rsidRDefault="002B13B2" w:rsidP="00B945D5">
            <w:pPr>
              <w:spacing w:after="0" w:line="240" w:lineRule="auto"/>
            </w:pPr>
          </w:p>
        </w:tc>
        <w:tc>
          <w:tcPr>
            <w:tcW w:w="2460" w:type="dxa"/>
            <w:vAlign w:val="center"/>
          </w:tcPr>
          <w:p w14:paraId="586CC3EE" w14:textId="77777777" w:rsidR="002B13B2" w:rsidRPr="002369F6" w:rsidRDefault="002B13B2" w:rsidP="00B945D5">
            <w:pPr>
              <w:spacing w:after="0" w:line="240" w:lineRule="auto"/>
            </w:pPr>
          </w:p>
        </w:tc>
      </w:tr>
      <w:tr w:rsidR="002B13B2" w:rsidRPr="002369F6" w14:paraId="290DBEB0" w14:textId="77777777" w:rsidTr="00B945D5">
        <w:trPr>
          <w:gridBefore w:val="1"/>
          <w:gridAfter w:val="2"/>
          <w:wBefore w:w="8" w:type="dxa"/>
          <w:wAfter w:w="19" w:type="dxa"/>
          <w:trHeight w:val="864"/>
        </w:trPr>
        <w:tc>
          <w:tcPr>
            <w:tcW w:w="3111" w:type="dxa"/>
            <w:gridSpan w:val="2"/>
            <w:tcBorders>
              <w:top w:val="single" w:sz="4" w:space="0" w:color="auto"/>
              <w:left w:val="single" w:sz="4" w:space="0" w:color="auto"/>
              <w:bottom w:val="single" w:sz="4" w:space="0" w:color="auto"/>
              <w:right w:val="single" w:sz="4" w:space="0" w:color="auto"/>
            </w:tcBorders>
            <w:shd w:val="clear" w:color="auto" w:fill="auto"/>
          </w:tcPr>
          <w:p w14:paraId="652550B9" w14:textId="77777777" w:rsidR="002B13B2" w:rsidRPr="000F0840" w:rsidRDefault="002B13B2" w:rsidP="00B945D5">
            <w:pPr>
              <w:spacing w:before="60" w:after="60" w:line="240" w:lineRule="auto"/>
              <w:rPr>
                <w:rFonts w:ascii="Avenir Next Cyr Medium" w:hAnsi="Avenir Next Cyr Medium"/>
                <w:b/>
                <w:bCs/>
                <w:color w:val="auto"/>
                <w:sz w:val="20"/>
                <w:szCs w:val="16"/>
              </w:rPr>
            </w:pPr>
            <w:r w:rsidRPr="000F0840">
              <w:rPr>
                <w:rFonts w:ascii="Avenir Next Cyr Medium" w:hAnsi="Avenir Next Cyr Medium" w:cs="Calibri"/>
                <w:b/>
                <w:bCs/>
                <w:color w:val="auto"/>
                <w:sz w:val="20"/>
                <w:szCs w:val="11"/>
                <w:lang w:val="uk-UA"/>
              </w:rPr>
              <w:t>Радіо</w:t>
            </w:r>
          </w:p>
        </w:tc>
        <w:tc>
          <w:tcPr>
            <w:tcW w:w="2551" w:type="dxa"/>
            <w:gridSpan w:val="3"/>
            <w:shd w:val="clear" w:color="auto" w:fill="FFFFFF" w:themeFill="background1"/>
            <w:vAlign w:val="center"/>
          </w:tcPr>
          <w:p w14:paraId="6396A478"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25307293" w14:textId="77777777" w:rsidR="002B13B2" w:rsidRPr="002369F6" w:rsidRDefault="002B13B2" w:rsidP="00B945D5">
            <w:pPr>
              <w:spacing w:after="0" w:line="240" w:lineRule="auto"/>
            </w:pPr>
          </w:p>
        </w:tc>
        <w:tc>
          <w:tcPr>
            <w:tcW w:w="2460" w:type="dxa"/>
            <w:vAlign w:val="center"/>
          </w:tcPr>
          <w:p w14:paraId="4EA84938" w14:textId="77777777" w:rsidR="002B13B2" w:rsidRPr="002369F6" w:rsidRDefault="002B13B2" w:rsidP="00B945D5">
            <w:pPr>
              <w:spacing w:after="0" w:line="240" w:lineRule="auto"/>
            </w:pPr>
          </w:p>
        </w:tc>
      </w:tr>
      <w:tr w:rsidR="002B13B2" w:rsidRPr="002369F6" w14:paraId="1B6A7D22" w14:textId="77777777" w:rsidTr="00B945D5">
        <w:trPr>
          <w:gridBefore w:val="1"/>
          <w:gridAfter w:val="2"/>
          <w:wBefore w:w="8" w:type="dxa"/>
          <w:wAfter w:w="19" w:type="dxa"/>
          <w:trHeight w:val="864"/>
        </w:trPr>
        <w:tc>
          <w:tcPr>
            <w:tcW w:w="3111" w:type="dxa"/>
            <w:gridSpan w:val="2"/>
            <w:tcBorders>
              <w:top w:val="single" w:sz="4" w:space="0" w:color="auto"/>
              <w:left w:val="single" w:sz="4" w:space="0" w:color="auto"/>
              <w:bottom w:val="single" w:sz="4" w:space="0" w:color="auto"/>
              <w:right w:val="single" w:sz="4" w:space="0" w:color="auto"/>
            </w:tcBorders>
            <w:shd w:val="clear" w:color="auto" w:fill="auto"/>
          </w:tcPr>
          <w:p w14:paraId="0F593B82" w14:textId="77777777" w:rsidR="002B13B2" w:rsidRPr="000F0840" w:rsidRDefault="002B13B2" w:rsidP="00B945D5">
            <w:pPr>
              <w:spacing w:before="60" w:after="60" w:line="240" w:lineRule="auto"/>
              <w:rPr>
                <w:rFonts w:ascii="Avenir Next Cyr Medium" w:hAnsi="Avenir Next Cyr Medium"/>
                <w:b/>
                <w:bCs/>
                <w:color w:val="auto"/>
                <w:sz w:val="20"/>
                <w:szCs w:val="16"/>
              </w:rPr>
            </w:pPr>
            <w:r w:rsidRPr="000F0840">
              <w:rPr>
                <w:rFonts w:ascii="Avenir Next Cyr Medium" w:hAnsi="Avenir Next Cyr Medium"/>
                <w:b/>
                <w:bCs/>
                <w:color w:val="auto"/>
                <w:sz w:val="20"/>
                <w:szCs w:val="16"/>
                <w:lang w:val="uk-UA"/>
              </w:rPr>
              <w:t xml:space="preserve">Досвід в роздрібній торгівлі: </w:t>
            </w:r>
            <w:r w:rsidRPr="000F0840">
              <w:rPr>
                <w:rFonts w:ascii="Avenir Next Cyr Medium" w:hAnsi="Avenir Next Cyr Medium"/>
                <w:b/>
                <w:bCs/>
                <w:color w:val="auto"/>
                <w:sz w:val="20"/>
                <w:szCs w:val="16"/>
              </w:rPr>
              <w:t>Digital</w:t>
            </w:r>
          </w:p>
        </w:tc>
        <w:tc>
          <w:tcPr>
            <w:tcW w:w="2551" w:type="dxa"/>
            <w:gridSpan w:val="3"/>
            <w:shd w:val="clear" w:color="auto" w:fill="FFFFFF" w:themeFill="background1"/>
            <w:vAlign w:val="center"/>
          </w:tcPr>
          <w:p w14:paraId="6D4CAE55"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31C8F75A" w14:textId="77777777" w:rsidR="002B13B2" w:rsidRPr="002369F6" w:rsidRDefault="002B13B2" w:rsidP="00B945D5">
            <w:pPr>
              <w:spacing w:after="0" w:line="240" w:lineRule="auto"/>
            </w:pPr>
          </w:p>
        </w:tc>
        <w:tc>
          <w:tcPr>
            <w:tcW w:w="2460" w:type="dxa"/>
            <w:vAlign w:val="center"/>
          </w:tcPr>
          <w:p w14:paraId="05C616EF" w14:textId="77777777" w:rsidR="002B13B2" w:rsidRPr="002369F6" w:rsidRDefault="002B13B2" w:rsidP="00B945D5">
            <w:pPr>
              <w:spacing w:after="0" w:line="240" w:lineRule="auto"/>
            </w:pPr>
          </w:p>
        </w:tc>
      </w:tr>
      <w:tr w:rsidR="002B13B2" w:rsidRPr="00943BD3" w14:paraId="106FF99F" w14:textId="77777777" w:rsidTr="00B945D5">
        <w:trPr>
          <w:gridBefore w:val="1"/>
          <w:gridAfter w:val="2"/>
          <w:wBefore w:w="8" w:type="dxa"/>
          <w:wAfter w:w="19" w:type="dxa"/>
          <w:trHeight w:val="864"/>
        </w:trPr>
        <w:tc>
          <w:tcPr>
            <w:tcW w:w="31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4F3E91" w14:textId="77777777" w:rsidR="002B13B2" w:rsidRPr="000F0840" w:rsidRDefault="002B13B2" w:rsidP="00B945D5">
            <w:pPr>
              <w:spacing w:before="60" w:after="60" w:line="240" w:lineRule="auto"/>
              <w:rPr>
                <w:rFonts w:ascii="Avenir Next Cyr Medium" w:hAnsi="Avenir Next Cyr Medium"/>
                <w:b/>
                <w:bCs/>
                <w:color w:val="auto"/>
                <w:sz w:val="20"/>
                <w:szCs w:val="16"/>
                <w:lang w:val="ru-RU"/>
              </w:rPr>
            </w:pPr>
            <w:r w:rsidRPr="000F0840">
              <w:rPr>
                <w:rFonts w:ascii="Avenir Next Cyr Medium" w:hAnsi="Avenir Next Cyr Medium"/>
                <w:b/>
                <w:color w:val="auto"/>
                <w:sz w:val="20"/>
                <w:szCs w:val="20"/>
                <w:lang w:val="uk-UA"/>
              </w:rPr>
              <w:t>Досвід в роздрібній торгівлі: в місцях продажу</w:t>
            </w:r>
          </w:p>
        </w:tc>
        <w:tc>
          <w:tcPr>
            <w:tcW w:w="2551" w:type="dxa"/>
            <w:gridSpan w:val="3"/>
            <w:shd w:val="clear" w:color="auto" w:fill="FFFFFF" w:themeFill="background1"/>
            <w:vAlign w:val="center"/>
          </w:tcPr>
          <w:p w14:paraId="7E2029DF" w14:textId="77777777" w:rsidR="002B13B2" w:rsidRPr="00975E1D" w:rsidRDefault="002B13B2" w:rsidP="00B945D5">
            <w:pPr>
              <w:spacing w:before="60" w:after="60" w:line="240" w:lineRule="auto"/>
              <w:ind w:left="211"/>
              <w:rPr>
                <w:rFonts w:ascii="Avenir Next LT Pro" w:hAnsi="Avenir Next LT Pro"/>
                <w:color w:val="auto"/>
                <w:sz w:val="20"/>
                <w:szCs w:val="18"/>
                <w:lang w:val="ru-RU"/>
              </w:rPr>
            </w:pPr>
          </w:p>
        </w:tc>
        <w:tc>
          <w:tcPr>
            <w:tcW w:w="2644" w:type="dxa"/>
            <w:gridSpan w:val="2"/>
            <w:vAlign w:val="center"/>
          </w:tcPr>
          <w:p w14:paraId="32F3511D" w14:textId="77777777" w:rsidR="002B13B2" w:rsidRPr="00975E1D" w:rsidRDefault="002B13B2" w:rsidP="00B945D5">
            <w:pPr>
              <w:spacing w:after="0" w:line="240" w:lineRule="auto"/>
              <w:rPr>
                <w:lang w:val="ru-RU"/>
              </w:rPr>
            </w:pPr>
          </w:p>
        </w:tc>
        <w:tc>
          <w:tcPr>
            <w:tcW w:w="2460" w:type="dxa"/>
            <w:vAlign w:val="center"/>
          </w:tcPr>
          <w:p w14:paraId="3B7B9E2D" w14:textId="77777777" w:rsidR="002B13B2" w:rsidRPr="00975E1D" w:rsidRDefault="002B13B2" w:rsidP="00B945D5">
            <w:pPr>
              <w:spacing w:after="0" w:line="240" w:lineRule="auto"/>
              <w:rPr>
                <w:lang w:val="ru-RU"/>
              </w:rPr>
            </w:pPr>
          </w:p>
        </w:tc>
      </w:tr>
      <w:tr w:rsidR="002B13B2" w:rsidRPr="002369F6" w14:paraId="07F79627" w14:textId="77777777" w:rsidTr="00B945D5">
        <w:trPr>
          <w:gridBefore w:val="1"/>
          <w:gridAfter w:val="2"/>
          <w:wBefore w:w="8" w:type="dxa"/>
          <w:wAfter w:w="19" w:type="dxa"/>
          <w:trHeight w:val="864"/>
        </w:trPr>
        <w:tc>
          <w:tcPr>
            <w:tcW w:w="31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C7F100" w14:textId="77777777" w:rsidR="002B13B2" w:rsidRPr="00975E1D" w:rsidRDefault="002B13B2" w:rsidP="00B945D5">
            <w:pPr>
              <w:spacing w:before="60" w:after="60" w:line="240" w:lineRule="auto"/>
              <w:rPr>
                <w:rFonts w:ascii="Avenir Next Cyr Medium" w:hAnsi="Avenir Next Cyr Medium"/>
                <w:b/>
                <w:bCs/>
                <w:color w:val="000000" w:themeColor="text1"/>
                <w:sz w:val="20"/>
                <w:szCs w:val="16"/>
              </w:rPr>
            </w:pPr>
            <w:r w:rsidRPr="00584574">
              <w:rPr>
                <w:rFonts w:ascii="Avenir Next Cyr Medium" w:hAnsi="Avenir Next Cyr Medium"/>
                <w:b/>
                <w:color w:val="000000" w:themeColor="text1"/>
                <w:sz w:val="20"/>
                <w:szCs w:val="20"/>
                <w:lang w:val="uk-UA"/>
              </w:rPr>
              <w:t>Рекламні акції, купони, дистрибуція</w:t>
            </w:r>
          </w:p>
        </w:tc>
        <w:tc>
          <w:tcPr>
            <w:tcW w:w="2551" w:type="dxa"/>
            <w:gridSpan w:val="3"/>
            <w:shd w:val="clear" w:color="auto" w:fill="FFFFFF" w:themeFill="background1"/>
            <w:vAlign w:val="center"/>
          </w:tcPr>
          <w:p w14:paraId="3B75553B"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1F53962C" w14:textId="77777777" w:rsidR="002B13B2" w:rsidRPr="002369F6" w:rsidRDefault="002B13B2" w:rsidP="00B945D5">
            <w:pPr>
              <w:spacing w:after="0" w:line="240" w:lineRule="auto"/>
            </w:pPr>
          </w:p>
        </w:tc>
        <w:tc>
          <w:tcPr>
            <w:tcW w:w="2460" w:type="dxa"/>
            <w:vAlign w:val="center"/>
          </w:tcPr>
          <w:p w14:paraId="64B4D260" w14:textId="77777777" w:rsidR="002B13B2" w:rsidRPr="002369F6" w:rsidRDefault="002B13B2" w:rsidP="00B945D5">
            <w:pPr>
              <w:spacing w:after="0" w:line="240" w:lineRule="auto"/>
            </w:pPr>
          </w:p>
        </w:tc>
      </w:tr>
      <w:tr w:rsidR="002B13B2" w:rsidRPr="002369F6" w14:paraId="4E1DE726" w14:textId="77777777" w:rsidTr="00B945D5">
        <w:trPr>
          <w:gridBefore w:val="1"/>
          <w:gridAfter w:val="2"/>
          <w:wBefore w:w="8" w:type="dxa"/>
          <w:wAfter w:w="19" w:type="dxa"/>
          <w:trHeight w:val="864"/>
        </w:trPr>
        <w:tc>
          <w:tcPr>
            <w:tcW w:w="31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481183" w14:textId="77777777" w:rsidR="002B13B2" w:rsidRPr="000F0840" w:rsidRDefault="002B13B2" w:rsidP="00B945D5">
            <w:pPr>
              <w:spacing w:before="60" w:after="60" w:line="240" w:lineRule="auto"/>
              <w:rPr>
                <w:rFonts w:ascii="Avenir Next Cyr Medium" w:hAnsi="Avenir Next Cyr Medium" w:cs="Tahoma"/>
                <w:b/>
                <w:bCs/>
                <w:color w:val="auto"/>
                <w:sz w:val="20"/>
                <w:szCs w:val="16"/>
              </w:rPr>
            </w:pPr>
            <w:proofErr w:type="spellStart"/>
            <w:r w:rsidRPr="000F0840">
              <w:rPr>
                <w:rFonts w:ascii="Avenir Next Cyr Medium" w:hAnsi="Avenir Next Cyr Medium" w:cs="Tahoma"/>
                <w:b/>
                <w:color w:val="auto"/>
                <w:sz w:val="20"/>
                <w:szCs w:val="20"/>
                <w:lang w:val="uk-UA"/>
              </w:rPr>
              <w:lastRenderedPageBreak/>
              <w:t>Семплінг</w:t>
            </w:r>
            <w:proofErr w:type="spellEnd"/>
            <w:r w:rsidRPr="000F0840">
              <w:rPr>
                <w:rFonts w:ascii="Avenir Next Cyr Medium" w:hAnsi="Avenir Next Cyr Medium" w:cs="Tahoma"/>
                <w:b/>
                <w:color w:val="auto"/>
                <w:sz w:val="20"/>
                <w:szCs w:val="20"/>
                <w:lang w:val="uk-UA"/>
              </w:rPr>
              <w:t>, тестування</w:t>
            </w:r>
          </w:p>
        </w:tc>
        <w:tc>
          <w:tcPr>
            <w:tcW w:w="2551" w:type="dxa"/>
            <w:gridSpan w:val="3"/>
            <w:shd w:val="clear" w:color="auto" w:fill="FFFFFF" w:themeFill="background1"/>
            <w:vAlign w:val="center"/>
          </w:tcPr>
          <w:p w14:paraId="27D4A309"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237F5EF2" w14:textId="77777777" w:rsidR="002B13B2" w:rsidRPr="002369F6" w:rsidRDefault="002B13B2" w:rsidP="00B945D5">
            <w:pPr>
              <w:spacing w:after="0" w:line="240" w:lineRule="auto"/>
            </w:pPr>
          </w:p>
        </w:tc>
        <w:tc>
          <w:tcPr>
            <w:tcW w:w="2460" w:type="dxa"/>
            <w:vAlign w:val="center"/>
          </w:tcPr>
          <w:p w14:paraId="686A391C" w14:textId="77777777" w:rsidR="002B13B2" w:rsidRPr="002369F6" w:rsidRDefault="002B13B2" w:rsidP="00B945D5">
            <w:pPr>
              <w:spacing w:after="0" w:line="240" w:lineRule="auto"/>
            </w:pPr>
          </w:p>
        </w:tc>
      </w:tr>
      <w:tr w:rsidR="002B13B2" w:rsidRPr="002369F6" w14:paraId="4B9293D0" w14:textId="77777777" w:rsidTr="00B945D5">
        <w:trPr>
          <w:gridBefore w:val="1"/>
          <w:gridAfter w:val="2"/>
          <w:wBefore w:w="8" w:type="dxa"/>
          <w:wAfter w:w="19" w:type="dxa"/>
          <w:trHeight w:val="864"/>
        </w:trPr>
        <w:tc>
          <w:tcPr>
            <w:tcW w:w="3111" w:type="dxa"/>
            <w:gridSpan w:val="2"/>
            <w:tcBorders>
              <w:top w:val="single" w:sz="4" w:space="0" w:color="auto"/>
              <w:left w:val="single" w:sz="4" w:space="0" w:color="auto"/>
              <w:bottom w:val="single" w:sz="4" w:space="0" w:color="auto"/>
              <w:right w:val="single" w:sz="4" w:space="0" w:color="auto"/>
            </w:tcBorders>
            <w:shd w:val="clear" w:color="auto" w:fill="auto"/>
          </w:tcPr>
          <w:p w14:paraId="6C397FEF" w14:textId="77777777" w:rsidR="002B13B2" w:rsidRPr="000F0840" w:rsidRDefault="002B13B2" w:rsidP="00B945D5">
            <w:pPr>
              <w:spacing w:before="60" w:after="60" w:line="240" w:lineRule="auto"/>
              <w:rPr>
                <w:rFonts w:ascii="Avenir Next Cyr Medium" w:hAnsi="Avenir Next Cyr Medium"/>
                <w:b/>
                <w:bCs/>
                <w:color w:val="auto"/>
                <w:sz w:val="20"/>
                <w:szCs w:val="20"/>
              </w:rPr>
            </w:pPr>
            <w:proofErr w:type="spellStart"/>
            <w:r w:rsidRPr="000F0840">
              <w:rPr>
                <w:rFonts w:ascii="Avenir Next Cyr Medium" w:hAnsi="Avenir Next Cyr Medium"/>
                <w:b/>
                <w:bCs/>
                <w:color w:val="auto"/>
                <w:sz w:val="20"/>
                <w:szCs w:val="11"/>
                <w:lang w:val="uk-UA"/>
              </w:rPr>
              <w:t>Інфлюенсер</w:t>
            </w:r>
            <w:proofErr w:type="spellEnd"/>
            <w:r w:rsidRPr="000F0840">
              <w:rPr>
                <w:rFonts w:ascii="Avenir Next Cyr Medium" w:hAnsi="Avenir Next Cyr Medium"/>
                <w:b/>
                <w:bCs/>
                <w:color w:val="auto"/>
                <w:sz w:val="20"/>
                <w:szCs w:val="11"/>
                <w:lang w:val="uk-UA"/>
              </w:rPr>
              <w:t>/Ключовий лідер думок</w:t>
            </w:r>
          </w:p>
        </w:tc>
        <w:tc>
          <w:tcPr>
            <w:tcW w:w="2551" w:type="dxa"/>
            <w:gridSpan w:val="3"/>
            <w:shd w:val="clear" w:color="auto" w:fill="FFFFFF" w:themeFill="background1"/>
            <w:vAlign w:val="center"/>
          </w:tcPr>
          <w:p w14:paraId="74EDD993"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63C0D004" w14:textId="77777777" w:rsidR="002B13B2" w:rsidRPr="002369F6" w:rsidRDefault="002B13B2" w:rsidP="00B945D5">
            <w:pPr>
              <w:spacing w:after="0" w:line="240" w:lineRule="auto"/>
            </w:pPr>
          </w:p>
        </w:tc>
        <w:tc>
          <w:tcPr>
            <w:tcW w:w="2460" w:type="dxa"/>
            <w:vAlign w:val="center"/>
          </w:tcPr>
          <w:p w14:paraId="76F90DC7" w14:textId="77777777" w:rsidR="002B13B2" w:rsidRPr="002369F6" w:rsidRDefault="002B13B2" w:rsidP="00B945D5">
            <w:pPr>
              <w:spacing w:after="0" w:line="240" w:lineRule="auto"/>
            </w:pPr>
          </w:p>
        </w:tc>
      </w:tr>
      <w:tr w:rsidR="002B13B2" w:rsidRPr="002369F6" w14:paraId="73630EEE" w14:textId="77777777" w:rsidTr="00B945D5">
        <w:trPr>
          <w:gridBefore w:val="1"/>
          <w:gridAfter w:val="2"/>
          <w:wBefore w:w="8" w:type="dxa"/>
          <w:wAfter w:w="19" w:type="dxa"/>
          <w:trHeight w:val="864"/>
        </w:trPr>
        <w:tc>
          <w:tcPr>
            <w:tcW w:w="3111" w:type="dxa"/>
            <w:gridSpan w:val="2"/>
            <w:tcBorders>
              <w:top w:val="single" w:sz="4" w:space="0" w:color="auto"/>
              <w:left w:val="single" w:sz="4" w:space="0" w:color="auto"/>
              <w:bottom w:val="single" w:sz="4" w:space="0" w:color="auto"/>
              <w:right w:val="single" w:sz="4" w:space="0" w:color="auto"/>
            </w:tcBorders>
            <w:shd w:val="clear" w:color="auto" w:fill="auto"/>
          </w:tcPr>
          <w:p w14:paraId="513D6A9A" w14:textId="77777777" w:rsidR="002B13B2" w:rsidRPr="000F0840" w:rsidRDefault="002B13B2" w:rsidP="00B945D5">
            <w:pPr>
              <w:spacing w:before="60" w:after="60" w:line="240" w:lineRule="auto"/>
              <w:rPr>
                <w:rFonts w:ascii="Avenir Next Cyr Medium" w:hAnsi="Avenir Next Cyr Medium" w:cs="Tahoma"/>
                <w:b/>
                <w:bCs/>
                <w:color w:val="auto"/>
                <w:sz w:val="20"/>
                <w:szCs w:val="16"/>
              </w:rPr>
            </w:pPr>
            <w:r w:rsidRPr="000F0840">
              <w:rPr>
                <w:rFonts w:ascii="Avenir Next Cyr Medium" w:hAnsi="Avenir Next Cyr Medium" w:cs="Calibri"/>
                <w:b/>
                <w:bCs/>
                <w:color w:val="auto"/>
                <w:sz w:val="20"/>
                <w:szCs w:val="16"/>
                <w:lang w:val="uk-UA"/>
              </w:rPr>
              <w:t>Спонсорство – Розваги</w:t>
            </w:r>
          </w:p>
        </w:tc>
        <w:tc>
          <w:tcPr>
            <w:tcW w:w="2551" w:type="dxa"/>
            <w:gridSpan w:val="3"/>
            <w:shd w:val="clear" w:color="auto" w:fill="FFFFFF" w:themeFill="background1"/>
            <w:vAlign w:val="center"/>
          </w:tcPr>
          <w:p w14:paraId="3C2F8032"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0555C75F" w14:textId="77777777" w:rsidR="002B13B2" w:rsidRPr="002369F6" w:rsidRDefault="002B13B2" w:rsidP="00B945D5">
            <w:pPr>
              <w:spacing w:after="0" w:line="240" w:lineRule="auto"/>
            </w:pPr>
          </w:p>
        </w:tc>
        <w:tc>
          <w:tcPr>
            <w:tcW w:w="2460" w:type="dxa"/>
            <w:vAlign w:val="center"/>
          </w:tcPr>
          <w:p w14:paraId="46CE4CBF" w14:textId="77777777" w:rsidR="002B13B2" w:rsidRPr="002369F6" w:rsidRDefault="002B13B2" w:rsidP="00B945D5">
            <w:pPr>
              <w:spacing w:after="0" w:line="240" w:lineRule="auto"/>
            </w:pPr>
          </w:p>
        </w:tc>
      </w:tr>
      <w:tr w:rsidR="002B13B2" w:rsidRPr="002369F6" w14:paraId="6023DFF6" w14:textId="77777777" w:rsidTr="00B945D5">
        <w:trPr>
          <w:gridBefore w:val="1"/>
          <w:gridAfter w:val="2"/>
          <w:wBefore w:w="8" w:type="dxa"/>
          <w:wAfter w:w="19" w:type="dxa"/>
          <w:trHeight w:val="864"/>
        </w:trPr>
        <w:tc>
          <w:tcPr>
            <w:tcW w:w="3111" w:type="dxa"/>
            <w:gridSpan w:val="2"/>
            <w:tcBorders>
              <w:top w:val="single" w:sz="4" w:space="0" w:color="auto"/>
              <w:left w:val="single" w:sz="4" w:space="0" w:color="auto"/>
              <w:bottom w:val="single" w:sz="4" w:space="0" w:color="auto"/>
              <w:right w:val="single" w:sz="4" w:space="0" w:color="auto"/>
            </w:tcBorders>
            <w:shd w:val="clear" w:color="auto" w:fill="auto"/>
          </w:tcPr>
          <w:p w14:paraId="3A40AE9B" w14:textId="77777777" w:rsidR="002B13B2" w:rsidRPr="000F0840" w:rsidRDefault="002B13B2" w:rsidP="00B945D5">
            <w:pPr>
              <w:spacing w:before="60" w:after="60" w:line="240" w:lineRule="auto"/>
              <w:rPr>
                <w:rFonts w:ascii="Avenir Next Cyr Medium" w:hAnsi="Avenir Next Cyr Medium"/>
                <w:b/>
                <w:bCs/>
                <w:color w:val="auto"/>
                <w:sz w:val="20"/>
                <w:szCs w:val="16"/>
              </w:rPr>
            </w:pPr>
            <w:r w:rsidRPr="000F0840">
              <w:rPr>
                <w:rFonts w:ascii="Avenir Next Cyr Medium" w:hAnsi="Avenir Next Cyr Medium"/>
                <w:b/>
                <w:bCs/>
                <w:color w:val="auto"/>
                <w:sz w:val="20"/>
                <w:szCs w:val="16"/>
                <w:lang w:val="uk-UA"/>
              </w:rPr>
              <w:t>Спонсорство – Спорт</w:t>
            </w:r>
          </w:p>
        </w:tc>
        <w:tc>
          <w:tcPr>
            <w:tcW w:w="2551" w:type="dxa"/>
            <w:gridSpan w:val="3"/>
            <w:shd w:val="clear" w:color="auto" w:fill="FFFFFF" w:themeFill="background1"/>
            <w:vAlign w:val="center"/>
          </w:tcPr>
          <w:p w14:paraId="5E774ABF"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217B6472" w14:textId="77777777" w:rsidR="002B13B2" w:rsidRPr="002369F6" w:rsidRDefault="002B13B2" w:rsidP="00B945D5">
            <w:pPr>
              <w:spacing w:after="0" w:line="240" w:lineRule="auto"/>
            </w:pPr>
          </w:p>
        </w:tc>
        <w:tc>
          <w:tcPr>
            <w:tcW w:w="2460" w:type="dxa"/>
            <w:vAlign w:val="center"/>
          </w:tcPr>
          <w:p w14:paraId="15C921D7" w14:textId="77777777" w:rsidR="002B13B2" w:rsidRPr="002369F6" w:rsidRDefault="002B13B2" w:rsidP="00B945D5">
            <w:pPr>
              <w:spacing w:after="0" w:line="240" w:lineRule="auto"/>
            </w:pPr>
          </w:p>
        </w:tc>
      </w:tr>
      <w:tr w:rsidR="002B13B2" w:rsidRPr="002369F6" w14:paraId="21BDA4B5" w14:textId="77777777" w:rsidTr="00B945D5">
        <w:trPr>
          <w:gridBefore w:val="1"/>
          <w:gridAfter w:val="2"/>
          <w:wBefore w:w="8" w:type="dxa"/>
          <w:wAfter w:w="19" w:type="dxa"/>
          <w:trHeight w:val="864"/>
        </w:trPr>
        <w:tc>
          <w:tcPr>
            <w:tcW w:w="3111" w:type="dxa"/>
            <w:gridSpan w:val="2"/>
            <w:tcBorders>
              <w:top w:val="single" w:sz="4" w:space="0" w:color="auto"/>
              <w:left w:val="single" w:sz="4" w:space="0" w:color="auto"/>
              <w:bottom w:val="single" w:sz="4" w:space="0" w:color="auto"/>
              <w:right w:val="single" w:sz="4" w:space="0" w:color="auto"/>
            </w:tcBorders>
            <w:shd w:val="clear" w:color="auto" w:fill="auto"/>
          </w:tcPr>
          <w:p w14:paraId="5B53DCAC" w14:textId="77777777" w:rsidR="002B13B2" w:rsidRPr="000F0840" w:rsidRDefault="002B13B2" w:rsidP="00B945D5">
            <w:pPr>
              <w:spacing w:before="60" w:after="60" w:line="240" w:lineRule="auto"/>
              <w:rPr>
                <w:rFonts w:ascii="Avenir Next Cyr Medium" w:hAnsi="Avenir Next Cyr Medium"/>
                <w:b/>
                <w:bCs/>
                <w:color w:val="auto"/>
                <w:sz w:val="20"/>
                <w:szCs w:val="16"/>
              </w:rPr>
            </w:pPr>
            <w:r w:rsidRPr="000F0840">
              <w:rPr>
                <w:rFonts w:ascii="Avenir Next Cyr Medium" w:hAnsi="Avenir Next Cyr Medium"/>
                <w:b/>
                <w:bCs/>
                <w:color w:val="auto"/>
                <w:sz w:val="20"/>
                <w:szCs w:val="16"/>
                <w:lang w:val="uk-UA"/>
              </w:rPr>
              <w:t>Спонсорство – Унікальна можливість</w:t>
            </w:r>
          </w:p>
        </w:tc>
        <w:tc>
          <w:tcPr>
            <w:tcW w:w="2551" w:type="dxa"/>
            <w:gridSpan w:val="3"/>
            <w:shd w:val="clear" w:color="auto" w:fill="FFFFFF" w:themeFill="background1"/>
            <w:vAlign w:val="center"/>
          </w:tcPr>
          <w:p w14:paraId="3B459970"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781C2730" w14:textId="77777777" w:rsidR="002B13B2" w:rsidRPr="002369F6" w:rsidRDefault="002B13B2" w:rsidP="00B945D5">
            <w:pPr>
              <w:spacing w:after="0" w:line="240" w:lineRule="auto"/>
            </w:pPr>
          </w:p>
        </w:tc>
        <w:tc>
          <w:tcPr>
            <w:tcW w:w="2460" w:type="dxa"/>
            <w:vAlign w:val="center"/>
          </w:tcPr>
          <w:p w14:paraId="6B1863E8" w14:textId="77777777" w:rsidR="002B13B2" w:rsidRPr="002369F6" w:rsidRDefault="002B13B2" w:rsidP="00B945D5">
            <w:pPr>
              <w:spacing w:after="0" w:line="240" w:lineRule="auto"/>
            </w:pPr>
          </w:p>
        </w:tc>
      </w:tr>
      <w:tr w:rsidR="002B13B2" w:rsidRPr="002369F6" w14:paraId="672AFA9C" w14:textId="77777777" w:rsidTr="00B945D5">
        <w:trPr>
          <w:gridBefore w:val="1"/>
          <w:gridAfter w:val="2"/>
          <w:wBefore w:w="8" w:type="dxa"/>
          <w:wAfter w:w="19" w:type="dxa"/>
          <w:trHeight w:val="864"/>
        </w:trPr>
        <w:tc>
          <w:tcPr>
            <w:tcW w:w="3111" w:type="dxa"/>
            <w:gridSpan w:val="2"/>
            <w:tcBorders>
              <w:top w:val="single" w:sz="4" w:space="0" w:color="auto"/>
              <w:left w:val="single" w:sz="4" w:space="0" w:color="auto"/>
              <w:bottom w:val="single" w:sz="4" w:space="0" w:color="auto"/>
              <w:right w:val="single" w:sz="4" w:space="0" w:color="auto"/>
            </w:tcBorders>
            <w:shd w:val="clear" w:color="auto" w:fill="auto"/>
          </w:tcPr>
          <w:p w14:paraId="03647D1D" w14:textId="77777777" w:rsidR="002B13B2" w:rsidRPr="000F0840" w:rsidRDefault="002B13B2" w:rsidP="00B945D5">
            <w:pPr>
              <w:spacing w:before="60" w:after="60" w:line="240" w:lineRule="auto"/>
              <w:rPr>
                <w:rFonts w:ascii="Avenir Next Cyr Medium" w:hAnsi="Avenir Next Cyr Medium"/>
                <w:b/>
                <w:bCs/>
                <w:color w:val="auto"/>
                <w:sz w:val="20"/>
                <w:szCs w:val="16"/>
              </w:rPr>
            </w:pPr>
            <w:r w:rsidRPr="000F0840">
              <w:rPr>
                <w:rFonts w:ascii="Avenir Next Cyr Medium" w:hAnsi="Avenir Next Cyr Medium"/>
                <w:b/>
                <w:bCs/>
                <w:color w:val="auto"/>
                <w:sz w:val="20"/>
                <w:szCs w:val="16"/>
                <w:lang w:val="uk-UA"/>
              </w:rPr>
              <w:t>Вуличний маркетинг</w:t>
            </w:r>
          </w:p>
        </w:tc>
        <w:tc>
          <w:tcPr>
            <w:tcW w:w="2551" w:type="dxa"/>
            <w:gridSpan w:val="3"/>
            <w:shd w:val="clear" w:color="auto" w:fill="FFFFFF" w:themeFill="background1"/>
            <w:vAlign w:val="center"/>
          </w:tcPr>
          <w:p w14:paraId="41206E58"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1435F146" w14:textId="77777777" w:rsidR="002B13B2" w:rsidRPr="002369F6" w:rsidRDefault="002B13B2" w:rsidP="00B945D5">
            <w:pPr>
              <w:spacing w:after="0" w:line="240" w:lineRule="auto"/>
            </w:pPr>
          </w:p>
        </w:tc>
        <w:tc>
          <w:tcPr>
            <w:tcW w:w="2460" w:type="dxa"/>
            <w:vAlign w:val="center"/>
          </w:tcPr>
          <w:p w14:paraId="7475D2F5" w14:textId="77777777" w:rsidR="002B13B2" w:rsidRPr="002369F6" w:rsidRDefault="002B13B2" w:rsidP="00B945D5">
            <w:pPr>
              <w:spacing w:after="0" w:line="240" w:lineRule="auto"/>
            </w:pPr>
          </w:p>
        </w:tc>
      </w:tr>
      <w:tr w:rsidR="002B13B2" w:rsidRPr="00943BD3" w14:paraId="3C1BAA75" w14:textId="77777777" w:rsidTr="00B945D5">
        <w:trPr>
          <w:gridBefore w:val="1"/>
          <w:gridAfter w:val="2"/>
          <w:wBefore w:w="8" w:type="dxa"/>
          <w:wAfter w:w="19" w:type="dxa"/>
          <w:trHeight w:val="864"/>
        </w:trPr>
        <w:tc>
          <w:tcPr>
            <w:tcW w:w="31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DD2B61" w14:textId="77777777" w:rsidR="002B13B2" w:rsidRPr="000F0840" w:rsidRDefault="002B13B2" w:rsidP="00B945D5">
            <w:pPr>
              <w:spacing w:before="60" w:after="60" w:line="240" w:lineRule="auto"/>
              <w:rPr>
                <w:rFonts w:ascii="Avenir Next Cyr Medium" w:hAnsi="Avenir Next Cyr Medium"/>
                <w:b/>
                <w:bCs/>
                <w:color w:val="auto"/>
                <w:sz w:val="20"/>
                <w:szCs w:val="16"/>
                <w:lang w:val="ru-RU"/>
              </w:rPr>
            </w:pPr>
            <w:proofErr w:type="spellStart"/>
            <w:r w:rsidRPr="000F0840">
              <w:rPr>
                <w:rFonts w:ascii="Avenir Next Cyr Medium" w:hAnsi="Avenir Next Cyr Medium"/>
                <w:b/>
                <w:color w:val="auto"/>
                <w:sz w:val="20"/>
                <w:szCs w:val="20"/>
                <w:lang w:val="uk-UA"/>
              </w:rPr>
              <w:t>Трейд</w:t>
            </w:r>
            <w:proofErr w:type="spellEnd"/>
            <w:r w:rsidRPr="000F0840">
              <w:rPr>
                <w:rFonts w:ascii="Avenir Next Cyr Medium" w:hAnsi="Avenir Next Cyr Medium"/>
                <w:b/>
                <w:color w:val="auto"/>
                <w:sz w:val="20"/>
                <w:szCs w:val="20"/>
                <w:lang w:val="uk-UA"/>
              </w:rPr>
              <w:t xml:space="preserve"> шоу, галузеві заходи, виставки, комунікації, професійне  залучення</w:t>
            </w:r>
          </w:p>
        </w:tc>
        <w:tc>
          <w:tcPr>
            <w:tcW w:w="2551" w:type="dxa"/>
            <w:gridSpan w:val="3"/>
            <w:shd w:val="clear" w:color="auto" w:fill="FFFFFF" w:themeFill="background1"/>
            <w:vAlign w:val="center"/>
          </w:tcPr>
          <w:p w14:paraId="1DD619FB" w14:textId="77777777" w:rsidR="002B13B2" w:rsidRPr="00975E1D" w:rsidRDefault="002B13B2" w:rsidP="00B945D5">
            <w:pPr>
              <w:spacing w:before="60" w:after="60" w:line="240" w:lineRule="auto"/>
              <w:ind w:left="211"/>
              <w:rPr>
                <w:rFonts w:ascii="Avenir Next LT Pro" w:hAnsi="Avenir Next LT Pro"/>
                <w:color w:val="auto"/>
                <w:sz w:val="20"/>
                <w:szCs w:val="18"/>
                <w:lang w:val="ru-RU"/>
              </w:rPr>
            </w:pPr>
          </w:p>
        </w:tc>
        <w:tc>
          <w:tcPr>
            <w:tcW w:w="2644" w:type="dxa"/>
            <w:gridSpan w:val="2"/>
            <w:vAlign w:val="center"/>
          </w:tcPr>
          <w:p w14:paraId="39AF81D5" w14:textId="77777777" w:rsidR="002B13B2" w:rsidRPr="00975E1D" w:rsidRDefault="002B13B2" w:rsidP="00B945D5">
            <w:pPr>
              <w:spacing w:after="0" w:line="240" w:lineRule="auto"/>
              <w:rPr>
                <w:lang w:val="ru-RU"/>
              </w:rPr>
            </w:pPr>
          </w:p>
        </w:tc>
        <w:tc>
          <w:tcPr>
            <w:tcW w:w="2460" w:type="dxa"/>
            <w:vAlign w:val="center"/>
          </w:tcPr>
          <w:p w14:paraId="1D14A571" w14:textId="77777777" w:rsidR="002B13B2" w:rsidRPr="00975E1D" w:rsidRDefault="002B13B2" w:rsidP="00B945D5">
            <w:pPr>
              <w:spacing w:after="0" w:line="240" w:lineRule="auto"/>
              <w:rPr>
                <w:lang w:val="ru-RU"/>
              </w:rPr>
            </w:pPr>
          </w:p>
        </w:tc>
      </w:tr>
      <w:tr w:rsidR="002B13B2" w:rsidRPr="002369F6" w14:paraId="5A38A66E" w14:textId="77777777" w:rsidTr="00B945D5">
        <w:trPr>
          <w:gridBefore w:val="1"/>
          <w:gridAfter w:val="2"/>
          <w:wBefore w:w="8" w:type="dxa"/>
          <w:wAfter w:w="19" w:type="dxa"/>
          <w:trHeight w:val="864"/>
        </w:trPr>
        <w:tc>
          <w:tcPr>
            <w:tcW w:w="31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670C25" w14:textId="77777777" w:rsidR="002B13B2" w:rsidRPr="000F0840" w:rsidRDefault="002B13B2" w:rsidP="00B945D5">
            <w:pPr>
              <w:spacing w:before="60" w:after="60" w:line="240" w:lineRule="auto"/>
              <w:rPr>
                <w:rFonts w:ascii="Avenir Next Cyr Medium" w:hAnsi="Avenir Next Cyr Medium"/>
                <w:b/>
                <w:bCs/>
                <w:color w:val="auto"/>
                <w:sz w:val="20"/>
                <w:szCs w:val="16"/>
                <w:lang w:val="uk-UA"/>
              </w:rPr>
            </w:pPr>
            <w:r w:rsidRPr="000F0840">
              <w:rPr>
                <w:rFonts w:ascii="Avenir Next Cyr Medium" w:hAnsi="Avenir Next Cyr Medium"/>
                <w:b/>
                <w:color w:val="auto"/>
                <w:sz w:val="20"/>
                <w:szCs w:val="20"/>
                <w:lang w:val="uk-UA"/>
              </w:rPr>
              <w:t>ТБ</w:t>
            </w:r>
          </w:p>
        </w:tc>
        <w:tc>
          <w:tcPr>
            <w:tcW w:w="2551" w:type="dxa"/>
            <w:gridSpan w:val="3"/>
            <w:shd w:val="clear" w:color="auto" w:fill="FFFFFF" w:themeFill="background1"/>
            <w:vAlign w:val="center"/>
          </w:tcPr>
          <w:p w14:paraId="68499F69"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6B757348" w14:textId="77777777" w:rsidR="002B13B2" w:rsidRPr="002369F6" w:rsidRDefault="002B13B2" w:rsidP="00B945D5">
            <w:pPr>
              <w:spacing w:after="0" w:line="240" w:lineRule="auto"/>
            </w:pPr>
          </w:p>
        </w:tc>
        <w:tc>
          <w:tcPr>
            <w:tcW w:w="2460" w:type="dxa"/>
            <w:vAlign w:val="center"/>
          </w:tcPr>
          <w:p w14:paraId="13D47FD4" w14:textId="77777777" w:rsidR="002B13B2" w:rsidRPr="002369F6" w:rsidRDefault="002B13B2" w:rsidP="00B945D5">
            <w:pPr>
              <w:spacing w:after="0" w:line="240" w:lineRule="auto"/>
            </w:pPr>
          </w:p>
        </w:tc>
      </w:tr>
      <w:tr w:rsidR="002B13B2" w:rsidRPr="00943BD3" w14:paraId="6DEA98FE" w14:textId="77777777" w:rsidTr="00B945D5">
        <w:trPr>
          <w:gridBefore w:val="1"/>
          <w:gridAfter w:val="2"/>
          <w:wBefore w:w="8" w:type="dxa"/>
          <w:wAfter w:w="19" w:type="dxa"/>
          <w:trHeight w:val="864"/>
        </w:trPr>
        <w:tc>
          <w:tcPr>
            <w:tcW w:w="31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55AF90" w14:textId="77777777" w:rsidR="002B13B2" w:rsidRPr="000F0840" w:rsidRDefault="002B13B2" w:rsidP="00B945D5">
            <w:pPr>
              <w:spacing w:before="60" w:after="60" w:line="240" w:lineRule="auto"/>
              <w:rPr>
                <w:rFonts w:ascii="Avenir Next Cyr Medium" w:hAnsi="Avenir Next Cyr Medium"/>
                <w:b/>
                <w:bCs/>
                <w:color w:val="auto"/>
                <w:sz w:val="20"/>
                <w:szCs w:val="16"/>
                <w:lang w:val="ru-RU"/>
              </w:rPr>
            </w:pPr>
            <w:r w:rsidRPr="000F0840">
              <w:rPr>
                <w:rFonts w:ascii="Avenir Next Cyr Medium" w:hAnsi="Avenir Next Cyr Medium"/>
                <w:b/>
                <w:color w:val="auto"/>
                <w:sz w:val="20"/>
                <w:szCs w:val="20"/>
                <w:lang w:val="uk-UA"/>
              </w:rPr>
              <w:t>Контент, згенерований споживачем, та відгуки/огляди</w:t>
            </w:r>
          </w:p>
        </w:tc>
        <w:tc>
          <w:tcPr>
            <w:tcW w:w="2551" w:type="dxa"/>
            <w:gridSpan w:val="3"/>
            <w:tcBorders>
              <w:bottom w:val="single" w:sz="4" w:space="0" w:color="auto"/>
            </w:tcBorders>
            <w:shd w:val="clear" w:color="auto" w:fill="FFFFFF" w:themeFill="background1"/>
            <w:vAlign w:val="center"/>
          </w:tcPr>
          <w:p w14:paraId="543D0CD7" w14:textId="77777777" w:rsidR="002B13B2" w:rsidRPr="00975E1D" w:rsidRDefault="002B13B2" w:rsidP="00B945D5">
            <w:pPr>
              <w:spacing w:before="60" w:after="60" w:line="240" w:lineRule="auto"/>
              <w:ind w:left="211"/>
              <w:rPr>
                <w:rFonts w:ascii="Avenir Next LT Pro" w:hAnsi="Avenir Next LT Pro"/>
                <w:color w:val="auto"/>
                <w:sz w:val="20"/>
                <w:szCs w:val="18"/>
                <w:lang w:val="ru-RU"/>
              </w:rPr>
            </w:pPr>
          </w:p>
        </w:tc>
        <w:tc>
          <w:tcPr>
            <w:tcW w:w="2644" w:type="dxa"/>
            <w:gridSpan w:val="2"/>
            <w:tcBorders>
              <w:bottom w:val="single" w:sz="4" w:space="0" w:color="auto"/>
            </w:tcBorders>
            <w:vAlign w:val="center"/>
          </w:tcPr>
          <w:p w14:paraId="452272AA" w14:textId="77777777" w:rsidR="002B13B2" w:rsidRPr="00975E1D" w:rsidRDefault="002B13B2" w:rsidP="00B945D5">
            <w:pPr>
              <w:spacing w:after="0" w:line="240" w:lineRule="auto"/>
              <w:rPr>
                <w:lang w:val="ru-RU"/>
              </w:rPr>
            </w:pPr>
          </w:p>
        </w:tc>
        <w:tc>
          <w:tcPr>
            <w:tcW w:w="2460" w:type="dxa"/>
            <w:tcBorders>
              <w:bottom w:val="single" w:sz="4" w:space="0" w:color="auto"/>
            </w:tcBorders>
            <w:vAlign w:val="center"/>
          </w:tcPr>
          <w:p w14:paraId="5595C670" w14:textId="77777777" w:rsidR="002B13B2" w:rsidRPr="00975E1D" w:rsidRDefault="002B13B2" w:rsidP="00B945D5">
            <w:pPr>
              <w:spacing w:after="0" w:line="240" w:lineRule="auto"/>
              <w:rPr>
                <w:lang w:val="ru-RU"/>
              </w:rPr>
            </w:pPr>
          </w:p>
        </w:tc>
      </w:tr>
      <w:tr w:rsidR="002B13B2" w:rsidRPr="002369F6" w14:paraId="5CDE7E5B" w14:textId="77777777" w:rsidTr="00B945D5">
        <w:trPr>
          <w:gridBefore w:val="1"/>
          <w:gridAfter w:val="2"/>
          <w:wBefore w:w="8" w:type="dxa"/>
          <w:wAfter w:w="19" w:type="dxa"/>
          <w:trHeight w:val="864"/>
        </w:trPr>
        <w:tc>
          <w:tcPr>
            <w:tcW w:w="3111" w:type="dxa"/>
            <w:gridSpan w:val="2"/>
            <w:tcBorders>
              <w:top w:val="single" w:sz="4" w:space="0" w:color="auto"/>
              <w:left w:val="single" w:sz="4" w:space="0" w:color="auto"/>
              <w:bottom w:val="single" w:sz="4" w:space="0" w:color="auto"/>
              <w:right w:val="single" w:sz="4" w:space="0" w:color="auto"/>
            </w:tcBorders>
            <w:shd w:val="clear" w:color="auto" w:fill="auto"/>
          </w:tcPr>
          <w:p w14:paraId="5BFC2E1A" w14:textId="77777777" w:rsidR="002B13B2" w:rsidRPr="00975E1D" w:rsidRDefault="002B13B2" w:rsidP="00B945D5">
            <w:pPr>
              <w:spacing w:before="60" w:after="60" w:line="240" w:lineRule="auto"/>
              <w:rPr>
                <w:rFonts w:ascii="Avenir Next Cyr Medium" w:hAnsi="Avenir Next Cyr Medium"/>
                <w:b/>
                <w:bCs/>
                <w:color w:val="000000" w:themeColor="text1"/>
                <w:sz w:val="20"/>
                <w:szCs w:val="16"/>
              </w:rPr>
            </w:pPr>
            <w:r w:rsidRPr="00975E1D">
              <w:rPr>
                <w:rFonts w:ascii="Avenir Next Cyr Medium" w:hAnsi="Avenir Next Cyr Medium"/>
                <w:b/>
                <w:bCs/>
                <w:sz w:val="20"/>
                <w:szCs w:val="20"/>
                <w:lang w:val="uk-UA"/>
              </w:rPr>
              <w:t>Інше:___________________</w:t>
            </w:r>
          </w:p>
        </w:tc>
        <w:tc>
          <w:tcPr>
            <w:tcW w:w="255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816F96"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tcBorders>
              <w:top w:val="single" w:sz="4" w:space="0" w:color="auto"/>
              <w:left w:val="single" w:sz="4" w:space="0" w:color="auto"/>
              <w:bottom w:val="single" w:sz="4" w:space="0" w:color="auto"/>
              <w:right w:val="single" w:sz="4" w:space="0" w:color="auto"/>
            </w:tcBorders>
            <w:vAlign w:val="center"/>
          </w:tcPr>
          <w:p w14:paraId="24A2CD06" w14:textId="77777777" w:rsidR="002B13B2" w:rsidRPr="002369F6" w:rsidRDefault="002B13B2" w:rsidP="00B945D5">
            <w:pPr>
              <w:spacing w:after="0" w:line="240" w:lineRule="auto"/>
            </w:pPr>
          </w:p>
        </w:tc>
        <w:tc>
          <w:tcPr>
            <w:tcW w:w="2460" w:type="dxa"/>
            <w:tcBorders>
              <w:top w:val="single" w:sz="4" w:space="0" w:color="auto"/>
              <w:left w:val="single" w:sz="4" w:space="0" w:color="auto"/>
              <w:bottom w:val="single" w:sz="4" w:space="0" w:color="auto"/>
              <w:right w:val="single" w:sz="4" w:space="0" w:color="auto"/>
            </w:tcBorders>
            <w:vAlign w:val="center"/>
          </w:tcPr>
          <w:p w14:paraId="14A018A7" w14:textId="77777777" w:rsidR="002B13B2" w:rsidRPr="002369F6" w:rsidRDefault="002B13B2" w:rsidP="00B945D5">
            <w:pPr>
              <w:spacing w:after="0" w:line="240" w:lineRule="auto"/>
            </w:pPr>
          </w:p>
        </w:tc>
      </w:tr>
      <w:tr w:rsidR="002B13B2" w:rsidRPr="00943BD3" w14:paraId="59C86F5F" w14:textId="77777777" w:rsidTr="00B945D5">
        <w:trPr>
          <w:gridBefore w:val="1"/>
          <w:wBefore w:w="8" w:type="dxa"/>
        </w:trPr>
        <w:tc>
          <w:tcPr>
            <w:tcW w:w="10785" w:type="dxa"/>
            <w:gridSpan w:val="10"/>
            <w:shd w:val="clear" w:color="auto" w:fill="BFBFBF" w:themeFill="background1" w:themeFillShade="BF"/>
            <w:vAlign w:val="center"/>
          </w:tcPr>
          <w:p w14:paraId="5EA25208" w14:textId="77777777" w:rsidR="002B13B2" w:rsidRPr="00584574" w:rsidRDefault="002B13B2" w:rsidP="00B945D5">
            <w:pPr>
              <w:spacing w:before="120" w:after="120" w:line="240" w:lineRule="auto"/>
              <w:rPr>
                <w:rFonts w:ascii="Avenir Next Cyr Medium" w:hAnsi="Avenir Next Cyr Medium" w:cs="Calibri"/>
                <w:b/>
                <w:bCs/>
                <w:color w:val="auto"/>
                <w:lang w:val="uk-UA"/>
              </w:rPr>
            </w:pPr>
            <w:bookmarkStart w:id="6" w:name="_Hlk76991373"/>
            <w:bookmarkEnd w:id="5"/>
            <w:r w:rsidRPr="00584574">
              <w:rPr>
                <w:rFonts w:ascii="Avenir Next Cyr Medium" w:hAnsi="Avenir Next Cyr Medium" w:cs="Calibri"/>
                <w:b/>
                <w:bCs/>
                <w:color w:val="auto"/>
                <w:lang w:val="uk-UA"/>
              </w:rPr>
              <w:t>КЛЮЧОВІ КАНАЛИ КОМУНІКАЦІЇ</w:t>
            </w:r>
          </w:p>
          <w:p w14:paraId="1431E91B" w14:textId="77777777" w:rsidR="002B13B2" w:rsidRPr="00584574" w:rsidRDefault="002B13B2" w:rsidP="00B945D5">
            <w:pPr>
              <w:pStyle w:val="Question"/>
              <w:tabs>
                <w:tab w:val="clear" w:pos="660"/>
                <w:tab w:val="left" w:pos="0"/>
              </w:tabs>
              <w:spacing w:before="120" w:after="120"/>
              <w:ind w:left="0" w:firstLine="0"/>
              <w:rPr>
                <w:rFonts w:ascii="Avenir Next Cyr" w:hAnsi="Avenir Next Cyr"/>
                <w:bCs/>
                <w:color w:val="auto"/>
                <w:lang w:val="uk-UA"/>
              </w:rPr>
            </w:pPr>
            <w:r w:rsidRPr="00584574">
              <w:rPr>
                <w:rFonts w:ascii="Avenir Next Cyr" w:hAnsi="Avenir Next Cyr" w:cs="Calibri"/>
                <w:bCs/>
                <w:color w:val="000000" w:themeColor="text1"/>
                <w:lang w:val="uk-UA"/>
              </w:rPr>
              <w:t>З вищенаведеного списку оберіть</w:t>
            </w:r>
            <w:r w:rsidRPr="00584574">
              <w:rPr>
                <w:rFonts w:ascii="Avenir Next Cyr" w:hAnsi="Avenir Next Cyr"/>
                <w:bCs/>
                <w:color w:val="000000" w:themeColor="text1"/>
                <w:lang w:val="uk-UA"/>
              </w:rPr>
              <w:t xml:space="preserve"> </w:t>
            </w:r>
            <w:r w:rsidRPr="00584574">
              <w:rPr>
                <w:rFonts w:ascii="Avenir Next Cyr" w:hAnsi="Avenir Next Cyr" w:cs="Calibri"/>
                <w:bCs/>
                <w:color w:val="000000" w:themeColor="text1"/>
                <w:lang w:val="uk-UA"/>
              </w:rPr>
              <w:t>три</w:t>
            </w:r>
            <w:r w:rsidRPr="00584574">
              <w:rPr>
                <w:rFonts w:ascii="Avenir Next Cyr" w:hAnsi="Avenir Next Cyr"/>
                <w:bCs/>
                <w:color w:val="000000" w:themeColor="text1"/>
                <w:lang w:val="uk-UA"/>
              </w:rPr>
              <w:t xml:space="preserve"> </w:t>
            </w:r>
            <w:r w:rsidRPr="00584574">
              <w:rPr>
                <w:rFonts w:ascii="Avenir Next Cyr" w:hAnsi="Avenir Next Cyr" w:cs="Calibri"/>
                <w:bCs/>
                <w:color w:val="000000" w:themeColor="text1"/>
                <w:lang w:val="uk-UA"/>
              </w:rPr>
              <w:t>найбільш</w:t>
            </w:r>
            <w:r w:rsidRPr="00584574">
              <w:rPr>
                <w:rFonts w:ascii="Avenir Next Cyr" w:hAnsi="Avenir Next Cyr"/>
                <w:bCs/>
                <w:color w:val="000000" w:themeColor="text1"/>
                <w:lang w:val="uk-UA"/>
              </w:rPr>
              <w:t xml:space="preserve"> </w:t>
            </w:r>
            <w:r w:rsidRPr="00584574">
              <w:rPr>
                <w:rFonts w:ascii="Avenir Next Cyr" w:hAnsi="Avenir Next Cyr" w:cs="Calibri"/>
                <w:bCs/>
                <w:color w:val="000000" w:themeColor="text1"/>
                <w:lang w:val="uk-UA"/>
              </w:rPr>
              <w:t>задіяні канали комунікацій</w:t>
            </w:r>
            <w:r w:rsidRPr="00584574">
              <w:rPr>
                <w:rFonts w:ascii="Avenir Next Cyr" w:hAnsi="Avenir Next Cyr"/>
                <w:bCs/>
                <w:color w:val="000000" w:themeColor="text1"/>
                <w:lang w:val="uk-UA"/>
              </w:rPr>
              <w:t xml:space="preserve"> </w:t>
            </w:r>
            <w:r w:rsidRPr="00584574">
              <w:rPr>
                <w:rFonts w:ascii="Avenir Next Cyr" w:hAnsi="Avenir Next Cyr" w:cs="Calibri"/>
                <w:bCs/>
                <w:color w:val="000000" w:themeColor="text1"/>
                <w:lang w:val="uk-UA"/>
              </w:rPr>
              <w:t>у вашій роботі</w:t>
            </w:r>
            <w:r w:rsidRPr="00584574">
              <w:rPr>
                <w:rFonts w:ascii="Avenir Next Cyr" w:hAnsi="Avenir Next Cyr"/>
                <w:bCs/>
                <w:color w:val="000000" w:themeColor="text1"/>
                <w:lang w:val="uk-UA"/>
              </w:rPr>
              <w:t xml:space="preserve">. </w:t>
            </w:r>
            <w:r w:rsidRPr="00584574">
              <w:rPr>
                <w:rFonts w:ascii="Avenir Next Cyr" w:hAnsi="Avenir Next Cyr" w:cs="Calibri"/>
                <w:bCs/>
                <w:color w:val="000000" w:themeColor="text1"/>
                <w:lang w:val="uk-UA"/>
              </w:rPr>
              <w:t>Перерахуйте</w:t>
            </w:r>
            <w:r w:rsidRPr="00584574">
              <w:rPr>
                <w:rFonts w:ascii="Avenir Next Cyr" w:hAnsi="Avenir Next Cyr"/>
                <w:bCs/>
                <w:color w:val="000000" w:themeColor="text1"/>
                <w:lang w:val="uk-UA"/>
              </w:rPr>
              <w:t xml:space="preserve"> </w:t>
            </w:r>
            <w:r w:rsidRPr="00584574">
              <w:rPr>
                <w:rFonts w:ascii="Avenir Next Cyr" w:hAnsi="Avenir Next Cyr" w:cs="Calibri"/>
                <w:bCs/>
                <w:color w:val="000000" w:themeColor="text1"/>
                <w:lang w:val="uk-UA"/>
              </w:rPr>
              <w:t>у</w:t>
            </w:r>
            <w:r w:rsidRPr="00584574">
              <w:rPr>
                <w:rFonts w:ascii="Avenir Next Cyr" w:hAnsi="Avenir Next Cyr"/>
                <w:bCs/>
                <w:color w:val="000000" w:themeColor="text1"/>
                <w:lang w:val="uk-UA"/>
              </w:rPr>
              <w:t xml:space="preserve"> </w:t>
            </w:r>
            <w:r w:rsidRPr="00584574">
              <w:rPr>
                <w:rFonts w:ascii="Avenir Next Cyr" w:hAnsi="Avenir Next Cyr" w:cs="Calibri"/>
                <w:bCs/>
                <w:color w:val="000000" w:themeColor="text1"/>
                <w:lang w:val="uk-UA"/>
              </w:rPr>
              <w:t>порядку</w:t>
            </w:r>
            <w:r w:rsidRPr="00584574">
              <w:rPr>
                <w:rFonts w:ascii="Avenir Next Cyr" w:hAnsi="Avenir Next Cyr"/>
                <w:bCs/>
                <w:color w:val="000000" w:themeColor="text1"/>
                <w:lang w:val="uk-UA"/>
              </w:rPr>
              <w:t xml:space="preserve"> </w:t>
            </w:r>
            <w:r w:rsidRPr="00584574">
              <w:rPr>
                <w:rFonts w:ascii="Avenir Next Cyr" w:hAnsi="Avenir Next Cyr" w:cs="Calibri"/>
                <w:bCs/>
                <w:color w:val="000000" w:themeColor="text1"/>
                <w:lang w:val="uk-UA"/>
              </w:rPr>
              <w:t>спадання від найбільш</w:t>
            </w:r>
            <w:r w:rsidRPr="00584574">
              <w:rPr>
                <w:rFonts w:ascii="Avenir Next Cyr" w:hAnsi="Avenir Next Cyr"/>
                <w:bCs/>
                <w:color w:val="000000" w:themeColor="text1"/>
                <w:lang w:val="uk-UA"/>
              </w:rPr>
              <w:t xml:space="preserve"> </w:t>
            </w:r>
            <w:r w:rsidRPr="00584574">
              <w:rPr>
                <w:rFonts w:ascii="Avenir Next Cyr" w:hAnsi="Avenir Next Cyr" w:cs="Calibri"/>
                <w:bCs/>
                <w:color w:val="000000" w:themeColor="text1"/>
                <w:lang w:val="uk-UA"/>
              </w:rPr>
              <w:t>до найменш задіяного каналу.</w:t>
            </w:r>
          </w:p>
        </w:tc>
      </w:tr>
      <w:tr w:rsidR="002B13B2" w:rsidRPr="00943BD3" w14:paraId="67E6EFC7" w14:textId="77777777" w:rsidTr="00B945D5">
        <w:trPr>
          <w:gridBefore w:val="1"/>
          <w:wBefore w:w="8" w:type="dxa"/>
          <w:trHeight w:val="864"/>
        </w:trPr>
        <w:tc>
          <w:tcPr>
            <w:tcW w:w="4211" w:type="dxa"/>
            <w:gridSpan w:val="3"/>
            <w:shd w:val="clear" w:color="auto" w:fill="FFFFFF" w:themeFill="background1"/>
            <w:vAlign w:val="center"/>
          </w:tcPr>
          <w:p w14:paraId="7965830C" w14:textId="77777777" w:rsidR="002B13B2" w:rsidRPr="00584574" w:rsidRDefault="002B13B2" w:rsidP="00B945D5">
            <w:pPr>
              <w:spacing w:before="60" w:after="60" w:line="240" w:lineRule="auto"/>
              <w:rPr>
                <w:rFonts w:ascii="AvenirNext LT Pro Bold" w:hAnsi="AvenirNext LT Pro Bold"/>
                <w:color w:val="auto"/>
                <w:sz w:val="20"/>
                <w:szCs w:val="18"/>
                <w:lang w:val="uk-UA"/>
              </w:rPr>
            </w:pPr>
            <w:r w:rsidRPr="00584574">
              <w:rPr>
                <w:rFonts w:ascii="Avenir Next Cyr Medium" w:hAnsi="Avenir Next Cyr Medium" w:cs="Calibri"/>
                <w:b/>
                <w:color w:val="000000"/>
                <w:sz w:val="20"/>
                <w:szCs w:val="19"/>
                <w:lang w:val="uk-UA"/>
              </w:rPr>
              <w:t>КЛЮЧОВИЙ КАНАЛ КОМУНІКАЦІЇ</w:t>
            </w:r>
            <w:r w:rsidRPr="00584574">
              <w:rPr>
                <w:rFonts w:ascii="AvenirNext LT Pro Bold" w:hAnsi="AvenirNext LT Pro Bold"/>
                <w:b/>
                <w:color w:val="000000"/>
                <w:sz w:val="20"/>
                <w:szCs w:val="19"/>
                <w:lang w:val="uk-UA"/>
              </w:rPr>
              <w:t xml:space="preserve"> </w:t>
            </w:r>
            <w:r w:rsidRPr="00584574">
              <w:rPr>
                <w:rFonts w:ascii="Avenir Next Cyr Medium" w:hAnsi="Avenir Next Cyr Medium"/>
                <w:b/>
                <w:color w:val="000000"/>
                <w:sz w:val="20"/>
                <w:szCs w:val="19"/>
                <w:lang w:val="uk-UA"/>
              </w:rPr>
              <w:t>#1</w:t>
            </w:r>
            <w:r w:rsidRPr="00584574">
              <w:rPr>
                <w:rFonts w:ascii="AvenirNext LT Pro Bold" w:hAnsi="AvenirNext LT Pro Bold"/>
                <w:color w:val="auto"/>
                <w:sz w:val="20"/>
                <w:szCs w:val="18"/>
                <w:lang w:val="uk-UA"/>
              </w:rPr>
              <w:t xml:space="preserve"> </w:t>
            </w:r>
          </w:p>
          <w:p w14:paraId="46616702" w14:textId="77777777" w:rsidR="002B13B2" w:rsidRPr="00584574" w:rsidRDefault="002B13B2" w:rsidP="00B945D5">
            <w:pPr>
              <w:spacing w:before="60" w:after="60" w:line="240" w:lineRule="auto"/>
              <w:rPr>
                <w:rFonts w:ascii="Avenir Next Cyr" w:hAnsi="Avenir Next Cyr"/>
                <w:b/>
                <w:i/>
                <w:color w:val="000000"/>
                <w:sz w:val="19"/>
                <w:szCs w:val="19"/>
                <w:lang w:val="uk-UA"/>
              </w:rPr>
            </w:pPr>
            <w:r w:rsidRPr="00584574">
              <w:rPr>
                <w:rFonts w:ascii="Avenir Next Cyr" w:hAnsi="Avenir Next Cyr"/>
                <w:i/>
                <w:color w:val="auto"/>
                <w:sz w:val="16"/>
                <w:szCs w:val="19"/>
                <w:lang w:val="uk-UA"/>
              </w:rPr>
              <w:t>(</w:t>
            </w:r>
            <w:r w:rsidRPr="00584574">
              <w:rPr>
                <w:rFonts w:ascii="Avenir Next Cyr" w:hAnsi="Avenir Next Cyr" w:cs="Calibri"/>
                <w:i/>
                <w:color w:val="auto"/>
                <w:sz w:val="16"/>
                <w:szCs w:val="19"/>
                <w:lang w:val="uk-UA"/>
              </w:rPr>
              <w:t>Оберіть один з вищевказаної таблиці)</w:t>
            </w:r>
          </w:p>
        </w:tc>
        <w:tc>
          <w:tcPr>
            <w:tcW w:w="6574" w:type="dxa"/>
            <w:gridSpan w:val="7"/>
            <w:shd w:val="clear" w:color="auto" w:fill="FFFFFF" w:themeFill="background1"/>
            <w:vAlign w:val="center"/>
          </w:tcPr>
          <w:p w14:paraId="21B9971D" w14:textId="77777777" w:rsidR="002B13B2" w:rsidRPr="00584574" w:rsidRDefault="002B13B2" w:rsidP="00B945D5">
            <w:pPr>
              <w:spacing w:before="60" w:after="60" w:line="240" w:lineRule="auto"/>
              <w:ind w:left="181"/>
              <w:rPr>
                <w:rFonts w:ascii="Avenir Next LT Pro" w:hAnsi="Avenir Next LT Pro"/>
                <w:color w:val="auto"/>
                <w:sz w:val="20"/>
                <w:szCs w:val="18"/>
                <w:lang w:val="uk-UA"/>
              </w:rPr>
            </w:pPr>
          </w:p>
        </w:tc>
      </w:tr>
      <w:tr w:rsidR="002B13B2" w:rsidRPr="00943BD3" w14:paraId="0C2B8B53" w14:textId="77777777" w:rsidTr="00B945D5">
        <w:trPr>
          <w:gridBefore w:val="1"/>
          <w:wBefore w:w="8" w:type="dxa"/>
          <w:trHeight w:val="864"/>
        </w:trPr>
        <w:tc>
          <w:tcPr>
            <w:tcW w:w="4211" w:type="dxa"/>
            <w:gridSpan w:val="3"/>
            <w:shd w:val="clear" w:color="auto" w:fill="FFFFFF" w:themeFill="background1"/>
            <w:vAlign w:val="center"/>
          </w:tcPr>
          <w:p w14:paraId="218980A2" w14:textId="77777777" w:rsidR="002B13B2" w:rsidRPr="00584574" w:rsidRDefault="002B13B2" w:rsidP="00B945D5">
            <w:pPr>
              <w:spacing w:before="60" w:after="60" w:line="240" w:lineRule="auto"/>
              <w:rPr>
                <w:rFonts w:asciiTheme="minorHAnsi" w:hAnsiTheme="minorHAnsi"/>
                <w:color w:val="auto"/>
                <w:sz w:val="20"/>
                <w:szCs w:val="18"/>
                <w:lang w:val="uk-UA"/>
              </w:rPr>
            </w:pPr>
            <w:r w:rsidRPr="00584574">
              <w:rPr>
                <w:rFonts w:ascii="Avenir Next Cyr Medium" w:hAnsi="Avenir Next Cyr Medium" w:cs="Calibri"/>
                <w:b/>
                <w:color w:val="000000"/>
                <w:sz w:val="20"/>
                <w:szCs w:val="19"/>
                <w:lang w:val="uk-UA"/>
              </w:rPr>
              <w:t>КЛЮЧОВИЙ КАНАЛ КОМУНІКАЦІЇ</w:t>
            </w:r>
            <w:r w:rsidRPr="00584574">
              <w:rPr>
                <w:rFonts w:ascii="AvenirNext LT Pro Bold" w:hAnsi="AvenirNext LT Pro Bold"/>
                <w:b/>
                <w:color w:val="000000"/>
                <w:sz w:val="20"/>
                <w:szCs w:val="19"/>
                <w:lang w:val="uk-UA"/>
              </w:rPr>
              <w:t xml:space="preserve"> </w:t>
            </w:r>
            <w:r w:rsidRPr="00584574">
              <w:rPr>
                <w:rFonts w:ascii="Avenir Next Cyr Medium" w:hAnsi="Avenir Next Cyr Medium"/>
                <w:b/>
                <w:color w:val="000000"/>
                <w:sz w:val="20"/>
                <w:szCs w:val="19"/>
                <w:lang w:val="uk-UA"/>
              </w:rPr>
              <w:t>#2</w:t>
            </w:r>
          </w:p>
          <w:p w14:paraId="33188A70" w14:textId="77777777" w:rsidR="002B13B2" w:rsidRPr="00584574" w:rsidRDefault="002B13B2" w:rsidP="00B945D5">
            <w:pPr>
              <w:spacing w:before="60" w:after="60" w:line="240" w:lineRule="auto"/>
              <w:rPr>
                <w:rFonts w:ascii="Avenir Next Cyr" w:hAnsi="Avenir Next Cyr"/>
                <w:b/>
                <w:color w:val="000000"/>
                <w:sz w:val="19"/>
                <w:szCs w:val="19"/>
                <w:lang w:val="uk-UA"/>
              </w:rPr>
            </w:pPr>
            <w:r w:rsidRPr="00584574">
              <w:rPr>
                <w:rFonts w:ascii="Avenir Next Cyr" w:hAnsi="Avenir Next Cyr"/>
                <w:i/>
                <w:color w:val="auto"/>
                <w:sz w:val="16"/>
                <w:szCs w:val="19"/>
                <w:lang w:val="uk-UA"/>
              </w:rPr>
              <w:t>(</w:t>
            </w:r>
            <w:r w:rsidRPr="00584574">
              <w:rPr>
                <w:rFonts w:ascii="Avenir Next Cyr" w:hAnsi="Avenir Next Cyr" w:cs="Calibri"/>
                <w:i/>
                <w:color w:val="auto"/>
                <w:sz w:val="16"/>
                <w:szCs w:val="19"/>
                <w:lang w:val="uk-UA"/>
              </w:rPr>
              <w:t>Оберіть один з вищевказаної таблиці або вкажіть N/A)</w:t>
            </w:r>
          </w:p>
        </w:tc>
        <w:tc>
          <w:tcPr>
            <w:tcW w:w="6574" w:type="dxa"/>
            <w:gridSpan w:val="7"/>
            <w:shd w:val="clear" w:color="auto" w:fill="FFFFFF" w:themeFill="background1"/>
            <w:vAlign w:val="center"/>
          </w:tcPr>
          <w:p w14:paraId="4F83BE62" w14:textId="77777777" w:rsidR="002B13B2" w:rsidRPr="00584574" w:rsidRDefault="002B13B2" w:rsidP="00B945D5">
            <w:pPr>
              <w:spacing w:before="60" w:after="60" w:line="240" w:lineRule="auto"/>
              <w:ind w:left="211"/>
              <w:rPr>
                <w:rFonts w:ascii="Avenir Next LT Pro" w:hAnsi="Avenir Next LT Pro"/>
                <w:color w:val="auto"/>
                <w:sz w:val="20"/>
                <w:szCs w:val="18"/>
                <w:lang w:val="uk-UA"/>
              </w:rPr>
            </w:pPr>
          </w:p>
        </w:tc>
      </w:tr>
      <w:tr w:rsidR="002B13B2" w:rsidRPr="00943BD3" w14:paraId="68B25B65" w14:textId="77777777" w:rsidTr="00B945D5">
        <w:trPr>
          <w:gridBefore w:val="1"/>
          <w:wBefore w:w="8" w:type="dxa"/>
          <w:trHeight w:val="864"/>
        </w:trPr>
        <w:tc>
          <w:tcPr>
            <w:tcW w:w="4211" w:type="dxa"/>
            <w:gridSpan w:val="3"/>
            <w:shd w:val="clear" w:color="auto" w:fill="FFFFFF" w:themeFill="background1"/>
            <w:vAlign w:val="center"/>
          </w:tcPr>
          <w:p w14:paraId="7D8C9AD5" w14:textId="77777777" w:rsidR="002B13B2" w:rsidRPr="00584574" w:rsidRDefault="002B13B2" w:rsidP="00B945D5">
            <w:pPr>
              <w:spacing w:before="60" w:after="60" w:line="240" w:lineRule="auto"/>
              <w:rPr>
                <w:rFonts w:ascii="AvenirNext LT Pro Bold" w:hAnsi="AvenirNext LT Pro Bold"/>
                <w:color w:val="auto"/>
                <w:sz w:val="20"/>
                <w:szCs w:val="18"/>
                <w:lang w:val="uk-UA"/>
              </w:rPr>
            </w:pPr>
            <w:r w:rsidRPr="00584574">
              <w:rPr>
                <w:rFonts w:ascii="Avenir Next Cyr Medium" w:hAnsi="Avenir Next Cyr Medium" w:cs="Calibri"/>
                <w:b/>
                <w:color w:val="000000"/>
                <w:sz w:val="20"/>
                <w:szCs w:val="19"/>
                <w:lang w:val="uk-UA"/>
              </w:rPr>
              <w:t>КЛЮЧОВИЙ КАНАЛ КОМУНІКАЦІЇ</w:t>
            </w:r>
            <w:r w:rsidRPr="00584574">
              <w:rPr>
                <w:rFonts w:ascii="AvenirNext LT Pro Bold" w:hAnsi="AvenirNext LT Pro Bold"/>
                <w:b/>
                <w:color w:val="000000"/>
                <w:sz w:val="20"/>
                <w:szCs w:val="19"/>
                <w:lang w:val="uk-UA"/>
              </w:rPr>
              <w:t xml:space="preserve"> </w:t>
            </w:r>
            <w:r w:rsidRPr="00584574">
              <w:rPr>
                <w:rFonts w:ascii="Avenir Next Cyr Medium" w:hAnsi="Avenir Next Cyr Medium"/>
                <w:b/>
                <w:color w:val="000000"/>
                <w:sz w:val="20"/>
                <w:szCs w:val="19"/>
                <w:lang w:val="uk-UA"/>
              </w:rPr>
              <w:t>#3</w:t>
            </w:r>
            <w:r w:rsidRPr="00584574">
              <w:rPr>
                <w:rFonts w:ascii="Avenir Next Cyr Medium" w:hAnsi="Avenir Next Cyr Medium"/>
                <w:color w:val="auto"/>
                <w:sz w:val="20"/>
                <w:szCs w:val="18"/>
                <w:lang w:val="uk-UA"/>
              </w:rPr>
              <w:t xml:space="preserve"> </w:t>
            </w:r>
          </w:p>
          <w:p w14:paraId="161CD99D" w14:textId="77777777" w:rsidR="002B13B2" w:rsidRPr="00584574" w:rsidRDefault="002B13B2" w:rsidP="00B945D5">
            <w:pPr>
              <w:spacing w:before="60" w:after="60" w:line="240" w:lineRule="auto"/>
              <w:rPr>
                <w:rFonts w:ascii="Avenir Next Cyr" w:hAnsi="Avenir Next Cyr"/>
                <w:b/>
                <w:color w:val="000000"/>
                <w:sz w:val="19"/>
                <w:szCs w:val="19"/>
                <w:lang w:val="uk-UA"/>
              </w:rPr>
            </w:pPr>
            <w:r w:rsidRPr="00584574">
              <w:rPr>
                <w:rFonts w:ascii="Avenir Next Cyr" w:hAnsi="Avenir Next Cyr"/>
                <w:i/>
                <w:color w:val="auto"/>
                <w:sz w:val="16"/>
                <w:szCs w:val="19"/>
                <w:lang w:val="uk-UA"/>
              </w:rPr>
              <w:t>(</w:t>
            </w:r>
            <w:r w:rsidRPr="00584574">
              <w:rPr>
                <w:rFonts w:ascii="Avenir Next Cyr" w:hAnsi="Avenir Next Cyr" w:cs="Calibri"/>
                <w:i/>
                <w:color w:val="auto"/>
                <w:sz w:val="16"/>
                <w:szCs w:val="19"/>
                <w:lang w:val="uk-UA"/>
              </w:rPr>
              <w:t>Оберіть один з вищевказаної таблиці або вкажіть N/A)</w:t>
            </w:r>
          </w:p>
        </w:tc>
        <w:tc>
          <w:tcPr>
            <w:tcW w:w="6574" w:type="dxa"/>
            <w:gridSpan w:val="7"/>
            <w:shd w:val="clear" w:color="auto" w:fill="FFFFFF" w:themeFill="background1"/>
            <w:vAlign w:val="center"/>
          </w:tcPr>
          <w:p w14:paraId="6BD515CD" w14:textId="77777777" w:rsidR="002B13B2" w:rsidRPr="00584574" w:rsidRDefault="002B13B2" w:rsidP="00B945D5">
            <w:pPr>
              <w:spacing w:before="60" w:after="60" w:line="240" w:lineRule="auto"/>
              <w:ind w:left="211"/>
              <w:rPr>
                <w:rFonts w:ascii="Avenir Next LT Pro" w:hAnsi="Avenir Next LT Pro"/>
                <w:color w:val="auto"/>
                <w:sz w:val="20"/>
                <w:szCs w:val="18"/>
                <w:lang w:val="uk-UA"/>
              </w:rPr>
            </w:pPr>
          </w:p>
        </w:tc>
      </w:tr>
      <w:bookmarkEnd w:id="6"/>
      <w:tr w:rsidR="002B13B2" w:rsidRPr="00943BD3" w14:paraId="65B72C6C" w14:textId="77777777" w:rsidTr="00B945D5">
        <w:trPr>
          <w:gridAfter w:val="2"/>
          <w:wAfter w:w="20" w:type="dxa"/>
          <w:trHeight w:val="864"/>
        </w:trPr>
        <w:tc>
          <w:tcPr>
            <w:tcW w:w="10773" w:type="dxa"/>
            <w:gridSpan w:val="9"/>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1D6930B3" w14:textId="77777777" w:rsidR="002B13B2" w:rsidRPr="00584574" w:rsidRDefault="002B13B2" w:rsidP="00B945D5">
            <w:pPr>
              <w:spacing w:before="120" w:after="120" w:line="240" w:lineRule="auto"/>
              <w:rPr>
                <w:rFonts w:ascii="Avenir Next Cyr Medium" w:hAnsi="Avenir Next Cyr Medium" w:cs="Calibri"/>
                <w:b/>
                <w:color w:val="auto"/>
                <w:szCs w:val="22"/>
                <w:lang w:val="uk-UA"/>
              </w:rPr>
            </w:pPr>
            <w:r w:rsidRPr="00584574">
              <w:rPr>
                <w:rFonts w:ascii="Avenir Next Cyr Medium" w:hAnsi="Avenir Next Cyr Medium" w:cs="Calibri"/>
                <w:b/>
                <w:color w:val="auto"/>
                <w:szCs w:val="22"/>
                <w:lang w:val="uk-UA"/>
              </w:rPr>
              <w:t>СОЦІАЛЬНІ МЕРЕЖІ</w:t>
            </w:r>
          </w:p>
          <w:p w14:paraId="677DF1EE" w14:textId="77777777" w:rsidR="002B13B2" w:rsidRDefault="002B13B2" w:rsidP="00B945D5">
            <w:pPr>
              <w:spacing w:before="60" w:after="60" w:line="240" w:lineRule="auto"/>
              <w:ind w:left="211"/>
              <w:rPr>
                <w:rFonts w:ascii="Avenir Next LT Pro" w:hAnsi="Avenir Next LT Pro"/>
                <w:color w:val="auto"/>
                <w:sz w:val="20"/>
                <w:szCs w:val="18"/>
                <w:lang w:val="uk-UA"/>
              </w:rPr>
            </w:pPr>
            <w:r w:rsidRPr="00584574">
              <w:rPr>
                <w:rFonts w:ascii="Avenir Next Cyr" w:hAnsi="Avenir Next Cyr" w:cs="Calibri"/>
                <w:color w:val="auto"/>
                <w:sz w:val="20"/>
                <w:szCs w:val="20"/>
                <w:lang w:val="uk-UA"/>
              </w:rPr>
              <w:t>Зі списку нижче виберіть</w:t>
            </w:r>
            <w:r w:rsidRPr="00584574">
              <w:rPr>
                <w:rFonts w:ascii="Avenir Next Cyr" w:hAnsi="Avenir Next Cyr"/>
                <w:color w:val="auto"/>
                <w:sz w:val="20"/>
                <w:szCs w:val="20"/>
                <w:lang w:val="uk-UA"/>
              </w:rPr>
              <w:t xml:space="preserve"> </w:t>
            </w:r>
            <w:r w:rsidRPr="00584574">
              <w:rPr>
                <w:rFonts w:ascii="Avenir Next Cyr" w:hAnsi="Avenir Next Cyr" w:cs="Calibri"/>
                <w:color w:val="auto"/>
                <w:sz w:val="20"/>
                <w:szCs w:val="20"/>
                <w:lang w:val="uk-UA"/>
              </w:rPr>
              <w:t>усі</w:t>
            </w:r>
            <w:r w:rsidRPr="00584574">
              <w:rPr>
                <w:rFonts w:ascii="Avenir Next Cyr" w:hAnsi="Avenir Next Cyr"/>
                <w:color w:val="auto"/>
                <w:sz w:val="20"/>
                <w:szCs w:val="20"/>
                <w:lang w:val="uk-UA"/>
              </w:rPr>
              <w:t xml:space="preserve"> </w:t>
            </w:r>
            <w:r w:rsidRPr="00584574">
              <w:rPr>
                <w:rFonts w:ascii="Avenir Next Cyr" w:hAnsi="Avenir Next Cyr" w:cs="Calibri"/>
                <w:color w:val="auto"/>
                <w:sz w:val="20"/>
                <w:szCs w:val="20"/>
                <w:lang w:val="uk-UA"/>
              </w:rPr>
              <w:t>платформи</w:t>
            </w:r>
            <w:r w:rsidRPr="00584574">
              <w:rPr>
                <w:rFonts w:ascii="Avenir Next Cyr" w:hAnsi="Avenir Next Cyr"/>
                <w:color w:val="auto"/>
                <w:sz w:val="20"/>
                <w:szCs w:val="20"/>
                <w:lang w:val="uk-UA"/>
              </w:rPr>
              <w:t xml:space="preserve"> </w:t>
            </w:r>
            <w:r w:rsidRPr="000F0840">
              <w:rPr>
                <w:rFonts w:ascii="Avenir Next Cyr" w:hAnsi="Avenir Next Cyr" w:cs="Calibri"/>
                <w:color w:val="auto"/>
                <w:sz w:val="20"/>
                <w:szCs w:val="20"/>
                <w:lang w:val="uk-UA"/>
              </w:rPr>
              <w:t>соціальних мереж</w:t>
            </w:r>
            <w:r w:rsidRPr="000F0840">
              <w:rPr>
                <w:rFonts w:ascii="Avenir Next Cyr" w:hAnsi="Avenir Next Cyr"/>
                <w:color w:val="auto"/>
                <w:sz w:val="20"/>
                <w:szCs w:val="20"/>
                <w:lang w:val="uk-UA"/>
              </w:rPr>
              <w:t xml:space="preserve">, </w:t>
            </w:r>
            <w:r w:rsidRPr="000F0840">
              <w:rPr>
                <w:rFonts w:ascii="Avenir Next Cyr" w:hAnsi="Avenir Next Cyr" w:cs="Calibri"/>
                <w:color w:val="auto"/>
                <w:sz w:val="20"/>
                <w:szCs w:val="20"/>
                <w:lang w:val="uk-UA"/>
              </w:rPr>
              <w:t>що</w:t>
            </w:r>
            <w:r w:rsidRPr="000F0840">
              <w:rPr>
                <w:rFonts w:ascii="Avenir Next Cyr" w:hAnsi="Avenir Next Cyr"/>
                <w:color w:val="auto"/>
                <w:sz w:val="20"/>
                <w:szCs w:val="20"/>
                <w:lang w:val="uk-UA"/>
              </w:rPr>
              <w:t xml:space="preserve"> </w:t>
            </w:r>
            <w:r w:rsidRPr="000F0840">
              <w:rPr>
                <w:rFonts w:ascii="Avenir Next Cyr" w:hAnsi="Avenir Next Cyr" w:cs="Calibri"/>
                <w:color w:val="auto"/>
                <w:sz w:val="20"/>
                <w:szCs w:val="20"/>
                <w:lang w:val="uk-UA"/>
              </w:rPr>
              <w:t>були задіяні</w:t>
            </w:r>
            <w:r w:rsidRPr="000F0840">
              <w:rPr>
                <w:rFonts w:ascii="Avenir Next Cyr" w:hAnsi="Avenir Next Cyr"/>
                <w:color w:val="auto"/>
                <w:sz w:val="20"/>
                <w:szCs w:val="20"/>
                <w:lang w:val="uk-UA"/>
              </w:rPr>
              <w:t xml:space="preserve"> </w:t>
            </w:r>
            <w:r w:rsidRPr="000F0840">
              <w:rPr>
                <w:rFonts w:ascii="Avenir Next Cyr" w:hAnsi="Avenir Next Cyr" w:cs="Calibri"/>
                <w:color w:val="auto"/>
                <w:sz w:val="20"/>
                <w:szCs w:val="20"/>
                <w:lang w:val="uk-UA"/>
              </w:rPr>
              <w:t>у</w:t>
            </w:r>
            <w:r w:rsidRPr="000F0840">
              <w:rPr>
                <w:rFonts w:ascii="Avenir Next Cyr" w:hAnsi="Avenir Next Cyr"/>
                <w:color w:val="auto"/>
                <w:sz w:val="20"/>
                <w:szCs w:val="20"/>
                <w:lang w:val="uk-UA"/>
              </w:rPr>
              <w:t xml:space="preserve"> </w:t>
            </w:r>
            <w:r w:rsidRPr="000F0840">
              <w:rPr>
                <w:rFonts w:ascii="Avenir Next Cyr" w:hAnsi="Avenir Next Cyr" w:cs="Calibri"/>
                <w:color w:val="auto"/>
                <w:sz w:val="20"/>
                <w:szCs w:val="20"/>
                <w:lang w:val="uk-UA"/>
              </w:rPr>
              <w:t>вашій роботі.</w:t>
            </w:r>
          </w:p>
        </w:tc>
      </w:tr>
      <w:tr w:rsidR="002B13B2" w:rsidRPr="00831516" w14:paraId="287C216C" w14:textId="77777777" w:rsidTr="00B945D5">
        <w:trPr>
          <w:gridAfter w:val="2"/>
          <w:wAfter w:w="20" w:type="dxa"/>
          <w:trHeight w:val="864"/>
        </w:trPr>
        <w:tc>
          <w:tcPr>
            <w:tcW w:w="2495"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F3019D4" w14:textId="77777777" w:rsidR="002B13B2" w:rsidRPr="000F0840" w:rsidRDefault="00C54CDD" w:rsidP="00B945D5">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rPr>
                <w:id w:val="1306193212"/>
                <w14:checkbox>
                  <w14:checked w14:val="0"/>
                  <w14:checkedState w14:val="2612" w14:font="MS Gothic"/>
                  <w14:uncheckedState w14:val="2610" w14:font="MS Gothic"/>
                </w14:checkbox>
              </w:sdtPr>
              <w:sdtEndPr/>
              <w:sdtContent>
                <w:r w:rsidR="002B13B2" w:rsidRPr="000F0840">
                  <w:rPr>
                    <w:rFonts w:ascii="MS Gothic" w:eastAsia="MS Gothic" w:hAnsi="MS Gothic" w:hint="eastAsia"/>
                    <w:b/>
                    <w:color w:val="auto"/>
                  </w:rPr>
                  <w:t>☐</w:t>
                </w:r>
              </w:sdtContent>
            </w:sdt>
            <w:r w:rsidR="002B13B2" w:rsidRPr="000F0840">
              <w:rPr>
                <w:rFonts w:asciiTheme="minorHAnsi" w:hAnsiTheme="minorHAnsi"/>
                <w:b/>
                <w:color w:val="auto"/>
                <w:lang w:val="uk-UA"/>
              </w:rPr>
              <w:t xml:space="preserve"> </w:t>
            </w:r>
            <w:r w:rsidR="002B13B2" w:rsidRPr="000F0840">
              <w:rPr>
                <w:rFonts w:ascii="Avenir Next Cyr Medium" w:eastAsia="Avenir Next" w:hAnsi="Avenir Next Cyr Medium" w:cs="Avenir Next"/>
                <w:b/>
                <w:bCs/>
                <w:color w:val="auto"/>
                <w:sz w:val="20"/>
                <w:szCs w:val="20"/>
              </w:rPr>
              <w:t xml:space="preserve">Blog </w:t>
            </w:r>
            <w:r w:rsidR="002B13B2" w:rsidRPr="000F0840">
              <w:rPr>
                <w:rFonts w:ascii="Avenir Next Cyr Medium" w:hAnsi="Avenir Next Cyr Medium"/>
                <w:b/>
                <w:bCs/>
                <w:color w:val="auto"/>
                <w:sz w:val="20"/>
                <w:szCs w:val="20"/>
              </w:rPr>
              <w:br/>
            </w:r>
            <w:r w:rsidR="002B13B2" w:rsidRPr="000F0840">
              <w:rPr>
                <w:rFonts w:ascii="Avenir Next Cyr Medium" w:eastAsia="Avenir Next" w:hAnsi="Avenir Next Cyr Medium" w:cs="Avenir Next"/>
                <w:b/>
                <w:bCs/>
                <w:color w:val="auto"/>
                <w:sz w:val="20"/>
                <w:szCs w:val="20"/>
              </w:rPr>
              <w:t>(Tumblr, Medium, etc.)</w:t>
            </w:r>
          </w:p>
        </w:tc>
        <w:tc>
          <w:tcPr>
            <w:tcW w:w="2608" w:type="dxa"/>
            <w:gridSpan w:val="3"/>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35BB7C1" w14:textId="77777777" w:rsidR="002B13B2" w:rsidRPr="000F0840" w:rsidRDefault="00C54CDD" w:rsidP="00B945D5">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rPr>
                <w:id w:val="-1104424687"/>
                <w14:checkbox>
                  <w14:checked w14:val="0"/>
                  <w14:checkedState w14:val="2612" w14:font="MS Gothic"/>
                  <w14:uncheckedState w14:val="2610" w14:font="MS Gothic"/>
                </w14:checkbox>
              </w:sdtPr>
              <w:sdtEndPr/>
              <w:sdtContent>
                <w:r w:rsidR="002B13B2" w:rsidRPr="000F0840">
                  <w:rPr>
                    <w:rFonts w:ascii="MS Gothic" w:eastAsia="MS Gothic" w:hAnsi="MS Gothic" w:hint="eastAsia"/>
                    <w:b/>
                    <w:color w:val="auto"/>
                  </w:rPr>
                  <w:t>☐</w:t>
                </w:r>
              </w:sdtContent>
            </w:sdt>
            <w:r w:rsidR="002B13B2" w:rsidRPr="000F0840">
              <w:rPr>
                <w:rFonts w:asciiTheme="minorHAnsi" w:hAnsiTheme="minorHAnsi"/>
                <w:b/>
                <w:color w:val="auto"/>
                <w:lang w:val="uk-UA"/>
              </w:rPr>
              <w:t xml:space="preserve"> </w:t>
            </w:r>
            <w:r w:rsidR="002B13B2" w:rsidRPr="000F0840">
              <w:rPr>
                <w:rFonts w:ascii="Avenir Next Cyr Medium" w:eastAsia="Avenir Next" w:hAnsi="Avenir Next Cyr Medium" w:cs="Avenir Next"/>
                <w:b/>
                <w:bCs/>
                <w:color w:val="auto"/>
                <w:sz w:val="20"/>
                <w:szCs w:val="20"/>
              </w:rPr>
              <w:t>Discord</w:t>
            </w:r>
          </w:p>
        </w:tc>
        <w:tc>
          <w:tcPr>
            <w:tcW w:w="2448"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0A52381" w14:textId="77777777" w:rsidR="002B13B2" w:rsidRPr="000F0840" w:rsidRDefault="00C54CDD" w:rsidP="00B945D5">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rPr>
                <w:id w:val="-276498289"/>
                <w14:checkbox>
                  <w14:checked w14:val="0"/>
                  <w14:checkedState w14:val="2612" w14:font="MS Gothic"/>
                  <w14:uncheckedState w14:val="2610" w14:font="MS Gothic"/>
                </w14:checkbox>
              </w:sdtPr>
              <w:sdtEndPr/>
              <w:sdtContent>
                <w:r w:rsidR="002B13B2" w:rsidRPr="000F0840">
                  <w:rPr>
                    <w:rFonts w:ascii="MS Gothic" w:eastAsia="MS Gothic" w:hAnsi="MS Gothic" w:hint="eastAsia"/>
                    <w:b/>
                    <w:color w:val="auto"/>
                  </w:rPr>
                  <w:t>☐</w:t>
                </w:r>
              </w:sdtContent>
            </w:sdt>
            <w:r w:rsidR="002B13B2" w:rsidRPr="000F0840">
              <w:rPr>
                <w:rFonts w:asciiTheme="minorHAnsi" w:hAnsiTheme="minorHAnsi"/>
                <w:b/>
                <w:color w:val="auto"/>
                <w:lang w:val="uk-UA"/>
              </w:rPr>
              <w:t xml:space="preserve"> </w:t>
            </w:r>
            <w:r w:rsidR="002B13B2" w:rsidRPr="000F0840">
              <w:rPr>
                <w:rFonts w:ascii="Avenir Next Cyr Medium" w:eastAsia="Avenir Next" w:hAnsi="Avenir Next Cyr Medium" w:cs="Avenir Next"/>
                <w:b/>
                <w:bCs/>
                <w:color w:val="auto"/>
                <w:sz w:val="20"/>
                <w:szCs w:val="20"/>
              </w:rPr>
              <w:t>Facebook</w:t>
            </w:r>
          </w:p>
        </w:tc>
        <w:tc>
          <w:tcPr>
            <w:tcW w:w="3222"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A4FF523" w14:textId="77777777" w:rsidR="002B13B2" w:rsidRPr="000F0840" w:rsidRDefault="00C54CDD" w:rsidP="00B945D5">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rPr>
                <w:id w:val="-364292878"/>
                <w14:checkbox>
                  <w14:checked w14:val="0"/>
                  <w14:checkedState w14:val="2612" w14:font="MS Gothic"/>
                  <w14:uncheckedState w14:val="2610" w14:font="MS Gothic"/>
                </w14:checkbox>
              </w:sdtPr>
              <w:sdtEndPr/>
              <w:sdtContent>
                <w:r w:rsidR="002B13B2" w:rsidRPr="000F0840">
                  <w:rPr>
                    <w:rFonts w:ascii="MS Gothic" w:eastAsia="MS Gothic" w:hAnsi="MS Gothic" w:hint="eastAsia"/>
                    <w:b/>
                    <w:color w:val="auto"/>
                  </w:rPr>
                  <w:t>☐</w:t>
                </w:r>
              </w:sdtContent>
            </w:sdt>
            <w:r w:rsidR="002B13B2" w:rsidRPr="000F0840">
              <w:rPr>
                <w:rFonts w:asciiTheme="minorHAnsi" w:hAnsiTheme="minorHAnsi"/>
                <w:b/>
                <w:color w:val="auto"/>
                <w:lang w:val="uk-UA"/>
              </w:rPr>
              <w:t xml:space="preserve"> </w:t>
            </w:r>
            <w:r w:rsidR="002B13B2" w:rsidRPr="000F0840">
              <w:rPr>
                <w:rFonts w:ascii="Avenir Next Cyr Medium" w:eastAsia="Avenir Next" w:hAnsi="Avenir Next Cyr Medium" w:cs="Avenir Next"/>
                <w:b/>
                <w:bCs/>
                <w:color w:val="auto"/>
                <w:sz w:val="20"/>
                <w:szCs w:val="20"/>
              </w:rPr>
              <w:t>Foursquare</w:t>
            </w:r>
          </w:p>
        </w:tc>
      </w:tr>
      <w:tr w:rsidR="002B13B2" w:rsidRPr="00831516" w14:paraId="197956A5" w14:textId="77777777" w:rsidTr="00B945D5">
        <w:trPr>
          <w:gridAfter w:val="2"/>
          <w:wAfter w:w="20" w:type="dxa"/>
          <w:trHeight w:val="864"/>
        </w:trPr>
        <w:tc>
          <w:tcPr>
            <w:tcW w:w="2495"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D1B00AE" w14:textId="77777777" w:rsidR="002B13B2" w:rsidRPr="000F0840" w:rsidRDefault="00C54CDD" w:rsidP="00B945D5">
            <w:pPr>
              <w:spacing w:before="60" w:after="60" w:line="240" w:lineRule="auto"/>
              <w:ind w:left="211"/>
              <w:rPr>
                <w:rFonts w:ascii="Avenir Next LT Pro" w:hAnsi="Avenir Next LT Pro"/>
                <w:b/>
                <w:color w:val="auto"/>
              </w:rPr>
            </w:pPr>
            <w:sdt>
              <w:sdtPr>
                <w:rPr>
                  <w:rFonts w:ascii="Avenir Next Cyr Medium" w:hAnsi="Avenir Next Cyr Medium"/>
                  <w:b/>
                  <w:color w:val="auto"/>
                  <w:sz w:val="20"/>
                  <w:szCs w:val="20"/>
                </w:rPr>
                <w:id w:val="-318957024"/>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color w:val="auto"/>
                    <w:sz w:val="20"/>
                    <w:szCs w:val="20"/>
                  </w:rPr>
                  <w:t>☐</w:t>
                </w:r>
              </w:sdtContent>
            </w:sdt>
            <w:r w:rsidR="002B13B2" w:rsidRPr="000F0840">
              <w:rPr>
                <w:rFonts w:ascii="Avenir Next Cyr Medium" w:hAnsi="Avenir Next Cyr Medium"/>
                <w:b/>
                <w:color w:val="auto"/>
                <w:sz w:val="20"/>
                <w:szCs w:val="20"/>
                <w:lang w:val="uk-UA"/>
              </w:rPr>
              <w:t xml:space="preserve"> </w:t>
            </w:r>
            <w:r w:rsidR="002B13B2" w:rsidRPr="000F0840">
              <w:rPr>
                <w:rFonts w:ascii="Avenir Next Cyr Medium" w:hAnsi="Avenir Next Cyr Medium"/>
                <w:b/>
                <w:color w:val="auto"/>
                <w:sz w:val="20"/>
                <w:szCs w:val="20"/>
              </w:rPr>
              <w:t>Google+</w:t>
            </w:r>
          </w:p>
        </w:tc>
        <w:tc>
          <w:tcPr>
            <w:tcW w:w="2608" w:type="dxa"/>
            <w:gridSpan w:val="3"/>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FF5E1E3" w14:textId="77777777" w:rsidR="002B13B2" w:rsidRPr="000F0840" w:rsidRDefault="00C54CDD" w:rsidP="00B945D5">
            <w:pPr>
              <w:spacing w:before="60" w:after="60" w:line="240" w:lineRule="auto"/>
              <w:ind w:left="211"/>
              <w:rPr>
                <w:rFonts w:ascii="Avenir Next LT Pro" w:hAnsi="Avenir Next LT Pro"/>
                <w:b/>
                <w:color w:val="auto"/>
              </w:rPr>
            </w:pPr>
            <w:sdt>
              <w:sdtPr>
                <w:rPr>
                  <w:rFonts w:ascii="Avenir Next LT Pro" w:hAnsi="Avenir Next LT Pro"/>
                  <w:b/>
                  <w:color w:val="auto"/>
                </w:rPr>
                <w:id w:val="-1158071089"/>
                <w14:checkbox>
                  <w14:checked w14:val="0"/>
                  <w14:checkedState w14:val="2612" w14:font="MS Gothic"/>
                  <w14:uncheckedState w14:val="2610" w14:font="MS Gothic"/>
                </w14:checkbox>
              </w:sdtPr>
              <w:sdtEndPr/>
              <w:sdtContent>
                <w:r w:rsidR="002B13B2" w:rsidRPr="000F0840">
                  <w:rPr>
                    <w:rFonts w:ascii="MS Gothic" w:eastAsia="MS Gothic" w:hAnsi="MS Gothic" w:hint="eastAsia"/>
                    <w:b/>
                    <w:color w:val="auto"/>
                  </w:rPr>
                  <w:t>☐</w:t>
                </w:r>
              </w:sdtContent>
            </w:sdt>
            <w:r w:rsidR="002B13B2" w:rsidRPr="000F0840">
              <w:rPr>
                <w:rFonts w:asciiTheme="minorHAnsi" w:hAnsiTheme="minorHAnsi"/>
                <w:b/>
                <w:color w:val="auto"/>
                <w:lang w:val="uk-UA"/>
              </w:rPr>
              <w:t xml:space="preserve"> </w:t>
            </w:r>
            <w:r w:rsidR="002B13B2" w:rsidRPr="000F0840">
              <w:rPr>
                <w:rFonts w:ascii="Avenir Next Cyr Medium" w:eastAsia="Avenir Next" w:hAnsi="Avenir Next Cyr Medium" w:cs="Avenir Next"/>
                <w:b/>
                <w:bCs/>
                <w:color w:val="auto"/>
                <w:sz w:val="20"/>
                <w:szCs w:val="20"/>
              </w:rPr>
              <w:t>Instagram</w:t>
            </w:r>
          </w:p>
        </w:tc>
        <w:tc>
          <w:tcPr>
            <w:tcW w:w="2448"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6E790AA" w14:textId="77777777" w:rsidR="002B13B2" w:rsidRPr="000F0840" w:rsidRDefault="00C54CDD" w:rsidP="00B945D5">
            <w:pPr>
              <w:spacing w:before="60" w:after="60" w:line="240" w:lineRule="auto"/>
              <w:ind w:left="211"/>
              <w:rPr>
                <w:rFonts w:ascii="Avenir Next LT Pro" w:hAnsi="Avenir Next LT Pro"/>
                <w:b/>
                <w:color w:val="auto"/>
              </w:rPr>
            </w:pPr>
            <w:sdt>
              <w:sdtPr>
                <w:rPr>
                  <w:rFonts w:ascii="Avenir Next LT Pro" w:hAnsi="Avenir Next LT Pro"/>
                  <w:b/>
                  <w:color w:val="auto"/>
                </w:rPr>
                <w:id w:val="1598835846"/>
                <w14:checkbox>
                  <w14:checked w14:val="0"/>
                  <w14:checkedState w14:val="2612" w14:font="MS Gothic"/>
                  <w14:uncheckedState w14:val="2610" w14:font="MS Gothic"/>
                </w14:checkbox>
              </w:sdtPr>
              <w:sdtEndPr/>
              <w:sdtContent>
                <w:r w:rsidR="002B13B2" w:rsidRPr="000F0840">
                  <w:rPr>
                    <w:rFonts w:ascii="MS Gothic" w:eastAsia="MS Gothic" w:hAnsi="MS Gothic" w:hint="eastAsia"/>
                    <w:b/>
                    <w:color w:val="auto"/>
                  </w:rPr>
                  <w:t>☐</w:t>
                </w:r>
              </w:sdtContent>
            </w:sdt>
            <w:r w:rsidR="002B13B2" w:rsidRPr="000F0840">
              <w:rPr>
                <w:rFonts w:asciiTheme="minorHAnsi" w:hAnsiTheme="minorHAnsi"/>
                <w:b/>
                <w:color w:val="auto"/>
                <w:lang w:val="uk-UA"/>
              </w:rPr>
              <w:t xml:space="preserve"> </w:t>
            </w:r>
            <w:r w:rsidR="002B13B2" w:rsidRPr="000F0840">
              <w:rPr>
                <w:rFonts w:ascii="Avenir Next Cyr Medium" w:eastAsia="Avenir Next" w:hAnsi="Avenir Next Cyr Medium" w:cs="Avenir Next"/>
                <w:b/>
                <w:bCs/>
                <w:color w:val="auto"/>
                <w:sz w:val="20"/>
                <w:szCs w:val="20"/>
              </w:rPr>
              <w:t>LinkedIn</w:t>
            </w:r>
          </w:p>
        </w:tc>
        <w:tc>
          <w:tcPr>
            <w:tcW w:w="3222"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CA5A360" w14:textId="77777777" w:rsidR="002B13B2" w:rsidRPr="000F0840" w:rsidRDefault="00C54CDD" w:rsidP="00B945D5">
            <w:pPr>
              <w:spacing w:before="60" w:after="60" w:line="240" w:lineRule="auto"/>
              <w:ind w:left="211"/>
              <w:rPr>
                <w:rFonts w:ascii="Avenir Next LT Pro" w:hAnsi="Avenir Next LT Pro"/>
                <w:b/>
                <w:color w:val="auto"/>
              </w:rPr>
            </w:pPr>
            <w:sdt>
              <w:sdtPr>
                <w:rPr>
                  <w:rFonts w:ascii="Avenir Next LT Pro" w:hAnsi="Avenir Next LT Pro"/>
                  <w:b/>
                  <w:color w:val="auto"/>
                </w:rPr>
                <w:id w:val="852386295"/>
                <w14:checkbox>
                  <w14:checked w14:val="0"/>
                  <w14:checkedState w14:val="2612" w14:font="MS Gothic"/>
                  <w14:uncheckedState w14:val="2610" w14:font="MS Gothic"/>
                </w14:checkbox>
              </w:sdtPr>
              <w:sdtEndPr/>
              <w:sdtContent>
                <w:r w:rsidR="002B13B2" w:rsidRPr="000F0840">
                  <w:rPr>
                    <w:rFonts w:ascii="MS Gothic" w:eastAsia="MS Gothic" w:hAnsi="MS Gothic" w:hint="eastAsia"/>
                    <w:b/>
                    <w:color w:val="auto"/>
                  </w:rPr>
                  <w:t>☐</w:t>
                </w:r>
              </w:sdtContent>
            </w:sdt>
            <w:r w:rsidR="002B13B2" w:rsidRPr="000F0840">
              <w:rPr>
                <w:rFonts w:asciiTheme="minorHAnsi" w:hAnsiTheme="minorHAnsi"/>
                <w:b/>
                <w:color w:val="auto"/>
                <w:lang w:val="uk-UA"/>
              </w:rPr>
              <w:t xml:space="preserve"> </w:t>
            </w:r>
            <w:proofErr w:type="spellStart"/>
            <w:r w:rsidR="002B13B2" w:rsidRPr="000F0840">
              <w:rPr>
                <w:rFonts w:ascii="Avenir Next Cyr Medium" w:eastAsia="Avenir Next" w:hAnsi="Avenir Next Cyr Medium" w:cs="Avenir Next"/>
                <w:b/>
                <w:bCs/>
                <w:color w:val="auto"/>
                <w:sz w:val="20"/>
                <w:szCs w:val="20"/>
              </w:rPr>
              <w:t>MySpace</w:t>
            </w:r>
            <w:proofErr w:type="spellEnd"/>
          </w:p>
        </w:tc>
      </w:tr>
      <w:tr w:rsidR="002B13B2" w:rsidRPr="00831516" w14:paraId="062B11BA" w14:textId="77777777" w:rsidTr="00B945D5">
        <w:trPr>
          <w:gridAfter w:val="2"/>
          <w:wAfter w:w="20" w:type="dxa"/>
          <w:trHeight w:val="864"/>
        </w:trPr>
        <w:tc>
          <w:tcPr>
            <w:tcW w:w="2495"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EFDB754" w14:textId="77777777" w:rsidR="002B13B2" w:rsidRPr="000F0840" w:rsidRDefault="00C54CDD" w:rsidP="00B945D5">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rPr>
                <w:id w:val="1053807819"/>
                <w14:checkbox>
                  <w14:checked w14:val="0"/>
                  <w14:checkedState w14:val="2612" w14:font="MS Gothic"/>
                  <w14:uncheckedState w14:val="2610" w14:font="MS Gothic"/>
                </w14:checkbox>
              </w:sdtPr>
              <w:sdtEndPr/>
              <w:sdtContent>
                <w:r w:rsidR="002B13B2" w:rsidRPr="000F0840">
                  <w:rPr>
                    <w:rFonts w:ascii="MS Gothic" w:eastAsia="MS Gothic" w:hAnsi="MS Gothic" w:hint="eastAsia"/>
                    <w:b/>
                    <w:color w:val="auto"/>
                  </w:rPr>
                  <w:t>☐</w:t>
                </w:r>
              </w:sdtContent>
            </w:sdt>
            <w:r w:rsidR="002B13B2" w:rsidRPr="000F0840">
              <w:rPr>
                <w:rFonts w:asciiTheme="minorHAnsi" w:hAnsiTheme="minorHAnsi"/>
                <w:b/>
                <w:color w:val="auto"/>
                <w:lang w:val="uk-UA"/>
              </w:rPr>
              <w:t xml:space="preserve"> </w:t>
            </w:r>
            <w:r w:rsidR="002B13B2" w:rsidRPr="000F0840">
              <w:rPr>
                <w:rFonts w:ascii="Avenir Next Cyr Medium" w:eastAsia="Avenir Next" w:hAnsi="Avenir Next Cyr Medium" w:cs="Avenir Next"/>
                <w:b/>
                <w:bCs/>
                <w:color w:val="auto"/>
                <w:sz w:val="20"/>
                <w:szCs w:val="20"/>
              </w:rPr>
              <w:t>Pandora</w:t>
            </w:r>
          </w:p>
        </w:tc>
        <w:tc>
          <w:tcPr>
            <w:tcW w:w="2608" w:type="dxa"/>
            <w:gridSpan w:val="3"/>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66F04FB" w14:textId="77777777" w:rsidR="002B13B2" w:rsidRPr="000F0840" w:rsidRDefault="00C54CDD" w:rsidP="00B945D5">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rPr>
                <w:id w:val="1155493761"/>
                <w14:checkbox>
                  <w14:checked w14:val="0"/>
                  <w14:checkedState w14:val="2612" w14:font="MS Gothic"/>
                  <w14:uncheckedState w14:val="2610" w14:font="MS Gothic"/>
                </w14:checkbox>
              </w:sdtPr>
              <w:sdtEndPr/>
              <w:sdtContent>
                <w:r w:rsidR="002B13B2" w:rsidRPr="000F0840">
                  <w:rPr>
                    <w:rFonts w:ascii="MS Gothic" w:eastAsia="MS Gothic" w:hAnsi="MS Gothic" w:hint="eastAsia"/>
                    <w:b/>
                    <w:color w:val="auto"/>
                  </w:rPr>
                  <w:t>☐</w:t>
                </w:r>
              </w:sdtContent>
            </w:sdt>
            <w:r w:rsidR="002B13B2" w:rsidRPr="000F0840">
              <w:rPr>
                <w:rFonts w:asciiTheme="minorHAnsi" w:hAnsiTheme="minorHAnsi"/>
                <w:b/>
                <w:color w:val="auto"/>
                <w:lang w:val="uk-UA"/>
              </w:rPr>
              <w:t xml:space="preserve"> </w:t>
            </w:r>
            <w:r w:rsidR="002B13B2" w:rsidRPr="000F0840">
              <w:rPr>
                <w:rFonts w:ascii="Avenir Next Cyr Medium" w:eastAsia="Avenir Next" w:hAnsi="Avenir Next Cyr Medium" w:cs="Avenir Next"/>
                <w:b/>
                <w:bCs/>
                <w:color w:val="auto"/>
                <w:sz w:val="20"/>
                <w:szCs w:val="20"/>
              </w:rPr>
              <w:t xml:space="preserve">Pinterest  </w:t>
            </w:r>
          </w:p>
        </w:tc>
        <w:tc>
          <w:tcPr>
            <w:tcW w:w="2448"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C1EE781" w14:textId="77777777" w:rsidR="002B13B2" w:rsidRPr="000F0840" w:rsidRDefault="00C54CDD" w:rsidP="00B945D5">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rPr>
                <w:id w:val="-1188593278"/>
                <w14:checkbox>
                  <w14:checked w14:val="0"/>
                  <w14:checkedState w14:val="2612" w14:font="MS Gothic"/>
                  <w14:uncheckedState w14:val="2610" w14:font="MS Gothic"/>
                </w14:checkbox>
              </w:sdtPr>
              <w:sdtEndPr/>
              <w:sdtContent>
                <w:r w:rsidR="002B13B2" w:rsidRPr="000F0840">
                  <w:rPr>
                    <w:rFonts w:ascii="MS Gothic" w:eastAsia="MS Gothic" w:hAnsi="MS Gothic" w:hint="eastAsia"/>
                    <w:b/>
                    <w:color w:val="auto"/>
                  </w:rPr>
                  <w:t>☐</w:t>
                </w:r>
              </w:sdtContent>
            </w:sdt>
            <w:r w:rsidR="002B13B2" w:rsidRPr="000F0840">
              <w:rPr>
                <w:rFonts w:asciiTheme="minorHAnsi" w:hAnsiTheme="minorHAnsi"/>
                <w:b/>
                <w:color w:val="auto"/>
                <w:lang w:val="uk-UA"/>
              </w:rPr>
              <w:t xml:space="preserve"> </w:t>
            </w:r>
            <w:r w:rsidR="002B13B2" w:rsidRPr="000F0840">
              <w:rPr>
                <w:rFonts w:ascii="Avenir Next Cyr Medium" w:eastAsia="Avenir Next" w:hAnsi="Avenir Next Cyr Medium" w:cs="Avenir Next"/>
                <w:b/>
                <w:bCs/>
                <w:color w:val="auto"/>
                <w:sz w:val="20"/>
                <w:szCs w:val="20"/>
              </w:rPr>
              <w:t>Reddit</w:t>
            </w:r>
          </w:p>
        </w:tc>
        <w:tc>
          <w:tcPr>
            <w:tcW w:w="3222"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8A3FCEE" w14:textId="77777777" w:rsidR="002B13B2" w:rsidRPr="000F0840" w:rsidRDefault="00C54CDD" w:rsidP="00B945D5">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rPr>
                <w:id w:val="-9298623"/>
                <w14:checkbox>
                  <w14:checked w14:val="0"/>
                  <w14:checkedState w14:val="2612" w14:font="MS Gothic"/>
                  <w14:uncheckedState w14:val="2610" w14:font="MS Gothic"/>
                </w14:checkbox>
              </w:sdtPr>
              <w:sdtEndPr/>
              <w:sdtContent>
                <w:r w:rsidR="002B13B2" w:rsidRPr="000F0840">
                  <w:rPr>
                    <w:rFonts w:ascii="MS Gothic" w:eastAsia="MS Gothic" w:hAnsi="MS Gothic" w:hint="eastAsia"/>
                    <w:b/>
                    <w:color w:val="auto"/>
                  </w:rPr>
                  <w:t>☐</w:t>
                </w:r>
              </w:sdtContent>
            </w:sdt>
            <w:r w:rsidR="002B13B2" w:rsidRPr="000F0840">
              <w:rPr>
                <w:rFonts w:asciiTheme="minorHAnsi" w:hAnsiTheme="minorHAnsi"/>
                <w:b/>
                <w:color w:val="auto"/>
                <w:lang w:val="uk-UA"/>
              </w:rPr>
              <w:t xml:space="preserve"> </w:t>
            </w:r>
            <w:proofErr w:type="spellStart"/>
            <w:r w:rsidR="002B13B2" w:rsidRPr="000F0840">
              <w:rPr>
                <w:rFonts w:ascii="Avenir Next Cyr Medium" w:hAnsi="Avenir Next Cyr Medium"/>
                <w:b/>
                <w:color w:val="auto"/>
                <w:sz w:val="20"/>
                <w:szCs w:val="20"/>
                <w:lang w:val="uk-UA"/>
              </w:rPr>
              <w:t>Shazam</w:t>
            </w:r>
            <w:proofErr w:type="spellEnd"/>
          </w:p>
        </w:tc>
      </w:tr>
      <w:tr w:rsidR="002B13B2" w:rsidRPr="00831516" w14:paraId="341F8F83" w14:textId="77777777" w:rsidTr="00B945D5">
        <w:trPr>
          <w:gridAfter w:val="2"/>
          <w:wAfter w:w="20" w:type="dxa"/>
          <w:trHeight w:val="864"/>
        </w:trPr>
        <w:tc>
          <w:tcPr>
            <w:tcW w:w="2495"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D53C930" w14:textId="77777777" w:rsidR="002B13B2" w:rsidRPr="000F0840" w:rsidRDefault="00C54CDD" w:rsidP="00B945D5">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rPr>
                <w:id w:val="52518062"/>
                <w14:checkbox>
                  <w14:checked w14:val="0"/>
                  <w14:checkedState w14:val="2612" w14:font="MS Gothic"/>
                  <w14:uncheckedState w14:val="2610" w14:font="MS Gothic"/>
                </w14:checkbox>
              </w:sdtPr>
              <w:sdtEndPr/>
              <w:sdtContent>
                <w:r w:rsidR="002B13B2" w:rsidRPr="000F0840">
                  <w:rPr>
                    <w:rFonts w:ascii="MS Gothic" w:eastAsia="MS Gothic" w:hAnsi="MS Gothic" w:hint="eastAsia"/>
                    <w:b/>
                    <w:color w:val="auto"/>
                  </w:rPr>
                  <w:t>☐</w:t>
                </w:r>
              </w:sdtContent>
            </w:sdt>
            <w:r w:rsidR="002B13B2" w:rsidRPr="000F0840">
              <w:rPr>
                <w:rFonts w:asciiTheme="minorHAnsi" w:hAnsiTheme="minorHAnsi"/>
                <w:b/>
                <w:color w:val="auto"/>
                <w:lang w:val="uk-UA"/>
              </w:rPr>
              <w:t xml:space="preserve"> </w:t>
            </w:r>
            <w:r w:rsidR="002B13B2" w:rsidRPr="000F0840">
              <w:rPr>
                <w:rFonts w:ascii="Avenir Next Cyr Medium" w:eastAsia="Avenir Next" w:hAnsi="Avenir Next Cyr Medium" w:cs="Avenir Next"/>
                <w:b/>
                <w:bCs/>
                <w:color w:val="auto"/>
                <w:sz w:val="20"/>
                <w:szCs w:val="20"/>
              </w:rPr>
              <w:t>Snapchat</w:t>
            </w:r>
          </w:p>
        </w:tc>
        <w:tc>
          <w:tcPr>
            <w:tcW w:w="2608" w:type="dxa"/>
            <w:gridSpan w:val="3"/>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25A0E41" w14:textId="77777777" w:rsidR="002B13B2" w:rsidRPr="000F0840" w:rsidRDefault="00C54CDD" w:rsidP="00B945D5">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rPr>
                <w:id w:val="-221067093"/>
                <w14:checkbox>
                  <w14:checked w14:val="0"/>
                  <w14:checkedState w14:val="2612" w14:font="MS Gothic"/>
                  <w14:uncheckedState w14:val="2610" w14:font="MS Gothic"/>
                </w14:checkbox>
              </w:sdtPr>
              <w:sdtEndPr/>
              <w:sdtContent>
                <w:r w:rsidR="002B13B2" w:rsidRPr="000F0840">
                  <w:rPr>
                    <w:rFonts w:ascii="MS Gothic" w:eastAsia="MS Gothic" w:hAnsi="MS Gothic" w:hint="eastAsia"/>
                    <w:b/>
                    <w:color w:val="auto"/>
                  </w:rPr>
                  <w:t>☐</w:t>
                </w:r>
              </w:sdtContent>
            </w:sdt>
            <w:r w:rsidR="002B13B2" w:rsidRPr="000F0840">
              <w:rPr>
                <w:rFonts w:asciiTheme="minorHAnsi" w:hAnsiTheme="minorHAnsi"/>
                <w:b/>
                <w:color w:val="auto"/>
                <w:lang w:val="uk-UA"/>
              </w:rPr>
              <w:t xml:space="preserve"> </w:t>
            </w:r>
            <w:r w:rsidR="002B13B2" w:rsidRPr="000F0840">
              <w:rPr>
                <w:rFonts w:ascii="Avenir Next Cyr Medium" w:eastAsia="Avenir Next" w:hAnsi="Avenir Next Cyr Medium" w:cs="Avenir Next"/>
                <w:b/>
                <w:bCs/>
                <w:color w:val="auto"/>
                <w:sz w:val="20"/>
                <w:szCs w:val="20"/>
              </w:rPr>
              <w:t>Spotify</w:t>
            </w:r>
          </w:p>
        </w:tc>
        <w:tc>
          <w:tcPr>
            <w:tcW w:w="2448"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3E1A8F4" w14:textId="77777777" w:rsidR="002B13B2" w:rsidRPr="000F0840" w:rsidRDefault="00C54CDD" w:rsidP="00B945D5">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rPr>
                <w:id w:val="-803070339"/>
                <w14:checkbox>
                  <w14:checked w14:val="0"/>
                  <w14:checkedState w14:val="2612" w14:font="MS Gothic"/>
                  <w14:uncheckedState w14:val="2610" w14:font="MS Gothic"/>
                </w14:checkbox>
              </w:sdtPr>
              <w:sdtEndPr/>
              <w:sdtContent>
                <w:r w:rsidR="002B13B2" w:rsidRPr="000F0840">
                  <w:rPr>
                    <w:rFonts w:ascii="MS Gothic" w:eastAsia="MS Gothic" w:hAnsi="MS Gothic" w:hint="eastAsia"/>
                    <w:b/>
                    <w:color w:val="auto"/>
                  </w:rPr>
                  <w:t>☐</w:t>
                </w:r>
              </w:sdtContent>
            </w:sdt>
            <w:r w:rsidR="002B13B2" w:rsidRPr="000F0840">
              <w:rPr>
                <w:rFonts w:asciiTheme="minorHAnsi" w:hAnsiTheme="minorHAnsi"/>
                <w:b/>
                <w:color w:val="auto"/>
                <w:lang w:val="uk-UA"/>
              </w:rPr>
              <w:t xml:space="preserve"> </w:t>
            </w:r>
            <w:proofErr w:type="spellStart"/>
            <w:r w:rsidR="002B13B2" w:rsidRPr="000F0840">
              <w:rPr>
                <w:rFonts w:ascii="Avenir Next Cyr Medium" w:eastAsia="Avenir Next" w:hAnsi="Avenir Next Cyr Medium" w:cs="Avenir Next"/>
                <w:b/>
                <w:bCs/>
                <w:color w:val="auto"/>
                <w:sz w:val="20"/>
                <w:szCs w:val="20"/>
              </w:rPr>
              <w:t>TikTok</w:t>
            </w:r>
            <w:proofErr w:type="spellEnd"/>
          </w:p>
        </w:tc>
        <w:tc>
          <w:tcPr>
            <w:tcW w:w="3222"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31B9492" w14:textId="77777777" w:rsidR="002B13B2" w:rsidRPr="000F0840" w:rsidRDefault="00C54CDD" w:rsidP="00B945D5">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rPr>
                <w:id w:val="-1347009544"/>
                <w14:checkbox>
                  <w14:checked w14:val="0"/>
                  <w14:checkedState w14:val="2612" w14:font="MS Gothic"/>
                  <w14:uncheckedState w14:val="2610" w14:font="MS Gothic"/>
                </w14:checkbox>
              </w:sdtPr>
              <w:sdtEndPr/>
              <w:sdtContent>
                <w:r w:rsidR="002B13B2" w:rsidRPr="000F0840">
                  <w:rPr>
                    <w:rFonts w:ascii="MS Gothic" w:eastAsia="MS Gothic" w:hAnsi="MS Gothic" w:hint="eastAsia"/>
                    <w:b/>
                    <w:color w:val="auto"/>
                  </w:rPr>
                  <w:t>☐</w:t>
                </w:r>
              </w:sdtContent>
            </w:sdt>
            <w:r w:rsidR="002B13B2" w:rsidRPr="000F0840">
              <w:rPr>
                <w:rFonts w:asciiTheme="minorHAnsi" w:hAnsiTheme="minorHAnsi"/>
                <w:b/>
                <w:color w:val="auto"/>
                <w:lang w:val="uk-UA"/>
              </w:rPr>
              <w:t xml:space="preserve"> </w:t>
            </w:r>
            <w:r w:rsidR="002B13B2" w:rsidRPr="000F0840">
              <w:rPr>
                <w:rFonts w:ascii="Avenir Next Cyr Medium" w:eastAsia="Avenir Next" w:hAnsi="Avenir Next Cyr Medium" w:cs="Avenir Next"/>
                <w:b/>
                <w:bCs/>
                <w:color w:val="auto"/>
                <w:sz w:val="20"/>
                <w:szCs w:val="20"/>
              </w:rPr>
              <w:t>Twitch</w:t>
            </w:r>
          </w:p>
        </w:tc>
      </w:tr>
      <w:tr w:rsidR="002B13B2" w:rsidRPr="00831516" w14:paraId="664DAC9C" w14:textId="77777777" w:rsidTr="00B945D5">
        <w:trPr>
          <w:gridAfter w:val="2"/>
          <w:wAfter w:w="20" w:type="dxa"/>
          <w:trHeight w:val="864"/>
        </w:trPr>
        <w:tc>
          <w:tcPr>
            <w:tcW w:w="2495"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9D172B3" w14:textId="77777777" w:rsidR="002B13B2" w:rsidRPr="000F0840" w:rsidRDefault="00C54CDD" w:rsidP="00B945D5">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rPr>
                <w:id w:val="-229929633"/>
                <w14:checkbox>
                  <w14:checked w14:val="0"/>
                  <w14:checkedState w14:val="2612" w14:font="MS Gothic"/>
                  <w14:uncheckedState w14:val="2610" w14:font="MS Gothic"/>
                </w14:checkbox>
              </w:sdtPr>
              <w:sdtEndPr/>
              <w:sdtContent>
                <w:r w:rsidR="002B13B2" w:rsidRPr="000F0840">
                  <w:rPr>
                    <w:rFonts w:ascii="MS Gothic" w:eastAsia="MS Gothic" w:hAnsi="MS Gothic" w:hint="eastAsia"/>
                    <w:b/>
                    <w:color w:val="auto"/>
                  </w:rPr>
                  <w:t>☐</w:t>
                </w:r>
              </w:sdtContent>
            </w:sdt>
            <w:r w:rsidR="002B13B2" w:rsidRPr="000F0840">
              <w:rPr>
                <w:rFonts w:asciiTheme="minorHAnsi" w:hAnsiTheme="minorHAnsi"/>
                <w:b/>
                <w:color w:val="auto"/>
                <w:lang w:val="uk-UA"/>
              </w:rPr>
              <w:t xml:space="preserve"> </w:t>
            </w:r>
            <w:r w:rsidR="002B13B2" w:rsidRPr="000F0840">
              <w:rPr>
                <w:rFonts w:ascii="Avenir Next Cyr Medium" w:eastAsia="Avenir Next" w:hAnsi="Avenir Next Cyr Medium" w:cs="Avenir Next"/>
                <w:b/>
                <w:bCs/>
                <w:color w:val="auto"/>
                <w:sz w:val="20"/>
                <w:szCs w:val="20"/>
              </w:rPr>
              <w:t>WeChat</w:t>
            </w:r>
          </w:p>
        </w:tc>
        <w:tc>
          <w:tcPr>
            <w:tcW w:w="2608" w:type="dxa"/>
            <w:gridSpan w:val="3"/>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32A1C43" w14:textId="77777777" w:rsidR="002B13B2" w:rsidRPr="000F0840" w:rsidRDefault="00C54CDD" w:rsidP="00B945D5">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rPr>
                <w:id w:val="-911383389"/>
                <w14:checkbox>
                  <w14:checked w14:val="0"/>
                  <w14:checkedState w14:val="2612" w14:font="MS Gothic"/>
                  <w14:uncheckedState w14:val="2610" w14:font="MS Gothic"/>
                </w14:checkbox>
              </w:sdtPr>
              <w:sdtEndPr/>
              <w:sdtContent>
                <w:r w:rsidR="002B13B2" w:rsidRPr="000F0840">
                  <w:rPr>
                    <w:rFonts w:ascii="MS Gothic" w:eastAsia="MS Gothic" w:hAnsi="MS Gothic" w:hint="eastAsia"/>
                    <w:b/>
                    <w:color w:val="auto"/>
                  </w:rPr>
                  <w:t>☐</w:t>
                </w:r>
              </w:sdtContent>
            </w:sdt>
            <w:r w:rsidR="002B13B2" w:rsidRPr="000F0840">
              <w:rPr>
                <w:rFonts w:asciiTheme="minorHAnsi" w:hAnsiTheme="minorHAnsi"/>
                <w:b/>
                <w:color w:val="auto"/>
                <w:lang w:val="uk-UA"/>
              </w:rPr>
              <w:t xml:space="preserve"> </w:t>
            </w:r>
            <w:r w:rsidR="002B13B2" w:rsidRPr="000F0840">
              <w:rPr>
                <w:rFonts w:ascii="Avenir Next Cyr Medium" w:eastAsia="Avenir Next" w:hAnsi="Avenir Next Cyr Medium" w:cs="Avenir Next"/>
                <w:b/>
                <w:bCs/>
                <w:color w:val="auto"/>
                <w:sz w:val="20"/>
                <w:szCs w:val="20"/>
              </w:rPr>
              <w:t>WhatsApp</w:t>
            </w:r>
          </w:p>
        </w:tc>
        <w:tc>
          <w:tcPr>
            <w:tcW w:w="2448"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718B0B02" w14:textId="77777777" w:rsidR="002B13B2" w:rsidRPr="000F0840" w:rsidRDefault="00C54CDD" w:rsidP="00B945D5">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rPr>
                <w:id w:val="-1116681787"/>
                <w14:checkbox>
                  <w14:checked w14:val="0"/>
                  <w14:checkedState w14:val="2612" w14:font="MS Gothic"/>
                  <w14:uncheckedState w14:val="2610" w14:font="MS Gothic"/>
                </w14:checkbox>
              </w:sdtPr>
              <w:sdtEndPr/>
              <w:sdtContent>
                <w:r w:rsidR="002B13B2" w:rsidRPr="000F0840">
                  <w:rPr>
                    <w:rFonts w:ascii="MS Gothic" w:eastAsia="MS Gothic" w:hAnsi="MS Gothic" w:hint="eastAsia"/>
                    <w:b/>
                    <w:color w:val="auto"/>
                  </w:rPr>
                  <w:t>☐</w:t>
                </w:r>
              </w:sdtContent>
            </w:sdt>
            <w:r w:rsidR="002B13B2" w:rsidRPr="000F0840">
              <w:rPr>
                <w:rFonts w:asciiTheme="minorHAnsi" w:hAnsiTheme="minorHAnsi"/>
                <w:b/>
                <w:color w:val="auto"/>
                <w:lang w:val="uk-UA"/>
              </w:rPr>
              <w:t xml:space="preserve"> </w:t>
            </w:r>
            <w:r w:rsidR="002B13B2" w:rsidRPr="000F0840">
              <w:rPr>
                <w:rFonts w:ascii="Avenir Next Cyr Medium" w:eastAsia="Avenir Next" w:hAnsi="Avenir Next Cyr Medium" w:cs="Avenir Next"/>
                <w:b/>
                <w:bCs/>
                <w:color w:val="auto"/>
                <w:sz w:val="20"/>
                <w:szCs w:val="20"/>
              </w:rPr>
              <w:t>X</w:t>
            </w:r>
          </w:p>
        </w:tc>
        <w:tc>
          <w:tcPr>
            <w:tcW w:w="3222"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7E322F4E" w14:textId="77777777" w:rsidR="002B13B2" w:rsidRPr="000F0840" w:rsidRDefault="00C54CDD" w:rsidP="00B945D5">
            <w:pPr>
              <w:spacing w:before="60" w:after="60" w:line="240" w:lineRule="auto"/>
              <w:ind w:left="211"/>
              <w:rPr>
                <w:rFonts w:ascii="Avenir Next Cyr Medium" w:hAnsi="Avenir Next Cyr Medium"/>
                <w:b/>
                <w:bCs/>
                <w:color w:val="auto"/>
                <w:sz w:val="20"/>
                <w:szCs w:val="20"/>
                <w:lang w:val="uk-UA"/>
              </w:rPr>
            </w:pPr>
            <w:sdt>
              <w:sdtPr>
                <w:rPr>
                  <w:rFonts w:ascii="Avenir Next Cyr Medium" w:hAnsi="Avenir Next Cyr Medium"/>
                  <w:b/>
                  <w:color w:val="auto"/>
                  <w:sz w:val="20"/>
                  <w:szCs w:val="20"/>
                </w:rPr>
                <w:id w:val="-29185480"/>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color w:val="auto"/>
                    <w:sz w:val="20"/>
                    <w:szCs w:val="20"/>
                  </w:rPr>
                  <w:t>☐</w:t>
                </w:r>
              </w:sdtContent>
            </w:sdt>
            <w:r w:rsidR="002B13B2" w:rsidRPr="000F0840">
              <w:rPr>
                <w:rFonts w:ascii="Avenir Next Cyr Medium" w:hAnsi="Avenir Next Cyr Medium"/>
                <w:b/>
                <w:color w:val="auto"/>
                <w:sz w:val="20"/>
                <w:szCs w:val="20"/>
                <w:lang w:val="uk-UA"/>
              </w:rPr>
              <w:t xml:space="preserve"> </w:t>
            </w:r>
            <w:r w:rsidR="002B13B2" w:rsidRPr="000F0840">
              <w:rPr>
                <w:rFonts w:ascii="Avenir Next Cyr Medium" w:eastAsia="Avenir Next" w:hAnsi="Avenir Next Cyr Medium" w:cs="Avenir Next"/>
                <w:b/>
                <w:bCs/>
                <w:color w:val="auto"/>
                <w:sz w:val="20"/>
                <w:szCs w:val="20"/>
              </w:rPr>
              <w:t>YouTube</w:t>
            </w:r>
          </w:p>
        </w:tc>
      </w:tr>
      <w:tr w:rsidR="002B13B2" w:rsidRPr="00831516" w14:paraId="36426924" w14:textId="77777777" w:rsidTr="00B945D5">
        <w:trPr>
          <w:gridAfter w:val="2"/>
          <w:wAfter w:w="20" w:type="dxa"/>
          <w:trHeight w:val="864"/>
        </w:trPr>
        <w:tc>
          <w:tcPr>
            <w:tcW w:w="2495"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CE3BE74" w14:textId="77777777" w:rsidR="002B13B2" w:rsidRPr="000F0840" w:rsidRDefault="00C54CDD" w:rsidP="00B945D5">
            <w:pPr>
              <w:spacing w:before="60" w:after="60" w:line="240" w:lineRule="auto"/>
              <w:ind w:left="211"/>
              <w:rPr>
                <w:rFonts w:ascii="Avenir Next Cyr Medium" w:hAnsi="Avenir Next Cyr Medium"/>
                <w:color w:val="auto"/>
                <w:sz w:val="20"/>
                <w:szCs w:val="20"/>
              </w:rPr>
            </w:pPr>
            <w:sdt>
              <w:sdtPr>
                <w:rPr>
                  <w:rFonts w:ascii="Avenir Next LT Pro" w:hAnsi="Avenir Next LT Pro"/>
                  <w:b/>
                  <w:color w:val="auto"/>
                </w:rPr>
                <w:id w:val="214712962"/>
                <w14:checkbox>
                  <w14:checked w14:val="0"/>
                  <w14:checkedState w14:val="2612" w14:font="MS Gothic"/>
                  <w14:uncheckedState w14:val="2610" w14:font="MS Gothic"/>
                </w14:checkbox>
              </w:sdtPr>
              <w:sdtEndPr/>
              <w:sdtContent>
                <w:r w:rsidR="002B13B2" w:rsidRPr="000F0840">
                  <w:rPr>
                    <w:rFonts w:ascii="MS Gothic" w:eastAsia="MS Gothic" w:hAnsi="MS Gothic" w:hint="eastAsia"/>
                    <w:b/>
                    <w:color w:val="auto"/>
                  </w:rPr>
                  <w:t>☐</w:t>
                </w:r>
              </w:sdtContent>
            </w:sdt>
            <w:r w:rsidR="002B13B2" w:rsidRPr="000F0840">
              <w:rPr>
                <w:rFonts w:asciiTheme="minorHAnsi" w:hAnsiTheme="minorHAnsi"/>
                <w:b/>
                <w:color w:val="auto"/>
                <w:lang w:val="uk-UA"/>
              </w:rPr>
              <w:t xml:space="preserve"> </w:t>
            </w:r>
            <w:r w:rsidR="002B13B2" w:rsidRPr="000F0840">
              <w:rPr>
                <w:rFonts w:ascii="Avenir Next Cyr Medium" w:eastAsia="Avenir Next" w:hAnsi="Avenir Next Cyr Medium" w:cs="Avenir Next"/>
                <w:b/>
                <w:bCs/>
                <w:color w:val="auto"/>
                <w:sz w:val="20"/>
                <w:szCs w:val="20"/>
              </w:rPr>
              <w:t>Not Applicable</w:t>
            </w:r>
          </w:p>
        </w:tc>
        <w:tc>
          <w:tcPr>
            <w:tcW w:w="8278" w:type="dxa"/>
            <w:gridSpan w:val="7"/>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80E438D" w14:textId="77777777" w:rsidR="002B13B2" w:rsidRPr="000F0840" w:rsidRDefault="00C54CDD" w:rsidP="00B945D5">
            <w:pPr>
              <w:spacing w:before="60" w:after="60" w:line="240" w:lineRule="auto"/>
              <w:ind w:left="211"/>
              <w:rPr>
                <w:rFonts w:ascii="Avenir Next LT Pro" w:hAnsi="Avenir Next LT Pro"/>
                <w:color w:val="auto"/>
                <w:sz w:val="20"/>
                <w:szCs w:val="18"/>
                <w:lang w:val="uk-UA"/>
              </w:rPr>
            </w:pPr>
            <w:sdt>
              <w:sdtPr>
                <w:rPr>
                  <w:rFonts w:ascii="Avenir Next Cyr Medium" w:hAnsi="Avenir Next Cyr Medium"/>
                  <w:b/>
                  <w:color w:val="auto"/>
                </w:rPr>
                <w:id w:val="1474556264"/>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color w:val="auto"/>
                  </w:rPr>
                  <w:t>☐</w:t>
                </w:r>
              </w:sdtContent>
            </w:sdt>
            <w:r w:rsidR="002B13B2" w:rsidRPr="000F0840">
              <w:rPr>
                <w:rFonts w:ascii="Avenir Next Cyr Medium" w:hAnsi="Avenir Next Cyr Medium"/>
                <w:b/>
                <w:color w:val="auto"/>
                <w:sz w:val="20"/>
                <w:szCs w:val="16"/>
              </w:rPr>
              <w:t xml:space="preserve"> </w:t>
            </w:r>
            <w:r w:rsidR="002B13B2" w:rsidRPr="000F0840">
              <w:rPr>
                <w:rFonts w:ascii="Avenir Next Cyr Medium" w:hAnsi="Avenir Next Cyr Medium" w:cs="Calibri"/>
                <w:b/>
                <w:color w:val="auto"/>
                <w:sz w:val="20"/>
                <w:szCs w:val="16"/>
                <w:lang w:val="uk-UA"/>
              </w:rPr>
              <w:t>Інше</w:t>
            </w:r>
            <w:r w:rsidR="002B13B2" w:rsidRPr="000F0840">
              <w:rPr>
                <w:rFonts w:ascii="Avenir Next Cyr Medium" w:hAnsi="Avenir Next Cyr Medium"/>
                <w:b/>
                <w:color w:val="auto"/>
                <w:sz w:val="20"/>
                <w:szCs w:val="16"/>
              </w:rPr>
              <w:t>:</w:t>
            </w:r>
          </w:p>
        </w:tc>
      </w:tr>
    </w:tbl>
    <w:p w14:paraId="2CC859A7" w14:textId="77777777" w:rsidR="006E59C5" w:rsidRDefault="006E59C5" w:rsidP="00635AF0">
      <w:pPr>
        <w:spacing w:after="0"/>
        <w:rPr>
          <w:lang w:val="uk-UA"/>
        </w:rPr>
      </w:pPr>
    </w:p>
    <w:p w14:paraId="1D2431C3" w14:textId="77777777" w:rsidR="000D4C41" w:rsidRDefault="000D4C41" w:rsidP="00635AF0">
      <w:pPr>
        <w:spacing w:after="0"/>
        <w:rPr>
          <w:lang w:val="uk-UA"/>
        </w:rPr>
      </w:pPr>
    </w:p>
    <w:p w14:paraId="1095D45E" w14:textId="77777777" w:rsidR="000D4C41" w:rsidRDefault="000D4C41" w:rsidP="00635AF0">
      <w:pPr>
        <w:spacing w:after="0"/>
        <w:rPr>
          <w:lang w:val="uk-UA"/>
        </w:rPr>
      </w:pPr>
    </w:p>
    <w:p w14:paraId="5F00DB69" w14:textId="77777777" w:rsidR="000D4C41" w:rsidRDefault="000D4C41" w:rsidP="00635AF0">
      <w:pPr>
        <w:spacing w:after="0"/>
        <w:rPr>
          <w:lang w:val="uk-UA"/>
        </w:rPr>
      </w:pPr>
    </w:p>
    <w:p w14:paraId="3EEE2D00" w14:textId="77777777" w:rsidR="000D4C41" w:rsidRDefault="000D4C41" w:rsidP="00635AF0">
      <w:pPr>
        <w:spacing w:after="0"/>
        <w:rPr>
          <w:lang w:val="uk-UA"/>
        </w:rPr>
      </w:pPr>
    </w:p>
    <w:p w14:paraId="52413B61" w14:textId="77777777" w:rsidR="000D4C41" w:rsidRDefault="000D4C41" w:rsidP="00635AF0">
      <w:pPr>
        <w:spacing w:after="0"/>
        <w:rPr>
          <w:lang w:val="uk-UA"/>
        </w:rPr>
      </w:pPr>
    </w:p>
    <w:p w14:paraId="2B8FE509" w14:textId="77777777" w:rsidR="000D4C41" w:rsidRDefault="000D4C41" w:rsidP="00635AF0">
      <w:pPr>
        <w:spacing w:after="0"/>
        <w:rPr>
          <w:lang w:val="uk-UA"/>
        </w:rPr>
      </w:pPr>
    </w:p>
    <w:p w14:paraId="4A525A38" w14:textId="77777777" w:rsidR="000D4C41" w:rsidRDefault="000D4C41" w:rsidP="00635AF0">
      <w:pPr>
        <w:spacing w:after="0"/>
        <w:rPr>
          <w:lang w:val="uk-UA"/>
        </w:rPr>
      </w:pPr>
    </w:p>
    <w:p w14:paraId="545BE8EA" w14:textId="77777777" w:rsidR="000D4C41" w:rsidRDefault="000D4C41" w:rsidP="00635AF0">
      <w:pPr>
        <w:spacing w:after="0"/>
        <w:rPr>
          <w:lang w:val="uk-UA"/>
        </w:rPr>
      </w:pPr>
    </w:p>
    <w:p w14:paraId="6503394A" w14:textId="77777777" w:rsidR="000D4C41" w:rsidRDefault="000D4C41" w:rsidP="00635AF0">
      <w:pPr>
        <w:spacing w:after="0"/>
        <w:rPr>
          <w:lang w:val="uk-UA"/>
        </w:rPr>
      </w:pPr>
    </w:p>
    <w:p w14:paraId="47B9B562" w14:textId="77777777" w:rsidR="000D4C41" w:rsidRDefault="000D4C41" w:rsidP="00635AF0">
      <w:pPr>
        <w:spacing w:after="0"/>
        <w:rPr>
          <w:lang w:val="uk-UA"/>
        </w:rPr>
      </w:pPr>
    </w:p>
    <w:p w14:paraId="3A7040DA" w14:textId="77777777" w:rsidR="000D4C41" w:rsidRDefault="000D4C41" w:rsidP="00635AF0">
      <w:pPr>
        <w:spacing w:after="0"/>
        <w:rPr>
          <w:lang w:val="uk-UA"/>
        </w:rPr>
      </w:pPr>
    </w:p>
    <w:p w14:paraId="7F74B346" w14:textId="77777777" w:rsidR="000D4C41" w:rsidRDefault="000D4C41" w:rsidP="00635AF0">
      <w:pPr>
        <w:spacing w:after="0"/>
        <w:rPr>
          <w:lang w:val="uk-UA"/>
        </w:rPr>
      </w:pPr>
    </w:p>
    <w:p w14:paraId="3B0E7A98" w14:textId="77777777" w:rsidR="000D4C41" w:rsidRDefault="000D4C41" w:rsidP="00635AF0">
      <w:pPr>
        <w:spacing w:after="0"/>
        <w:rPr>
          <w:lang w:val="uk-UA"/>
        </w:rPr>
      </w:pPr>
    </w:p>
    <w:p w14:paraId="3581DDEE" w14:textId="77777777" w:rsidR="000D4C41" w:rsidRDefault="000D4C41" w:rsidP="00635AF0">
      <w:pPr>
        <w:spacing w:after="0"/>
        <w:rPr>
          <w:lang w:val="uk-UA"/>
        </w:rPr>
      </w:pPr>
    </w:p>
    <w:p w14:paraId="522BBC97" w14:textId="77777777" w:rsidR="000D4C41" w:rsidRDefault="000D4C41" w:rsidP="00635AF0">
      <w:pPr>
        <w:spacing w:after="0"/>
        <w:rPr>
          <w:lang w:val="uk-UA"/>
        </w:rPr>
      </w:pPr>
    </w:p>
    <w:p w14:paraId="72EED17B" w14:textId="77777777" w:rsidR="000D4C41" w:rsidRDefault="000D4C41" w:rsidP="00635AF0">
      <w:pPr>
        <w:spacing w:after="0"/>
        <w:rPr>
          <w:lang w:val="uk-UA"/>
        </w:rPr>
      </w:pPr>
    </w:p>
    <w:p w14:paraId="4EE759B6" w14:textId="77777777" w:rsidR="000D4C41" w:rsidRDefault="000D4C41" w:rsidP="00635AF0">
      <w:pPr>
        <w:spacing w:after="0"/>
        <w:rPr>
          <w:lang w:val="uk-UA"/>
        </w:rPr>
      </w:pPr>
    </w:p>
    <w:p w14:paraId="1C69890A" w14:textId="77777777" w:rsidR="000D4C41" w:rsidRDefault="000D4C41" w:rsidP="00635AF0">
      <w:pPr>
        <w:spacing w:after="0"/>
        <w:rPr>
          <w:lang w:val="uk-UA"/>
        </w:rPr>
      </w:pPr>
    </w:p>
    <w:p w14:paraId="17BB0A05" w14:textId="77777777" w:rsidR="000D4C41" w:rsidRDefault="000D4C41" w:rsidP="00635AF0">
      <w:pPr>
        <w:spacing w:after="0"/>
        <w:rPr>
          <w:lang w:val="uk-UA"/>
        </w:rPr>
      </w:pPr>
    </w:p>
    <w:p w14:paraId="7D7C1CEE" w14:textId="77777777" w:rsidR="000D4C41" w:rsidRDefault="000D4C41" w:rsidP="00635AF0">
      <w:pPr>
        <w:spacing w:after="0"/>
        <w:rPr>
          <w:lang w:val="uk-UA"/>
        </w:rPr>
      </w:pPr>
    </w:p>
    <w:p w14:paraId="1D6EE2BB" w14:textId="77777777" w:rsidR="000D4C41" w:rsidRDefault="000D4C41" w:rsidP="00635AF0">
      <w:pPr>
        <w:spacing w:after="0"/>
        <w:rPr>
          <w:lang w:val="uk-UA"/>
        </w:rPr>
      </w:pPr>
    </w:p>
    <w:p w14:paraId="41FCD49C" w14:textId="77777777" w:rsidR="000F0840" w:rsidRPr="004317FE" w:rsidRDefault="000F0840" w:rsidP="000F0840">
      <w:pPr>
        <w:spacing w:after="0"/>
        <w:rPr>
          <w:lang w:val="uk-UA"/>
        </w:rPr>
      </w:pPr>
    </w:p>
    <w:p w14:paraId="1B7532C0" w14:textId="77777777" w:rsidR="000F0840" w:rsidRPr="004317FE" w:rsidRDefault="000F0840" w:rsidP="000F0840">
      <w:pPr>
        <w:spacing w:after="0"/>
        <w:ind w:left="142"/>
        <w:rPr>
          <w:rFonts w:ascii="Avenir Next Cyr Medium" w:hAnsi="Avenir Next Cyr Medium"/>
          <w:b/>
          <w:bCs/>
          <w:sz w:val="20"/>
          <w:szCs w:val="20"/>
          <w:lang w:val="uk-UA"/>
        </w:rPr>
      </w:pPr>
      <w:r w:rsidRPr="004317FE">
        <w:rPr>
          <w:rFonts w:ascii="Avenir Next Cyr Medium" w:hAnsi="Avenir Next Cyr Medium"/>
          <w:b/>
          <w:bCs/>
          <w:sz w:val="28"/>
          <w:szCs w:val="28"/>
          <w:lang w:val="uk-UA"/>
        </w:rPr>
        <w:lastRenderedPageBreak/>
        <w:t>ДОДАТКОВІ ОБОВ’ЯЗКОВІ МАТЕРІАЛИ</w:t>
      </w:r>
      <w:r w:rsidRPr="004317FE">
        <w:rPr>
          <w:rFonts w:ascii="Avenir Next Cyr Medium" w:hAnsi="Avenir Next Cyr Medium"/>
          <w:b/>
          <w:bCs/>
          <w:sz w:val="28"/>
          <w:szCs w:val="28"/>
          <w:lang w:val="uk-UA"/>
        </w:rPr>
        <w:br/>
      </w:r>
    </w:p>
    <w:p w14:paraId="7A28AD90" w14:textId="22E76AD5" w:rsidR="000F0840" w:rsidRPr="004317FE" w:rsidRDefault="000F0840" w:rsidP="000F0840">
      <w:pPr>
        <w:spacing w:after="0" w:line="240" w:lineRule="auto"/>
        <w:ind w:left="142"/>
        <w:contextualSpacing/>
        <w:rPr>
          <w:rFonts w:asciiTheme="minorHAnsi" w:hAnsiTheme="minorHAnsi"/>
          <w:color w:val="auto"/>
          <w:sz w:val="20"/>
          <w:szCs w:val="20"/>
          <w:lang w:val="uk-UA"/>
        </w:rPr>
      </w:pPr>
      <w:r w:rsidRPr="004317FE">
        <w:rPr>
          <w:rFonts w:ascii="Avenir Next Cyr" w:hAnsi="Avenir Next Cyr"/>
          <w:sz w:val="20"/>
          <w:szCs w:val="20"/>
          <w:lang w:val="uk-UA"/>
        </w:rPr>
        <w:t xml:space="preserve">Судді переглядатимуть лише текстову форму заявки та креативні матеріали. </w:t>
      </w:r>
      <w:r w:rsidRPr="00C011FF">
        <w:rPr>
          <w:rFonts w:ascii="Avenir Next Cyr" w:hAnsi="Avenir Next Cyr" w:cs="Calibri"/>
          <w:color w:val="auto"/>
          <w:sz w:val="20"/>
          <w:szCs w:val="20"/>
          <w:lang w:val="uk-UA"/>
        </w:rPr>
        <w:t>Перегляньте</w:t>
      </w:r>
      <w:r w:rsidRPr="00C011FF">
        <w:rPr>
          <w:rFonts w:ascii="AvenirNext LT Pro Bold" w:hAnsi="AvenirNext LT Pro Bold"/>
          <w:color w:val="auto"/>
          <w:sz w:val="20"/>
          <w:szCs w:val="20"/>
          <w:lang w:val="uk-UA"/>
        </w:rPr>
        <w:t xml:space="preserve"> </w:t>
      </w:r>
      <w:hyperlink r:id="rId23" w:history="1">
        <w:proofErr w:type="spellStart"/>
        <w:r w:rsidRPr="00C011FF">
          <w:rPr>
            <w:rStyle w:val="ac"/>
            <w:rFonts w:ascii="AvenirNext LT Pro Bold" w:hAnsi="AvenirNext LT Pro Bold"/>
            <w:b/>
            <w:bCs/>
            <w:sz w:val="20"/>
            <w:szCs w:val="20"/>
            <w:lang w:val="uk-UA"/>
          </w:rPr>
          <w:t>Entry</w:t>
        </w:r>
        <w:proofErr w:type="spellEnd"/>
        <w:r w:rsidRPr="00C011FF">
          <w:rPr>
            <w:rStyle w:val="ac"/>
            <w:rFonts w:ascii="AvenirNext LT Pro Bold" w:hAnsi="AvenirNext LT Pro Bold"/>
            <w:b/>
            <w:bCs/>
            <w:sz w:val="20"/>
            <w:szCs w:val="20"/>
            <w:lang w:val="uk-UA"/>
          </w:rPr>
          <w:t xml:space="preserve"> </w:t>
        </w:r>
        <w:proofErr w:type="spellStart"/>
        <w:r w:rsidRPr="00C011FF">
          <w:rPr>
            <w:rStyle w:val="ac"/>
            <w:rFonts w:ascii="AvenirNext LT Pro Bold" w:hAnsi="AvenirNext LT Pro Bold"/>
            <w:b/>
            <w:bCs/>
            <w:sz w:val="20"/>
            <w:szCs w:val="20"/>
            <w:lang w:val="uk-UA"/>
          </w:rPr>
          <w:t>Kit</w:t>
        </w:r>
        <w:proofErr w:type="spellEnd"/>
      </w:hyperlink>
      <w:r w:rsidRPr="00C011FF">
        <w:rPr>
          <w:rFonts w:ascii="AvenirNext LT Pro Bold" w:hAnsi="AvenirNext LT Pro Bold"/>
          <w:color w:val="auto"/>
          <w:sz w:val="20"/>
          <w:szCs w:val="20"/>
          <w:lang w:val="uk-UA"/>
        </w:rPr>
        <w:t xml:space="preserve"> </w:t>
      </w:r>
      <w:r w:rsidRPr="00C011FF">
        <w:rPr>
          <w:rFonts w:ascii="Avenir Next Cyr" w:hAnsi="Avenir Next Cyr" w:cs="Calibri"/>
          <w:color w:val="auto"/>
          <w:sz w:val="20"/>
          <w:szCs w:val="20"/>
          <w:lang w:val="uk-UA"/>
        </w:rPr>
        <w:t>для</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повного</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ознайомлення з інформацією</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щодо</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підготовки</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вашої</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текстової форми заявки та</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креативних матеріалів</w:t>
      </w:r>
      <w:r w:rsidRPr="004317FE">
        <w:rPr>
          <w:rFonts w:ascii="Avenir Next Cyr" w:hAnsi="Avenir Next Cyr"/>
          <w:color w:val="auto"/>
          <w:sz w:val="20"/>
          <w:szCs w:val="20"/>
          <w:lang w:val="uk-UA"/>
        </w:rPr>
        <w:t>.</w:t>
      </w:r>
    </w:p>
    <w:p w14:paraId="059767E6" w14:textId="77777777" w:rsidR="000F0840" w:rsidRPr="004317FE" w:rsidRDefault="000F0840" w:rsidP="000F0840">
      <w:pPr>
        <w:spacing w:after="0"/>
        <w:ind w:left="142"/>
        <w:rPr>
          <w:rFonts w:ascii="Avenir Next Cyr" w:hAnsi="Avenir Next Cyr"/>
          <w:sz w:val="20"/>
          <w:szCs w:val="20"/>
          <w:lang w:val="uk-UA"/>
        </w:rPr>
      </w:pPr>
    </w:p>
    <w:p w14:paraId="1C799C54" w14:textId="77777777" w:rsidR="000F0840" w:rsidRPr="004317FE" w:rsidRDefault="000F0840" w:rsidP="000F0840">
      <w:pPr>
        <w:spacing w:after="0"/>
        <w:ind w:left="142"/>
        <w:rPr>
          <w:rFonts w:ascii="Avenir Next Cyr" w:hAnsi="Avenir Next Cyr"/>
          <w:sz w:val="20"/>
          <w:szCs w:val="20"/>
          <w:lang w:val="uk-UA"/>
        </w:rPr>
      </w:pPr>
      <w:r w:rsidRPr="004317FE">
        <w:rPr>
          <w:rFonts w:ascii="Avenir Next Cyr" w:hAnsi="Avenir Next Cyr"/>
          <w:sz w:val="20"/>
          <w:szCs w:val="20"/>
          <w:lang w:val="uk-UA"/>
        </w:rPr>
        <w:t>В доповнення до текстової форми заявки (</w:t>
      </w:r>
      <w:proofErr w:type="spellStart"/>
      <w:r w:rsidRPr="004317FE">
        <w:rPr>
          <w:rFonts w:ascii="Avenir Next Cyr" w:hAnsi="Avenir Next Cyr"/>
          <w:sz w:val="20"/>
          <w:szCs w:val="20"/>
          <w:lang w:val="uk-UA"/>
        </w:rPr>
        <w:t>Entry</w:t>
      </w:r>
      <w:proofErr w:type="spellEnd"/>
      <w:r w:rsidRPr="004317FE">
        <w:rPr>
          <w:rFonts w:ascii="Avenir Next Cyr" w:hAnsi="Avenir Next Cyr"/>
          <w:sz w:val="20"/>
          <w:szCs w:val="20"/>
          <w:lang w:val="uk-UA"/>
        </w:rPr>
        <w:t xml:space="preserve"> </w:t>
      </w:r>
      <w:proofErr w:type="spellStart"/>
      <w:r w:rsidRPr="004317FE">
        <w:rPr>
          <w:rFonts w:ascii="Avenir Next Cyr" w:hAnsi="Avenir Next Cyr"/>
          <w:sz w:val="20"/>
          <w:szCs w:val="20"/>
          <w:lang w:val="uk-UA"/>
        </w:rPr>
        <w:t>Form</w:t>
      </w:r>
      <w:proofErr w:type="spellEnd"/>
      <w:r w:rsidRPr="004317FE">
        <w:rPr>
          <w:rFonts w:ascii="Avenir Next Cyr" w:hAnsi="Avenir Next Cyr"/>
          <w:sz w:val="20"/>
          <w:szCs w:val="20"/>
          <w:lang w:val="uk-UA"/>
        </w:rPr>
        <w:t xml:space="preserve">) та креативних матеріалів вам необхідно надати додаткову інформацію. Всі ці матеріали підтримують місію </w:t>
      </w:r>
      <w:proofErr w:type="spellStart"/>
      <w:r w:rsidRPr="004317FE">
        <w:rPr>
          <w:rFonts w:ascii="Avenir Next Cyr" w:hAnsi="Avenir Next Cyr"/>
          <w:sz w:val="20"/>
          <w:szCs w:val="20"/>
          <w:lang w:val="uk-UA"/>
        </w:rPr>
        <w:t>Effie</w:t>
      </w:r>
      <w:proofErr w:type="spellEnd"/>
      <w:r w:rsidRPr="004317FE">
        <w:rPr>
          <w:rFonts w:ascii="Avenir Next Cyr" w:hAnsi="Avenir Next Cyr"/>
          <w:sz w:val="20"/>
          <w:szCs w:val="20"/>
          <w:lang w:val="uk-UA"/>
        </w:rPr>
        <w:t xml:space="preserve">, заохочуючи ефективні </w:t>
      </w:r>
      <w:proofErr w:type="spellStart"/>
      <w:r w:rsidRPr="004317FE">
        <w:rPr>
          <w:rFonts w:ascii="Avenir Next Cyr" w:hAnsi="Avenir Next Cyr"/>
          <w:sz w:val="20"/>
          <w:szCs w:val="20"/>
          <w:lang w:val="uk-UA"/>
        </w:rPr>
        <w:t>проєкти</w:t>
      </w:r>
      <w:proofErr w:type="spellEnd"/>
      <w:r w:rsidRPr="004317FE">
        <w:rPr>
          <w:rFonts w:ascii="Avenir Next Cyr" w:hAnsi="Avenir Next Cyr"/>
          <w:sz w:val="20"/>
          <w:szCs w:val="20"/>
          <w:lang w:val="uk-UA"/>
        </w:rPr>
        <w:t xml:space="preserve"> та професіоналів у сфері маркетингових комунікацій. Заповніть, будь ласка, форму нижче.</w:t>
      </w:r>
    </w:p>
    <w:p w14:paraId="006EF7B8" w14:textId="77777777" w:rsidR="000F0840" w:rsidRPr="004317FE" w:rsidRDefault="000F0840" w:rsidP="000F0840">
      <w:pPr>
        <w:spacing w:after="0"/>
        <w:ind w:left="142"/>
        <w:rPr>
          <w:rFonts w:ascii="Avenir Next Cyr" w:hAnsi="Avenir Next Cyr"/>
          <w:sz w:val="20"/>
          <w:szCs w:val="20"/>
          <w:lang w:val="uk-UA"/>
        </w:rPr>
      </w:pPr>
    </w:p>
    <w:p w14:paraId="3C21FFF9" w14:textId="77777777" w:rsidR="000F0840" w:rsidRPr="004317FE" w:rsidRDefault="000F0840" w:rsidP="000F0840">
      <w:pPr>
        <w:spacing w:after="0"/>
        <w:ind w:left="142"/>
        <w:rPr>
          <w:rFonts w:ascii="Avenir Next Cyr" w:hAnsi="Avenir Next Cyr"/>
          <w:sz w:val="20"/>
          <w:szCs w:val="20"/>
          <w:lang w:val="uk-UA"/>
        </w:rPr>
      </w:pPr>
      <w:r w:rsidRPr="004317FE">
        <w:rPr>
          <w:rFonts w:ascii="Avenir Next Cyr" w:hAnsi="Avenir Next Cyr"/>
          <w:sz w:val="20"/>
          <w:szCs w:val="20"/>
          <w:lang w:val="uk-UA"/>
        </w:rPr>
        <w:t xml:space="preserve">На наступних сторінках викладено додаткову інформацію, яку вам потрібно буде надати на </w:t>
      </w:r>
      <w:hyperlink r:id="rId24" w:history="1">
        <w:r w:rsidRPr="004317FE">
          <w:rPr>
            <w:rStyle w:val="ac"/>
            <w:rFonts w:ascii="Avenir Next Cyr" w:hAnsi="Avenir Next Cyr"/>
            <w:sz w:val="20"/>
            <w:szCs w:val="20"/>
            <w:lang w:val="uk-UA"/>
          </w:rPr>
          <w:t xml:space="preserve">онлайн-порталі реєстрації </w:t>
        </w:r>
        <w:r>
          <w:rPr>
            <w:rStyle w:val="ac"/>
            <w:rFonts w:ascii="Avenir Next Cyr" w:hAnsi="Avenir Next Cyr"/>
            <w:sz w:val="20"/>
            <w:szCs w:val="20"/>
            <w:lang w:val="uk-UA"/>
          </w:rPr>
          <w:t>робіт</w:t>
        </w:r>
      </w:hyperlink>
      <w:r w:rsidRPr="004317FE">
        <w:rPr>
          <w:rFonts w:ascii="Avenir Next Cyr" w:hAnsi="Avenir Next Cyr"/>
          <w:sz w:val="20"/>
          <w:szCs w:val="20"/>
          <w:lang w:val="uk-UA"/>
        </w:rPr>
        <w:t xml:space="preserve">, щоб зареєструвати свою заявку. Команди можуть використовувати цей документ для збору інформації від членів команди під час підготовки заявки. </w:t>
      </w:r>
      <w:r w:rsidRPr="00905CEC">
        <w:rPr>
          <w:rFonts w:ascii="Avenir Next Cyr" w:hAnsi="Avenir Next Cyr"/>
          <w:b/>
          <w:bCs/>
          <w:sz w:val="20"/>
          <w:szCs w:val="20"/>
          <w:lang w:val="uk-UA"/>
        </w:rPr>
        <w:t xml:space="preserve">Будь ласка, переконайтеся, що ви маєте достатньо часу, щоб </w:t>
      </w:r>
      <w:proofErr w:type="spellStart"/>
      <w:r w:rsidRPr="00905CEC">
        <w:rPr>
          <w:rFonts w:ascii="Avenir Next Cyr" w:hAnsi="Avenir Next Cyr"/>
          <w:b/>
          <w:bCs/>
          <w:sz w:val="20"/>
          <w:szCs w:val="20"/>
          <w:lang w:val="uk-UA"/>
        </w:rPr>
        <w:t>внести</w:t>
      </w:r>
      <w:proofErr w:type="spellEnd"/>
      <w:r w:rsidRPr="00905CEC">
        <w:rPr>
          <w:rFonts w:ascii="Avenir Next Cyr" w:hAnsi="Avenir Next Cyr"/>
          <w:b/>
          <w:bCs/>
          <w:sz w:val="20"/>
          <w:szCs w:val="20"/>
          <w:lang w:val="uk-UA"/>
        </w:rPr>
        <w:t xml:space="preserve"> ці дані на </w:t>
      </w:r>
      <w:hyperlink r:id="rId25" w:history="1">
        <w:r w:rsidRPr="00905CEC">
          <w:rPr>
            <w:rStyle w:val="ac"/>
            <w:rFonts w:ascii="Avenir Next Cyr" w:hAnsi="Avenir Next Cyr"/>
            <w:b/>
            <w:bCs/>
            <w:sz w:val="20"/>
            <w:szCs w:val="20"/>
            <w:lang w:val="uk-UA"/>
          </w:rPr>
          <w:t>онлайн-порталі реєстрації робіт</w:t>
        </w:r>
      </w:hyperlink>
      <w:r w:rsidRPr="00905CEC">
        <w:rPr>
          <w:rFonts w:ascii="Avenir Next Cyr" w:hAnsi="Avenir Next Cyr"/>
          <w:b/>
          <w:bCs/>
          <w:color w:val="auto"/>
          <w:sz w:val="20"/>
          <w:szCs w:val="20"/>
          <w:lang w:val="uk-UA"/>
        </w:rPr>
        <w:t xml:space="preserve"> </w:t>
      </w:r>
      <w:r w:rsidRPr="00905CEC">
        <w:rPr>
          <w:rFonts w:ascii="Avenir Next Cyr" w:hAnsi="Avenir Next Cyr"/>
          <w:b/>
          <w:bCs/>
          <w:sz w:val="20"/>
          <w:szCs w:val="20"/>
          <w:lang w:val="uk-UA"/>
        </w:rPr>
        <w:t>до кінця запланованого дедлайну реєстрації заявок.</w:t>
      </w:r>
    </w:p>
    <w:p w14:paraId="7F65BAC9" w14:textId="77777777" w:rsidR="000F0840" w:rsidRPr="004317FE" w:rsidRDefault="000F0840" w:rsidP="000F0840">
      <w:pPr>
        <w:pStyle w:val="MediumShading1-Accent11"/>
        <w:spacing w:after="120"/>
        <w:ind w:left="142"/>
        <w:rPr>
          <w:rFonts w:asciiTheme="minorHAnsi" w:hAnsiTheme="minorHAnsi"/>
          <w:b/>
          <w:color w:val="auto"/>
          <w:sz w:val="19"/>
          <w:szCs w:val="19"/>
          <w:lang w:val="uk-UA"/>
        </w:rPr>
      </w:pPr>
    </w:p>
    <w:tbl>
      <w:tblPr>
        <w:tblpPr w:leftFromText="187" w:rightFromText="187" w:vertAnchor="text" w:horzAnchor="margin" w:tblpY="1"/>
        <w:tblW w:w="0" w:type="auto"/>
        <w:tblLook w:val="04A0" w:firstRow="1" w:lastRow="0" w:firstColumn="1" w:lastColumn="0" w:noHBand="0" w:noVBand="1"/>
      </w:tblPr>
      <w:tblGrid>
        <w:gridCol w:w="10800"/>
      </w:tblGrid>
      <w:tr w:rsidR="000F0840" w:rsidRPr="004317FE" w14:paraId="74059313" w14:textId="77777777" w:rsidTr="00B945D5">
        <w:trPr>
          <w:trHeight w:val="1558"/>
        </w:trPr>
        <w:tc>
          <w:tcPr>
            <w:tcW w:w="10800" w:type="dxa"/>
            <w:tcBorders>
              <w:top w:val="nil"/>
              <w:left w:val="nil"/>
              <w:bottom w:val="single" w:sz="4" w:space="0" w:color="auto"/>
              <w:right w:val="nil"/>
            </w:tcBorders>
            <w:shd w:val="clear" w:color="auto" w:fill="auto"/>
          </w:tcPr>
          <w:tbl>
            <w:tblPr>
              <w:tblpPr w:leftFromText="187" w:rightFromText="187" w:vertAnchor="text" w:horzAnchor="margin" w:tblpY="1"/>
              <w:tblW w:w="10584" w:type="dxa"/>
              <w:tblLook w:val="04A0" w:firstRow="1" w:lastRow="0" w:firstColumn="1" w:lastColumn="0" w:noHBand="0" w:noVBand="1"/>
            </w:tblPr>
            <w:tblGrid>
              <w:gridCol w:w="10584"/>
            </w:tblGrid>
            <w:tr w:rsidR="000F0840" w:rsidRPr="004317FE" w14:paraId="0F1E1D12" w14:textId="77777777" w:rsidTr="00B945D5">
              <w:trPr>
                <w:trHeight w:val="225"/>
              </w:trPr>
              <w:tc>
                <w:tcPr>
                  <w:tcW w:w="10584" w:type="dxa"/>
                  <w:tcBorders>
                    <w:top w:val="nil"/>
                    <w:left w:val="nil"/>
                    <w:bottom w:val="nil"/>
                    <w:right w:val="nil"/>
                  </w:tcBorders>
                  <w:shd w:val="clear" w:color="auto" w:fill="auto"/>
                </w:tcPr>
                <w:tbl>
                  <w:tblPr>
                    <w:tblpPr w:leftFromText="187" w:rightFromText="187" w:vertAnchor="text" w:horzAnchor="margin" w:tblpX="-299" w:tblpY="1"/>
                    <w:tblW w:w="104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402"/>
                    <w:gridCol w:w="2552"/>
                    <w:gridCol w:w="3091"/>
                    <w:gridCol w:w="2430"/>
                  </w:tblGrid>
                  <w:tr w:rsidR="000F0840" w:rsidRPr="00943BD3" w14:paraId="5AA58559" w14:textId="77777777" w:rsidTr="00B945D5">
                    <w:trPr>
                      <w:trHeight w:val="880"/>
                    </w:trPr>
                    <w:tc>
                      <w:tcPr>
                        <w:tcW w:w="10475" w:type="dxa"/>
                        <w:gridSpan w:val="4"/>
                        <w:shd w:val="clear" w:color="auto" w:fill="000000" w:themeFill="text1"/>
                      </w:tcPr>
                      <w:p w14:paraId="7CBBB9AF" w14:textId="77777777" w:rsidR="000F0840" w:rsidRPr="004317FE" w:rsidRDefault="000F0840" w:rsidP="00B945D5">
                        <w:pPr>
                          <w:pStyle w:val="af9"/>
                          <w:shd w:val="clear" w:color="auto" w:fill="000000" w:themeFill="text1"/>
                          <w:spacing w:before="120" w:after="120"/>
                          <w:rPr>
                            <w:rFonts w:ascii="Avenir Next Cyr Medium" w:hAnsi="Avenir Next Cyr Medium"/>
                            <w:b/>
                            <w:color w:val="FFFFFF" w:themeColor="background1"/>
                            <w:sz w:val="20"/>
                            <w:szCs w:val="20"/>
                            <w:lang w:val="uk-UA"/>
                          </w:rPr>
                        </w:pPr>
                        <w:r w:rsidRPr="004317FE">
                          <w:rPr>
                            <w:rFonts w:ascii="Avenir Next Cyr Medium" w:hAnsi="Avenir Next Cyr Medium"/>
                            <w:b/>
                            <w:color w:val="FFFFFF" w:themeColor="background1"/>
                            <w:sz w:val="28"/>
                            <w:szCs w:val="18"/>
                            <w:lang w:val="uk-UA"/>
                          </w:rPr>
                          <w:t>CASE BACKGROUND</w:t>
                        </w:r>
                      </w:p>
                      <w:p w14:paraId="48CF7AC4" w14:textId="77777777" w:rsidR="000F0840" w:rsidRPr="004317FE" w:rsidRDefault="000F0840" w:rsidP="00B945D5">
                        <w:pPr>
                          <w:spacing w:before="120" w:after="120" w:line="240" w:lineRule="auto"/>
                          <w:rPr>
                            <w:rFonts w:ascii="Avenir Next Cyr" w:hAnsi="Avenir Next Cyr"/>
                            <w:b/>
                            <w:color w:val="auto"/>
                            <w:lang w:val="uk-UA"/>
                          </w:rPr>
                        </w:pPr>
                        <w:r w:rsidRPr="004317FE">
                          <w:rPr>
                            <w:rFonts w:ascii="Avenir Next Cyr Medium" w:hAnsi="Avenir Next Cyr Medium"/>
                            <w:b/>
                            <w:color w:val="FFFFFF" w:themeColor="background1"/>
                            <w:sz w:val="19"/>
                            <w:szCs w:val="19"/>
                            <w:lang w:val="uk-UA"/>
                          </w:rPr>
                          <w:t>Ця інформація призначена для досліджень та баз даних. Ці відповіді судді не бачать.</w:t>
                        </w:r>
                      </w:p>
                    </w:tc>
                  </w:tr>
                  <w:tr w:rsidR="000F0840" w:rsidRPr="004317FE" w14:paraId="338C4FA3" w14:textId="77777777" w:rsidTr="00B945D5">
                    <w:trPr>
                      <w:trHeight w:val="880"/>
                    </w:trPr>
                    <w:tc>
                      <w:tcPr>
                        <w:tcW w:w="4954" w:type="dxa"/>
                        <w:gridSpan w:val="2"/>
                        <w:shd w:val="clear" w:color="auto" w:fill="auto"/>
                      </w:tcPr>
                      <w:p w14:paraId="1AF98080" w14:textId="77777777" w:rsidR="000F0840" w:rsidRPr="004317FE" w:rsidRDefault="000F0840" w:rsidP="00B945D5">
                        <w:pPr>
                          <w:spacing w:before="120" w:after="120" w:line="240" w:lineRule="auto"/>
                          <w:rPr>
                            <w:rFonts w:ascii="Avenir Next Cyr Medium" w:hAnsi="Avenir Next Cyr Medium"/>
                            <w:b/>
                            <w:color w:val="auto"/>
                            <w:lang w:val="uk-UA"/>
                          </w:rPr>
                        </w:pPr>
                        <w:r w:rsidRPr="004317FE">
                          <w:rPr>
                            <w:rFonts w:ascii="Avenir Next Cyr Medium" w:hAnsi="Avenir Next Cyr Medium"/>
                            <w:b/>
                            <w:color w:val="auto"/>
                            <w:lang w:val="uk-UA"/>
                          </w:rPr>
                          <w:t>ТИП ПРОДУКТУ/СЕРВІСУ</w:t>
                        </w:r>
                      </w:p>
                      <w:p w14:paraId="70C367D1" w14:textId="77777777" w:rsidR="000F0840" w:rsidRPr="004317FE" w:rsidRDefault="000F0840" w:rsidP="00B945D5">
                        <w:pPr>
                          <w:spacing w:before="120" w:after="120" w:line="240" w:lineRule="auto"/>
                          <w:rPr>
                            <w:rFonts w:ascii="Avenir Next Cyr" w:hAnsi="Avenir Next Cyr"/>
                            <w:b/>
                            <w:color w:val="auto"/>
                            <w:sz w:val="22"/>
                            <w:szCs w:val="22"/>
                            <w:lang w:val="uk-UA"/>
                          </w:rPr>
                        </w:pPr>
                        <w:r w:rsidRPr="004317FE">
                          <w:rPr>
                            <w:rFonts w:ascii="Avenir Next Cyr" w:hAnsi="Avenir Next Cyr"/>
                            <w:i/>
                            <w:sz w:val="16"/>
                            <w:szCs w:val="17"/>
                            <w:lang w:val="uk-UA"/>
                          </w:rPr>
                          <w:t>Оберіть один варіант</w:t>
                        </w:r>
                      </w:p>
                    </w:tc>
                    <w:tc>
                      <w:tcPr>
                        <w:tcW w:w="5521" w:type="dxa"/>
                        <w:gridSpan w:val="2"/>
                        <w:shd w:val="clear" w:color="auto" w:fill="auto"/>
                        <w:vAlign w:val="center"/>
                      </w:tcPr>
                      <w:p w14:paraId="1372BB68" w14:textId="77777777" w:rsidR="000F0840" w:rsidRPr="004317FE" w:rsidRDefault="00C54CDD" w:rsidP="00B945D5">
                        <w:pPr>
                          <w:spacing w:before="120" w:after="120" w:line="240" w:lineRule="auto"/>
                          <w:ind w:left="157"/>
                          <w:rPr>
                            <w:rFonts w:ascii="Avenir Next Cyr" w:hAnsi="Avenir Next Cyr"/>
                            <w:sz w:val="18"/>
                            <w:szCs w:val="18"/>
                            <w:lang w:val="uk-UA"/>
                          </w:rPr>
                        </w:pPr>
                        <w:sdt>
                          <w:sdtPr>
                            <w:rPr>
                              <w:rFonts w:ascii="Avenir Next Cyr" w:hAnsi="Avenir Next Cyr"/>
                              <w:b/>
                              <w:color w:val="auto"/>
                              <w:lang w:val="uk-UA"/>
                            </w:rPr>
                            <w:id w:val="109875344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color w:val="auto"/>
                            <w:sz w:val="18"/>
                            <w:szCs w:val="18"/>
                            <w:lang w:val="uk-UA"/>
                          </w:rPr>
                          <w:t>Продукт</w:t>
                        </w:r>
                        <w:r w:rsidR="000F0840" w:rsidRPr="004317FE">
                          <w:rPr>
                            <w:rFonts w:ascii="Avenir Next Cyr" w:hAnsi="Avenir Next Cyr"/>
                            <w:b/>
                            <w:color w:val="auto"/>
                            <w:sz w:val="18"/>
                            <w:szCs w:val="18"/>
                            <w:lang w:val="uk-UA"/>
                          </w:rPr>
                          <w:t xml:space="preserve"> </w:t>
                        </w:r>
                        <w:r w:rsidR="000F0840" w:rsidRPr="004317FE">
                          <w:rPr>
                            <w:rFonts w:ascii="Avenir Next Cyr" w:hAnsi="Avenir Next Cyr"/>
                            <w:sz w:val="18"/>
                            <w:szCs w:val="18"/>
                            <w:lang w:val="uk-UA"/>
                          </w:rPr>
                          <w:t xml:space="preserve">/ </w:t>
                        </w:r>
                        <w:r w:rsidR="000F0840" w:rsidRPr="004317FE">
                          <w:rPr>
                            <w:rFonts w:ascii="Avenir Next Cyr" w:hAnsi="Avenir Next Cyr"/>
                            <w:b/>
                            <w:color w:val="auto"/>
                            <w:sz w:val="18"/>
                            <w:szCs w:val="18"/>
                            <w:lang w:val="uk-UA"/>
                          </w:rPr>
                          <w:t xml:space="preserve"> </w:t>
                        </w:r>
                        <w:r w:rsidR="000F0840" w:rsidRPr="004317FE">
                          <w:rPr>
                            <w:rFonts w:ascii="Avenir Next Cyr" w:hAnsi="Avenir Next Cyr"/>
                            <w:b/>
                            <w:color w:val="auto"/>
                            <w:lang w:val="uk-UA"/>
                          </w:rPr>
                          <w:t xml:space="preserve"> </w:t>
                        </w:r>
                        <w:sdt>
                          <w:sdtPr>
                            <w:rPr>
                              <w:rFonts w:ascii="Avenir Next Cyr" w:hAnsi="Avenir Next Cyr"/>
                              <w:b/>
                              <w:color w:val="auto"/>
                              <w:lang w:val="uk-UA"/>
                            </w:rPr>
                            <w:id w:val="-45155547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color w:val="auto"/>
                            <w:sz w:val="18"/>
                            <w:szCs w:val="18"/>
                            <w:lang w:val="uk-UA"/>
                          </w:rPr>
                          <w:t>Сервіс</w:t>
                        </w:r>
                        <w:r w:rsidR="000F0840" w:rsidRPr="004317FE">
                          <w:rPr>
                            <w:rFonts w:ascii="Avenir Next Cyr" w:hAnsi="Avenir Next Cyr"/>
                            <w:bCs/>
                            <w:sz w:val="18"/>
                            <w:szCs w:val="18"/>
                            <w:lang w:val="uk-UA"/>
                          </w:rPr>
                          <w:t xml:space="preserve"> </w:t>
                        </w:r>
                        <w:r w:rsidR="000F0840" w:rsidRPr="004317FE">
                          <w:rPr>
                            <w:rFonts w:ascii="Avenir Next Cyr" w:hAnsi="Avenir Next Cyr"/>
                            <w:sz w:val="18"/>
                            <w:szCs w:val="18"/>
                            <w:lang w:val="uk-UA"/>
                          </w:rPr>
                          <w:t xml:space="preserve">/ </w:t>
                        </w:r>
                        <w:r w:rsidR="000F0840" w:rsidRPr="004317FE">
                          <w:rPr>
                            <w:rFonts w:ascii="Avenir Next Cyr" w:hAnsi="Avenir Next Cyr"/>
                            <w:b/>
                            <w:color w:val="auto"/>
                            <w:sz w:val="18"/>
                            <w:szCs w:val="18"/>
                            <w:lang w:val="uk-UA"/>
                          </w:rPr>
                          <w:t xml:space="preserve"> </w:t>
                        </w:r>
                        <w:r w:rsidR="000F0840" w:rsidRPr="004317FE">
                          <w:rPr>
                            <w:rFonts w:ascii="Avenir Next Cyr" w:hAnsi="Avenir Next Cyr"/>
                            <w:b/>
                            <w:color w:val="auto"/>
                            <w:lang w:val="uk-UA"/>
                          </w:rPr>
                          <w:t xml:space="preserve"> </w:t>
                        </w:r>
                        <w:sdt>
                          <w:sdtPr>
                            <w:rPr>
                              <w:rFonts w:ascii="Avenir Next Cyr" w:hAnsi="Avenir Next Cyr"/>
                              <w:b/>
                              <w:color w:val="auto"/>
                              <w:lang w:val="uk-UA"/>
                            </w:rPr>
                            <w:id w:val="203530447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8"/>
                            <w:lang w:val="uk-UA"/>
                          </w:rPr>
                          <w:t>Інше</w:t>
                        </w:r>
                      </w:p>
                    </w:tc>
                  </w:tr>
                  <w:tr w:rsidR="000F0840" w:rsidRPr="004317FE" w14:paraId="75CE56E1" w14:textId="77777777" w:rsidTr="00B945D5">
                    <w:trPr>
                      <w:trHeight w:val="880"/>
                    </w:trPr>
                    <w:tc>
                      <w:tcPr>
                        <w:tcW w:w="4954" w:type="dxa"/>
                        <w:gridSpan w:val="2"/>
                        <w:shd w:val="clear" w:color="auto" w:fill="auto"/>
                      </w:tcPr>
                      <w:p w14:paraId="28D7E54D" w14:textId="77777777" w:rsidR="000F0840" w:rsidRPr="004317FE" w:rsidRDefault="000F0840" w:rsidP="00B945D5">
                        <w:pPr>
                          <w:spacing w:before="120" w:after="120" w:line="240" w:lineRule="auto"/>
                          <w:rPr>
                            <w:rFonts w:ascii="Avenir Next Cyr Medium" w:hAnsi="Avenir Next Cyr Medium"/>
                            <w:b/>
                            <w:color w:val="auto"/>
                            <w:sz w:val="20"/>
                            <w:lang w:val="uk-UA"/>
                          </w:rPr>
                        </w:pPr>
                        <w:r w:rsidRPr="004317FE">
                          <w:rPr>
                            <w:rFonts w:ascii="Avenir Next Cyr Medium" w:hAnsi="Avenir Next Cyr Medium"/>
                            <w:b/>
                            <w:color w:val="auto"/>
                            <w:lang w:val="uk-UA"/>
                          </w:rPr>
                          <w:t>СТАН МАТЕРИНСЬКОГО БРЕНДУ</w:t>
                        </w:r>
                      </w:p>
                      <w:p w14:paraId="7D848094" w14:textId="77777777" w:rsidR="000F0840" w:rsidRPr="004317FE" w:rsidRDefault="000F0840" w:rsidP="00B945D5">
                        <w:pPr>
                          <w:spacing w:before="120" w:after="120" w:line="240" w:lineRule="auto"/>
                          <w:rPr>
                            <w:rFonts w:ascii="Avenir Next Cyr" w:hAnsi="Avenir Next Cyr"/>
                            <w:b/>
                            <w:color w:val="auto"/>
                            <w:sz w:val="20"/>
                            <w:lang w:val="uk-UA"/>
                          </w:rPr>
                        </w:pPr>
                        <w:r w:rsidRPr="004317FE">
                          <w:rPr>
                            <w:rFonts w:ascii="Avenir Next Cyr" w:hAnsi="Avenir Next Cyr"/>
                            <w:i/>
                            <w:sz w:val="16"/>
                            <w:szCs w:val="17"/>
                            <w:lang w:val="uk-UA"/>
                          </w:rPr>
                          <w:t>Оберіть один варіант</w:t>
                        </w:r>
                      </w:p>
                    </w:tc>
                    <w:tc>
                      <w:tcPr>
                        <w:tcW w:w="5521" w:type="dxa"/>
                        <w:gridSpan w:val="2"/>
                        <w:shd w:val="clear" w:color="auto" w:fill="auto"/>
                        <w:vAlign w:val="center"/>
                      </w:tcPr>
                      <w:p w14:paraId="5F45A427" w14:textId="77777777" w:rsidR="000F0840" w:rsidRPr="004317FE" w:rsidRDefault="00C54CDD" w:rsidP="00B945D5">
                        <w:pPr>
                          <w:spacing w:before="120" w:after="120" w:line="240" w:lineRule="auto"/>
                          <w:ind w:left="157"/>
                          <w:rPr>
                            <w:rFonts w:ascii="Avenir Next Cyr" w:hAnsi="Avenir Next Cyr"/>
                            <w:b/>
                            <w:color w:val="auto"/>
                            <w:sz w:val="18"/>
                            <w:szCs w:val="18"/>
                            <w:lang w:val="uk-UA"/>
                          </w:rPr>
                        </w:pPr>
                        <w:sdt>
                          <w:sdtPr>
                            <w:rPr>
                              <w:rFonts w:ascii="Avenir Next Cyr" w:hAnsi="Avenir Next Cyr"/>
                              <w:b/>
                              <w:color w:val="auto"/>
                              <w:lang w:val="uk-UA"/>
                            </w:rPr>
                            <w:id w:val="-101730695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8"/>
                            <w:lang w:val="uk-UA"/>
                          </w:rPr>
                          <w:t>Існуючий материнського бренд /</w:t>
                        </w:r>
                        <w:r w:rsidR="000F0840" w:rsidRPr="004317FE">
                          <w:rPr>
                            <w:rFonts w:ascii="Avenir Next Cyr" w:hAnsi="Avenir Next Cyr"/>
                            <w:b/>
                            <w:color w:val="auto"/>
                            <w:sz w:val="18"/>
                            <w:szCs w:val="18"/>
                            <w:lang w:val="uk-UA"/>
                          </w:rPr>
                          <w:t xml:space="preserve"> </w:t>
                        </w:r>
                      </w:p>
                      <w:p w14:paraId="0DB745B6" w14:textId="77777777" w:rsidR="000F0840" w:rsidRPr="004317FE" w:rsidRDefault="00C54CDD" w:rsidP="00B945D5">
                        <w:pPr>
                          <w:spacing w:before="120" w:after="120" w:line="240" w:lineRule="auto"/>
                          <w:ind w:left="157"/>
                          <w:rPr>
                            <w:rFonts w:ascii="Avenir Next Cyr" w:hAnsi="Avenir Next Cyr"/>
                            <w:sz w:val="18"/>
                            <w:szCs w:val="18"/>
                            <w:lang w:val="uk-UA"/>
                          </w:rPr>
                        </w:pPr>
                        <w:sdt>
                          <w:sdtPr>
                            <w:rPr>
                              <w:rFonts w:ascii="Avenir Next Cyr" w:hAnsi="Avenir Next Cyr"/>
                              <w:b/>
                              <w:color w:val="auto"/>
                              <w:lang w:val="uk-UA"/>
                            </w:rPr>
                            <w:id w:val="-85643065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8"/>
                            <w:lang w:val="uk-UA"/>
                          </w:rPr>
                          <w:t>Новий материнський бренд /</w:t>
                        </w:r>
                      </w:p>
                      <w:p w14:paraId="4AFA0CEA" w14:textId="77777777" w:rsidR="000F0840" w:rsidRPr="004317FE" w:rsidRDefault="000F0840" w:rsidP="00B945D5">
                        <w:pPr>
                          <w:spacing w:before="120" w:after="120" w:line="240" w:lineRule="auto"/>
                          <w:rPr>
                            <w:rFonts w:ascii="Avenir Next Cyr" w:hAnsi="Avenir Next Cyr"/>
                            <w:sz w:val="18"/>
                            <w:szCs w:val="18"/>
                            <w:lang w:val="uk-UA"/>
                          </w:rPr>
                        </w:pPr>
                        <w:r w:rsidRPr="004317FE">
                          <w:rPr>
                            <w:rFonts w:ascii="Avenir Next Cyr" w:hAnsi="Avenir Next Cyr"/>
                            <w:sz w:val="18"/>
                            <w:szCs w:val="18"/>
                            <w:lang w:val="uk-UA"/>
                          </w:rPr>
                          <w:t xml:space="preserve">   </w:t>
                        </w:r>
                        <w:r w:rsidRPr="004317FE">
                          <w:rPr>
                            <w:rFonts w:ascii="Avenir Next Cyr" w:hAnsi="Avenir Next Cyr"/>
                            <w:b/>
                            <w:color w:val="auto"/>
                            <w:sz w:val="18"/>
                            <w:szCs w:val="18"/>
                            <w:lang w:val="uk-UA"/>
                          </w:rPr>
                          <w:t xml:space="preserve"> </w:t>
                        </w:r>
                        <w:sdt>
                          <w:sdtPr>
                            <w:rPr>
                              <w:rFonts w:ascii="Avenir Next Cyr" w:hAnsi="Avenir Next Cyr"/>
                              <w:b/>
                              <w:color w:val="auto"/>
                              <w:lang w:val="uk-UA"/>
                            </w:rPr>
                            <w:id w:val="1265267484"/>
                            <w14:checkbox>
                              <w14:checked w14:val="0"/>
                              <w14:checkedState w14:val="2612" w14:font="MS Gothic"/>
                              <w14:uncheckedState w14:val="2610" w14:font="MS Gothic"/>
                            </w14:checkbox>
                          </w:sdtPr>
                          <w:sdtEndPr/>
                          <w:sdtContent>
                            <w:r w:rsidRPr="004317FE">
                              <w:rPr>
                                <w:rFonts w:ascii="Segoe UI Symbol" w:eastAsia="MS Gothic" w:hAnsi="Segoe UI Symbol" w:cs="Segoe UI Symbol"/>
                                <w:b/>
                                <w:color w:val="auto"/>
                                <w:lang w:val="uk-UA"/>
                              </w:rPr>
                              <w:t>☐</w:t>
                            </w:r>
                          </w:sdtContent>
                        </w:sdt>
                        <w:r w:rsidRPr="004317FE">
                          <w:rPr>
                            <w:rFonts w:ascii="Avenir Next Cyr" w:hAnsi="Avenir Next Cyr"/>
                            <w:b/>
                            <w:color w:val="auto"/>
                            <w:lang w:val="uk-UA"/>
                          </w:rPr>
                          <w:t xml:space="preserve">  </w:t>
                        </w:r>
                        <w:r w:rsidRPr="004317FE">
                          <w:rPr>
                            <w:rFonts w:ascii="Avenir Next Cyr" w:hAnsi="Avenir Next Cyr"/>
                            <w:sz w:val="18"/>
                            <w:szCs w:val="18"/>
                            <w:lang w:val="uk-UA"/>
                          </w:rPr>
                          <w:t>N/A</w:t>
                        </w:r>
                      </w:p>
                    </w:tc>
                  </w:tr>
                  <w:tr w:rsidR="000F0840" w:rsidRPr="00943BD3" w14:paraId="76517DD2" w14:textId="77777777" w:rsidTr="00B945D5">
                    <w:trPr>
                      <w:trHeight w:val="880"/>
                    </w:trPr>
                    <w:tc>
                      <w:tcPr>
                        <w:tcW w:w="4954" w:type="dxa"/>
                        <w:gridSpan w:val="2"/>
                        <w:shd w:val="clear" w:color="auto" w:fill="auto"/>
                      </w:tcPr>
                      <w:p w14:paraId="07E7E8D5" w14:textId="77777777" w:rsidR="000F0840" w:rsidRPr="004317FE" w:rsidRDefault="000F0840" w:rsidP="00B945D5">
                        <w:pPr>
                          <w:spacing w:before="120" w:after="120" w:line="240" w:lineRule="auto"/>
                          <w:rPr>
                            <w:rFonts w:ascii="Avenir Next Cyr Medium" w:hAnsi="Avenir Next Cyr Medium"/>
                            <w:b/>
                            <w:color w:val="auto"/>
                            <w:sz w:val="20"/>
                            <w:lang w:val="uk-UA"/>
                          </w:rPr>
                        </w:pPr>
                        <w:r w:rsidRPr="004317FE">
                          <w:rPr>
                            <w:rFonts w:ascii="Avenir Next Cyr Medium" w:hAnsi="Avenir Next Cyr Medium"/>
                            <w:b/>
                            <w:color w:val="auto"/>
                            <w:lang w:val="uk-UA"/>
                          </w:rPr>
                          <w:t>СТАН СУББРЕНДУ</w:t>
                        </w:r>
                      </w:p>
                      <w:p w14:paraId="66DBE6DA" w14:textId="77777777" w:rsidR="000F0840" w:rsidRPr="004317FE" w:rsidRDefault="000F0840" w:rsidP="00B945D5">
                        <w:pPr>
                          <w:spacing w:before="120" w:after="120" w:line="240" w:lineRule="auto"/>
                          <w:rPr>
                            <w:rFonts w:ascii="Avenir Next Cyr" w:hAnsi="Avenir Next Cyr"/>
                            <w:b/>
                            <w:color w:val="auto"/>
                            <w:sz w:val="20"/>
                            <w:lang w:val="uk-UA"/>
                          </w:rPr>
                        </w:pPr>
                        <w:r w:rsidRPr="004317FE">
                          <w:rPr>
                            <w:rFonts w:ascii="Avenir Next Cyr" w:hAnsi="Avenir Next Cyr"/>
                            <w:i/>
                            <w:sz w:val="16"/>
                            <w:szCs w:val="17"/>
                            <w:lang w:val="uk-UA"/>
                          </w:rPr>
                          <w:t>Оберіть один варіант</w:t>
                        </w:r>
                      </w:p>
                    </w:tc>
                    <w:tc>
                      <w:tcPr>
                        <w:tcW w:w="5521" w:type="dxa"/>
                        <w:gridSpan w:val="2"/>
                        <w:shd w:val="clear" w:color="auto" w:fill="auto"/>
                        <w:vAlign w:val="center"/>
                      </w:tcPr>
                      <w:p w14:paraId="1D34313C" w14:textId="77777777" w:rsidR="000F0840" w:rsidRPr="004317FE" w:rsidRDefault="00C54CDD" w:rsidP="00B945D5">
                        <w:pPr>
                          <w:spacing w:before="120" w:after="120" w:line="240" w:lineRule="auto"/>
                          <w:ind w:left="157"/>
                          <w:rPr>
                            <w:rFonts w:ascii="Avenir Next Cyr" w:hAnsi="Avenir Next Cyr"/>
                            <w:sz w:val="18"/>
                            <w:szCs w:val="18"/>
                            <w:lang w:val="uk-UA"/>
                          </w:rPr>
                        </w:pPr>
                        <w:sdt>
                          <w:sdtPr>
                            <w:rPr>
                              <w:rFonts w:ascii="Avenir Next Cyr" w:hAnsi="Avenir Next Cyr"/>
                              <w:b/>
                              <w:color w:val="auto"/>
                              <w:lang w:val="uk-UA"/>
                            </w:rPr>
                            <w:id w:val="902102769"/>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8"/>
                            <w:lang w:val="uk-UA"/>
                          </w:rPr>
                          <w:t xml:space="preserve">Існуючий </w:t>
                        </w:r>
                        <w:proofErr w:type="spellStart"/>
                        <w:r w:rsidR="000F0840" w:rsidRPr="004317FE">
                          <w:rPr>
                            <w:rFonts w:ascii="Avenir Next Cyr" w:hAnsi="Avenir Next Cyr"/>
                            <w:sz w:val="18"/>
                            <w:szCs w:val="18"/>
                            <w:lang w:val="uk-UA"/>
                          </w:rPr>
                          <w:t>суббренд</w:t>
                        </w:r>
                        <w:proofErr w:type="spellEnd"/>
                        <w:r w:rsidR="000F0840" w:rsidRPr="004317FE">
                          <w:rPr>
                            <w:rFonts w:ascii="Avenir Next Cyr" w:hAnsi="Avenir Next Cyr"/>
                            <w:sz w:val="18"/>
                            <w:szCs w:val="18"/>
                            <w:lang w:val="uk-UA"/>
                          </w:rPr>
                          <w:t xml:space="preserve"> / </w:t>
                        </w:r>
                        <w:r w:rsidR="000F0840" w:rsidRPr="004317FE">
                          <w:rPr>
                            <w:rFonts w:ascii="Avenir Next Cyr" w:hAnsi="Avenir Next Cyr"/>
                            <w:b/>
                            <w:color w:val="auto"/>
                            <w:sz w:val="18"/>
                            <w:szCs w:val="18"/>
                            <w:lang w:val="uk-UA"/>
                          </w:rPr>
                          <w:t xml:space="preserve"> </w:t>
                        </w:r>
                        <w:r w:rsidR="000F0840" w:rsidRPr="004317FE">
                          <w:rPr>
                            <w:rFonts w:ascii="Avenir Next Cyr" w:hAnsi="Avenir Next Cyr"/>
                            <w:b/>
                            <w:color w:val="auto"/>
                            <w:lang w:val="uk-UA"/>
                          </w:rPr>
                          <w:t xml:space="preserve"> </w:t>
                        </w:r>
                        <w:sdt>
                          <w:sdtPr>
                            <w:rPr>
                              <w:rFonts w:ascii="Avenir Next Cyr" w:hAnsi="Avenir Next Cyr"/>
                              <w:b/>
                              <w:color w:val="auto"/>
                              <w:lang w:val="uk-UA"/>
                            </w:rPr>
                            <w:id w:val="-1610652259"/>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8"/>
                            <w:lang w:val="uk-UA"/>
                          </w:rPr>
                          <w:t xml:space="preserve">Новий </w:t>
                        </w:r>
                        <w:proofErr w:type="spellStart"/>
                        <w:r w:rsidR="000F0840" w:rsidRPr="004317FE">
                          <w:rPr>
                            <w:rFonts w:ascii="Avenir Next Cyr" w:hAnsi="Avenir Next Cyr"/>
                            <w:sz w:val="18"/>
                            <w:szCs w:val="18"/>
                            <w:lang w:val="uk-UA"/>
                          </w:rPr>
                          <w:t>суббренд</w:t>
                        </w:r>
                        <w:proofErr w:type="spellEnd"/>
                        <w:r w:rsidR="000F0840" w:rsidRPr="004317FE">
                          <w:rPr>
                            <w:rFonts w:ascii="Avenir Next Cyr" w:hAnsi="Avenir Next Cyr"/>
                            <w:sz w:val="18"/>
                            <w:szCs w:val="18"/>
                            <w:lang w:val="uk-UA"/>
                          </w:rPr>
                          <w:t xml:space="preserve"> / </w:t>
                        </w:r>
                        <w:r w:rsidR="000F0840" w:rsidRPr="004317FE">
                          <w:rPr>
                            <w:rFonts w:ascii="Avenir Next Cyr" w:hAnsi="Avenir Next Cyr"/>
                            <w:b/>
                            <w:color w:val="auto"/>
                            <w:lang w:val="uk-UA"/>
                          </w:rPr>
                          <w:t xml:space="preserve"> </w:t>
                        </w:r>
                        <w:sdt>
                          <w:sdtPr>
                            <w:rPr>
                              <w:rFonts w:ascii="Avenir Next Cyr" w:hAnsi="Avenir Next Cyr"/>
                              <w:b/>
                              <w:color w:val="auto"/>
                              <w:lang w:val="uk-UA"/>
                            </w:rPr>
                            <w:id w:val="169026058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8"/>
                            <w:lang w:val="uk-UA"/>
                          </w:rPr>
                          <w:t>N/A</w:t>
                        </w:r>
                      </w:p>
                    </w:tc>
                  </w:tr>
                  <w:tr w:rsidR="000F0840" w:rsidRPr="004317FE" w14:paraId="56A583A2" w14:textId="77777777" w:rsidTr="00B945D5">
                    <w:trPr>
                      <w:trHeight w:val="880"/>
                    </w:trPr>
                    <w:tc>
                      <w:tcPr>
                        <w:tcW w:w="4954" w:type="dxa"/>
                        <w:gridSpan w:val="2"/>
                        <w:shd w:val="clear" w:color="auto" w:fill="auto"/>
                      </w:tcPr>
                      <w:p w14:paraId="2F54D5E1" w14:textId="77777777" w:rsidR="000F0840" w:rsidRPr="004317FE" w:rsidRDefault="000F0840" w:rsidP="00B945D5">
                        <w:pPr>
                          <w:spacing w:before="120" w:after="120" w:line="240" w:lineRule="auto"/>
                          <w:rPr>
                            <w:rFonts w:ascii="Avenir Next Cyr Medium" w:hAnsi="Avenir Next Cyr Medium"/>
                            <w:b/>
                            <w:color w:val="auto"/>
                            <w:sz w:val="20"/>
                            <w:lang w:val="uk-UA"/>
                          </w:rPr>
                        </w:pPr>
                        <w:r w:rsidRPr="004317FE">
                          <w:rPr>
                            <w:rFonts w:ascii="Avenir Next Cyr Medium" w:hAnsi="Avenir Next Cyr Medium"/>
                            <w:b/>
                            <w:color w:val="auto"/>
                            <w:lang w:val="uk-UA"/>
                          </w:rPr>
                          <w:t>НОВИЙ / ІСНУЮЧИЙ ПРОДУКТ/СЕРВІС</w:t>
                        </w:r>
                      </w:p>
                      <w:p w14:paraId="649DE47D" w14:textId="77777777" w:rsidR="000F0840" w:rsidRPr="004317FE" w:rsidRDefault="000F0840" w:rsidP="00B945D5">
                        <w:pPr>
                          <w:spacing w:before="120" w:after="120" w:line="240" w:lineRule="auto"/>
                          <w:rPr>
                            <w:rFonts w:ascii="Avenir Next Cyr" w:hAnsi="Avenir Next Cyr"/>
                            <w:b/>
                            <w:color w:val="auto"/>
                            <w:sz w:val="22"/>
                            <w:szCs w:val="22"/>
                            <w:lang w:val="uk-UA"/>
                          </w:rPr>
                        </w:pPr>
                        <w:r w:rsidRPr="004317FE">
                          <w:rPr>
                            <w:rFonts w:ascii="Avenir Next Cyr" w:hAnsi="Avenir Next Cyr"/>
                            <w:i/>
                            <w:sz w:val="16"/>
                            <w:szCs w:val="17"/>
                            <w:lang w:val="uk-UA"/>
                          </w:rPr>
                          <w:t>Оберіть один варіант</w:t>
                        </w:r>
                      </w:p>
                    </w:tc>
                    <w:tc>
                      <w:tcPr>
                        <w:tcW w:w="5521" w:type="dxa"/>
                        <w:gridSpan w:val="2"/>
                        <w:shd w:val="clear" w:color="auto" w:fill="auto"/>
                        <w:vAlign w:val="center"/>
                      </w:tcPr>
                      <w:p w14:paraId="185381C1" w14:textId="77777777" w:rsidR="000F0840" w:rsidRPr="004317FE" w:rsidRDefault="00C54CDD" w:rsidP="00B945D5">
                        <w:pPr>
                          <w:spacing w:before="120" w:after="120" w:line="240" w:lineRule="auto"/>
                          <w:ind w:left="157"/>
                          <w:rPr>
                            <w:rFonts w:ascii="Avenir Next Cyr" w:hAnsi="Avenir Next Cyr"/>
                            <w:sz w:val="18"/>
                            <w:szCs w:val="18"/>
                            <w:lang w:val="uk-UA"/>
                          </w:rPr>
                        </w:pPr>
                        <w:sdt>
                          <w:sdtPr>
                            <w:rPr>
                              <w:rFonts w:ascii="Avenir Next Cyr" w:hAnsi="Avenir Next Cyr"/>
                              <w:b/>
                              <w:color w:val="auto"/>
                              <w:lang w:val="uk-UA"/>
                            </w:rPr>
                            <w:id w:val="-96427247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color w:val="auto"/>
                            <w:sz w:val="18"/>
                            <w:szCs w:val="18"/>
                            <w:lang w:val="uk-UA"/>
                          </w:rPr>
                          <w:t>Новий</w:t>
                        </w:r>
                        <w:r w:rsidR="000F0840" w:rsidRPr="004317FE">
                          <w:rPr>
                            <w:rFonts w:ascii="Avenir Next Cyr" w:hAnsi="Avenir Next Cyr"/>
                            <w:sz w:val="18"/>
                            <w:szCs w:val="18"/>
                            <w:lang w:val="uk-UA"/>
                          </w:rPr>
                          <w:t xml:space="preserve"> / </w:t>
                        </w:r>
                        <w:r w:rsidR="000F0840" w:rsidRPr="004317FE">
                          <w:rPr>
                            <w:rFonts w:ascii="Avenir Next Cyr" w:hAnsi="Avenir Next Cyr"/>
                            <w:b/>
                            <w:color w:val="auto"/>
                            <w:sz w:val="18"/>
                            <w:szCs w:val="18"/>
                            <w:lang w:val="uk-UA"/>
                          </w:rPr>
                          <w:t xml:space="preserve"> </w:t>
                        </w:r>
                        <w:r w:rsidR="000F0840" w:rsidRPr="004317FE">
                          <w:rPr>
                            <w:rFonts w:ascii="Avenir Next Cyr" w:hAnsi="Avenir Next Cyr"/>
                            <w:b/>
                            <w:color w:val="auto"/>
                            <w:lang w:val="uk-UA"/>
                          </w:rPr>
                          <w:t xml:space="preserve"> </w:t>
                        </w:r>
                        <w:sdt>
                          <w:sdtPr>
                            <w:rPr>
                              <w:rFonts w:ascii="Avenir Next Cyr" w:hAnsi="Avenir Next Cyr"/>
                              <w:b/>
                              <w:color w:val="auto"/>
                              <w:lang w:val="uk-UA"/>
                            </w:rPr>
                            <w:id w:val="46918102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sz w:val="18"/>
                            <w:szCs w:val="18"/>
                            <w:lang w:val="uk-UA"/>
                          </w:rPr>
                          <w:t>Існуючий</w:t>
                        </w:r>
                      </w:p>
                    </w:tc>
                  </w:tr>
                  <w:tr w:rsidR="000F0840" w:rsidRPr="004317FE" w14:paraId="67FEDBCF" w14:textId="77777777" w:rsidTr="00B945D5">
                    <w:trPr>
                      <w:trHeight w:val="880"/>
                    </w:trPr>
                    <w:tc>
                      <w:tcPr>
                        <w:tcW w:w="4954" w:type="dxa"/>
                        <w:gridSpan w:val="2"/>
                        <w:shd w:val="clear" w:color="auto" w:fill="auto"/>
                      </w:tcPr>
                      <w:p w14:paraId="26B7B25F" w14:textId="77777777" w:rsidR="000F0840" w:rsidRPr="004317FE" w:rsidRDefault="000F0840" w:rsidP="00B945D5">
                        <w:pPr>
                          <w:spacing w:before="120" w:after="120" w:line="240" w:lineRule="auto"/>
                          <w:rPr>
                            <w:rFonts w:ascii="Avenir Next Cyr Medium" w:hAnsi="Avenir Next Cyr Medium"/>
                            <w:b/>
                            <w:color w:val="auto"/>
                            <w:lang w:val="uk-UA"/>
                          </w:rPr>
                        </w:pPr>
                        <w:r w:rsidRPr="004317FE">
                          <w:rPr>
                            <w:rFonts w:ascii="Avenir Next Cyr Medium" w:hAnsi="Avenir Next Cyr Medium"/>
                            <w:b/>
                            <w:color w:val="auto"/>
                            <w:lang w:val="uk-UA"/>
                          </w:rPr>
                          <w:t>СТАН КАТЕГОРІЇ</w:t>
                        </w:r>
                      </w:p>
                      <w:p w14:paraId="7042BC27" w14:textId="77777777" w:rsidR="000F0840" w:rsidRPr="004317FE" w:rsidRDefault="000F0840" w:rsidP="00B945D5">
                        <w:pPr>
                          <w:spacing w:before="120" w:after="120" w:line="240" w:lineRule="auto"/>
                          <w:rPr>
                            <w:rFonts w:ascii="Avenir Next Cyr" w:hAnsi="Avenir Next Cyr"/>
                            <w:b/>
                            <w:color w:val="auto"/>
                            <w:sz w:val="20"/>
                            <w:lang w:val="uk-UA"/>
                          </w:rPr>
                        </w:pPr>
                        <w:r w:rsidRPr="004317FE">
                          <w:rPr>
                            <w:rFonts w:ascii="Avenir Next Cyr" w:hAnsi="Avenir Next Cyr"/>
                            <w:i/>
                            <w:sz w:val="16"/>
                            <w:szCs w:val="17"/>
                            <w:lang w:val="uk-UA"/>
                          </w:rPr>
                          <w:t>Даний продукт/сервіс створює нову категорію чи приєднується до існуючої?</w:t>
                        </w:r>
                        <w:r w:rsidRPr="004317FE">
                          <w:rPr>
                            <w:rFonts w:ascii="Avenir Next Cyr" w:hAnsi="Avenir Next Cyr"/>
                            <w:b/>
                            <w:color w:val="auto"/>
                            <w:sz w:val="22"/>
                            <w:lang w:val="uk-UA"/>
                          </w:rPr>
                          <w:t xml:space="preserve"> </w:t>
                        </w:r>
                        <w:r w:rsidRPr="004317FE">
                          <w:rPr>
                            <w:rFonts w:ascii="Avenir Next Cyr" w:hAnsi="Avenir Next Cyr"/>
                            <w:i/>
                            <w:sz w:val="16"/>
                            <w:szCs w:val="17"/>
                            <w:lang w:val="uk-UA"/>
                          </w:rPr>
                          <w:t xml:space="preserve"> Оберіть один варіант</w:t>
                        </w:r>
                      </w:p>
                    </w:tc>
                    <w:tc>
                      <w:tcPr>
                        <w:tcW w:w="5521" w:type="dxa"/>
                        <w:gridSpan w:val="2"/>
                        <w:shd w:val="clear" w:color="auto" w:fill="auto"/>
                        <w:vAlign w:val="center"/>
                      </w:tcPr>
                      <w:p w14:paraId="4B39159C" w14:textId="77777777" w:rsidR="000F0840" w:rsidRPr="004317FE" w:rsidRDefault="00C54CDD" w:rsidP="00B945D5">
                        <w:pPr>
                          <w:spacing w:before="120" w:after="120" w:line="240" w:lineRule="auto"/>
                          <w:ind w:left="157"/>
                          <w:rPr>
                            <w:rFonts w:ascii="Avenir Next Cyr" w:hAnsi="Avenir Next Cyr"/>
                            <w:sz w:val="18"/>
                            <w:szCs w:val="18"/>
                            <w:lang w:val="uk-UA"/>
                          </w:rPr>
                        </w:pPr>
                        <w:sdt>
                          <w:sdtPr>
                            <w:rPr>
                              <w:rFonts w:ascii="Avenir Next Cyr" w:hAnsi="Avenir Next Cyr"/>
                              <w:b/>
                              <w:color w:val="auto"/>
                              <w:lang w:val="uk-UA"/>
                            </w:rPr>
                            <w:id w:val="50841345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8"/>
                            <w:lang w:val="uk-UA"/>
                          </w:rPr>
                          <w:t xml:space="preserve">Нова категорія / </w:t>
                        </w:r>
                        <w:r w:rsidR="000F0840" w:rsidRPr="004317FE">
                          <w:rPr>
                            <w:rFonts w:ascii="Avenir Next Cyr" w:hAnsi="Avenir Next Cyr"/>
                            <w:b/>
                            <w:color w:val="auto"/>
                            <w:sz w:val="18"/>
                            <w:szCs w:val="18"/>
                            <w:lang w:val="uk-UA"/>
                          </w:rPr>
                          <w:t xml:space="preserve"> </w:t>
                        </w:r>
                        <w:r w:rsidR="000F0840" w:rsidRPr="004317FE">
                          <w:rPr>
                            <w:rFonts w:ascii="Avenir Next Cyr" w:hAnsi="Avenir Next Cyr"/>
                            <w:b/>
                            <w:color w:val="auto"/>
                            <w:lang w:val="uk-UA"/>
                          </w:rPr>
                          <w:t xml:space="preserve"> </w:t>
                        </w:r>
                        <w:sdt>
                          <w:sdtPr>
                            <w:rPr>
                              <w:rFonts w:ascii="Avenir Next Cyr" w:hAnsi="Avenir Next Cyr"/>
                              <w:b/>
                              <w:color w:val="auto"/>
                              <w:lang w:val="uk-UA"/>
                            </w:rPr>
                            <w:id w:val="667444789"/>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8"/>
                            <w:lang w:val="uk-UA"/>
                          </w:rPr>
                          <w:t>Існуюча категорія</w:t>
                        </w:r>
                      </w:p>
                    </w:tc>
                  </w:tr>
                  <w:tr w:rsidR="000F0840" w:rsidRPr="00943BD3" w14:paraId="261A9720" w14:textId="77777777" w:rsidTr="00B945D5">
                    <w:trPr>
                      <w:trHeight w:val="880"/>
                    </w:trPr>
                    <w:tc>
                      <w:tcPr>
                        <w:tcW w:w="4954" w:type="dxa"/>
                        <w:gridSpan w:val="2"/>
                        <w:shd w:val="clear" w:color="auto" w:fill="auto"/>
                      </w:tcPr>
                      <w:p w14:paraId="374381BF" w14:textId="77777777" w:rsidR="000F0840" w:rsidRPr="004317FE" w:rsidRDefault="000F0840" w:rsidP="00B945D5">
                        <w:pPr>
                          <w:spacing w:before="120" w:after="120" w:line="240" w:lineRule="auto"/>
                          <w:rPr>
                            <w:rFonts w:ascii="Avenir Next Cyr Medium" w:hAnsi="Avenir Next Cyr Medium"/>
                            <w:b/>
                            <w:color w:val="auto"/>
                            <w:sz w:val="20"/>
                            <w:lang w:val="uk-UA"/>
                          </w:rPr>
                        </w:pPr>
                        <w:r w:rsidRPr="004317FE">
                          <w:rPr>
                            <w:rFonts w:ascii="Avenir Next Cyr Medium" w:hAnsi="Avenir Next Cyr Medium"/>
                            <w:b/>
                            <w:color w:val="auto"/>
                            <w:lang w:val="uk-UA"/>
                          </w:rPr>
                          <w:t>ОСНОВНИЙ КІНЦЕВИЙ СПОЖИВАЧ</w:t>
                        </w:r>
                      </w:p>
                      <w:p w14:paraId="33D5454B" w14:textId="77777777" w:rsidR="000F0840" w:rsidRPr="004317FE" w:rsidRDefault="000F0840" w:rsidP="00B945D5">
                        <w:pPr>
                          <w:spacing w:before="120" w:after="120" w:line="240" w:lineRule="auto"/>
                          <w:rPr>
                            <w:rFonts w:ascii="Avenir Next Cyr" w:hAnsi="Avenir Next Cyr"/>
                            <w:b/>
                            <w:color w:val="auto"/>
                            <w:sz w:val="22"/>
                            <w:szCs w:val="22"/>
                            <w:lang w:val="uk-UA"/>
                          </w:rPr>
                        </w:pPr>
                        <w:r w:rsidRPr="004317FE">
                          <w:rPr>
                            <w:rFonts w:ascii="Avenir Next Cyr" w:hAnsi="Avenir Next Cyr"/>
                            <w:i/>
                            <w:sz w:val="16"/>
                            <w:szCs w:val="17"/>
                            <w:lang w:val="uk-UA"/>
                          </w:rPr>
                          <w:t>Оберіть один варіант</w:t>
                        </w:r>
                      </w:p>
                    </w:tc>
                    <w:tc>
                      <w:tcPr>
                        <w:tcW w:w="5521" w:type="dxa"/>
                        <w:gridSpan w:val="2"/>
                        <w:shd w:val="clear" w:color="auto" w:fill="auto"/>
                        <w:vAlign w:val="center"/>
                      </w:tcPr>
                      <w:p w14:paraId="17D01DF9" w14:textId="77777777" w:rsidR="000F0840" w:rsidRPr="004317FE" w:rsidRDefault="00C54CDD" w:rsidP="00B945D5">
                        <w:pPr>
                          <w:spacing w:before="120" w:after="120" w:line="240" w:lineRule="auto"/>
                          <w:ind w:left="157"/>
                          <w:rPr>
                            <w:rFonts w:ascii="Avenir Next Cyr" w:hAnsi="Avenir Next Cyr"/>
                            <w:sz w:val="22"/>
                            <w:szCs w:val="22"/>
                            <w:lang w:val="uk-UA"/>
                          </w:rPr>
                        </w:pPr>
                        <w:sdt>
                          <w:sdtPr>
                            <w:rPr>
                              <w:rFonts w:ascii="Avenir Next Cyr" w:hAnsi="Avenir Next Cyr"/>
                              <w:b/>
                              <w:color w:val="auto"/>
                              <w:lang w:val="uk-UA"/>
                            </w:rPr>
                            <w:id w:val="-90391247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color w:val="auto"/>
                            <w:sz w:val="18"/>
                            <w:szCs w:val="18"/>
                            <w:lang w:val="uk-UA"/>
                          </w:rPr>
                          <w:t>Бізнес цілі</w:t>
                        </w:r>
                        <w:r w:rsidR="000F0840" w:rsidRPr="004317FE">
                          <w:rPr>
                            <w:rFonts w:ascii="Avenir Next Cyr" w:hAnsi="Avenir Next Cyr"/>
                            <w:sz w:val="18"/>
                            <w:szCs w:val="18"/>
                            <w:lang w:val="uk-UA"/>
                          </w:rPr>
                          <w:t xml:space="preserve"> / </w:t>
                        </w:r>
                        <w:r w:rsidR="000F0840" w:rsidRPr="004317FE">
                          <w:rPr>
                            <w:rFonts w:ascii="Avenir Next Cyr" w:hAnsi="Avenir Next Cyr"/>
                            <w:b/>
                            <w:color w:val="auto"/>
                            <w:sz w:val="18"/>
                            <w:szCs w:val="18"/>
                            <w:lang w:val="uk-UA"/>
                          </w:rPr>
                          <w:t xml:space="preserve"> </w:t>
                        </w:r>
                        <w:r w:rsidR="000F0840" w:rsidRPr="004317FE">
                          <w:rPr>
                            <w:rFonts w:ascii="Avenir Next Cyr" w:hAnsi="Avenir Next Cyr"/>
                            <w:b/>
                            <w:color w:val="auto"/>
                            <w:lang w:val="uk-UA"/>
                          </w:rPr>
                          <w:t xml:space="preserve"> </w:t>
                        </w:r>
                        <w:sdt>
                          <w:sdtPr>
                            <w:rPr>
                              <w:rFonts w:ascii="Avenir Next Cyr" w:hAnsi="Avenir Next Cyr"/>
                              <w:b/>
                              <w:color w:val="auto"/>
                              <w:lang w:val="uk-UA"/>
                            </w:rPr>
                            <w:id w:val="100132718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8"/>
                            <w:lang w:val="uk-UA"/>
                          </w:rPr>
                          <w:t xml:space="preserve">Споживчі цілі / </w:t>
                        </w:r>
                        <w:r w:rsidR="000F0840" w:rsidRPr="004317FE">
                          <w:rPr>
                            <w:rFonts w:ascii="Avenir Next Cyr" w:hAnsi="Avenir Next Cyr"/>
                            <w:b/>
                            <w:color w:val="auto"/>
                            <w:sz w:val="18"/>
                            <w:szCs w:val="18"/>
                            <w:lang w:val="uk-UA"/>
                          </w:rPr>
                          <w:t xml:space="preserve"> </w:t>
                        </w:r>
                        <w:r w:rsidR="000F0840" w:rsidRPr="004317FE">
                          <w:rPr>
                            <w:rFonts w:ascii="Avenir Next Cyr" w:hAnsi="Avenir Next Cyr"/>
                            <w:b/>
                            <w:color w:val="auto"/>
                            <w:lang w:val="uk-UA"/>
                          </w:rPr>
                          <w:t xml:space="preserve"> </w:t>
                        </w:r>
                        <w:sdt>
                          <w:sdtPr>
                            <w:rPr>
                              <w:rFonts w:ascii="Avenir Next Cyr" w:hAnsi="Avenir Next Cyr"/>
                              <w:b/>
                              <w:color w:val="auto"/>
                              <w:lang w:val="uk-UA"/>
                            </w:rPr>
                            <w:id w:val="-195832429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8"/>
                            <w:lang w:val="uk-UA"/>
                          </w:rPr>
                          <w:t>N/A</w:t>
                        </w:r>
                      </w:p>
                    </w:tc>
                  </w:tr>
                  <w:tr w:rsidR="000F0840" w:rsidRPr="004317FE" w14:paraId="6D87F100" w14:textId="77777777" w:rsidTr="00B945D5">
                    <w:trPr>
                      <w:trHeight w:val="880"/>
                    </w:trPr>
                    <w:tc>
                      <w:tcPr>
                        <w:tcW w:w="4954" w:type="dxa"/>
                        <w:gridSpan w:val="2"/>
                        <w:shd w:val="clear" w:color="auto" w:fill="auto"/>
                      </w:tcPr>
                      <w:p w14:paraId="65246CE8" w14:textId="77777777" w:rsidR="000F0840" w:rsidRPr="004317FE" w:rsidRDefault="000F0840" w:rsidP="00B945D5">
                        <w:pPr>
                          <w:spacing w:before="120" w:after="120" w:line="240" w:lineRule="auto"/>
                          <w:rPr>
                            <w:rFonts w:ascii="Avenir Next Cyr Medium" w:hAnsi="Avenir Next Cyr Medium"/>
                            <w:b/>
                            <w:color w:val="auto"/>
                            <w:lang w:val="uk-UA"/>
                          </w:rPr>
                        </w:pPr>
                        <w:r w:rsidRPr="004317FE">
                          <w:rPr>
                            <w:rFonts w:ascii="Avenir Next Cyr Medium" w:hAnsi="Avenir Next Cyr Medium"/>
                            <w:b/>
                            <w:color w:val="auto"/>
                            <w:lang w:val="uk-UA"/>
                          </w:rPr>
                          <w:t>Класифікація</w:t>
                        </w:r>
                      </w:p>
                      <w:p w14:paraId="4172E8A8" w14:textId="77777777" w:rsidR="000F0840" w:rsidRPr="004317FE" w:rsidRDefault="000F0840" w:rsidP="00B945D5">
                        <w:pPr>
                          <w:spacing w:before="120" w:after="120" w:line="240" w:lineRule="auto"/>
                          <w:rPr>
                            <w:rFonts w:ascii="Avenir Next Cyr" w:hAnsi="Avenir Next Cyr"/>
                            <w:i/>
                            <w:sz w:val="17"/>
                            <w:szCs w:val="17"/>
                            <w:lang w:val="uk-UA"/>
                          </w:rPr>
                        </w:pPr>
                        <w:r w:rsidRPr="004317FE">
                          <w:rPr>
                            <w:rFonts w:ascii="Avenir Next Cyr" w:hAnsi="Avenir Next Cyr"/>
                            <w:i/>
                            <w:sz w:val="16"/>
                            <w:szCs w:val="17"/>
                            <w:lang w:val="uk-UA"/>
                          </w:rPr>
                          <w:t>Оберіть один варіант</w:t>
                        </w:r>
                      </w:p>
                    </w:tc>
                    <w:tc>
                      <w:tcPr>
                        <w:tcW w:w="5521" w:type="dxa"/>
                        <w:gridSpan w:val="2"/>
                        <w:shd w:val="clear" w:color="auto" w:fill="auto"/>
                        <w:vAlign w:val="center"/>
                      </w:tcPr>
                      <w:p w14:paraId="70544FD7" w14:textId="77777777" w:rsidR="000F0840" w:rsidRPr="004317FE" w:rsidRDefault="00C54CDD" w:rsidP="00B945D5">
                        <w:pPr>
                          <w:spacing w:before="120" w:after="120" w:line="240" w:lineRule="auto"/>
                          <w:ind w:left="157"/>
                          <w:rPr>
                            <w:rFonts w:ascii="Avenir Next Cyr" w:hAnsi="Avenir Next Cyr"/>
                            <w:sz w:val="22"/>
                            <w:szCs w:val="22"/>
                            <w:lang w:val="uk-UA"/>
                          </w:rPr>
                        </w:pPr>
                        <w:sdt>
                          <w:sdtPr>
                            <w:rPr>
                              <w:rFonts w:ascii="Avenir Next Cyr" w:hAnsi="Avenir Next Cyr"/>
                              <w:b/>
                              <w:color w:val="auto"/>
                              <w:lang w:val="uk-UA"/>
                            </w:rPr>
                            <w:id w:val="60708323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8"/>
                            <w:lang w:val="uk-UA"/>
                          </w:rPr>
                          <w:t xml:space="preserve">Масовий / </w:t>
                        </w:r>
                        <w:r w:rsidR="000F0840" w:rsidRPr="004317FE">
                          <w:rPr>
                            <w:rFonts w:ascii="Avenir Next Cyr" w:hAnsi="Avenir Next Cyr"/>
                            <w:b/>
                            <w:color w:val="auto"/>
                            <w:sz w:val="18"/>
                            <w:szCs w:val="18"/>
                            <w:lang w:val="uk-UA"/>
                          </w:rPr>
                          <w:t xml:space="preserve"> </w:t>
                        </w:r>
                        <w:r w:rsidR="000F0840" w:rsidRPr="004317FE">
                          <w:rPr>
                            <w:rFonts w:ascii="Avenir Next Cyr" w:hAnsi="Avenir Next Cyr"/>
                            <w:b/>
                            <w:color w:val="auto"/>
                            <w:lang w:val="uk-UA"/>
                          </w:rPr>
                          <w:t xml:space="preserve"> </w:t>
                        </w:r>
                        <w:sdt>
                          <w:sdtPr>
                            <w:rPr>
                              <w:rFonts w:ascii="Avenir Next Cyr" w:hAnsi="Avenir Next Cyr"/>
                              <w:b/>
                              <w:color w:val="auto"/>
                              <w:lang w:val="uk-UA"/>
                            </w:rPr>
                            <w:id w:val="-158544379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8"/>
                            <w:lang w:val="uk-UA"/>
                          </w:rPr>
                          <w:t xml:space="preserve">Преміальний / </w:t>
                        </w:r>
                        <w:r w:rsidR="000F0840" w:rsidRPr="004317FE">
                          <w:rPr>
                            <w:rFonts w:ascii="Avenir Next Cyr" w:hAnsi="Avenir Next Cyr"/>
                            <w:b/>
                            <w:color w:val="auto"/>
                            <w:sz w:val="18"/>
                            <w:szCs w:val="18"/>
                            <w:lang w:val="uk-UA"/>
                          </w:rPr>
                          <w:t xml:space="preserve"> </w:t>
                        </w:r>
                        <w:r w:rsidR="000F0840" w:rsidRPr="004317FE">
                          <w:rPr>
                            <w:rFonts w:ascii="Avenir Next Cyr" w:hAnsi="Avenir Next Cyr"/>
                            <w:b/>
                            <w:color w:val="auto"/>
                            <w:lang w:val="uk-UA"/>
                          </w:rPr>
                          <w:t xml:space="preserve"> </w:t>
                        </w:r>
                        <w:sdt>
                          <w:sdtPr>
                            <w:rPr>
                              <w:rFonts w:ascii="Avenir Next Cyr" w:hAnsi="Avenir Next Cyr"/>
                              <w:b/>
                              <w:color w:val="auto"/>
                              <w:lang w:val="uk-UA"/>
                            </w:rPr>
                            <w:id w:val="-78874780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8"/>
                            <w:lang w:val="uk-UA"/>
                          </w:rPr>
                          <w:t>N/A</w:t>
                        </w:r>
                      </w:p>
                    </w:tc>
                  </w:tr>
                  <w:tr w:rsidR="000F0840" w:rsidRPr="004317FE" w14:paraId="1EAADD55" w14:textId="77777777" w:rsidTr="00B945D5">
                    <w:trPr>
                      <w:trHeight w:val="432"/>
                    </w:trPr>
                    <w:tc>
                      <w:tcPr>
                        <w:tcW w:w="4954" w:type="dxa"/>
                        <w:gridSpan w:val="2"/>
                        <w:vMerge w:val="restart"/>
                        <w:shd w:val="clear" w:color="auto" w:fill="auto"/>
                      </w:tcPr>
                      <w:p w14:paraId="13357D9F" w14:textId="77777777" w:rsidR="000F0840" w:rsidRPr="004317FE" w:rsidRDefault="000F0840" w:rsidP="00B945D5">
                        <w:pPr>
                          <w:spacing w:before="120" w:after="120" w:line="240" w:lineRule="auto"/>
                          <w:rPr>
                            <w:rFonts w:ascii="Avenir Next Cyr Medium" w:hAnsi="Avenir Next Cyr Medium"/>
                            <w:b/>
                            <w:color w:val="auto"/>
                            <w:sz w:val="20"/>
                            <w:lang w:val="uk-UA"/>
                          </w:rPr>
                        </w:pPr>
                        <w:r w:rsidRPr="004317FE">
                          <w:rPr>
                            <w:rFonts w:ascii="Avenir Next Cyr Medium" w:hAnsi="Avenir Next Cyr Medium"/>
                            <w:b/>
                            <w:color w:val="auto"/>
                            <w:lang w:val="uk-UA"/>
                          </w:rPr>
                          <w:lastRenderedPageBreak/>
                          <w:t>МІСЦЕ ПРОДАЖУ</w:t>
                        </w:r>
                      </w:p>
                      <w:p w14:paraId="0620F08B" w14:textId="77777777" w:rsidR="000F0840" w:rsidRPr="004317FE" w:rsidRDefault="000F0840" w:rsidP="00B945D5">
                        <w:pPr>
                          <w:spacing w:before="120" w:after="120" w:line="240" w:lineRule="auto"/>
                          <w:rPr>
                            <w:rFonts w:ascii="Avenir Next Cyr" w:hAnsi="Avenir Next Cyr"/>
                            <w:b/>
                            <w:color w:val="auto"/>
                            <w:sz w:val="22"/>
                            <w:szCs w:val="22"/>
                            <w:lang w:val="uk-UA"/>
                          </w:rPr>
                        </w:pPr>
                        <w:r w:rsidRPr="004317FE">
                          <w:rPr>
                            <w:rFonts w:ascii="Avenir Next Cyr" w:hAnsi="Avenir Next Cyr"/>
                            <w:i/>
                            <w:sz w:val="16"/>
                            <w:szCs w:val="17"/>
                            <w:lang w:val="uk-UA"/>
                          </w:rPr>
                          <w:t xml:space="preserve">Оберіть варіант, який найкраще описує де аудиторія придбала ваш товар через канал, який був задіяний в ваших маркетингових комунікаціях  </w:t>
                        </w:r>
                      </w:p>
                    </w:tc>
                    <w:tc>
                      <w:tcPr>
                        <w:tcW w:w="5521" w:type="dxa"/>
                        <w:gridSpan w:val="2"/>
                        <w:shd w:val="clear" w:color="auto" w:fill="auto"/>
                        <w:vAlign w:val="center"/>
                      </w:tcPr>
                      <w:p w14:paraId="38B8A551" w14:textId="77777777" w:rsidR="000F0840" w:rsidRPr="004317FE" w:rsidRDefault="00C54CDD" w:rsidP="00B945D5">
                        <w:pPr>
                          <w:spacing w:after="0" w:line="240" w:lineRule="auto"/>
                          <w:ind w:left="166"/>
                          <w:rPr>
                            <w:rFonts w:ascii="Avenir Next Cyr" w:hAnsi="Avenir Next Cyr"/>
                            <w:sz w:val="18"/>
                            <w:szCs w:val="18"/>
                            <w:lang w:val="uk-UA"/>
                          </w:rPr>
                        </w:pPr>
                        <w:sdt>
                          <w:sdtPr>
                            <w:rPr>
                              <w:rFonts w:ascii="Avenir Next Cyr" w:hAnsi="Avenir Next Cyr"/>
                              <w:b/>
                              <w:color w:val="auto"/>
                              <w:lang w:val="uk-UA"/>
                            </w:rPr>
                            <w:id w:val="159821452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8"/>
                            <w:lang w:val="uk-UA"/>
                          </w:rPr>
                          <w:t>Лише в магазинах</w:t>
                        </w:r>
                      </w:p>
                    </w:tc>
                  </w:tr>
                  <w:tr w:rsidR="000F0840" w:rsidRPr="004317FE" w14:paraId="2256351B" w14:textId="77777777" w:rsidTr="00B945D5">
                    <w:trPr>
                      <w:trHeight w:val="432"/>
                    </w:trPr>
                    <w:tc>
                      <w:tcPr>
                        <w:tcW w:w="4954" w:type="dxa"/>
                        <w:gridSpan w:val="2"/>
                        <w:vMerge/>
                        <w:shd w:val="clear" w:color="auto" w:fill="auto"/>
                      </w:tcPr>
                      <w:p w14:paraId="1BF9D59B" w14:textId="77777777" w:rsidR="000F0840" w:rsidRPr="004317FE" w:rsidRDefault="000F0840" w:rsidP="00B945D5">
                        <w:pPr>
                          <w:spacing w:before="120" w:after="120" w:line="240" w:lineRule="auto"/>
                          <w:rPr>
                            <w:rFonts w:ascii="Avenir Next Cyr" w:hAnsi="Avenir Next Cyr"/>
                            <w:b/>
                            <w:color w:val="auto"/>
                            <w:sz w:val="22"/>
                            <w:szCs w:val="22"/>
                            <w:lang w:val="uk-UA"/>
                          </w:rPr>
                        </w:pPr>
                      </w:p>
                    </w:tc>
                    <w:tc>
                      <w:tcPr>
                        <w:tcW w:w="5521" w:type="dxa"/>
                        <w:gridSpan w:val="2"/>
                        <w:shd w:val="clear" w:color="auto" w:fill="auto"/>
                        <w:vAlign w:val="center"/>
                      </w:tcPr>
                      <w:p w14:paraId="5A8458F9" w14:textId="77777777" w:rsidR="000F0840" w:rsidRPr="004317FE" w:rsidRDefault="00C54CDD" w:rsidP="00B945D5">
                        <w:pPr>
                          <w:spacing w:after="0" w:line="240" w:lineRule="auto"/>
                          <w:ind w:left="166"/>
                          <w:rPr>
                            <w:rFonts w:ascii="Avenir Next Cyr" w:hAnsi="Avenir Next Cyr"/>
                            <w:sz w:val="18"/>
                            <w:szCs w:val="18"/>
                            <w:lang w:val="uk-UA"/>
                          </w:rPr>
                        </w:pPr>
                        <w:sdt>
                          <w:sdtPr>
                            <w:rPr>
                              <w:rFonts w:ascii="Avenir Next Cyr" w:hAnsi="Avenir Next Cyr"/>
                              <w:b/>
                              <w:color w:val="auto"/>
                              <w:lang w:val="uk-UA"/>
                            </w:rPr>
                            <w:id w:val="106214864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color w:val="auto"/>
                            <w:sz w:val="18"/>
                            <w:szCs w:val="18"/>
                            <w:lang w:val="uk-UA"/>
                          </w:rPr>
                          <w:t xml:space="preserve">Лише </w:t>
                        </w:r>
                        <w:r w:rsidR="000F0840" w:rsidRPr="004317FE">
                          <w:rPr>
                            <w:rFonts w:ascii="Avenir Next Cyr" w:hAnsi="Avenir Next Cyr"/>
                            <w:bCs/>
                            <w:sz w:val="18"/>
                            <w:szCs w:val="18"/>
                            <w:lang w:val="uk-UA"/>
                          </w:rPr>
                          <w:t>елект</w:t>
                        </w:r>
                        <w:r w:rsidR="000F0840" w:rsidRPr="004317FE">
                          <w:rPr>
                            <w:rFonts w:ascii="Avenir Next Cyr" w:hAnsi="Avenir Next Cyr"/>
                            <w:sz w:val="18"/>
                            <w:szCs w:val="18"/>
                            <w:lang w:val="uk-UA"/>
                          </w:rPr>
                          <w:t>ронна комерція</w:t>
                        </w:r>
                      </w:p>
                    </w:tc>
                  </w:tr>
                  <w:tr w:rsidR="000F0840" w:rsidRPr="00943BD3" w14:paraId="5D1DE9FA" w14:textId="77777777" w:rsidTr="00B945D5">
                    <w:trPr>
                      <w:trHeight w:val="432"/>
                    </w:trPr>
                    <w:tc>
                      <w:tcPr>
                        <w:tcW w:w="4954" w:type="dxa"/>
                        <w:gridSpan w:val="2"/>
                        <w:vMerge/>
                        <w:shd w:val="clear" w:color="auto" w:fill="auto"/>
                      </w:tcPr>
                      <w:p w14:paraId="60400ED2" w14:textId="77777777" w:rsidR="000F0840" w:rsidRPr="004317FE" w:rsidRDefault="000F0840" w:rsidP="00B945D5">
                        <w:pPr>
                          <w:spacing w:before="120" w:after="120" w:line="240" w:lineRule="auto"/>
                          <w:rPr>
                            <w:rFonts w:ascii="Avenir Next Cyr" w:hAnsi="Avenir Next Cyr"/>
                            <w:b/>
                            <w:color w:val="auto"/>
                            <w:sz w:val="22"/>
                            <w:szCs w:val="22"/>
                            <w:lang w:val="uk-UA"/>
                          </w:rPr>
                        </w:pPr>
                      </w:p>
                    </w:tc>
                    <w:tc>
                      <w:tcPr>
                        <w:tcW w:w="5521" w:type="dxa"/>
                        <w:gridSpan w:val="2"/>
                        <w:shd w:val="clear" w:color="auto" w:fill="auto"/>
                        <w:vAlign w:val="center"/>
                      </w:tcPr>
                      <w:p w14:paraId="1485691B" w14:textId="77777777" w:rsidR="000F0840" w:rsidRPr="004317FE" w:rsidRDefault="00C54CDD" w:rsidP="00B945D5">
                        <w:pPr>
                          <w:spacing w:after="0" w:line="240" w:lineRule="auto"/>
                          <w:ind w:left="166"/>
                          <w:rPr>
                            <w:rFonts w:ascii="Avenir Next Cyr" w:hAnsi="Avenir Next Cyr"/>
                            <w:sz w:val="18"/>
                            <w:szCs w:val="18"/>
                            <w:lang w:val="uk-UA"/>
                          </w:rPr>
                        </w:pPr>
                        <w:sdt>
                          <w:sdtPr>
                            <w:rPr>
                              <w:rFonts w:ascii="Avenir Next Cyr" w:hAnsi="Avenir Next Cyr"/>
                              <w:b/>
                              <w:color w:val="auto"/>
                              <w:lang w:val="uk-UA"/>
                            </w:rPr>
                            <w:id w:val="-132026605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8"/>
                            <w:lang w:val="uk-UA"/>
                          </w:rPr>
                          <w:t>Переважно роздрібна торгівля в магазинах з деякою електронною комерцією</w:t>
                        </w:r>
                      </w:p>
                    </w:tc>
                  </w:tr>
                  <w:tr w:rsidR="000F0840" w:rsidRPr="00943BD3" w14:paraId="10EE8870" w14:textId="77777777" w:rsidTr="00B945D5">
                    <w:trPr>
                      <w:trHeight w:val="432"/>
                    </w:trPr>
                    <w:tc>
                      <w:tcPr>
                        <w:tcW w:w="4954" w:type="dxa"/>
                        <w:gridSpan w:val="2"/>
                        <w:vMerge/>
                        <w:shd w:val="clear" w:color="auto" w:fill="auto"/>
                      </w:tcPr>
                      <w:p w14:paraId="5FA60C5C" w14:textId="77777777" w:rsidR="000F0840" w:rsidRPr="004317FE" w:rsidRDefault="000F0840" w:rsidP="00B945D5">
                        <w:pPr>
                          <w:spacing w:before="120" w:after="120" w:line="240" w:lineRule="auto"/>
                          <w:rPr>
                            <w:rFonts w:ascii="Avenir Next Cyr" w:hAnsi="Avenir Next Cyr"/>
                            <w:b/>
                            <w:color w:val="auto"/>
                            <w:sz w:val="22"/>
                            <w:szCs w:val="22"/>
                            <w:lang w:val="uk-UA"/>
                          </w:rPr>
                        </w:pPr>
                      </w:p>
                    </w:tc>
                    <w:tc>
                      <w:tcPr>
                        <w:tcW w:w="5521" w:type="dxa"/>
                        <w:gridSpan w:val="2"/>
                        <w:shd w:val="clear" w:color="auto" w:fill="auto"/>
                        <w:vAlign w:val="center"/>
                      </w:tcPr>
                      <w:p w14:paraId="00351EE3" w14:textId="77777777" w:rsidR="000F0840" w:rsidRPr="004317FE" w:rsidRDefault="00C54CDD" w:rsidP="00B945D5">
                        <w:pPr>
                          <w:spacing w:after="0" w:line="240" w:lineRule="auto"/>
                          <w:ind w:left="166"/>
                          <w:rPr>
                            <w:rFonts w:ascii="Avenir Next Cyr" w:hAnsi="Avenir Next Cyr"/>
                            <w:sz w:val="18"/>
                            <w:szCs w:val="18"/>
                            <w:lang w:val="uk-UA"/>
                          </w:rPr>
                        </w:pPr>
                        <w:sdt>
                          <w:sdtPr>
                            <w:rPr>
                              <w:rFonts w:ascii="Avenir Next Cyr" w:hAnsi="Avenir Next Cyr"/>
                              <w:b/>
                              <w:color w:val="auto"/>
                              <w:lang w:val="uk-UA"/>
                            </w:rPr>
                            <w:id w:val="-115183075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8"/>
                            <w:lang w:val="uk-UA"/>
                          </w:rPr>
                          <w:t>Переважно електронна комерція з деякими роздрібними магазинами</w:t>
                        </w:r>
                      </w:p>
                    </w:tc>
                  </w:tr>
                  <w:tr w:rsidR="000F0840" w:rsidRPr="00943BD3" w14:paraId="5F76DE55" w14:textId="77777777" w:rsidTr="00B945D5">
                    <w:trPr>
                      <w:trHeight w:val="432"/>
                    </w:trPr>
                    <w:tc>
                      <w:tcPr>
                        <w:tcW w:w="4954" w:type="dxa"/>
                        <w:gridSpan w:val="2"/>
                        <w:vMerge/>
                        <w:shd w:val="clear" w:color="auto" w:fill="auto"/>
                      </w:tcPr>
                      <w:p w14:paraId="29F4FD58" w14:textId="77777777" w:rsidR="000F0840" w:rsidRPr="004317FE" w:rsidRDefault="000F0840" w:rsidP="00B945D5">
                        <w:pPr>
                          <w:spacing w:before="120" w:after="120" w:line="240" w:lineRule="auto"/>
                          <w:rPr>
                            <w:rFonts w:ascii="Avenir Next Cyr" w:hAnsi="Avenir Next Cyr"/>
                            <w:b/>
                            <w:color w:val="auto"/>
                            <w:sz w:val="22"/>
                            <w:szCs w:val="22"/>
                            <w:lang w:val="uk-UA"/>
                          </w:rPr>
                        </w:pPr>
                      </w:p>
                    </w:tc>
                    <w:tc>
                      <w:tcPr>
                        <w:tcW w:w="5521" w:type="dxa"/>
                        <w:gridSpan w:val="2"/>
                        <w:shd w:val="clear" w:color="auto" w:fill="auto"/>
                        <w:vAlign w:val="center"/>
                      </w:tcPr>
                      <w:p w14:paraId="36A7D3D8" w14:textId="77777777" w:rsidR="000F0840" w:rsidRPr="004317FE" w:rsidRDefault="00C54CDD" w:rsidP="00B945D5">
                        <w:pPr>
                          <w:spacing w:after="0" w:line="240" w:lineRule="auto"/>
                          <w:ind w:left="166"/>
                          <w:rPr>
                            <w:rFonts w:ascii="Avenir Next Cyr" w:hAnsi="Avenir Next Cyr"/>
                            <w:sz w:val="18"/>
                            <w:szCs w:val="18"/>
                            <w:lang w:val="uk-UA"/>
                          </w:rPr>
                        </w:pPr>
                        <w:sdt>
                          <w:sdtPr>
                            <w:rPr>
                              <w:rFonts w:ascii="Avenir Next Cyr" w:hAnsi="Avenir Next Cyr"/>
                              <w:b/>
                              <w:color w:val="auto"/>
                              <w:lang w:val="uk-UA"/>
                            </w:rPr>
                            <w:id w:val="-102023421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8"/>
                            <w:lang w:val="uk-UA"/>
                          </w:rPr>
                          <w:t>Значна кількість як роздрібної торгівлі, так і електронної комерції</w:t>
                        </w:r>
                      </w:p>
                    </w:tc>
                  </w:tr>
                  <w:tr w:rsidR="000F0840" w:rsidRPr="004317FE" w14:paraId="29323D82" w14:textId="77777777" w:rsidTr="00B945D5">
                    <w:trPr>
                      <w:trHeight w:val="432"/>
                    </w:trPr>
                    <w:tc>
                      <w:tcPr>
                        <w:tcW w:w="4954" w:type="dxa"/>
                        <w:gridSpan w:val="2"/>
                        <w:vMerge/>
                        <w:shd w:val="clear" w:color="auto" w:fill="auto"/>
                      </w:tcPr>
                      <w:p w14:paraId="6E3C4D0D" w14:textId="77777777" w:rsidR="000F0840" w:rsidRPr="004317FE" w:rsidRDefault="000F0840" w:rsidP="00B945D5">
                        <w:pPr>
                          <w:spacing w:before="120" w:after="120" w:line="240" w:lineRule="auto"/>
                          <w:rPr>
                            <w:rFonts w:ascii="Avenir Next Cyr" w:hAnsi="Avenir Next Cyr"/>
                            <w:b/>
                            <w:color w:val="auto"/>
                            <w:sz w:val="22"/>
                            <w:szCs w:val="22"/>
                            <w:lang w:val="uk-UA"/>
                          </w:rPr>
                        </w:pPr>
                      </w:p>
                    </w:tc>
                    <w:tc>
                      <w:tcPr>
                        <w:tcW w:w="5521" w:type="dxa"/>
                        <w:gridSpan w:val="2"/>
                        <w:shd w:val="clear" w:color="auto" w:fill="auto"/>
                        <w:vAlign w:val="center"/>
                      </w:tcPr>
                      <w:p w14:paraId="1A64D453" w14:textId="77777777" w:rsidR="000F0840" w:rsidRPr="004317FE" w:rsidRDefault="00C54CDD" w:rsidP="00B945D5">
                        <w:pPr>
                          <w:spacing w:after="0" w:line="240" w:lineRule="auto"/>
                          <w:ind w:left="166"/>
                          <w:rPr>
                            <w:rFonts w:ascii="Avenir Next Cyr" w:hAnsi="Avenir Next Cyr"/>
                            <w:sz w:val="18"/>
                            <w:szCs w:val="18"/>
                            <w:lang w:val="uk-UA"/>
                          </w:rPr>
                        </w:pPr>
                        <w:sdt>
                          <w:sdtPr>
                            <w:rPr>
                              <w:rFonts w:ascii="Avenir Next Cyr" w:hAnsi="Avenir Next Cyr"/>
                              <w:b/>
                              <w:color w:val="auto"/>
                              <w:lang w:val="uk-UA"/>
                            </w:rPr>
                            <w:id w:val="-86537104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8"/>
                            <w:lang w:val="uk-UA"/>
                          </w:rPr>
                          <w:t>Інше</w:t>
                        </w:r>
                      </w:p>
                    </w:tc>
                  </w:tr>
                  <w:tr w:rsidR="000F0840" w:rsidRPr="004317FE" w14:paraId="4BDC44F4" w14:textId="77777777" w:rsidTr="00B945D5">
                    <w:trPr>
                      <w:trHeight w:val="432"/>
                    </w:trPr>
                    <w:tc>
                      <w:tcPr>
                        <w:tcW w:w="4954" w:type="dxa"/>
                        <w:gridSpan w:val="2"/>
                        <w:vMerge/>
                        <w:shd w:val="clear" w:color="auto" w:fill="auto"/>
                      </w:tcPr>
                      <w:p w14:paraId="076E7767" w14:textId="77777777" w:rsidR="000F0840" w:rsidRPr="004317FE" w:rsidRDefault="000F0840" w:rsidP="00B945D5">
                        <w:pPr>
                          <w:spacing w:before="120" w:after="120" w:line="240" w:lineRule="auto"/>
                          <w:rPr>
                            <w:rFonts w:ascii="Avenir Next Cyr" w:hAnsi="Avenir Next Cyr"/>
                            <w:b/>
                            <w:color w:val="auto"/>
                            <w:sz w:val="22"/>
                            <w:szCs w:val="22"/>
                            <w:lang w:val="uk-UA"/>
                          </w:rPr>
                        </w:pPr>
                      </w:p>
                    </w:tc>
                    <w:tc>
                      <w:tcPr>
                        <w:tcW w:w="5521" w:type="dxa"/>
                        <w:gridSpan w:val="2"/>
                        <w:shd w:val="clear" w:color="auto" w:fill="auto"/>
                        <w:vAlign w:val="center"/>
                      </w:tcPr>
                      <w:p w14:paraId="33E74F5C" w14:textId="77777777" w:rsidR="000F0840" w:rsidRPr="004317FE" w:rsidRDefault="00C54CDD" w:rsidP="00B945D5">
                        <w:pPr>
                          <w:spacing w:after="0" w:line="240" w:lineRule="auto"/>
                          <w:ind w:left="166"/>
                          <w:rPr>
                            <w:rFonts w:ascii="Avenir Next Cyr" w:hAnsi="Avenir Next Cyr"/>
                            <w:sz w:val="18"/>
                            <w:szCs w:val="18"/>
                            <w:lang w:val="uk-UA"/>
                          </w:rPr>
                        </w:pPr>
                        <w:sdt>
                          <w:sdtPr>
                            <w:rPr>
                              <w:rFonts w:ascii="Avenir Next Cyr" w:hAnsi="Avenir Next Cyr"/>
                              <w:b/>
                              <w:color w:val="auto"/>
                              <w:lang w:val="uk-UA"/>
                            </w:rPr>
                            <w:id w:val="-68397969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8"/>
                            <w:lang w:val="uk-UA"/>
                          </w:rPr>
                          <w:t>N/A</w:t>
                        </w:r>
                      </w:p>
                    </w:tc>
                  </w:tr>
                  <w:tr w:rsidR="000F0840" w:rsidRPr="00943BD3" w14:paraId="6CA95A28" w14:textId="77777777" w:rsidTr="00B945D5">
                    <w:trPr>
                      <w:trHeight w:val="549"/>
                    </w:trPr>
                    <w:tc>
                      <w:tcPr>
                        <w:tcW w:w="4954" w:type="dxa"/>
                        <w:gridSpan w:val="2"/>
                        <w:vMerge w:val="restart"/>
                        <w:shd w:val="clear" w:color="auto" w:fill="auto"/>
                      </w:tcPr>
                      <w:p w14:paraId="5C4E17E2" w14:textId="77777777" w:rsidR="000F0840" w:rsidRPr="004317FE" w:rsidRDefault="000F0840" w:rsidP="00B945D5">
                        <w:pPr>
                          <w:spacing w:before="120" w:after="120" w:line="240" w:lineRule="auto"/>
                          <w:rPr>
                            <w:rFonts w:ascii="Avenir Next Cyr Medium" w:hAnsi="Avenir Next Cyr Medium"/>
                            <w:b/>
                            <w:color w:val="auto"/>
                            <w:sz w:val="22"/>
                            <w:lang w:val="uk-UA"/>
                          </w:rPr>
                        </w:pPr>
                        <w:r w:rsidRPr="004317FE">
                          <w:rPr>
                            <w:rFonts w:ascii="Avenir Next Cyr Medium" w:hAnsi="Avenir Next Cyr Medium"/>
                            <w:b/>
                            <w:color w:val="auto"/>
                            <w:sz w:val="22"/>
                            <w:lang w:val="uk-UA"/>
                          </w:rPr>
                          <w:t xml:space="preserve">Конкурентне середовище </w:t>
                        </w:r>
                      </w:p>
                      <w:p w14:paraId="3AF731BD" w14:textId="77777777" w:rsidR="000F0840" w:rsidRPr="004317FE" w:rsidRDefault="000F0840" w:rsidP="00B945D5">
                        <w:pPr>
                          <w:spacing w:before="120" w:after="120" w:line="240" w:lineRule="auto"/>
                          <w:rPr>
                            <w:rFonts w:ascii="Avenir Next Cyr" w:hAnsi="Avenir Next Cyr"/>
                            <w:b/>
                            <w:color w:val="auto"/>
                            <w:sz w:val="22"/>
                            <w:szCs w:val="22"/>
                            <w:lang w:val="uk-UA"/>
                          </w:rPr>
                        </w:pPr>
                        <w:r w:rsidRPr="004317FE">
                          <w:rPr>
                            <w:rFonts w:ascii="Avenir Next Cyr" w:hAnsi="Avenir Next Cyr"/>
                            <w:i/>
                            <w:sz w:val="16"/>
                            <w:szCs w:val="17"/>
                            <w:lang w:val="uk-UA"/>
                          </w:rPr>
                          <w:t>Оберіть варіант, що найкраще описує ситуацію з конкурентами.</w:t>
                        </w:r>
                      </w:p>
                    </w:tc>
                    <w:tc>
                      <w:tcPr>
                        <w:tcW w:w="5521" w:type="dxa"/>
                        <w:gridSpan w:val="2"/>
                        <w:shd w:val="clear" w:color="auto" w:fill="auto"/>
                        <w:vAlign w:val="center"/>
                      </w:tcPr>
                      <w:p w14:paraId="383BE412" w14:textId="77777777" w:rsidR="000F0840" w:rsidRPr="004317FE" w:rsidRDefault="00C54CDD" w:rsidP="00B945D5">
                        <w:pPr>
                          <w:spacing w:before="120" w:after="120" w:line="240" w:lineRule="auto"/>
                          <w:ind w:left="166"/>
                          <w:rPr>
                            <w:rFonts w:ascii="Avenir Next Cyr" w:hAnsi="Avenir Next Cyr"/>
                            <w:sz w:val="18"/>
                            <w:szCs w:val="18"/>
                            <w:lang w:val="uk-UA"/>
                          </w:rPr>
                        </w:pPr>
                        <w:sdt>
                          <w:sdtPr>
                            <w:rPr>
                              <w:rFonts w:ascii="Avenir Next Cyr" w:hAnsi="Avenir Next Cyr"/>
                              <w:b/>
                              <w:color w:val="auto"/>
                              <w:lang w:val="uk-UA"/>
                            </w:rPr>
                            <w:id w:val="-66570599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8"/>
                            <w:lang w:val="uk-UA"/>
                          </w:rPr>
                          <w:t>Домінуючий гравець. Один великий конкурент, який має приблизно 50% або більше частки ринку</w:t>
                        </w:r>
                      </w:p>
                    </w:tc>
                  </w:tr>
                  <w:tr w:rsidR="000F0840" w:rsidRPr="00943BD3" w14:paraId="32FFC489" w14:textId="77777777" w:rsidTr="00B945D5">
                    <w:trPr>
                      <w:trHeight w:val="547"/>
                    </w:trPr>
                    <w:tc>
                      <w:tcPr>
                        <w:tcW w:w="4954" w:type="dxa"/>
                        <w:gridSpan w:val="2"/>
                        <w:vMerge/>
                        <w:shd w:val="clear" w:color="auto" w:fill="auto"/>
                      </w:tcPr>
                      <w:p w14:paraId="37F4A5A5" w14:textId="77777777" w:rsidR="000F0840" w:rsidRPr="004317FE" w:rsidRDefault="000F0840" w:rsidP="00B945D5">
                        <w:pPr>
                          <w:spacing w:before="120" w:after="120" w:line="240" w:lineRule="auto"/>
                          <w:rPr>
                            <w:rFonts w:ascii="Avenir Next Cyr" w:hAnsi="Avenir Next Cyr"/>
                            <w:b/>
                            <w:color w:val="auto"/>
                            <w:sz w:val="22"/>
                            <w:lang w:val="uk-UA"/>
                          </w:rPr>
                        </w:pPr>
                      </w:p>
                    </w:tc>
                    <w:tc>
                      <w:tcPr>
                        <w:tcW w:w="5521" w:type="dxa"/>
                        <w:gridSpan w:val="2"/>
                        <w:shd w:val="clear" w:color="auto" w:fill="auto"/>
                        <w:vAlign w:val="center"/>
                      </w:tcPr>
                      <w:p w14:paraId="3F83812F" w14:textId="77777777" w:rsidR="000F0840" w:rsidRPr="004317FE" w:rsidRDefault="00C54CDD" w:rsidP="00B945D5">
                        <w:pPr>
                          <w:spacing w:before="120" w:after="120" w:line="240" w:lineRule="auto"/>
                          <w:ind w:left="166"/>
                          <w:rPr>
                            <w:rFonts w:ascii="Avenir Next Cyr" w:hAnsi="Avenir Next Cyr"/>
                            <w:sz w:val="18"/>
                            <w:szCs w:val="18"/>
                            <w:lang w:val="uk-UA"/>
                          </w:rPr>
                        </w:pPr>
                        <w:sdt>
                          <w:sdtPr>
                            <w:rPr>
                              <w:rFonts w:ascii="Avenir Next Cyr" w:hAnsi="Avenir Next Cyr"/>
                              <w:b/>
                              <w:color w:val="auto"/>
                              <w:lang w:val="uk-UA"/>
                            </w:rPr>
                            <w:id w:val="-23455973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8"/>
                            <w:lang w:val="uk-UA"/>
                          </w:rPr>
                          <w:t>Домінуючий гравець із сильними конкурентами. Один або декілька конкурентів. При цьому один з часткою ринку приблизно від 30 до 50%</w:t>
                        </w:r>
                      </w:p>
                    </w:tc>
                  </w:tr>
                  <w:tr w:rsidR="000F0840" w:rsidRPr="00943BD3" w14:paraId="63F7CC44" w14:textId="77777777" w:rsidTr="00B945D5">
                    <w:trPr>
                      <w:trHeight w:val="547"/>
                    </w:trPr>
                    <w:tc>
                      <w:tcPr>
                        <w:tcW w:w="4954" w:type="dxa"/>
                        <w:gridSpan w:val="2"/>
                        <w:vMerge/>
                        <w:shd w:val="clear" w:color="auto" w:fill="auto"/>
                      </w:tcPr>
                      <w:p w14:paraId="19239B28" w14:textId="77777777" w:rsidR="000F0840" w:rsidRPr="004317FE" w:rsidRDefault="000F0840" w:rsidP="00B945D5">
                        <w:pPr>
                          <w:spacing w:before="120" w:after="120" w:line="240" w:lineRule="auto"/>
                          <w:rPr>
                            <w:rFonts w:ascii="Avenir Next Cyr" w:hAnsi="Avenir Next Cyr"/>
                            <w:b/>
                            <w:color w:val="auto"/>
                            <w:sz w:val="22"/>
                            <w:lang w:val="uk-UA"/>
                          </w:rPr>
                        </w:pPr>
                      </w:p>
                    </w:tc>
                    <w:tc>
                      <w:tcPr>
                        <w:tcW w:w="5521" w:type="dxa"/>
                        <w:gridSpan w:val="2"/>
                        <w:shd w:val="clear" w:color="auto" w:fill="auto"/>
                        <w:vAlign w:val="center"/>
                      </w:tcPr>
                      <w:p w14:paraId="060409C7" w14:textId="77777777" w:rsidR="000F0840" w:rsidRPr="004317FE" w:rsidRDefault="00C54CDD" w:rsidP="00B945D5">
                        <w:pPr>
                          <w:spacing w:before="120" w:after="120" w:line="240" w:lineRule="auto"/>
                          <w:ind w:left="166"/>
                          <w:rPr>
                            <w:rFonts w:ascii="Avenir Next Cyr" w:hAnsi="Avenir Next Cyr"/>
                            <w:sz w:val="18"/>
                            <w:szCs w:val="18"/>
                            <w:lang w:val="uk-UA"/>
                          </w:rPr>
                        </w:pPr>
                        <w:sdt>
                          <w:sdtPr>
                            <w:rPr>
                              <w:rFonts w:ascii="Avenir Next Cyr" w:hAnsi="Avenir Next Cyr"/>
                              <w:b/>
                              <w:color w:val="auto"/>
                              <w:lang w:val="uk-UA"/>
                            </w:rPr>
                            <w:id w:val="-101630466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8"/>
                            <w:lang w:val="uk-UA"/>
                          </w:rPr>
                          <w:t>Фрагментований. Один або декілька конкурентів, кожен з яких приблизно з 30% часткою ринку або менше</w:t>
                        </w:r>
                      </w:p>
                    </w:tc>
                  </w:tr>
                  <w:tr w:rsidR="000F0840" w:rsidRPr="004317FE" w14:paraId="7EC35D80" w14:textId="77777777" w:rsidTr="00B945D5">
                    <w:trPr>
                      <w:trHeight w:val="547"/>
                    </w:trPr>
                    <w:tc>
                      <w:tcPr>
                        <w:tcW w:w="4954" w:type="dxa"/>
                        <w:gridSpan w:val="2"/>
                        <w:vMerge/>
                        <w:shd w:val="clear" w:color="auto" w:fill="auto"/>
                      </w:tcPr>
                      <w:p w14:paraId="346436A7" w14:textId="77777777" w:rsidR="000F0840" w:rsidRPr="004317FE" w:rsidRDefault="000F0840" w:rsidP="00B945D5">
                        <w:pPr>
                          <w:spacing w:before="120" w:after="120" w:line="240" w:lineRule="auto"/>
                          <w:rPr>
                            <w:rFonts w:ascii="Avenir Next Cyr" w:hAnsi="Avenir Next Cyr"/>
                            <w:b/>
                            <w:color w:val="auto"/>
                            <w:sz w:val="22"/>
                            <w:lang w:val="uk-UA"/>
                          </w:rPr>
                        </w:pPr>
                      </w:p>
                    </w:tc>
                    <w:tc>
                      <w:tcPr>
                        <w:tcW w:w="5521" w:type="dxa"/>
                        <w:gridSpan w:val="2"/>
                        <w:shd w:val="clear" w:color="auto" w:fill="auto"/>
                        <w:vAlign w:val="center"/>
                      </w:tcPr>
                      <w:p w14:paraId="0391785E" w14:textId="77777777" w:rsidR="000F0840" w:rsidRPr="004317FE" w:rsidRDefault="00C54CDD" w:rsidP="00B945D5">
                        <w:pPr>
                          <w:spacing w:before="120" w:after="120" w:line="240" w:lineRule="auto"/>
                          <w:ind w:left="166"/>
                          <w:rPr>
                            <w:rFonts w:ascii="Avenir Next Cyr" w:hAnsi="Avenir Next Cyr"/>
                            <w:sz w:val="18"/>
                            <w:szCs w:val="18"/>
                            <w:lang w:val="uk-UA"/>
                          </w:rPr>
                        </w:pPr>
                        <w:sdt>
                          <w:sdtPr>
                            <w:rPr>
                              <w:rFonts w:ascii="Avenir Next Cyr" w:hAnsi="Avenir Next Cyr"/>
                              <w:b/>
                              <w:color w:val="auto"/>
                              <w:lang w:val="uk-UA"/>
                            </w:rPr>
                            <w:id w:val="162512185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8"/>
                            <w:lang w:val="uk-UA"/>
                          </w:rPr>
                          <w:t>N/A</w:t>
                        </w:r>
                      </w:p>
                    </w:tc>
                  </w:tr>
                  <w:tr w:rsidR="000F0840" w:rsidRPr="004317FE" w14:paraId="3FD686EB" w14:textId="77777777" w:rsidTr="00B945D5">
                    <w:trPr>
                      <w:trHeight w:val="974"/>
                    </w:trPr>
                    <w:tc>
                      <w:tcPr>
                        <w:tcW w:w="10475" w:type="dxa"/>
                        <w:gridSpan w:val="4"/>
                        <w:shd w:val="clear" w:color="auto" w:fill="BFBFBF" w:themeFill="background1" w:themeFillShade="BF"/>
                        <w:vAlign w:val="center"/>
                        <w:hideMark/>
                      </w:tcPr>
                      <w:p w14:paraId="27E6EFE9" w14:textId="77777777" w:rsidR="000F0840" w:rsidRPr="004317FE" w:rsidRDefault="000F0840" w:rsidP="00B945D5">
                        <w:pPr>
                          <w:spacing w:before="120" w:after="120" w:line="240" w:lineRule="auto"/>
                          <w:rPr>
                            <w:rFonts w:ascii="Avenir Next Cyr Medium" w:hAnsi="Avenir Next Cyr Medium"/>
                            <w:b/>
                            <w:color w:val="auto"/>
                            <w:sz w:val="22"/>
                            <w:szCs w:val="22"/>
                            <w:lang w:val="uk-UA"/>
                          </w:rPr>
                        </w:pPr>
                        <w:r w:rsidRPr="004317FE">
                          <w:rPr>
                            <w:rFonts w:ascii="Avenir Next Cyr Medium" w:hAnsi="Avenir Next Cyr Medium"/>
                            <w:b/>
                            <w:color w:val="auto"/>
                            <w:sz w:val="22"/>
                            <w:szCs w:val="22"/>
                            <w:lang w:val="uk-UA"/>
                          </w:rPr>
                          <w:t xml:space="preserve">КОНКУРЕНТНІ БРЕНДИ  </w:t>
                        </w:r>
                      </w:p>
                      <w:p w14:paraId="618E9396" w14:textId="77777777" w:rsidR="000F0840" w:rsidRPr="004317FE" w:rsidRDefault="000F0840" w:rsidP="00B945D5">
                        <w:pPr>
                          <w:spacing w:before="120" w:after="120" w:line="240" w:lineRule="auto"/>
                          <w:rPr>
                            <w:rFonts w:ascii="Avenir Next Cyr" w:hAnsi="Avenir Next Cyr"/>
                            <w:i/>
                            <w:sz w:val="17"/>
                            <w:szCs w:val="17"/>
                            <w:lang w:val="uk-UA"/>
                          </w:rPr>
                        </w:pPr>
                        <w:r w:rsidRPr="004317FE">
                          <w:rPr>
                            <w:rFonts w:ascii="Avenir Next Cyr" w:hAnsi="Avenir Next Cyr"/>
                            <w:i/>
                            <w:sz w:val="17"/>
                            <w:szCs w:val="17"/>
                            <w:lang w:val="uk-UA"/>
                          </w:rPr>
                          <w:t xml:space="preserve">Вкажіть основні конкурентні бренди вашого кейсу. Це допоможе гарантувати, що судді, які є представниками конкурентних брендів, не будуть судити ваші роботи. </w:t>
                        </w:r>
                      </w:p>
                      <w:p w14:paraId="35C0C872" w14:textId="77777777" w:rsidR="000F0840" w:rsidRPr="004317FE" w:rsidRDefault="000F0840" w:rsidP="00B945D5">
                        <w:pPr>
                          <w:spacing w:before="120" w:after="120" w:line="240" w:lineRule="auto"/>
                          <w:rPr>
                            <w:rFonts w:ascii="Avenir Next Cyr" w:hAnsi="Avenir Next Cyr"/>
                            <w:b/>
                            <w:sz w:val="17"/>
                            <w:szCs w:val="17"/>
                            <w:lang w:val="uk-UA"/>
                          </w:rPr>
                        </w:pPr>
                        <w:r w:rsidRPr="004317FE">
                          <w:rPr>
                            <w:rFonts w:ascii="Avenir Next Cyr" w:hAnsi="Avenir Next Cyr"/>
                            <w:i/>
                            <w:sz w:val="17"/>
                            <w:szCs w:val="17"/>
                            <w:lang w:val="uk-UA"/>
                          </w:rPr>
                          <w:t xml:space="preserve">Ви можете вписати до шести брендів-конкурентів або вказати – Немає конкурентів. </w:t>
                        </w:r>
                        <w:r w:rsidRPr="004317FE">
                          <w:rPr>
                            <w:rFonts w:ascii="Avenir Next Cyr" w:hAnsi="Avenir Next Cyr"/>
                            <w:i/>
                            <w:sz w:val="17"/>
                            <w:szCs w:val="17"/>
                            <w:lang w:val="uk-UA"/>
                          </w:rPr>
                          <w:br/>
                          <w:t xml:space="preserve">    </w:t>
                        </w:r>
                        <w:r w:rsidRPr="004317FE">
                          <w:rPr>
                            <w:rFonts w:ascii="Avenir Next Cyr" w:hAnsi="Avenir Next Cyr"/>
                            <w:i/>
                            <w:sz w:val="17"/>
                            <w:szCs w:val="17"/>
                            <w:lang w:val="uk-UA"/>
                          </w:rPr>
                          <w:br/>
                          <w:t>(1 обов'язково, 6 максимум)</w:t>
                        </w:r>
                      </w:p>
                    </w:tc>
                  </w:tr>
                  <w:tr w:rsidR="000F0840" w:rsidRPr="004317FE" w14:paraId="231FABAB" w14:textId="77777777" w:rsidTr="00B945D5">
                    <w:trPr>
                      <w:trHeight w:val="407"/>
                    </w:trPr>
                    <w:tc>
                      <w:tcPr>
                        <w:tcW w:w="4954" w:type="dxa"/>
                        <w:gridSpan w:val="2"/>
                        <w:shd w:val="clear" w:color="auto" w:fill="auto"/>
                        <w:vAlign w:val="center"/>
                        <w:hideMark/>
                      </w:tcPr>
                      <w:p w14:paraId="2402C67B" w14:textId="77777777" w:rsidR="000F0840" w:rsidRPr="004317FE" w:rsidRDefault="000F0840" w:rsidP="00B945D5">
                        <w:pPr>
                          <w:spacing w:before="120" w:after="120" w:line="240" w:lineRule="auto"/>
                          <w:rPr>
                            <w:rFonts w:ascii="Avenir Next Cyr" w:hAnsi="Avenir Next Cyr" w:cs="Tahoma"/>
                            <w:b/>
                            <w:color w:val="auto"/>
                            <w:sz w:val="22"/>
                            <w:szCs w:val="19"/>
                            <w:lang w:val="uk-UA"/>
                          </w:rPr>
                        </w:pPr>
                        <w:r w:rsidRPr="004317FE">
                          <w:rPr>
                            <w:rFonts w:ascii="Avenir Next Cyr Medium" w:hAnsi="Avenir Next Cyr Medium" w:cs="Tahoma"/>
                            <w:b/>
                            <w:color w:val="auto"/>
                            <w:sz w:val="22"/>
                            <w:szCs w:val="19"/>
                            <w:lang w:val="uk-UA"/>
                          </w:rPr>
                          <w:t>КОНКУРЕНТ 1</w:t>
                        </w:r>
                        <w:r w:rsidRPr="004317FE">
                          <w:rPr>
                            <w:rFonts w:ascii="Avenir Next Cyr" w:hAnsi="Avenir Next Cyr" w:cs="Tahoma"/>
                            <w:b/>
                            <w:color w:val="auto"/>
                            <w:sz w:val="22"/>
                            <w:szCs w:val="19"/>
                            <w:lang w:val="uk-UA"/>
                          </w:rPr>
                          <w:t xml:space="preserve"> </w:t>
                        </w:r>
                        <w:r w:rsidRPr="004317FE">
                          <w:rPr>
                            <w:rFonts w:ascii="Avenir Next Cyr" w:hAnsi="Avenir Next Cyr"/>
                            <w:i/>
                            <w:sz w:val="16"/>
                            <w:szCs w:val="17"/>
                            <w:lang w:val="uk-UA"/>
                          </w:rPr>
                          <w:t>Обов’язково.</w:t>
                        </w:r>
                      </w:p>
                    </w:tc>
                    <w:tc>
                      <w:tcPr>
                        <w:tcW w:w="5521" w:type="dxa"/>
                        <w:gridSpan w:val="2"/>
                        <w:shd w:val="clear" w:color="auto" w:fill="auto"/>
                        <w:vAlign w:val="center"/>
                      </w:tcPr>
                      <w:p w14:paraId="19851FBF"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53C5FBEC" w14:textId="77777777" w:rsidTr="00B945D5">
                    <w:trPr>
                      <w:trHeight w:val="317"/>
                    </w:trPr>
                    <w:tc>
                      <w:tcPr>
                        <w:tcW w:w="4954" w:type="dxa"/>
                        <w:gridSpan w:val="2"/>
                        <w:shd w:val="clear" w:color="auto" w:fill="auto"/>
                        <w:vAlign w:val="center"/>
                        <w:hideMark/>
                      </w:tcPr>
                      <w:p w14:paraId="11098B54" w14:textId="77777777" w:rsidR="000F0840" w:rsidRPr="004317FE" w:rsidRDefault="000F0840" w:rsidP="00B945D5">
                        <w:pPr>
                          <w:spacing w:before="120" w:after="120" w:line="240" w:lineRule="auto"/>
                          <w:rPr>
                            <w:rFonts w:ascii="Avenir Next Cyr" w:hAnsi="Avenir Next Cyr" w:cs="Tahoma"/>
                            <w:b/>
                            <w:color w:val="auto"/>
                            <w:sz w:val="22"/>
                            <w:szCs w:val="19"/>
                            <w:lang w:val="uk-UA"/>
                          </w:rPr>
                        </w:pPr>
                        <w:r w:rsidRPr="004317FE">
                          <w:rPr>
                            <w:rFonts w:ascii="Avenir Next Cyr Medium" w:hAnsi="Avenir Next Cyr Medium" w:cs="Tahoma"/>
                            <w:b/>
                            <w:color w:val="auto"/>
                            <w:sz w:val="22"/>
                            <w:szCs w:val="19"/>
                            <w:lang w:val="uk-UA"/>
                          </w:rPr>
                          <w:t>КОНКУРЕНТ 2</w:t>
                        </w:r>
                        <w:r w:rsidRPr="004317FE">
                          <w:rPr>
                            <w:rFonts w:ascii="Avenir Next Cyr" w:hAnsi="Avenir Next Cyr" w:cs="Tahoma"/>
                            <w:b/>
                            <w:color w:val="auto"/>
                            <w:sz w:val="22"/>
                            <w:szCs w:val="19"/>
                            <w:lang w:val="uk-UA"/>
                          </w:rPr>
                          <w:t xml:space="preserve"> </w:t>
                        </w:r>
                        <w:r w:rsidRPr="004317FE">
                          <w:rPr>
                            <w:rFonts w:ascii="Avenir Next Cyr" w:hAnsi="Avenir Next Cyr"/>
                            <w:i/>
                            <w:sz w:val="16"/>
                            <w:szCs w:val="17"/>
                            <w:lang w:val="uk-UA"/>
                          </w:rPr>
                          <w:t>Опціонально.</w:t>
                        </w:r>
                      </w:p>
                    </w:tc>
                    <w:tc>
                      <w:tcPr>
                        <w:tcW w:w="5521" w:type="dxa"/>
                        <w:gridSpan w:val="2"/>
                        <w:shd w:val="clear" w:color="auto" w:fill="auto"/>
                        <w:vAlign w:val="center"/>
                      </w:tcPr>
                      <w:p w14:paraId="3632BE94"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2413A7DA" w14:textId="77777777" w:rsidTr="00B945D5">
                    <w:trPr>
                      <w:trHeight w:val="326"/>
                    </w:trPr>
                    <w:tc>
                      <w:tcPr>
                        <w:tcW w:w="4954" w:type="dxa"/>
                        <w:gridSpan w:val="2"/>
                        <w:shd w:val="clear" w:color="auto" w:fill="auto"/>
                        <w:vAlign w:val="center"/>
                        <w:hideMark/>
                      </w:tcPr>
                      <w:p w14:paraId="6D5E6380" w14:textId="77777777" w:rsidR="000F0840" w:rsidRPr="004317FE" w:rsidRDefault="000F0840" w:rsidP="00B945D5">
                        <w:pPr>
                          <w:spacing w:before="120" w:after="120" w:line="240" w:lineRule="auto"/>
                          <w:rPr>
                            <w:rFonts w:ascii="Avenir Next Cyr" w:hAnsi="Avenir Next Cyr" w:cs="Tahoma"/>
                            <w:b/>
                            <w:color w:val="auto"/>
                            <w:sz w:val="22"/>
                            <w:szCs w:val="19"/>
                            <w:lang w:val="uk-UA"/>
                          </w:rPr>
                        </w:pPr>
                        <w:r w:rsidRPr="004317FE">
                          <w:rPr>
                            <w:rFonts w:ascii="Avenir Next Cyr Medium" w:hAnsi="Avenir Next Cyr Medium" w:cs="Tahoma"/>
                            <w:b/>
                            <w:color w:val="auto"/>
                            <w:sz w:val="22"/>
                            <w:szCs w:val="19"/>
                            <w:lang w:val="uk-UA"/>
                          </w:rPr>
                          <w:t>КОНКУРЕНТ 3</w:t>
                        </w:r>
                        <w:r w:rsidRPr="004317FE">
                          <w:rPr>
                            <w:rFonts w:ascii="Avenir Next Cyr" w:hAnsi="Avenir Next Cyr" w:cs="Tahoma"/>
                            <w:b/>
                            <w:color w:val="auto"/>
                            <w:sz w:val="22"/>
                            <w:szCs w:val="19"/>
                            <w:lang w:val="uk-UA"/>
                          </w:rPr>
                          <w:t xml:space="preserve"> </w:t>
                        </w:r>
                        <w:r w:rsidRPr="004317FE">
                          <w:rPr>
                            <w:rFonts w:ascii="Avenir Next Cyr" w:hAnsi="Avenir Next Cyr"/>
                            <w:i/>
                            <w:sz w:val="16"/>
                            <w:szCs w:val="17"/>
                            <w:lang w:val="uk-UA"/>
                          </w:rPr>
                          <w:t>Опціонально.</w:t>
                        </w:r>
                      </w:p>
                    </w:tc>
                    <w:tc>
                      <w:tcPr>
                        <w:tcW w:w="5521" w:type="dxa"/>
                        <w:gridSpan w:val="2"/>
                        <w:shd w:val="clear" w:color="auto" w:fill="auto"/>
                        <w:vAlign w:val="center"/>
                      </w:tcPr>
                      <w:p w14:paraId="591C0C60"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66EA7822" w14:textId="77777777" w:rsidTr="00B945D5">
                    <w:trPr>
                      <w:trHeight w:val="371"/>
                    </w:trPr>
                    <w:tc>
                      <w:tcPr>
                        <w:tcW w:w="4954" w:type="dxa"/>
                        <w:gridSpan w:val="2"/>
                        <w:shd w:val="clear" w:color="auto" w:fill="auto"/>
                        <w:vAlign w:val="center"/>
                        <w:hideMark/>
                      </w:tcPr>
                      <w:p w14:paraId="211B1C08" w14:textId="77777777" w:rsidR="000F0840" w:rsidRPr="004317FE" w:rsidRDefault="000F0840" w:rsidP="00B945D5">
                        <w:pPr>
                          <w:spacing w:before="120" w:after="120" w:line="240" w:lineRule="auto"/>
                          <w:rPr>
                            <w:rFonts w:ascii="Avenir Next Cyr" w:hAnsi="Avenir Next Cyr" w:cs="Tahoma"/>
                            <w:b/>
                            <w:color w:val="auto"/>
                            <w:sz w:val="22"/>
                            <w:szCs w:val="19"/>
                            <w:lang w:val="uk-UA"/>
                          </w:rPr>
                        </w:pPr>
                        <w:r w:rsidRPr="004317FE">
                          <w:rPr>
                            <w:rFonts w:ascii="Avenir Next Cyr Medium" w:hAnsi="Avenir Next Cyr Medium" w:cs="Tahoma"/>
                            <w:b/>
                            <w:color w:val="auto"/>
                            <w:sz w:val="22"/>
                            <w:szCs w:val="19"/>
                            <w:lang w:val="uk-UA"/>
                          </w:rPr>
                          <w:t>КОНКУРЕНТ 4</w:t>
                        </w:r>
                        <w:r w:rsidRPr="004317FE">
                          <w:rPr>
                            <w:rFonts w:ascii="Avenir Next Cyr" w:hAnsi="Avenir Next Cyr" w:cs="Tahoma"/>
                            <w:b/>
                            <w:color w:val="auto"/>
                            <w:sz w:val="22"/>
                            <w:szCs w:val="19"/>
                            <w:lang w:val="uk-UA"/>
                          </w:rPr>
                          <w:t xml:space="preserve"> </w:t>
                        </w:r>
                        <w:r w:rsidRPr="004317FE">
                          <w:rPr>
                            <w:rFonts w:ascii="Avenir Next Cyr" w:hAnsi="Avenir Next Cyr"/>
                            <w:i/>
                            <w:sz w:val="16"/>
                            <w:szCs w:val="17"/>
                            <w:lang w:val="uk-UA"/>
                          </w:rPr>
                          <w:t>Опціонально.</w:t>
                        </w:r>
                      </w:p>
                    </w:tc>
                    <w:tc>
                      <w:tcPr>
                        <w:tcW w:w="5521" w:type="dxa"/>
                        <w:gridSpan w:val="2"/>
                        <w:shd w:val="clear" w:color="auto" w:fill="auto"/>
                        <w:vAlign w:val="center"/>
                      </w:tcPr>
                      <w:p w14:paraId="280F1D79"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67444151" w14:textId="77777777" w:rsidTr="00B945D5">
                    <w:trPr>
                      <w:trHeight w:val="335"/>
                    </w:trPr>
                    <w:tc>
                      <w:tcPr>
                        <w:tcW w:w="4954" w:type="dxa"/>
                        <w:gridSpan w:val="2"/>
                        <w:shd w:val="clear" w:color="auto" w:fill="auto"/>
                        <w:vAlign w:val="center"/>
                        <w:hideMark/>
                      </w:tcPr>
                      <w:p w14:paraId="4C0F8DA3" w14:textId="77777777" w:rsidR="000F0840" w:rsidRPr="004317FE" w:rsidRDefault="000F0840" w:rsidP="00B945D5">
                        <w:pPr>
                          <w:spacing w:before="120" w:after="120" w:line="240" w:lineRule="auto"/>
                          <w:rPr>
                            <w:rFonts w:ascii="Avenir Next Cyr" w:hAnsi="Avenir Next Cyr" w:cs="Tahoma"/>
                            <w:b/>
                            <w:color w:val="auto"/>
                            <w:sz w:val="22"/>
                            <w:szCs w:val="19"/>
                            <w:lang w:val="uk-UA"/>
                          </w:rPr>
                        </w:pPr>
                        <w:r w:rsidRPr="004317FE">
                          <w:rPr>
                            <w:rFonts w:ascii="Avenir Next Cyr Medium" w:hAnsi="Avenir Next Cyr Medium" w:cs="Tahoma"/>
                            <w:b/>
                            <w:color w:val="auto"/>
                            <w:sz w:val="22"/>
                            <w:szCs w:val="19"/>
                            <w:lang w:val="uk-UA"/>
                          </w:rPr>
                          <w:t>КОНКУРЕНТ 5</w:t>
                        </w:r>
                        <w:r w:rsidRPr="004317FE">
                          <w:rPr>
                            <w:rFonts w:ascii="Avenir Next Cyr" w:hAnsi="Avenir Next Cyr" w:cs="Tahoma"/>
                            <w:b/>
                            <w:color w:val="auto"/>
                            <w:sz w:val="22"/>
                            <w:szCs w:val="19"/>
                            <w:lang w:val="uk-UA"/>
                          </w:rPr>
                          <w:t xml:space="preserve"> </w:t>
                        </w:r>
                        <w:r w:rsidRPr="004317FE">
                          <w:rPr>
                            <w:rFonts w:ascii="Avenir Next Cyr" w:hAnsi="Avenir Next Cyr"/>
                            <w:i/>
                            <w:sz w:val="16"/>
                            <w:szCs w:val="17"/>
                            <w:lang w:val="uk-UA"/>
                          </w:rPr>
                          <w:t>Опціонально.</w:t>
                        </w:r>
                      </w:p>
                    </w:tc>
                    <w:tc>
                      <w:tcPr>
                        <w:tcW w:w="5521" w:type="dxa"/>
                        <w:gridSpan w:val="2"/>
                        <w:shd w:val="clear" w:color="auto" w:fill="auto"/>
                        <w:vAlign w:val="center"/>
                      </w:tcPr>
                      <w:p w14:paraId="0BB98587"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11E8E611" w14:textId="77777777" w:rsidTr="00B945D5">
                    <w:trPr>
                      <w:trHeight w:val="344"/>
                    </w:trPr>
                    <w:tc>
                      <w:tcPr>
                        <w:tcW w:w="4954" w:type="dxa"/>
                        <w:gridSpan w:val="2"/>
                        <w:shd w:val="clear" w:color="auto" w:fill="auto"/>
                        <w:vAlign w:val="center"/>
                        <w:hideMark/>
                      </w:tcPr>
                      <w:p w14:paraId="408A9FE2" w14:textId="77777777" w:rsidR="000F0840" w:rsidRPr="004317FE" w:rsidRDefault="000F0840" w:rsidP="00B945D5">
                        <w:pPr>
                          <w:spacing w:before="120" w:after="120" w:line="240" w:lineRule="auto"/>
                          <w:rPr>
                            <w:rFonts w:ascii="Avenir Next Cyr" w:hAnsi="Avenir Next Cyr" w:cs="Tahoma"/>
                            <w:b/>
                            <w:color w:val="auto"/>
                            <w:sz w:val="22"/>
                            <w:szCs w:val="19"/>
                            <w:lang w:val="uk-UA"/>
                          </w:rPr>
                        </w:pPr>
                        <w:r w:rsidRPr="004317FE">
                          <w:rPr>
                            <w:rFonts w:ascii="Avenir Next Cyr Medium" w:hAnsi="Avenir Next Cyr Medium" w:cs="Tahoma"/>
                            <w:b/>
                            <w:color w:val="auto"/>
                            <w:sz w:val="22"/>
                            <w:szCs w:val="19"/>
                            <w:lang w:val="uk-UA"/>
                          </w:rPr>
                          <w:t>КОНКУРЕНТ 6</w:t>
                        </w:r>
                        <w:r w:rsidRPr="004317FE">
                          <w:rPr>
                            <w:rFonts w:ascii="Avenir Next Cyr" w:hAnsi="Avenir Next Cyr" w:cs="Tahoma"/>
                            <w:b/>
                            <w:color w:val="auto"/>
                            <w:sz w:val="22"/>
                            <w:szCs w:val="19"/>
                            <w:lang w:val="uk-UA"/>
                          </w:rPr>
                          <w:t xml:space="preserve"> </w:t>
                        </w:r>
                        <w:r w:rsidRPr="004317FE">
                          <w:rPr>
                            <w:rFonts w:ascii="Avenir Next Cyr" w:hAnsi="Avenir Next Cyr"/>
                            <w:i/>
                            <w:sz w:val="16"/>
                            <w:szCs w:val="17"/>
                            <w:lang w:val="uk-UA"/>
                          </w:rPr>
                          <w:t>Опціонально.</w:t>
                        </w:r>
                      </w:p>
                    </w:tc>
                    <w:tc>
                      <w:tcPr>
                        <w:tcW w:w="5521" w:type="dxa"/>
                        <w:gridSpan w:val="2"/>
                        <w:shd w:val="clear" w:color="auto" w:fill="auto"/>
                        <w:vAlign w:val="center"/>
                      </w:tcPr>
                      <w:p w14:paraId="21248AAD"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3B244FF1" w14:textId="77777777" w:rsidTr="00B945D5">
                    <w:trPr>
                      <w:trHeight w:val="659"/>
                    </w:trPr>
                    <w:tc>
                      <w:tcPr>
                        <w:tcW w:w="10475" w:type="dxa"/>
                        <w:gridSpan w:val="4"/>
                        <w:shd w:val="clear" w:color="auto" w:fill="BFBFBF" w:themeFill="background1" w:themeFillShade="BF"/>
                        <w:vAlign w:val="center"/>
                        <w:hideMark/>
                      </w:tcPr>
                      <w:p w14:paraId="2ECEDE23" w14:textId="77777777" w:rsidR="000F0840" w:rsidRPr="004317FE" w:rsidRDefault="000F0840" w:rsidP="00B945D5">
                        <w:pPr>
                          <w:spacing w:before="120" w:after="120" w:line="240" w:lineRule="auto"/>
                          <w:rPr>
                            <w:rFonts w:ascii="Avenir Next Cyr Medium" w:hAnsi="Avenir Next Cyr Medium"/>
                            <w:b/>
                            <w:color w:val="auto"/>
                            <w:szCs w:val="22"/>
                            <w:lang w:val="uk-UA"/>
                          </w:rPr>
                        </w:pPr>
                        <w:r w:rsidRPr="004317FE">
                          <w:rPr>
                            <w:rFonts w:ascii="Avenir Next Cyr Medium" w:hAnsi="Avenir Next Cyr Medium"/>
                            <w:b/>
                            <w:color w:val="auto"/>
                            <w:szCs w:val="22"/>
                            <w:lang w:val="uk-UA"/>
                          </w:rPr>
                          <w:t>АУДИТОРІЯ</w:t>
                        </w:r>
                      </w:p>
                      <w:p w14:paraId="512CB4E3" w14:textId="77777777" w:rsidR="000F0840" w:rsidRPr="004317FE" w:rsidRDefault="000F0840" w:rsidP="00B945D5">
                        <w:pPr>
                          <w:spacing w:before="120" w:after="120" w:line="240" w:lineRule="auto"/>
                          <w:rPr>
                            <w:rFonts w:ascii="Avenir Next Cyr" w:hAnsi="Avenir Next Cyr"/>
                            <w:sz w:val="20"/>
                            <w:szCs w:val="17"/>
                            <w:lang w:val="uk-UA"/>
                          </w:rPr>
                        </w:pPr>
                        <w:r w:rsidRPr="004317FE">
                          <w:rPr>
                            <w:rFonts w:ascii="Avenir Next Cyr" w:hAnsi="Avenir Next Cyr"/>
                            <w:sz w:val="20"/>
                            <w:szCs w:val="17"/>
                            <w:lang w:val="uk-UA"/>
                          </w:rPr>
                          <w:t>Будь ласка, поділіться інформацією нижче стосовно вашої цільової аудиторії</w:t>
                        </w:r>
                      </w:p>
                    </w:tc>
                  </w:tr>
                  <w:tr w:rsidR="000F0840" w:rsidRPr="00943BD3" w14:paraId="75191803" w14:textId="77777777" w:rsidTr="00B945D5">
                    <w:trPr>
                      <w:trHeight w:val="353"/>
                    </w:trPr>
                    <w:tc>
                      <w:tcPr>
                        <w:tcW w:w="4954" w:type="dxa"/>
                        <w:gridSpan w:val="2"/>
                        <w:shd w:val="clear" w:color="auto" w:fill="auto"/>
                        <w:vAlign w:val="center"/>
                        <w:hideMark/>
                      </w:tcPr>
                      <w:p w14:paraId="7B1BA478" w14:textId="77777777" w:rsidR="000F0840" w:rsidRPr="004317FE" w:rsidRDefault="000F0840" w:rsidP="00B945D5">
                        <w:pPr>
                          <w:spacing w:before="120" w:after="120" w:line="240" w:lineRule="auto"/>
                          <w:rPr>
                            <w:rFonts w:ascii="Avenir Next Cyr Medium" w:hAnsi="Avenir Next Cyr Medium" w:cs="Tahoma"/>
                            <w:b/>
                            <w:color w:val="auto"/>
                            <w:sz w:val="22"/>
                            <w:szCs w:val="19"/>
                            <w:lang w:val="uk-UA"/>
                          </w:rPr>
                        </w:pPr>
                        <w:r w:rsidRPr="004317FE">
                          <w:rPr>
                            <w:rFonts w:ascii="Avenir Next Cyr Medium" w:hAnsi="Avenir Next Cyr Medium" w:cs="Tahoma"/>
                            <w:b/>
                            <w:color w:val="auto"/>
                            <w:sz w:val="22"/>
                            <w:szCs w:val="19"/>
                            <w:lang w:val="uk-UA"/>
                          </w:rPr>
                          <w:t>СТАТЬ</w:t>
                        </w:r>
                      </w:p>
                      <w:p w14:paraId="6E817A37" w14:textId="77777777" w:rsidR="000F0840" w:rsidRPr="004317FE" w:rsidRDefault="000F0840" w:rsidP="00B945D5">
                        <w:pPr>
                          <w:spacing w:before="120" w:after="120" w:line="240" w:lineRule="auto"/>
                          <w:rPr>
                            <w:rFonts w:ascii="Avenir Next Cyr" w:hAnsi="Avenir Next Cyr"/>
                            <w:color w:val="auto"/>
                            <w:sz w:val="19"/>
                            <w:szCs w:val="19"/>
                            <w:lang w:val="uk-UA"/>
                          </w:rPr>
                        </w:pPr>
                        <w:r w:rsidRPr="004317FE">
                          <w:rPr>
                            <w:rFonts w:ascii="Avenir Next Cyr" w:hAnsi="Avenir Next Cyr"/>
                            <w:i/>
                            <w:color w:val="auto"/>
                            <w:sz w:val="16"/>
                            <w:szCs w:val="17"/>
                            <w:lang w:val="uk-UA"/>
                          </w:rPr>
                          <w:t>Оберіть один варіант</w:t>
                        </w:r>
                      </w:p>
                    </w:tc>
                    <w:tc>
                      <w:tcPr>
                        <w:tcW w:w="5521" w:type="dxa"/>
                        <w:gridSpan w:val="2"/>
                        <w:shd w:val="clear" w:color="auto" w:fill="auto"/>
                        <w:vAlign w:val="center"/>
                      </w:tcPr>
                      <w:p w14:paraId="783A7C19" w14:textId="77777777" w:rsidR="000F0840" w:rsidRPr="004317FE" w:rsidRDefault="00C54CDD" w:rsidP="00B945D5">
                        <w:pPr>
                          <w:spacing w:before="120" w:after="120" w:line="240" w:lineRule="auto"/>
                          <w:rPr>
                            <w:rFonts w:ascii="Avenir Next Cyr" w:hAnsi="Avenir Next Cyr"/>
                            <w:b/>
                            <w:color w:val="auto"/>
                            <w:lang w:val="uk-UA"/>
                          </w:rPr>
                        </w:pPr>
                        <w:sdt>
                          <w:sdtPr>
                            <w:rPr>
                              <w:rFonts w:ascii="Avenir Next Cyr" w:hAnsi="Avenir Next Cyr"/>
                              <w:b/>
                              <w:color w:val="auto"/>
                              <w:lang w:val="uk-UA"/>
                            </w:rPr>
                            <w:id w:val="162434797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color w:val="auto"/>
                            <w:sz w:val="18"/>
                            <w:szCs w:val="18"/>
                            <w:lang w:val="uk-UA"/>
                          </w:rPr>
                          <w:t>Жінки</w:t>
                        </w:r>
                        <w:r w:rsidR="000F0840" w:rsidRPr="004317FE">
                          <w:rPr>
                            <w:rFonts w:ascii="Avenir Next Cyr" w:hAnsi="Avenir Next Cyr"/>
                            <w:color w:val="auto"/>
                            <w:sz w:val="18"/>
                            <w:szCs w:val="19"/>
                            <w:lang w:val="uk-UA"/>
                          </w:rPr>
                          <w:t xml:space="preserve"> / </w:t>
                        </w:r>
                        <w:r w:rsidR="000F0840" w:rsidRPr="004317FE">
                          <w:rPr>
                            <w:rFonts w:ascii="Avenir Next Cyr" w:hAnsi="Avenir Next Cyr"/>
                            <w:b/>
                            <w:color w:val="auto"/>
                            <w:sz w:val="18"/>
                            <w:szCs w:val="18"/>
                            <w:lang w:val="uk-UA"/>
                          </w:rPr>
                          <w:t xml:space="preserve"> </w:t>
                        </w:r>
                        <w:r w:rsidR="000F0840" w:rsidRPr="004317FE">
                          <w:rPr>
                            <w:rFonts w:ascii="Avenir Next Cyr" w:hAnsi="Avenir Next Cyr"/>
                            <w:b/>
                            <w:color w:val="auto"/>
                            <w:lang w:val="uk-UA"/>
                          </w:rPr>
                          <w:t xml:space="preserve"> </w:t>
                        </w:r>
                        <w:sdt>
                          <w:sdtPr>
                            <w:rPr>
                              <w:rFonts w:ascii="Avenir Next Cyr" w:hAnsi="Avenir Next Cyr"/>
                              <w:b/>
                              <w:color w:val="auto"/>
                              <w:lang w:val="uk-UA"/>
                            </w:rPr>
                            <w:id w:val="82894443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color w:val="auto"/>
                            <w:sz w:val="18"/>
                            <w:szCs w:val="19"/>
                            <w:lang w:val="uk-UA"/>
                          </w:rPr>
                          <w:t xml:space="preserve">Чоловіки / </w:t>
                        </w:r>
                        <w:r w:rsidR="000F0840" w:rsidRPr="004317FE">
                          <w:rPr>
                            <w:rFonts w:ascii="Avenir Next Cyr" w:hAnsi="Avenir Next Cyr"/>
                            <w:b/>
                            <w:color w:val="auto"/>
                            <w:sz w:val="18"/>
                            <w:szCs w:val="18"/>
                            <w:lang w:val="uk-UA"/>
                          </w:rPr>
                          <w:t xml:space="preserve"> </w:t>
                        </w:r>
                        <w:r w:rsidR="000F0840" w:rsidRPr="004317FE">
                          <w:rPr>
                            <w:rFonts w:ascii="Avenir Next Cyr" w:hAnsi="Avenir Next Cyr"/>
                            <w:b/>
                            <w:color w:val="auto"/>
                            <w:lang w:val="uk-UA"/>
                          </w:rPr>
                          <w:t xml:space="preserve"> </w:t>
                        </w:r>
                      </w:p>
                      <w:p w14:paraId="76B7CF7A" w14:textId="77777777" w:rsidR="000F0840" w:rsidRPr="004317FE" w:rsidRDefault="00C54CDD" w:rsidP="00B945D5">
                        <w:pPr>
                          <w:spacing w:before="120" w:after="120" w:line="240" w:lineRule="auto"/>
                          <w:rPr>
                            <w:rFonts w:ascii="Avenir Next Cyr" w:hAnsi="Avenir Next Cyr"/>
                            <w:color w:val="auto"/>
                            <w:sz w:val="18"/>
                            <w:szCs w:val="19"/>
                            <w:lang w:val="uk-UA"/>
                          </w:rPr>
                        </w:pPr>
                        <w:sdt>
                          <w:sdtPr>
                            <w:rPr>
                              <w:rFonts w:ascii="Avenir Next Cyr" w:hAnsi="Avenir Next Cyr"/>
                              <w:b/>
                              <w:color w:val="auto"/>
                              <w:lang w:val="uk-UA"/>
                            </w:rPr>
                            <w:id w:val="66235218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proofErr w:type="spellStart"/>
                        <w:r w:rsidR="000F0840" w:rsidRPr="004317FE">
                          <w:rPr>
                            <w:rFonts w:ascii="Avenir Next Cyr" w:hAnsi="Avenir Next Cyr"/>
                            <w:color w:val="auto"/>
                            <w:sz w:val="18"/>
                            <w:szCs w:val="19"/>
                            <w:lang w:val="uk-UA"/>
                          </w:rPr>
                          <w:t>Трансгендери</w:t>
                        </w:r>
                        <w:proofErr w:type="spellEnd"/>
                        <w:r w:rsidR="000F0840" w:rsidRPr="004317FE">
                          <w:rPr>
                            <w:rFonts w:ascii="Avenir Next Cyr" w:hAnsi="Avenir Next Cyr"/>
                            <w:color w:val="auto"/>
                            <w:sz w:val="18"/>
                            <w:szCs w:val="19"/>
                            <w:lang w:val="uk-UA"/>
                          </w:rPr>
                          <w:t xml:space="preserve"> або Небінарні особи / </w:t>
                        </w:r>
                      </w:p>
                      <w:p w14:paraId="049F7A07" w14:textId="77777777" w:rsidR="000F0840" w:rsidRPr="004317FE" w:rsidRDefault="00C54CDD" w:rsidP="00B945D5">
                        <w:pPr>
                          <w:spacing w:before="120" w:after="120" w:line="240" w:lineRule="auto"/>
                          <w:rPr>
                            <w:rFonts w:ascii="Avenir Next Cyr" w:hAnsi="Avenir Next Cyr"/>
                            <w:color w:val="auto"/>
                            <w:sz w:val="19"/>
                            <w:szCs w:val="19"/>
                            <w:lang w:val="uk-UA"/>
                          </w:rPr>
                        </w:pPr>
                        <w:sdt>
                          <w:sdtPr>
                            <w:rPr>
                              <w:rFonts w:ascii="Avenir Next Cyr" w:hAnsi="Avenir Next Cyr"/>
                              <w:b/>
                              <w:color w:val="auto"/>
                              <w:lang w:val="uk-UA"/>
                            </w:rPr>
                            <w:id w:val="-103342589"/>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color w:val="auto"/>
                            <w:sz w:val="18"/>
                            <w:szCs w:val="18"/>
                            <w:lang w:val="uk-UA"/>
                          </w:rPr>
                          <w:t>N/A</w:t>
                        </w:r>
                        <w:r w:rsidR="000F0840" w:rsidRPr="004317FE">
                          <w:rPr>
                            <w:rFonts w:ascii="Avenir Next Cyr" w:hAnsi="Avenir Next Cyr"/>
                            <w:color w:val="auto"/>
                            <w:sz w:val="18"/>
                            <w:szCs w:val="19"/>
                            <w:lang w:val="uk-UA"/>
                          </w:rPr>
                          <w:t xml:space="preserve"> (Ми не </w:t>
                        </w:r>
                        <w:proofErr w:type="spellStart"/>
                        <w:r w:rsidR="000F0840" w:rsidRPr="004317FE">
                          <w:rPr>
                            <w:rFonts w:ascii="Avenir Next Cyr" w:hAnsi="Avenir Next Cyr"/>
                            <w:color w:val="auto"/>
                            <w:sz w:val="18"/>
                            <w:szCs w:val="19"/>
                            <w:lang w:val="uk-UA"/>
                          </w:rPr>
                          <w:t>таргетували</w:t>
                        </w:r>
                        <w:proofErr w:type="spellEnd"/>
                        <w:r w:rsidR="000F0840" w:rsidRPr="004317FE">
                          <w:rPr>
                            <w:rFonts w:ascii="Avenir Next Cyr" w:hAnsi="Avenir Next Cyr"/>
                            <w:color w:val="auto"/>
                            <w:sz w:val="18"/>
                            <w:szCs w:val="19"/>
                            <w:lang w:val="uk-UA"/>
                          </w:rPr>
                          <w:t xml:space="preserve"> за статтю)  </w:t>
                        </w:r>
                      </w:p>
                    </w:tc>
                  </w:tr>
                  <w:tr w:rsidR="000F0840" w:rsidRPr="00943BD3" w14:paraId="06C0C27B" w14:textId="77777777" w:rsidTr="00B945D5">
                    <w:trPr>
                      <w:trHeight w:val="353"/>
                    </w:trPr>
                    <w:tc>
                      <w:tcPr>
                        <w:tcW w:w="4954" w:type="dxa"/>
                        <w:gridSpan w:val="2"/>
                        <w:shd w:val="clear" w:color="auto" w:fill="auto"/>
                        <w:vAlign w:val="center"/>
                        <w:hideMark/>
                      </w:tcPr>
                      <w:p w14:paraId="5EBB1124" w14:textId="77777777" w:rsidR="000F0840" w:rsidRPr="004317FE" w:rsidRDefault="000F0840" w:rsidP="00B945D5">
                        <w:pPr>
                          <w:spacing w:before="120" w:after="120" w:line="240" w:lineRule="auto"/>
                          <w:rPr>
                            <w:rFonts w:ascii="Avenir Next Cyr Medium" w:hAnsi="Avenir Next Cyr Medium" w:cs="Tahoma"/>
                            <w:b/>
                            <w:color w:val="auto"/>
                            <w:sz w:val="22"/>
                            <w:szCs w:val="19"/>
                            <w:lang w:val="uk-UA"/>
                          </w:rPr>
                        </w:pPr>
                        <w:r w:rsidRPr="004317FE">
                          <w:rPr>
                            <w:rFonts w:ascii="Avenir Next Cyr Medium" w:hAnsi="Avenir Next Cyr Medium" w:cs="Tahoma"/>
                            <w:b/>
                            <w:color w:val="auto"/>
                            <w:sz w:val="22"/>
                            <w:szCs w:val="19"/>
                            <w:lang w:val="uk-UA"/>
                          </w:rPr>
                          <w:lastRenderedPageBreak/>
                          <w:t>ВІК</w:t>
                        </w:r>
                      </w:p>
                      <w:p w14:paraId="498D7B34" w14:textId="77777777" w:rsidR="000F0840" w:rsidRPr="004317FE" w:rsidRDefault="000F0840" w:rsidP="00B945D5">
                        <w:pPr>
                          <w:spacing w:before="120" w:after="120" w:line="240" w:lineRule="auto"/>
                          <w:rPr>
                            <w:rFonts w:ascii="Avenir Next Cyr" w:hAnsi="Avenir Next Cyr"/>
                            <w:b/>
                            <w:bCs/>
                            <w:sz w:val="19"/>
                            <w:szCs w:val="19"/>
                            <w:lang w:val="uk-UA"/>
                          </w:rPr>
                        </w:pPr>
                        <w:r w:rsidRPr="004317FE">
                          <w:rPr>
                            <w:rFonts w:ascii="Avenir Next Cyr" w:hAnsi="Avenir Next Cyr"/>
                            <w:i/>
                            <w:sz w:val="16"/>
                            <w:szCs w:val="17"/>
                            <w:lang w:val="uk-UA"/>
                          </w:rPr>
                          <w:t>Оберіть ті варіанти, що підходять</w:t>
                        </w:r>
                      </w:p>
                    </w:tc>
                    <w:tc>
                      <w:tcPr>
                        <w:tcW w:w="5521" w:type="dxa"/>
                        <w:gridSpan w:val="2"/>
                        <w:shd w:val="clear" w:color="auto" w:fill="auto"/>
                        <w:vAlign w:val="center"/>
                      </w:tcPr>
                      <w:p w14:paraId="53BC4DA9" w14:textId="77777777" w:rsidR="000F0840" w:rsidRPr="004317FE" w:rsidRDefault="00C54CDD" w:rsidP="00B945D5">
                        <w:pPr>
                          <w:spacing w:before="120" w:after="120" w:line="240" w:lineRule="auto"/>
                          <w:rPr>
                            <w:rFonts w:ascii="Avenir Next Cyr" w:hAnsi="Avenir Next Cyr"/>
                            <w:b/>
                            <w:color w:val="auto"/>
                            <w:lang w:val="uk-UA"/>
                          </w:rPr>
                        </w:pPr>
                        <w:sdt>
                          <w:sdtPr>
                            <w:rPr>
                              <w:rFonts w:ascii="Avenir Next Cyr" w:hAnsi="Avenir Next Cyr"/>
                              <w:b/>
                              <w:color w:val="auto"/>
                              <w:lang w:val="uk-UA"/>
                            </w:rPr>
                            <w:id w:val="158580034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sz w:val="18"/>
                            <w:szCs w:val="19"/>
                            <w:lang w:val="uk-UA"/>
                          </w:rPr>
                          <w:t xml:space="preserve">Діти 12 і старше / </w:t>
                        </w:r>
                        <w:r w:rsidR="000F0840" w:rsidRPr="004317FE">
                          <w:rPr>
                            <w:rFonts w:ascii="Avenir Next Cyr" w:hAnsi="Avenir Next Cyr"/>
                            <w:b/>
                            <w:color w:val="auto"/>
                            <w:sz w:val="18"/>
                            <w:szCs w:val="18"/>
                            <w:lang w:val="uk-UA"/>
                          </w:rPr>
                          <w:t xml:space="preserve"> </w:t>
                        </w:r>
                        <w:r w:rsidR="000F0840" w:rsidRPr="004317FE">
                          <w:rPr>
                            <w:rFonts w:ascii="Avenir Next Cyr" w:hAnsi="Avenir Next Cyr"/>
                            <w:b/>
                            <w:color w:val="auto"/>
                            <w:lang w:val="uk-UA"/>
                          </w:rPr>
                          <w:t xml:space="preserve"> </w:t>
                        </w:r>
                        <w:sdt>
                          <w:sdtPr>
                            <w:rPr>
                              <w:rFonts w:ascii="Avenir Next Cyr" w:hAnsi="Avenir Next Cyr"/>
                              <w:b/>
                              <w:color w:val="auto"/>
                              <w:lang w:val="uk-UA"/>
                            </w:rPr>
                            <w:id w:val="-63402424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sz w:val="18"/>
                            <w:szCs w:val="19"/>
                            <w:lang w:val="uk-UA"/>
                          </w:rPr>
                          <w:t xml:space="preserve">Вік 13-17 / </w:t>
                        </w:r>
                        <w:r w:rsidR="000F0840" w:rsidRPr="004317FE">
                          <w:rPr>
                            <w:rFonts w:ascii="Avenir Next Cyr" w:hAnsi="Avenir Next Cyr"/>
                            <w:b/>
                            <w:color w:val="auto"/>
                            <w:sz w:val="18"/>
                            <w:szCs w:val="18"/>
                            <w:lang w:val="uk-UA"/>
                          </w:rPr>
                          <w:t xml:space="preserve"> </w:t>
                        </w:r>
                        <w:r w:rsidR="000F0840" w:rsidRPr="004317FE">
                          <w:rPr>
                            <w:rFonts w:ascii="Avenir Next Cyr" w:hAnsi="Avenir Next Cyr"/>
                            <w:b/>
                            <w:color w:val="auto"/>
                            <w:lang w:val="uk-UA"/>
                          </w:rPr>
                          <w:t xml:space="preserve"> </w:t>
                        </w:r>
                        <w:sdt>
                          <w:sdtPr>
                            <w:rPr>
                              <w:rFonts w:ascii="Avenir Next Cyr" w:hAnsi="Avenir Next Cyr"/>
                              <w:b/>
                              <w:color w:val="auto"/>
                              <w:lang w:val="uk-UA"/>
                            </w:rPr>
                            <w:id w:val="-50174966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sz w:val="18"/>
                            <w:szCs w:val="19"/>
                            <w:lang w:val="uk-UA"/>
                          </w:rPr>
                          <w:t xml:space="preserve">Вік 18-24 / </w:t>
                        </w:r>
                        <w:r w:rsidR="000F0840" w:rsidRPr="004317FE">
                          <w:rPr>
                            <w:rFonts w:ascii="Avenir Next Cyr" w:hAnsi="Avenir Next Cyr"/>
                            <w:b/>
                            <w:color w:val="auto"/>
                            <w:sz w:val="18"/>
                            <w:szCs w:val="18"/>
                            <w:lang w:val="uk-UA"/>
                          </w:rPr>
                          <w:t xml:space="preserve"> </w:t>
                        </w:r>
                        <w:r w:rsidR="000F0840" w:rsidRPr="004317FE">
                          <w:rPr>
                            <w:rFonts w:ascii="Avenir Next Cyr" w:hAnsi="Avenir Next Cyr"/>
                            <w:b/>
                            <w:color w:val="auto"/>
                            <w:lang w:val="uk-UA"/>
                          </w:rPr>
                          <w:t xml:space="preserve"> </w:t>
                        </w:r>
                      </w:p>
                      <w:p w14:paraId="79FC2914" w14:textId="77777777" w:rsidR="000F0840" w:rsidRPr="004317FE" w:rsidRDefault="00C54CDD" w:rsidP="00B945D5">
                        <w:pPr>
                          <w:spacing w:before="120" w:after="120" w:line="240" w:lineRule="auto"/>
                          <w:rPr>
                            <w:rFonts w:ascii="Avenir Next Cyr" w:hAnsi="Avenir Next Cyr"/>
                            <w:b/>
                            <w:color w:val="auto"/>
                            <w:sz w:val="18"/>
                            <w:szCs w:val="18"/>
                            <w:lang w:val="uk-UA"/>
                          </w:rPr>
                        </w:pPr>
                        <w:sdt>
                          <w:sdtPr>
                            <w:rPr>
                              <w:rFonts w:ascii="Avenir Next Cyr" w:hAnsi="Avenir Next Cyr"/>
                              <w:b/>
                              <w:color w:val="auto"/>
                              <w:lang w:val="uk-UA"/>
                            </w:rPr>
                            <w:id w:val="32409591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sz w:val="18"/>
                            <w:szCs w:val="19"/>
                            <w:lang w:val="uk-UA"/>
                          </w:rPr>
                          <w:t xml:space="preserve">Вік 25-34 / </w:t>
                        </w:r>
                        <w:r w:rsidR="000F0840" w:rsidRPr="004317FE">
                          <w:rPr>
                            <w:rFonts w:ascii="Avenir Next Cyr" w:hAnsi="Avenir Next Cyr"/>
                            <w:b/>
                            <w:color w:val="auto"/>
                            <w:lang w:val="uk-UA"/>
                          </w:rPr>
                          <w:t xml:space="preserve"> </w:t>
                        </w:r>
                        <w:sdt>
                          <w:sdtPr>
                            <w:rPr>
                              <w:rFonts w:ascii="Avenir Next Cyr" w:hAnsi="Avenir Next Cyr"/>
                              <w:b/>
                              <w:color w:val="auto"/>
                              <w:lang w:val="uk-UA"/>
                            </w:rPr>
                            <w:id w:val="-143651207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sz w:val="18"/>
                            <w:szCs w:val="19"/>
                            <w:lang w:val="uk-UA"/>
                          </w:rPr>
                          <w:t xml:space="preserve">Вік 35 – 44 / </w:t>
                        </w:r>
                        <w:r w:rsidR="000F0840" w:rsidRPr="004317FE">
                          <w:rPr>
                            <w:rFonts w:ascii="Avenir Next Cyr" w:hAnsi="Avenir Next Cyr"/>
                            <w:b/>
                            <w:color w:val="auto"/>
                            <w:sz w:val="18"/>
                            <w:szCs w:val="18"/>
                            <w:lang w:val="uk-UA"/>
                          </w:rPr>
                          <w:t xml:space="preserve"> </w:t>
                        </w:r>
                        <w:r w:rsidR="000F0840" w:rsidRPr="004317FE">
                          <w:rPr>
                            <w:rFonts w:ascii="Avenir Next Cyr" w:hAnsi="Avenir Next Cyr"/>
                            <w:b/>
                            <w:color w:val="auto"/>
                            <w:lang w:val="uk-UA"/>
                          </w:rPr>
                          <w:t xml:space="preserve"> </w:t>
                        </w:r>
                        <w:sdt>
                          <w:sdtPr>
                            <w:rPr>
                              <w:rFonts w:ascii="Avenir Next Cyr" w:hAnsi="Avenir Next Cyr"/>
                              <w:b/>
                              <w:color w:val="auto"/>
                              <w:lang w:val="uk-UA"/>
                            </w:rPr>
                            <w:id w:val="-94283502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sz w:val="18"/>
                            <w:szCs w:val="19"/>
                            <w:lang w:val="uk-UA"/>
                          </w:rPr>
                          <w:t xml:space="preserve">Вік 45-54 / </w:t>
                        </w:r>
                        <w:r w:rsidR="000F0840" w:rsidRPr="004317FE">
                          <w:rPr>
                            <w:rFonts w:ascii="Avenir Next Cyr" w:hAnsi="Avenir Next Cyr"/>
                            <w:b/>
                            <w:color w:val="auto"/>
                            <w:sz w:val="18"/>
                            <w:szCs w:val="18"/>
                            <w:lang w:val="uk-UA"/>
                          </w:rPr>
                          <w:t xml:space="preserve"> </w:t>
                        </w:r>
                      </w:p>
                      <w:p w14:paraId="59C0D88E" w14:textId="77777777" w:rsidR="000F0840" w:rsidRPr="004317FE" w:rsidRDefault="00C54CDD" w:rsidP="00B945D5">
                        <w:pPr>
                          <w:spacing w:before="120" w:after="120" w:line="240" w:lineRule="auto"/>
                          <w:rPr>
                            <w:rFonts w:ascii="Avenir Next Cyr" w:hAnsi="Avenir Next Cyr"/>
                            <w:bCs/>
                            <w:sz w:val="18"/>
                            <w:szCs w:val="19"/>
                            <w:lang w:val="uk-UA"/>
                          </w:rPr>
                        </w:pPr>
                        <w:sdt>
                          <w:sdtPr>
                            <w:rPr>
                              <w:rFonts w:ascii="Avenir Next Cyr" w:hAnsi="Avenir Next Cyr"/>
                              <w:b/>
                              <w:color w:val="auto"/>
                              <w:lang w:val="uk-UA"/>
                            </w:rPr>
                            <w:id w:val="7183744"/>
                            <w14:checkbox>
                              <w14:checked w14:val="0"/>
                              <w14:checkedState w14:val="2612" w14:font="MS Gothic"/>
                              <w14:uncheckedState w14:val="2610" w14:font="MS Gothic"/>
                            </w14:checkbox>
                          </w:sdtPr>
                          <w:sdtEndPr/>
                          <w:sdtContent>
                            <w:r w:rsidR="000F0840" w:rsidRPr="004317FE">
                              <w:rPr>
                                <w:rFonts w:ascii="MS Gothic" w:eastAsia="MS Gothic" w:hAnsi="MS Gothic"/>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sz w:val="18"/>
                            <w:szCs w:val="19"/>
                            <w:lang w:val="uk-UA"/>
                          </w:rPr>
                          <w:t xml:space="preserve">Вік 55-64 /  </w:t>
                        </w:r>
                        <w:sdt>
                          <w:sdtPr>
                            <w:rPr>
                              <w:rFonts w:ascii="Avenir Next Cyr" w:hAnsi="Avenir Next Cyr"/>
                              <w:b/>
                              <w:color w:val="auto"/>
                              <w:lang w:val="uk-UA"/>
                            </w:rPr>
                            <w:id w:val="1228276016"/>
                            <w14:checkbox>
                              <w14:checked w14:val="0"/>
                              <w14:checkedState w14:val="2612" w14:font="MS Gothic"/>
                              <w14:uncheckedState w14:val="2610" w14:font="MS Gothic"/>
                            </w14:checkbox>
                          </w:sdtPr>
                          <w:sdtEndPr/>
                          <w:sdtContent>
                            <w:r w:rsidR="000F0840" w:rsidRPr="004317FE">
                              <w:rPr>
                                <w:rFonts w:ascii="MS Gothic" w:eastAsia="MS Gothic" w:hAnsi="MS Gothic"/>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sz w:val="18"/>
                            <w:szCs w:val="19"/>
                            <w:lang w:val="uk-UA"/>
                          </w:rPr>
                          <w:t xml:space="preserve">Вік 65+ /  </w:t>
                        </w:r>
                      </w:p>
                      <w:p w14:paraId="564095D4" w14:textId="77777777" w:rsidR="000F0840" w:rsidRPr="004317FE" w:rsidRDefault="00C54CDD" w:rsidP="00B945D5">
                        <w:pPr>
                          <w:spacing w:before="120" w:after="120" w:line="240" w:lineRule="auto"/>
                          <w:rPr>
                            <w:rFonts w:ascii="Avenir Next Cyr" w:hAnsi="Avenir Next Cyr"/>
                            <w:bCs/>
                            <w:sz w:val="18"/>
                            <w:szCs w:val="19"/>
                            <w:lang w:val="uk-UA"/>
                          </w:rPr>
                        </w:pPr>
                        <w:sdt>
                          <w:sdtPr>
                            <w:rPr>
                              <w:rFonts w:ascii="Avenir Next Cyr" w:hAnsi="Avenir Next Cyr"/>
                              <w:b/>
                              <w:color w:val="auto"/>
                              <w:lang w:val="uk-UA"/>
                            </w:rPr>
                            <w:id w:val="-1381620696"/>
                            <w14:checkbox>
                              <w14:checked w14:val="0"/>
                              <w14:checkedState w14:val="2612" w14:font="MS Gothic"/>
                              <w14:uncheckedState w14:val="2610" w14:font="MS Gothic"/>
                            </w14:checkbox>
                          </w:sdtPr>
                          <w:sdtEndPr/>
                          <w:sdtContent>
                            <w:r w:rsidR="000F0840" w:rsidRPr="004317FE">
                              <w:rPr>
                                <w:rFonts w:ascii="MS Gothic" w:eastAsia="MS Gothic" w:hAnsi="MS Gothic"/>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8"/>
                            <w:lang w:val="uk-UA"/>
                          </w:rPr>
                          <w:t>N/A</w:t>
                        </w:r>
                        <w:r w:rsidR="000F0840" w:rsidRPr="004317FE">
                          <w:rPr>
                            <w:rFonts w:ascii="Avenir Next Cyr" w:hAnsi="Avenir Next Cyr"/>
                            <w:bCs/>
                            <w:sz w:val="18"/>
                            <w:szCs w:val="19"/>
                            <w:lang w:val="uk-UA"/>
                          </w:rPr>
                          <w:t xml:space="preserve"> (</w:t>
                        </w:r>
                        <w:r w:rsidR="000F0840" w:rsidRPr="004317FE">
                          <w:rPr>
                            <w:rFonts w:ascii="Avenir Next Cyr" w:hAnsi="Avenir Next Cyr"/>
                            <w:sz w:val="18"/>
                            <w:szCs w:val="19"/>
                            <w:lang w:val="uk-UA"/>
                          </w:rPr>
                          <w:t xml:space="preserve">Ми не </w:t>
                        </w:r>
                        <w:proofErr w:type="spellStart"/>
                        <w:r w:rsidR="000F0840" w:rsidRPr="004317FE">
                          <w:rPr>
                            <w:rFonts w:ascii="Avenir Next Cyr" w:hAnsi="Avenir Next Cyr"/>
                            <w:sz w:val="18"/>
                            <w:szCs w:val="19"/>
                            <w:lang w:val="uk-UA"/>
                          </w:rPr>
                          <w:t>таргетували</w:t>
                        </w:r>
                        <w:proofErr w:type="spellEnd"/>
                        <w:r w:rsidR="000F0840" w:rsidRPr="004317FE">
                          <w:rPr>
                            <w:rFonts w:ascii="Avenir Next Cyr" w:hAnsi="Avenir Next Cyr"/>
                            <w:sz w:val="18"/>
                            <w:szCs w:val="19"/>
                            <w:lang w:val="uk-UA"/>
                          </w:rPr>
                          <w:t xml:space="preserve"> за віком</w:t>
                        </w:r>
                        <w:r w:rsidR="000F0840" w:rsidRPr="004317FE">
                          <w:rPr>
                            <w:rFonts w:ascii="Avenir Next Cyr" w:hAnsi="Avenir Next Cyr"/>
                            <w:bCs/>
                            <w:sz w:val="18"/>
                            <w:szCs w:val="19"/>
                            <w:lang w:val="uk-UA"/>
                          </w:rPr>
                          <w:t>)</w:t>
                        </w:r>
                      </w:p>
                    </w:tc>
                  </w:tr>
                  <w:tr w:rsidR="000F0840" w:rsidRPr="004317FE" w14:paraId="128A6C5A" w14:textId="77777777" w:rsidTr="00B945D5">
                    <w:trPr>
                      <w:trHeight w:val="542"/>
                    </w:trPr>
                    <w:tc>
                      <w:tcPr>
                        <w:tcW w:w="4954" w:type="dxa"/>
                        <w:gridSpan w:val="2"/>
                        <w:shd w:val="clear" w:color="auto" w:fill="auto"/>
                        <w:vAlign w:val="center"/>
                      </w:tcPr>
                      <w:p w14:paraId="2BF1A1B5" w14:textId="77777777" w:rsidR="000F0840" w:rsidRPr="004317FE" w:rsidRDefault="000F0840" w:rsidP="00B945D5">
                        <w:pPr>
                          <w:spacing w:before="120" w:after="120" w:line="240" w:lineRule="auto"/>
                          <w:rPr>
                            <w:rFonts w:ascii="Avenir Next Cyr" w:hAnsi="Avenir Next Cyr"/>
                            <w:b/>
                            <w:color w:val="000000" w:themeColor="text1"/>
                            <w:sz w:val="22"/>
                            <w:szCs w:val="19"/>
                            <w:lang w:val="uk-UA"/>
                          </w:rPr>
                        </w:pPr>
                        <w:r w:rsidRPr="004317FE">
                          <w:rPr>
                            <w:rFonts w:ascii="Avenir Next Cyr Medium" w:hAnsi="Avenir Next Cyr Medium"/>
                            <w:b/>
                            <w:color w:val="000000" w:themeColor="text1"/>
                            <w:sz w:val="22"/>
                            <w:szCs w:val="19"/>
                            <w:lang w:val="uk-UA"/>
                          </w:rPr>
                          <w:t>ТИП</w:t>
                        </w:r>
                        <w:r w:rsidRPr="004317FE">
                          <w:rPr>
                            <w:rFonts w:ascii="Avenir Next Cyr" w:hAnsi="Avenir Next Cyr"/>
                            <w:b/>
                            <w:color w:val="000000" w:themeColor="text1"/>
                            <w:sz w:val="22"/>
                            <w:szCs w:val="19"/>
                            <w:lang w:val="uk-UA"/>
                          </w:rPr>
                          <w:t xml:space="preserve"> </w:t>
                        </w:r>
                        <w:r w:rsidRPr="004317FE">
                          <w:rPr>
                            <w:rFonts w:ascii="Avenir Next Cyr Medium" w:hAnsi="Avenir Next Cyr Medium"/>
                            <w:b/>
                            <w:color w:val="000000" w:themeColor="text1"/>
                            <w:sz w:val="22"/>
                            <w:szCs w:val="19"/>
                            <w:lang w:val="uk-UA"/>
                          </w:rPr>
                          <w:t>АУДИТОРІЇ</w:t>
                        </w:r>
                      </w:p>
                      <w:p w14:paraId="6FD558FE" w14:textId="77777777" w:rsidR="000F0840" w:rsidRPr="004317FE" w:rsidRDefault="000F0840" w:rsidP="00B945D5">
                        <w:pPr>
                          <w:spacing w:before="120" w:after="120" w:line="240" w:lineRule="auto"/>
                          <w:rPr>
                            <w:rFonts w:ascii="Avenir Next Cyr" w:hAnsi="Avenir Next Cyr"/>
                            <w:b/>
                            <w:color w:val="000000" w:themeColor="text1"/>
                            <w:sz w:val="19"/>
                            <w:szCs w:val="19"/>
                            <w:lang w:val="uk-UA"/>
                          </w:rPr>
                        </w:pPr>
                        <w:r w:rsidRPr="004317FE">
                          <w:rPr>
                            <w:rFonts w:ascii="Avenir Next Cyr" w:hAnsi="Avenir Next Cyr"/>
                            <w:i/>
                            <w:sz w:val="16"/>
                            <w:szCs w:val="17"/>
                            <w:lang w:val="uk-UA"/>
                          </w:rPr>
                          <w:t>Оберіть ті варіанти, що підходять</w:t>
                        </w:r>
                      </w:p>
                    </w:tc>
                    <w:tc>
                      <w:tcPr>
                        <w:tcW w:w="5521" w:type="dxa"/>
                        <w:gridSpan w:val="2"/>
                        <w:shd w:val="clear" w:color="auto" w:fill="auto"/>
                        <w:vAlign w:val="center"/>
                      </w:tcPr>
                      <w:p w14:paraId="66C409F9" w14:textId="77777777" w:rsidR="000F0840" w:rsidRPr="004317FE" w:rsidRDefault="00C54CDD" w:rsidP="00B945D5">
                        <w:pPr>
                          <w:spacing w:before="120" w:after="120" w:line="240" w:lineRule="auto"/>
                          <w:rPr>
                            <w:rFonts w:ascii="Avenir Next Cyr" w:hAnsi="Avenir Next Cyr"/>
                            <w:bCs/>
                            <w:lang w:val="uk-UA"/>
                          </w:rPr>
                        </w:pPr>
                        <w:sdt>
                          <w:sdtPr>
                            <w:rPr>
                              <w:rFonts w:ascii="Avenir Next Cyr" w:hAnsi="Avenir Next Cyr"/>
                              <w:b/>
                              <w:color w:val="auto"/>
                              <w:lang w:val="uk-UA"/>
                            </w:rPr>
                            <w:id w:val="204601581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sz w:val="18"/>
                            <w:szCs w:val="19"/>
                            <w:lang w:val="uk-UA"/>
                          </w:rPr>
                          <w:t xml:space="preserve">Культурна чи етнічна група / </w:t>
                        </w:r>
                        <w:r w:rsidR="000F0840" w:rsidRPr="004317FE">
                          <w:rPr>
                            <w:rFonts w:ascii="Avenir Next Cyr" w:hAnsi="Avenir Next Cyr"/>
                            <w:b/>
                            <w:color w:val="auto"/>
                            <w:sz w:val="18"/>
                            <w:szCs w:val="18"/>
                            <w:lang w:val="uk-UA"/>
                          </w:rPr>
                          <w:t xml:space="preserve"> </w:t>
                        </w:r>
                        <w:r w:rsidR="000F0840" w:rsidRPr="004317FE">
                          <w:rPr>
                            <w:rFonts w:ascii="Avenir Next Cyr" w:hAnsi="Avenir Next Cyr"/>
                            <w:b/>
                            <w:color w:val="auto"/>
                            <w:lang w:val="uk-UA"/>
                          </w:rPr>
                          <w:t xml:space="preserve"> </w:t>
                        </w:r>
                        <w:sdt>
                          <w:sdtPr>
                            <w:rPr>
                              <w:rFonts w:ascii="Avenir Next Cyr" w:hAnsi="Avenir Next Cyr"/>
                              <w:b/>
                              <w:color w:val="auto"/>
                              <w:lang w:val="uk-UA"/>
                            </w:rPr>
                            <w:id w:val="188127348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sz w:val="18"/>
                            <w:szCs w:val="18"/>
                            <w:lang w:val="uk-UA"/>
                          </w:rPr>
                          <w:t>Працівники</w:t>
                        </w:r>
                        <w:r w:rsidR="000F0840" w:rsidRPr="004317FE">
                          <w:rPr>
                            <w:rFonts w:ascii="Avenir Next Cyr" w:hAnsi="Avenir Next Cyr"/>
                            <w:bCs/>
                            <w:sz w:val="18"/>
                            <w:szCs w:val="19"/>
                            <w:lang w:val="uk-UA"/>
                          </w:rPr>
                          <w:t xml:space="preserve"> / </w:t>
                        </w:r>
                      </w:p>
                      <w:p w14:paraId="09BF7F7C" w14:textId="77777777" w:rsidR="000F0840" w:rsidRPr="004317FE" w:rsidRDefault="00C54CDD" w:rsidP="00B945D5">
                        <w:pPr>
                          <w:spacing w:before="120" w:after="120" w:line="240" w:lineRule="auto"/>
                          <w:rPr>
                            <w:rFonts w:ascii="Avenir Next Cyr" w:hAnsi="Avenir Next Cyr"/>
                            <w:bCs/>
                            <w:sz w:val="18"/>
                            <w:szCs w:val="19"/>
                            <w:lang w:val="uk-UA"/>
                          </w:rPr>
                        </w:pPr>
                        <w:sdt>
                          <w:sdtPr>
                            <w:rPr>
                              <w:rFonts w:ascii="Avenir Next Cyr" w:hAnsi="Avenir Next Cyr"/>
                              <w:b/>
                              <w:color w:val="auto"/>
                              <w:lang w:val="uk-UA"/>
                            </w:rPr>
                            <w:id w:val="37528442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sz w:val="18"/>
                            <w:szCs w:val="18"/>
                            <w:lang w:val="uk-UA"/>
                          </w:rPr>
                          <w:t>Батьки</w:t>
                        </w:r>
                        <w:r w:rsidR="000F0840" w:rsidRPr="004317FE">
                          <w:rPr>
                            <w:rFonts w:ascii="Avenir Next Cyr" w:hAnsi="Avenir Next Cyr"/>
                            <w:bCs/>
                            <w:sz w:val="18"/>
                            <w:szCs w:val="19"/>
                            <w:lang w:val="uk-UA"/>
                          </w:rPr>
                          <w:t xml:space="preserve"> / </w:t>
                        </w:r>
                        <w:r w:rsidR="000F0840" w:rsidRPr="004317FE">
                          <w:rPr>
                            <w:rFonts w:ascii="Avenir Next Cyr" w:hAnsi="Avenir Next Cyr"/>
                            <w:b/>
                            <w:color w:val="auto"/>
                            <w:sz w:val="18"/>
                            <w:szCs w:val="18"/>
                            <w:lang w:val="uk-UA"/>
                          </w:rPr>
                          <w:t xml:space="preserve"> </w:t>
                        </w:r>
                        <w:r w:rsidR="000F0840" w:rsidRPr="004317FE">
                          <w:rPr>
                            <w:rFonts w:ascii="Avenir Next Cyr" w:hAnsi="Avenir Next Cyr"/>
                            <w:b/>
                            <w:color w:val="auto"/>
                            <w:lang w:val="uk-UA"/>
                          </w:rPr>
                          <w:t xml:space="preserve"> </w:t>
                        </w:r>
                        <w:sdt>
                          <w:sdtPr>
                            <w:rPr>
                              <w:rFonts w:ascii="Avenir Next Cyr" w:hAnsi="Avenir Next Cyr"/>
                              <w:b/>
                              <w:color w:val="auto"/>
                              <w:lang w:val="uk-UA"/>
                            </w:rPr>
                            <w:id w:val="-21689772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8"/>
                            <w:lang w:val="uk-UA"/>
                          </w:rPr>
                          <w:t>N/A</w:t>
                        </w:r>
                        <w:r w:rsidR="000F0840" w:rsidRPr="004317FE">
                          <w:rPr>
                            <w:rFonts w:ascii="Avenir Next Cyr" w:hAnsi="Avenir Next Cyr"/>
                            <w:bCs/>
                            <w:sz w:val="18"/>
                            <w:szCs w:val="19"/>
                            <w:lang w:val="uk-UA"/>
                          </w:rPr>
                          <w:t xml:space="preserve"> / Інше ___________</w:t>
                        </w:r>
                      </w:p>
                    </w:tc>
                  </w:tr>
                  <w:tr w:rsidR="000F0840" w:rsidRPr="00943BD3" w14:paraId="629B7772" w14:textId="77777777" w:rsidTr="00B945D5">
                    <w:trPr>
                      <w:trHeight w:val="767"/>
                    </w:trPr>
                    <w:tc>
                      <w:tcPr>
                        <w:tcW w:w="10475" w:type="dxa"/>
                        <w:gridSpan w:val="4"/>
                        <w:shd w:val="clear" w:color="auto" w:fill="BFBFBF" w:themeFill="background1" w:themeFillShade="BF"/>
                        <w:vAlign w:val="center"/>
                      </w:tcPr>
                      <w:p w14:paraId="636B63ED" w14:textId="77777777" w:rsidR="000F0840" w:rsidRPr="004317FE" w:rsidRDefault="000F0840" w:rsidP="00B945D5">
                        <w:pPr>
                          <w:spacing w:before="120" w:after="120" w:line="240" w:lineRule="auto"/>
                          <w:rPr>
                            <w:rFonts w:ascii="Avenir Next Cyr Medium" w:hAnsi="Avenir Next Cyr Medium"/>
                            <w:b/>
                            <w:color w:val="auto"/>
                            <w:szCs w:val="22"/>
                            <w:lang w:val="uk-UA"/>
                          </w:rPr>
                        </w:pPr>
                        <w:r w:rsidRPr="004317FE">
                          <w:rPr>
                            <w:rFonts w:ascii="Avenir Next Cyr Medium" w:hAnsi="Avenir Next Cyr Medium"/>
                            <w:b/>
                            <w:color w:val="auto"/>
                            <w:szCs w:val="22"/>
                            <w:lang w:val="uk-UA"/>
                          </w:rPr>
                          <w:t>МЕДІА КОМПАНІЇ</w:t>
                        </w:r>
                      </w:p>
                      <w:p w14:paraId="29E573E2" w14:textId="77777777" w:rsidR="000F0840" w:rsidRPr="004317FE" w:rsidRDefault="000F0840" w:rsidP="00B945D5">
                        <w:pPr>
                          <w:spacing w:before="120" w:after="120" w:line="240" w:lineRule="auto"/>
                          <w:rPr>
                            <w:rFonts w:ascii="Avenir Next Cyr" w:hAnsi="Avenir Next Cyr"/>
                            <w:iCs/>
                            <w:sz w:val="19"/>
                            <w:szCs w:val="19"/>
                            <w:lang w:val="uk-UA"/>
                          </w:rPr>
                        </w:pPr>
                        <w:r w:rsidRPr="004317FE">
                          <w:rPr>
                            <w:rFonts w:ascii="Avenir Next Cyr" w:hAnsi="Avenir Next Cyr"/>
                            <w:iCs/>
                            <w:sz w:val="19"/>
                            <w:szCs w:val="19"/>
                            <w:lang w:val="uk-UA"/>
                          </w:rPr>
                          <w:t xml:space="preserve">Будь ласка, вкажіть п’ять найбільш задіяних медіа-компаній / </w:t>
                        </w:r>
                        <w:r w:rsidRPr="004317FE">
                          <w:rPr>
                            <w:rFonts w:ascii="Avenir Next Cyr" w:hAnsi="Avenir Next Cyr"/>
                            <w:iCs/>
                            <w:color w:val="auto"/>
                            <w:sz w:val="19"/>
                            <w:szCs w:val="19"/>
                            <w:lang w:val="uk-UA"/>
                          </w:rPr>
                          <w:t xml:space="preserve">власників </w:t>
                        </w:r>
                        <w:r w:rsidRPr="004317FE">
                          <w:rPr>
                            <w:rFonts w:ascii="Avenir Next Cyr Medium" w:hAnsi="Avenir Next Cyr Medium"/>
                            <w:b/>
                            <w:bCs/>
                            <w:iCs/>
                            <w:color w:val="auto"/>
                            <w:sz w:val="19"/>
                            <w:szCs w:val="19"/>
                            <w:lang w:val="uk-UA"/>
                          </w:rPr>
                          <w:t>(саме компаній, а НЕ медійних агенцій)</w:t>
                        </w:r>
                        <w:r w:rsidRPr="004317FE">
                          <w:rPr>
                            <w:rFonts w:ascii="Avenir Next Cyr" w:hAnsi="Avenir Next Cyr"/>
                            <w:iCs/>
                            <w:color w:val="auto"/>
                            <w:sz w:val="19"/>
                            <w:szCs w:val="19"/>
                            <w:lang w:val="uk-UA"/>
                          </w:rPr>
                          <w:t xml:space="preserve">, </w:t>
                        </w:r>
                        <w:r w:rsidRPr="004317FE">
                          <w:rPr>
                            <w:rFonts w:ascii="Avenir Next Cyr" w:hAnsi="Avenir Next Cyr"/>
                            <w:iCs/>
                            <w:sz w:val="19"/>
                            <w:szCs w:val="19"/>
                            <w:lang w:val="uk-UA"/>
                          </w:rPr>
                          <w:t xml:space="preserve">які були частиною ваших дій у якості партнера чи платформи в рамках вашої роботи. Якщо жодна з медіа-компаній не була задіяна, ви можете залишити це питання без відповіді та вказати N/A. </w:t>
                        </w:r>
                      </w:p>
                    </w:tc>
                  </w:tr>
                  <w:tr w:rsidR="000F0840" w:rsidRPr="004317FE" w14:paraId="6136AA08" w14:textId="77777777" w:rsidTr="00B945D5">
                    <w:trPr>
                      <w:trHeight w:val="122"/>
                    </w:trPr>
                    <w:tc>
                      <w:tcPr>
                        <w:tcW w:w="4954" w:type="dxa"/>
                        <w:gridSpan w:val="2"/>
                        <w:shd w:val="clear" w:color="auto" w:fill="auto"/>
                        <w:vAlign w:val="center"/>
                      </w:tcPr>
                      <w:p w14:paraId="01424229" w14:textId="77777777" w:rsidR="000F0840" w:rsidRPr="004317FE" w:rsidRDefault="000F0840" w:rsidP="00B945D5">
                        <w:pPr>
                          <w:spacing w:before="120" w:after="120" w:line="240" w:lineRule="auto"/>
                          <w:rPr>
                            <w:rFonts w:ascii="Avenir Next Cyr" w:hAnsi="Avenir Next Cyr" w:cs="Tahoma"/>
                            <w:b/>
                            <w:color w:val="auto"/>
                            <w:sz w:val="22"/>
                            <w:szCs w:val="19"/>
                            <w:lang w:val="uk-UA"/>
                          </w:rPr>
                        </w:pPr>
                        <w:r w:rsidRPr="004317FE">
                          <w:rPr>
                            <w:rFonts w:ascii="Avenir Next Cyr Medium" w:hAnsi="Avenir Next Cyr Medium" w:cs="Tahoma"/>
                            <w:b/>
                            <w:color w:val="auto"/>
                            <w:sz w:val="22"/>
                            <w:szCs w:val="19"/>
                            <w:lang w:val="uk-UA"/>
                          </w:rPr>
                          <w:t>МЕДІА КОМПАНІЯ 1</w:t>
                        </w:r>
                        <w:r w:rsidRPr="004317FE">
                          <w:rPr>
                            <w:rFonts w:ascii="Avenir Next Cyr" w:hAnsi="Avenir Next Cyr" w:cs="Tahoma"/>
                            <w:b/>
                            <w:color w:val="auto"/>
                            <w:sz w:val="22"/>
                            <w:szCs w:val="19"/>
                            <w:lang w:val="uk-UA"/>
                          </w:rPr>
                          <w:t xml:space="preserve"> </w:t>
                        </w:r>
                        <w:r w:rsidRPr="004317FE">
                          <w:rPr>
                            <w:rFonts w:ascii="Avenir Next Cyr" w:hAnsi="Avenir Next Cyr"/>
                            <w:i/>
                            <w:sz w:val="16"/>
                            <w:szCs w:val="17"/>
                            <w:lang w:val="uk-UA"/>
                          </w:rPr>
                          <w:t>(Опціонально)</w:t>
                        </w:r>
                      </w:p>
                    </w:tc>
                    <w:tc>
                      <w:tcPr>
                        <w:tcW w:w="5521" w:type="dxa"/>
                        <w:gridSpan w:val="2"/>
                        <w:shd w:val="clear" w:color="auto" w:fill="auto"/>
                        <w:vAlign w:val="center"/>
                      </w:tcPr>
                      <w:p w14:paraId="65F0C807" w14:textId="77777777" w:rsidR="000F0840" w:rsidRPr="004317FE" w:rsidRDefault="000F0840" w:rsidP="00B945D5">
                        <w:pPr>
                          <w:spacing w:before="120" w:after="120" w:line="240" w:lineRule="auto"/>
                          <w:rPr>
                            <w:rFonts w:ascii="Avenir Next Cyr" w:hAnsi="Avenir Next Cyr"/>
                            <w:b/>
                            <w:color w:val="auto"/>
                            <w:sz w:val="22"/>
                            <w:szCs w:val="22"/>
                            <w:lang w:val="uk-UA"/>
                          </w:rPr>
                        </w:pPr>
                      </w:p>
                    </w:tc>
                  </w:tr>
                  <w:tr w:rsidR="000F0840" w:rsidRPr="004317FE" w14:paraId="7755779A" w14:textId="77777777" w:rsidTr="00B945D5">
                    <w:trPr>
                      <w:trHeight w:val="120"/>
                    </w:trPr>
                    <w:tc>
                      <w:tcPr>
                        <w:tcW w:w="4954" w:type="dxa"/>
                        <w:gridSpan w:val="2"/>
                        <w:shd w:val="clear" w:color="auto" w:fill="auto"/>
                        <w:vAlign w:val="center"/>
                      </w:tcPr>
                      <w:p w14:paraId="0925D305" w14:textId="77777777" w:rsidR="000F0840" w:rsidRPr="004317FE" w:rsidRDefault="000F0840" w:rsidP="00B945D5">
                        <w:pPr>
                          <w:spacing w:before="120" w:after="120" w:line="240" w:lineRule="auto"/>
                          <w:rPr>
                            <w:rFonts w:ascii="Avenir Next Cyr" w:hAnsi="Avenir Next Cyr"/>
                            <w:color w:val="000000" w:themeColor="text1"/>
                            <w:sz w:val="18"/>
                            <w:szCs w:val="18"/>
                            <w:lang w:val="uk-UA"/>
                          </w:rPr>
                        </w:pPr>
                        <w:r w:rsidRPr="004317FE">
                          <w:rPr>
                            <w:rFonts w:ascii="Avenir Next Cyr Medium" w:hAnsi="Avenir Next Cyr Medium" w:cs="Tahoma"/>
                            <w:b/>
                            <w:color w:val="auto"/>
                            <w:sz w:val="22"/>
                            <w:szCs w:val="19"/>
                            <w:lang w:val="uk-UA"/>
                          </w:rPr>
                          <w:t xml:space="preserve">МЕДІА КОМПАНІЯ 2 </w:t>
                        </w:r>
                        <w:r w:rsidRPr="004317FE">
                          <w:rPr>
                            <w:rFonts w:ascii="Avenir Next Cyr Medium" w:hAnsi="Avenir Next Cyr Medium"/>
                            <w:i/>
                            <w:sz w:val="16"/>
                            <w:szCs w:val="17"/>
                            <w:lang w:val="uk-UA"/>
                          </w:rPr>
                          <w:t>(</w:t>
                        </w:r>
                        <w:r w:rsidRPr="004317FE">
                          <w:rPr>
                            <w:rFonts w:ascii="Avenir Next Cyr" w:hAnsi="Avenir Next Cyr"/>
                            <w:i/>
                            <w:sz w:val="16"/>
                            <w:szCs w:val="17"/>
                            <w:lang w:val="uk-UA"/>
                          </w:rPr>
                          <w:t>Опціонально)</w:t>
                        </w:r>
                      </w:p>
                    </w:tc>
                    <w:tc>
                      <w:tcPr>
                        <w:tcW w:w="5521" w:type="dxa"/>
                        <w:gridSpan w:val="2"/>
                        <w:shd w:val="clear" w:color="auto" w:fill="auto"/>
                        <w:vAlign w:val="center"/>
                      </w:tcPr>
                      <w:p w14:paraId="0B1D1FB1" w14:textId="77777777" w:rsidR="000F0840" w:rsidRPr="004317FE" w:rsidRDefault="000F0840" w:rsidP="00B945D5">
                        <w:pPr>
                          <w:spacing w:before="120" w:after="120" w:line="240" w:lineRule="auto"/>
                          <w:rPr>
                            <w:rFonts w:ascii="Avenir Next Cyr" w:hAnsi="Avenir Next Cyr"/>
                            <w:color w:val="000000" w:themeColor="text1"/>
                            <w:sz w:val="18"/>
                            <w:szCs w:val="18"/>
                            <w:lang w:val="uk-UA"/>
                          </w:rPr>
                        </w:pPr>
                      </w:p>
                    </w:tc>
                  </w:tr>
                  <w:tr w:rsidR="000F0840" w:rsidRPr="004317FE" w14:paraId="3CCA655E" w14:textId="77777777" w:rsidTr="00B945D5">
                    <w:trPr>
                      <w:trHeight w:val="120"/>
                    </w:trPr>
                    <w:tc>
                      <w:tcPr>
                        <w:tcW w:w="4954" w:type="dxa"/>
                        <w:gridSpan w:val="2"/>
                        <w:shd w:val="clear" w:color="auto" w:fill="auto"/>
                        <w:vAlign w:val="center"/>
                      </w:tcPr>
                      <w:p w14:paraId="24DA58E4" w14:textId="77777777" w:rsidR="000F0840" w:rsidRPr="004317FE" w:rsidRDefault="000F0840" w:rsidP="00B945D5">
                        <w:pPr>
                          <w:spacing w:before="120" w:after="120" w:line="240" w:lineRule="auto"/>
                          <w:rPr>
                            <w:rFonts w:ascii="Avenir Next Cyr" w:hAnsi="Avenir Next Cyr"/>
                            <w:color w:val="000000" w:themeColor="text1"/>
                            <w:sz w:val="18"/>
                            <w:szCs w:val="18"/>
                            <w:lang w:val="uk-UA"/>
                          </w:rPr>
                        </w:pPr>
                        <w:r w:rsidRPr="004317FE">
                          <w:rPr>
                            <w:rFonts w:ascii="Avenir Next Cyr Medium" w:hAnsi="Avenir Next Cyr Medium" w:cs="Tahoma"/>
                            <w:b/>
                            <w:color w:val="auto"/>
                            <w:sz w:val="22"/>
                            <w:szCs w:val="19"/>
                            <w:lang w:val="uk-UA"/>
                          </w:rPr>
                          <w:t>МЕДІА КОМПАНІЯ 3</w:t>
                        </w:r>
                        <w:r w:rsidRPr="004317FE">
                          <w:rPr>
                            <w:rFonts w:ascii="Avenir Next Cyr" w:hAnsi="Avenir Next Cyr" w:cs="Tahoma"/>
                            <w:b/>
                            <w:color w:val="auto"/>
                            <w:sz w:val="22"/>
                            <w:szCs w:val="19"/>
                            <w:lang w:val="uk-UA"/>
                          </w:rPr>
                          <w:t xml:space="preserve"> </w:t>
                        </w:r>
                        <w:r w:rsidRPr="004317FE">
                          <w:rPr>
                            <w:rFonts w:ascii="Avenir Next Cyr" w:hAnsi="Avenir Next Cyr"/>
                            <w:i/>
                            <w:sz w:val="16"/>
                            <w:szCs w:val="17"/>
                            <w:lang w:val="uk-UA"/>
                          </w:rPr>
                          <w:t>(Опціонально)</w:t>
                        </w:r>
                      </w:p>
                    </w:tc>
                    <w:tc>
                      <w:tcPr>
                        <w:tcW w:w="5521" w:type="dxa"/>
                        <w:gridSpan w:val="2"/>
                        <w:shd w:val="clear" w:color="auto" w:fill="auto"/>
                        <w:vAlign w:val="center"/>
                      </w:tcPr>
                      <w:p w14:paraId="6790E5BD" w14:textId="77777777" w:rsidR="000F0840" w:rsidRPr="004317FE" w:rsidRDefault="000F0840" w:rsidP="00B945D5">
                        <w:pPr>
                          <w:spacing w:before="120" w:after="120" w:line="240" w:lineRule="auto"/>
                          <w:rPr>
                            <w:rFonts w:ascii="Avenir Next Cyr" w:hAnsi="Avenir Next Cyr"/>
                            <w:color w:val="000000" w:themeColor="text1"/>
                            <w:sz w:val="18"/>
                            <w:szCs w:val="18"/>
                            <w:lang w:val="uk-UA"/>
                          </w:rPr>
                        </w:pPr>
                      </w:p>
                    </w:tc>
                  </w:tr>
                  <w:tr w:rsidR="000F0840" w:rsidRPr="004317FE" w14:paraId="09F9F465" w14:textId="77777777" w:rsidTr="00B945D5">
                    <w:trPr>
                      <w:trHeight w:val="120"/>
                    </w:trPr>
                    <w:tc>
                      <w:tcPr>
                        <w:tcW w:w="4954" w:type="dxa"/>
                        <w:gridSpan w:val="2"/>
                        <w:shd w:val="clear" w:color="auto" w:fill="auto"/>
                        <w:vAlign w:val="center"/>
                      </w:tcPr>
                      <w:p w14:paraId="3B9F9B98" w14:textId="77777777" w:rsidR="000F0840" w:rsidRPr="004317FE" w:rsidRDefault="000F0840" w:rsidP="00B945D5">
                        <w:pPr>
                          <w:spacing w:before="120" w:after="120" w:line="240" w:lineRule="auto"/>
                          <w:rPr>
                            <w:rFonts w:ascii="Avenir Next Cyr" w:hAnsi="Avenir Next Cyr"/>
                            <w:color w:val="000000" w:themeColor="text1"/>
                            <w:sz w:val="18"/>
                            <w:szCs w:val="18"/>
                            <w:lang w:val="uk-UA"/>
                          </w:rPr>
                        </w:pPr>
                        <w:r w:rsidRPr="004317FE">
                          <w:rPr>
                            <w:rFonts w:ascii="Avenir Next Cyr Medium" w:hAnsi="Avenir Next Cyr Medium" w:cs="Tahoma"/>
                            <w:b/>
                            <w:color w:val="auto"/>
                            <w:sz w:val="22"/>
                            <w:szCs w:val="19"/>
                            <w:lang w:val="uk-UA"/>
                          </w:rPr>
                          <w:t>МЕДІА КОМПАНІЯ 4</w:t>
                        </w:r>
                        <w:r w:rsidRPr="004317FE">
                          <w:rPr>
                            <w:rFonts w:ascii="Avenir Next Cyr" w:hAnsi="Avenir Next Cyr" w:cs="Tahoma"/>
                            <w:b/>
                            <w:color w:val="auto"/>
                            <w:sz w:val="22"/>
                            <w:szCs w:val="19"/>
                            <w:lang w:val="uk-UA"/>
                          </w:rPr>
                          <w:t xml:space="preserve"> </w:t>
                        </w:r>
                        <w:r w:rsidRPr="004317FE">
                          <w:rPr>
                            <w:rFonts w:ascii="Avenir Next Cyr" w:hAnsi="Avenir Next Cyr"/>
                            <w:i/>
                            <w:sz w:val="16"/>
                            <w:szCs w:val="17"/>
                            <w:lang w:val="uk-UA"/>
                          </w:rPr>
                          <w:t>(Опціонально)</w:t>
                        </w:r>
                      </w:p>
                    </w:tc>
                    <w:tc>
                      <w:tcPr>
                        <w:tcW w:w="5521" w:type="dxa"/>
                        <w:gridSpan w:val="2"/>
                        <w:shd w:val="clear" w:color="auto" w:fill="auto"/>
                        <w:vAlign w:val="center"/>
                      </w:tcPr>
                      <w:p w14:paraId="7520E4E4" w14:textId="77777777" w:rsidR="000F0840" w:rsidRPr="004317FE" w:rsidRDefault="000F0840" w:rsidP="00B945D5">
                        <w:pPr>
                          <w:spacing w:before="120" w:after="120" w:line="240" w:lineRule="auto"/>
                          <w:rPr>
                            <w:rFonts w:ascii="Avenir Next Cyr" w:hAnsi="Avenir Next Cyr"/>
                            <w:color w:val="000000" w:themeColor="text1"/>
                            <w:sz w:val="18"/>
                            <w:szCs w:val="18"/>
                            <w:lang w:val="uk-UA"/>
                          </w:rPr>
                        </w:pPr>
                      </w:p>
                    </w:tc>
                  </w:tr>
                  <w:tr w:rsidR="000F0840" w:rsidRPr="004317FE" w14:paraId="04D763DC" w14:textId="77777777" w:rsidTr="00B945D5">
                    <w:trPr>
                      <w:trHeight w:val="120"/>
                    </w:trPr>
                    <w:tc>
                      <w:tcPr>
                        <w:tcW w:w="4954" w:type="dxa"/>
                        <w:gridSpan w:val="2"/>
                        <w:shd w:val="clear" w:color="auto" w:fill="auto"/>
                        <w:vAlign w:val="center"/>
                      </w:tcPr>
                      <w:p w14:paraId="55217A04" w14:textId="77777777" w:rsidR="000F0840" w:rsidRPr="004317FE" w:rsidRDefault="000F0840" w:rsidP="00B945D5">
                        <w:pPr>
                          <w:spacing w:before="120" w:after="120" w:line="240" w:lineRule="auto"/>
                          <w:rPr>
                            <w:rFonts w:ascii="Avenir Next Cyr" w:hAnsi="Avenir Next Cyr"/>
                            <w:color w:val="000000" w:themeColor="text1"/>
                            <w:sz w:val="16"/>
                            <w:szCs w:val="16"/>
                            <w:lang w:val="uk-UA"/>
                          </w:rPr>
                        </w:pPr>
                        <w:r w:rsidRPr="004317FE">
                          <w:rPr>
                            <w:rFonts w:ascii="Avenir Next Cyr Medium" w:hAnsi="Avenir Next Cyr Medium" w:cs="Tahoma"/>
                            <w:b/>
                            <w:color w:val="auto"/>
                            <w:sz w:val="22"/>
                            <w:szCs w:val="19"/>
                            <w:lang w:val="uk-UA"/>
                          </w:rPr>
                          <w:t>МЕДІА КОМПАНІЯ 5</w:t>
                        </w:r>
                        <w:r w:rsidRPr="004317FE">
                          <w:rPr>
                            <w:rFonts w:ascii="Avenir Next Cyr" w:hAnsi="Avenir Next Cyr" w:cs="Tahoma"/>
                            <w:b/>
                            <w:color w:val="auto"/>
                            <w:sz w:val="22"/>
                            <w:szCs w:val="19"/>
                            <w:lang w:val="uk-UA"/>
                          </w:rPr>
                          <w:t xml:space="preserve"> </w:t>
                        </w:r>
                        <w:r w:rsidRPr="004317FE">
                          <w:rPr>
                            <w:rFonts w:ascii="Avenir Next Cyr" w:hAnsi="Avenir Next Cyr"/>
                            <w:i/>
                            <w:sz w:val="16"/>
                            <w:szCs w:val="17"/>
                            <w:lang w:val="uk-UA"/>
                          </w:rPr>
                          <w:t>(Опціонально)</w:t>
                        </w:r>
                      </w:p>
                    </w:tc>
                    <w:tc>
                      <w:tcPr>
                        <w:tcW w:w="5521" w:type="dxa"/>
                        <w:gridSpan w:val="2"/>
                        <w:shd w:val="clear" w:color="auto" w:fill="auto"/>
                        <w:vAlign w:val="center"/>
                      </w:tcPr>
                      <w:p w14:paraId="0052D58E" w14:textId="77777777" w:rsidR="000F0840" w:rsidRPr="004317FE" w:rsidRDefault="000F0840" w:rsidP="00B945D5">
                        <w:pPr>
                          <w:spacing w:before="120" w:after="120" w:line="240" w:lineRule="auto"/>
                          <w:rPr>
                            <w:rFonts w:ascii="Avenir Next Cyr" w:hAnsi="Avenir Next Cyr"/>
                            <w:color w:val="000000" w:themeColor="text1"/>
                            <w:sz w:val="18"/>
                            <w:szCs w:val="18"/>
                            <w:lang w:val="uk-UA"/>
                          </w:rPr>
                        </w:pPr>
                      </w:p>
                    </w:tc>
                  </w:tr>
                  <w:tr w:rsidR="000F0840" w:rsidRPr="00943BD3" w14:paraId="28A67A3B" w14:textId="77777777" w:rsidTr="00B945D5">
                    <w:trPr>
                      <w:trHeight w:val="767"/>
                    </w:trPr>
                    <w:tc>
                      <w:tcPr>
                        <w:tcW w:w="10475" w:type="dxa"/>
                        <w:gridSpan w:val="4"/>
                        <w:shd w:val="clear" w:color="auto" w:fill="BFBFBF" w:themeFill="background1" w:themeFillShade="BF"/>
                        <w:vAlign w:val="center"/>
                        <w:hideMark/>
                      </w:tcPr>
                      <w:p w14:paraId="561E9609" w14:textId="77777777" w:rsidR="000F0840" w:rsidRPr="004317FE" w:rsidRDefault="000F0840" w:rsidP="00B945D5">
                        <w:pPr>
                          <w:spacing w:before="120" w:after="120" w:line="240" w:lineRule="auto"/>
                          <w:rPr>
                            <w:rFonts w:ascii="Avenir Next Cyr Medium" w:hAnsi="Avenir Next Cyr Medium"/>
                            <w:b/>
                            <w:color w:val="auto"/>
                            <w:szCs w:val="22"/>
                            <w:lang w:val="uk-UA"/>
                          </w:rPr>
                        </w:pPr>
                        <w:r w:rsidRPr="004317FE">
                          <w:rPr>
                            <w:rFonts w:ascii="Avenir Next Cyr Medium" w:hAnsi="Avenir Next Cyr Medium"/>
                            <w:b/>
                            <w:color w:val="auto"/>
                            <w:szCs w:val="22"/>
                            <w:lang w:val="uk-UA"/>
                          </w:rPr>
                          <w:t xml:space="preserve">ПАРТНЕРИ ДОСЛІДЖЕНЬ </w:t>
                        </w:r>
                      </w:p>
                      <w:p w14:paraId="6E6EB86F" w14:textId="77777777" w:rsidR="000F0840" w:rsidRPr="004317FE" w:rsidRDefault="000F0840" w:rsidP="00B945D5">
                        <w:pPr>
                          <w:spacing w:before="120" w:after="120" w:line="240" w:lineRule="auto"/>
                          <w:rPr>
                            <w:rFonts w:ascii="Avenir Next Cyr" w:hAnsi="Avenir Next Cyr"/>
                            <w:b/>
                            <w:bCs/>
                            <w:sz w:val="19"/>
                            <w:szCs w:val="19"/>
                            <w:lang w:val="uk-UA"/>
                          </w:rPr>
                        </w:pPr>
                        <w:r w:rsidRPr="004317FE">
                          <w:rPr>
                            <w:rFonts w:ascii="Avenir Next Cyr" w:hAnsi="Avenir Next Cyr"/>
                            <w:sz w:val="19"/>
                            <w:szCs w:val="19"/>
                            <w:lang w:val="uk-UA"/>
                          </w:rPr>
                          <w:t>Вкажіть до трьох дослідницьких партнерів (виконавців досліджень), які були задіяні у вашій кампанії.</w:t>
                        </w:r>
                      </w:p>
                    </w:tc>
                  </w:tr>
                  <w:tr w:rsidR="000F0840" w:rsidRPr="004317FE" w14:paraId="63814151" w14:textId="77777777" w:rsidTr="00B945D5">
                    <w:trPr>
                      <w:trHeight w:val="407"/>
                    </w:trPr>
                    <w:tc>
                      <w:tcPr>
                        <w:tcW w:w="4954" w:type="dxa"/>
                        <w:gridSpan w:val="2"/>
                        <w:shd w:val="clear" w:color="auto" w:fill="auto"/>
                        <w:vAlign w:val="center"/>
                        <w:hideMark/>
                      </w:tcPr>
                      <w:p w14:paraId="15ABDF4F" w14:textId="77777777" w:rsidR="000F0840" w:rsidRPr="004317FE" w:rsidRDefault="000F0840" w:rsidP="00B945D5">
                        <w:pPr>
                          <w:spacing w:before="120" w:after="120" w:line="240" w:lineRule="auto"/>
                          <w:rPr>
                            <w:rFonts w:ascii="Avenir Next Cyr" w:hAnsi="Avenir Next Cyr" w:cs="Tahoma"/>
                            <w:b/>
                            <w:color w:val="auto"/>
                            <w:sz w:val="22"/>
                            <w:szCs w:val="19"/>
                            <w:lang w:val="uk-UA"/>
                          </w:rPr>
                        </w:pPr>
                        <w:r w:rsidRPr="004317FE">
                          <w:rPr>
                            <w:rFonts w:ascii="Avenir Next Cyr Medium" w:hAnsi="Avenir Next Cyr Medium" w:cs="Tahoma"/>
                            <w:b/>
                            <w:color w:val="auto"/>
                            <w:sz w:val="22"/>
                            <w:szCs w:val="19"/>
                            <w:lang w:val="uk-UA"/>
                          </w:rPr>
                          <w:t>ПАРТНЕР ДОСЛІДЖЕННЯ 1</w:t>
                        </w:r>
                        <w:r w:rsidRPr="004317FE">
                          <w:rPr>
                            <w:rFonts w:ascii="Avenir Next Cyr" w:hAnsi="Avenir Next Cyr" w:cs="Tahoma"/>
                            <w:b/>
                            <w:color w:val="auto"/>
                            <w:sz w:val="22"/>
                            <w:szCs w:val="19"/>
                            <w:lang w:val="uk-UA"/>
                          </w:rPr>
                          <w:t xml:space="preserve"> </w:t>
                        </w:r>
                        <w:r w:rsidRPr="004317FE">
                          <w:rPr>
                            <w:rFonts w:ascii="Avenir Next Cyr" w:hAnsi="Avenir Next Cyr"/>
                            <w:i/>
                            <w:sz w:val="16"/>
                            <w:szCs w:val="17"/>
                            <w:lang w:val="uk-UA"/>
                          </w:rPr>
                          <w:t>(Обов’язково)</w:t>
                        </w:r>
                      </w:p>
                    </w:tc>
                    <w:tc>
                      <w:tcPr>
                        <w:tcW w:w="5521" w:type="dxa"/>
                        <w:gridSpan w:val="2"/>
                        <w:shd w:val="clear" w:color="auto" w:fill="auto"/>
                      </w:tcPr>
                      <w:p w14:paraId="7DA2A42D"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6E1F5B9B" w14:textId="77777777" w:rsidTr="00B945D5">
                    <w:trPr>
                      <w:trHeight w:val="362"/>
                    </w:trPr>
                    <w:tc>
                      <w:tcPr>
                        <w:tcW w:w="4954" w:type="dxa"/>
                        <w:gridSpan w:val="2"/>
                        <w:shd w:val="clear" w:color="auto" w:fill="auto"/>
                        <w:vAlign w:val="center"/>
                        <w:hideMark/>
                      </w:tcPr>
                      <w:p w14:paraId="70B39AB6" w14:textId="77777777" w:rsidR="000F0840" w:rsidRPr="004317FE" w:rsidRDefault="000F0840" w:rsidP="00B945D5">
                        <w:pPr>
                          <w:spacing w:before="120" w:after="120" w:line="240" w:lineRule="auto"/>
                          <w:rPr>
                            <w:rFonts w:ascii="Avenir Next Cyr" w:hAnsi="Avenir Next Cyr" w:cs="Tahoma"/>
                            <w:b/>
                            <w:color w:val="auto"/>
                            <w:sz w:val="22"/>
                            <w:szCs w:val="19"/>
                            <w:lang w:val="uk-UA"/>
                          </w:rPr>
                        </w:pPr>
                        <w:r w:rsidRPr="004317FE">
                          <w:rPr>
                            <w:rFonts w:ascii="Avenir Next Cyr Medium" w:hAnsi="Avenir Next Cyr Medium" w:cs="Tahoma"/>
                            <w:b/>
                            <w:color w:val="auto"/>
                            <w:sz w:val="22"/>
                            <w:szCs w:val="19"/>
                            <w:lang w:val="uk-UA"/>
                          </w:rPr>
                          <w:t>ПАРТНЕР ДОСЛІДЖЕННЯ 2</w:t>
                        </w:r>
                        <w:r w:rsidRPr="004317FE">
                          <w:rPr>
                            <w:rFonts w:ascii="Avenir Next Cyr" w:hAnsi="Avenir Next Cyr" w:cs="Tahoma"/>
                            <w:b/>
                            <w:color w:val="auto"/>
                            <w:sz w:val="22"/>
                            <w:szCs w:val="19"/>
                            <w:lang w:val="uk-UA"/>
                          </w:rPr>
                          <w:t xml:space="preserve"> </w:t>
                        </w:r>
                        <w:r w:rsidRPr="004317FE">
                          <w:rPr>
                            <w:rFonts w:ascii="Avenir Next Cyr" w:hAnsi="Avenir Next Cyr"/>
                            <w:i/>
                            <w:sz w:val="16"/>
                            <w:szCs w:val="17"/>
                            <w:lang w:val="uk-UA"/>
                          </w:rPr>
                          <w:t>(Опціонально)</w:t>
                        </w:r>
                      </w:p>
                    </w:tc>
                    <w:tc>
                      <w:tcPr>
                        <w:tcW w:w="5521" w:type="dxa"/>
                        <w:gridSpan w:val="2"/>
                        <w:shd w:val="clear" w:color="auto" w:fill="auto"/>
                      </w:tcPr>
                      <w:p w14:paraId="3543339A"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698F0723" w14:textId="77777777" w:rsidTr="00B945D5">
                    <w:trPr>
                      <w:trHeight w:val="353"/>
                    </w:trPr>
                    <w:tc>
                      <w:tcPr>
                        <w:tcW w:w="4954" w:type="dxa"/>
                        <w:gridSpan w:val="2"/>
                        <w:shd w:val="clear" w:color="auto" w:fill="auto"/>
                        <w:vAlign w:val="center"/>
                        <w:hideMark/>
                      </w:tcPr>
                      <w:p w14:paraId="440A4025" w14:textId="77777777" w:rsidR="000F0840" w:rsidRPr="004317FE" w:rsidRDefault="000F0840" w:rsidP="00B945D5">
                        <w:pPr>
                          <w:spacing w:before="120" w:after="120" w:line="240" w:lineRule="auto"/>
                          <w:rPr>
                            <w:rFonts w:ascii="Avenir Next Cyr" w:hAnsi="Avenir Next Cyr" w:cs="Tahoma"/>
                            <w:b/>
                            <w:color w:val="auto"/>
                            <w:sz w:val="22"/>
                            <w:szCs w:val="19"/>
                            <w:lang w:val="uk-UA"/>
                          </w:rPr>
                        </w:pPr>
                        <w:r w:rsidRPr="004317FE">
                          <w:rPr>
                            <w:rFonts w:ascii="Avenir Next Cyr Medium" w:hAnsi="Avenir Next Cyr Medium" w:cs="Tahoma"/>
                            <w:b/>
                            <w:color w:val="auto"/>
                            <w:sz w:val="22"/>
                            <w:szCs w:val="19"/>
                            <w:lang w:val="uk-UA"/>
                          </w:rPr>
                          <w:t>ПАРТНЕР ДОСЛІДЖЕННЯ 3</w:t>
                        </w:r>
                        <w:r w:rsidRPr="004317FE">
                          <w:rPr>
                            <w:rFonts w:ascii="Avenir Next Cyr" w:hAnsi="Avenir Next Cyr" w:cs="Tahoma"/>
                            <w:b/>
                            <w:color w:val="auto"/>
                            <w:sz w:val="22"/>
                            <w:szCs w:val="19"/>
                            <w:lang w:val="uk-UA"/>
                          </w:rPr>
                          <w:t xml:space="preserve"> </w:t>
                        </w:r>
                        <w:r w:rsidRPr="004317FE">
                          <w:rPr>
                            <w:rFonts w:ascii="Avenir Next Cyr" w:hAnsi="Avenir Next Cyr"/>
                            <w:i/>
                            <w:sz w:val="16"/>
                            <w:szCs w:val="17"/>
                            <w:lang w:val="uk-UA"/>
                          </w:rPr>
                          <w:t>(Опціонально)</w:t>
                        </w:r>
                      </w:p>
                    </w:tc>
                    <w:tc>
                      <w:tcPr>
                        <w:tcW w:w="5521" w:type="dxa"/>
                        <w:gridSpan w:val="2"/>
                        <w:shd w:val="clear" w:color="auto" w:fill="auto"/>
                      </w:tcPr>
                      <w:p w14:paraId="584BA893"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943BD3" w14:paraId="563B3AB7" w14:textId="77777777" w:rsidTr="00B945D5">
                    <w:trPr>
                      <w:trHeight w:val="353"/>
                    </w:trPr>
                    <w:tc>
                      <w:tcPr>
                        <w:tcW w:w="10475" w:type="dxa"/>
                        <w:gridSpan w:val="4"/>
                        <w:shd w:val="clear" w:color="auto" w:fill="BFBFBF" w:themeFill="background1" w:themeFillShade="BF"/>
                        <w:vAlign w:val="center"/>
                      </w:tcPr>
                      <w:p w14:paraId="2F11AD98" w14:textId="77777777" w:rsidR="000F0840" w:rsidRPr="004317FE" w:rsidRDefault="000F0840" w:rsidP="00B945D5">
                        <w:pPr>
                          <w:spacing w:before="120" w:after="120" w:line="240" w:lineRule="auto"/>
                          <w:rPr>
                            <w:rFonts w:ascii="Avenir Next Cyr Medium" w:hAnsi="Avenir Next Cyr Medium"/>
                            <w:b/>
                            <w:color w:val="auto"/>
                            <w:sz w:val="22"/>
                            <w:szCs w:val="22"/>
                            <w:lang w:val="uk-UA"/>
                          </w:rPr>
                        </w:pPr>
                        <w:r w:rsidRPr="004317FE">
                          <w:rPr>
                            <w:rFonts w:ascii="Avenir Next Cyr Medium" w:hAnsi="Avenir Next Cyr Medium"/>
                            <w:b/>
                            <w:color w:val="auto"/>
                            <w:szCs w:val="22"/>
                            <w:lang w:val="uk-UA"/>
                          </w:rPr>
                          <w:t>ДОСЛІДЖЕННЯ</w:t>
                        </w:r>
                      </w:p>
                      <w:p w14:paraId="543D7EED" w14:textId="77777777" w:rsidR="000F0840" w:rsidRPr="004317FE" w:rsidRDefault="000F0840" w:rsidP="00B945D5">
                        <w:pPr>
                          <w:spacing w:before="120" w:after="120" w:line="240" w:lineRule="auto"/>
                          <w:rPr>
                            <w:rFonts w:ascii="Avenir Next Cyr" w:hAnsi="Avenir Next Cyr"/>
                            <w:bCs/>
                            <w:sz w:val="19"/>
                            <w:szCs w:val="19"/>
                            <w:lang w:val="uk-UA"/>
                          </w:rPr>
                        </w:pPr>
                        <w:r w:rsidRPr="004317FE">
                          <w:rPr>
                            <w:rFonts w:ascii="Avenir Next Cyr" w:hAnsi="Avenir Next Cyr"/>
                            <w:bCs/>
                            <w:sz w:val="19"/>
                            <w:szCs w:val="19"/>
                            <w:lang w:val="uk-UA"/>
                          </w:rPr>
                          <w:t>Оберіть найважливіше дослідження, зроблене для вашого кейсу. Потім оберіть усі інші дослідження, зроблені для вашого кейсу.</w:t>
                        </w:r>
                      </w:p>
                    </w:tc>
                  </w:tr>
                  <w:tr w:rsidR="000F0840" w:rsidRPr="004317FE" w14:paraId="3AF10104" w14:textId="77777777" w:rsidTr="00B945D5">
                    <w:trPr>
                      <w:trHeight w:val="353"/>
                    </w:trPr>
                    <w:tc>
                      <w:tcPr>
                        <w:tcW w:w="4954" w:type="dxa"/>
                        <w:gridSpan w:val="2"/>
                        <w:shd w:val="clear" w:color="auto" w:fill="auto"/>
                        <w:vAlign w:val="center"/>
                      </w:tcPr>
                      <w:p w14:paraId="3948588C" w14:textId="77777777" w:rsidR="000F0840" w:rsidRPr="004317FE" w:rsidRDefault="000F0840" w:rsidP="00B945D5">
                        <w:pPr>
                          <w:spacing w:before="120" w:after="120" w:line="240" w:lineRule="auto"/>
                          <w:rPr>
                            <w:rFonts w:ascii="Avenir Next Cyr Medium" w:hAnsi="Avenir Next Cyr Medium" w:cs="Tahoma"/>
                            <w:b/>
                            <w:color w:val="auto"/>
                            <w:sz w:val="22"/>
                            <w:szCs w:val="19"/>
                            <w:lang w:val="uk-UA"/>
                          </w:rPr>
                        </w:pPr>
                        <w:r w:rsidRPr="004317FE">
                          <w:rPr>
                            <w:rFonts w:ascii="Avenir Next Cyr Medium" w:hAnsi="Avenir Next Cyr Medium" w:cs="Tahoma"/>
                            <w:b/>
                            <w:color w:val="auto"/>
                            <w:sz w:val="22"/>
                            <w:szCs w:val="19"/>
                            <w:lang w:val="uk-UA"/>
                          </w:rPr>
                          <w:t>ОСНОВНЕ ДОСЛІДЖЕННЯ</w:t>
                        </w:r>
                      </w:p>
                      <w:p w14:paraId="2779B313" w14:textId="77777777" w:rsidR="000F0840" w:rsidRPr="004317FE" w:rsidRDefault="000F0840" w:rsidP="00B945D5">
                        <w:pPr>
                          <w:spacing w:before="120" w:after="120" w:line="240" w:lineRule="auto"/>
                          <w:rPr>
                            <w:rFonts w:ascii="Avenir Next Cyr" w:hAnsi="Avenir Next Cyr"/>
                            <w:b/>
                            <w:sz w:val="18"/>
                            <w:szCs w:val="18"/>
                            <w:lang w:val="uk-UA"/>
                          </w:rPr>
                        </w:pPr>
                        <w:r w:rsidRPr="004317FE">
                          <w:rPr>
                            <w:rFonts w:ascii="Avenir Next Cyr" w:hAnsi="Avenir Next Cyr"/>
                            <w:i/>
                            <w:sz w:val="17"/>
                            <w:szCs w:val="17"/>
                            <w:lang w:val="uk-UA"/>
                          </w:rPr>
                          <w:t>Оберіть один варіант</w:t>
                        </w:r>
                      </w:p>
                    </w:tc>
                    <w:tc>
                      <w:tcPr>
                        <w:tcW w:w="5521" w:type="dxa"/>
                        <w:gridSpan w:val="2"/>
                        <w:shd w:val="clear" w:color="auto" w:fill="auto"/>
                        <w:vAlign w:val="center"/>
                      </w:tcPr>
                      <w:p w14:paraId="02D7ACEF" w14:textId="77777777" w:rsidR="000F0840" w:rsidRPr="004317FE" w:rsidRDefault="00C54CDD" w:rsidP="00B945D5">
                        <w:pPr>
                          <w:spacing w:before="120" w:after="120" w:line="240" w:lineRule="auto"/>
                          <w:rPr>
                            <w:rFonts w:ascii="Avenir Next Cyr" w:hAnsi="Avenir Next Cyr"/>
                            <w:sz w:val="18"/>
                            <w:szCs w:val="19"/>
                            <w:lang w:val="uk-UA"/>
                          </w:rPr>
                        </w:pPr>
                        <w:sdt>
                          <w:sdtPr>
                            <w:rPr>
                              <w:rFonts w:ascii="Avenir Next Cyr" w:hAnsi="Avenir Next Cyr"/>
                              <w:b/>
                              <w:color w:val="auto"/>
                              <w:lang w:val="uk-UA"/>
                            </w:rPr>
                            <w:id w:val="15326933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proofErr w:type="spellStart"/>
                        <w:r w:rsidR="000F0840" w:rsidRPr="004317FE">
                          <w:rPr>
                            <w:rFonts w:ascii="Avenir Next Cyr" w:hAnsi="Avenir Next Cyr"/>
                            <w:sz w:val="18"/>
                            <w:szCs w:val="19"/>
                            <w:lang w:val="uk-UA"/>
                          </w:rPr>
                          <w:t>Copy</w:t>
                        </w:r>
                        <w:proofErr w:type="spellEnd"/>
                        <w:r w:rsidR="000F0840" w:rsidRPr="004317FE">
                          <w:rPr>
                            <w:rFonts w:ascii="Avenir Next Cyr" w:hAnsi="Avenir Next Cyr"/>
                            <w:sz w:val="18"/>
                            <w:szCs w:val="19"/>
                            <w:lang w:val="uk-UA"/>
                          </w:rPr>
                          <w:t xml:space="preserve"> </w:t>
                        </w:r>
                        <w:proofErr w:type="spellStart"/>
                        <w:r w:rsidR="000F0840" w:rsidRPr="004317FE">
                          <w:rPr>
                            <w:rFonts w:ascii="Avenir Next Cyr" w:hAnsi="Avenir Next Cyr"/>
                            <w:sz w:val="18"/>
                            <w:szCs w:val="19"/>
                            <w:lang w:val="uk-UA"/>
                          </w:rPr>
                          <w:t>Testing</w:t>
                        </w:r>
                        <w:proofErr w:type="spellEnd"/>
                        <w:r w:rsidR="000F0840" w:rsidRPr="004317FE">
                          <w:rPr>
                            <w:rFonts w:ascii="Avenir Next Cyr" w:hAnsi="Avenir Next Cyr"/>
                            <w:sz w:val="18"/>
                            <w:szCs w:val="19"/>
                            <w:lang w:val="uk-UA"/>
                          </w:rPr>
                          <w:t xml:space="preserve"> / </w:t>
                        </w:r>
                        <w:r w:rsidR="000F0840" w:rsidRPr="004317FE">
                          <w:rPr>
                            <w:rFonts w:ascii="Avenir Next Cyr" w:hAnsi="Avenir Next Cyr"/>
                            <w:b/>
                            <w:color w:val="auto"/>
                            <w:sz w:val="18"/>
                            <w:szCs w:val="18"/>
                            <w:lang w:val="uk-UA"/>
                          </w:rPr>
                          <w:t xml:space="preserve"> </w:t>
                        </w:r>
                        <w:r w:rsidR="000F0840" w:rsidRPr="004317FE">
                          <w:rPr>
                            <w:rFonts w:ascii="Avenir Next Cyr" w:hAnsi="Avenir Next Cyr"/>
                            <w:b/>
                            <w:color w:val="auto"/>
                            <w:lang w:val="uk-UA"/>
                          </w:rPr>
                          <w:t xml:space="preserve"> </w:t>
                        </w:r>
                        <w:sdt>
                          <w:sdtPr>
                            <w:rPr>
                              <w:rFonts w:ascii="Avenir Next Cyr" w:hAnsi="Avenir Next Cyr"/>
                              <w:b/>
                              <w:color w:val="auto"/>
                              <w:lang w:val="uk-UA"/>
                            </w:rPr>
                            <w:id w:val="168701395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9"/>
                            <w:lang w:val="uk-UA"/>
                          </w:rPr>
                          <w:t xml:space="preserve">Фокус-групи / </w:t>
                        </w:r>
                        <w:r w:rsidR="000F0840" w:rsidRPr="004317FE">
                          <w:rPr>
                            <w:rFonts w:ascii="Avenir Next Cyr" w:hAnsi="Avenir Next Cyr"/>
                            <w:b/>
                            <w:color w:val="auto"/>
                            <w:sz w:val="18"/>
                            <w:szCs w:val="18"/>
                            <w:lang w:val="uk-UA"/>
                          </w:rPr>
                          <w:t xml:space="preserve"> </w:t>
                        </w:r>
                        <w:r w:rsidR="000F0840" w:rsidRPr="004317FE">
                          <w:rPr>
                            <w:rFonts w:ascii="Avenir Next Cyr" w:hAnsi="Avenir Next Cyr"/>
                            <w:b/>
                            <w:color w:val="auto"/>
                            <w:lang w:val="uk-UA"/>
                          </w:rPr>
                          <w:t xml:space="preserve"> </w:t>
                        </w:r>
                        <w:sdt>
                          <w:sdtPr>
                            <w:rPr>
                              <w:rFonts w:ascii="Avenir Next Cyr" w:hAnsi="Avenir Next Cyr"/>
                              <w:b/>
                              <w:color w:val="auto"/>
                              <w:lang w:val="uk-UA"/>
                            </w:rPr>
                            <w:id w:val="-81387009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proofErr w:type="spellStart"/>
                        <w:r w:rsidR="000F0840" w:rsidRPr="004317FE">
                          <w:rPr>
                            <w:rFonts w:ascii="Avenir Next Cyr" w:hAnsi="Avenir Next Cyr"/>
                            <w:sz w:val="18"/>
                            <w:szCs w:val="19"/>
                            <w:lang w:val="uk-UA"/>
                          </w:rPr>
                          <w:t>Нейрознавство</w:t>
                        </w:r>
                        <w:proofErr w:type="spellEnd"/>
                        <w:r w:rsidR="000F0840" w:rsidRPr="004317FE">
                          <w:rPr>
                            <w:rFonts w:ascii="Avenir Next Cyr" w:hAnsi="Avenir Next Cyr"/>
                            <w:sz w:val="18"/>
                            <w:szCs w:val="19"/>
                            <w:lang w:val="uk-UA"/>
                          </w:rPr>
                          <w:t xml:space="preserve"> / </w:t>
                        </w:r>
                      </w:p>
                      <w:p w14:paraId="2711F5D0" w14:textId="77777777" w:rsidR="000F0840" w:rsidRPr="004317FE" w:rsidRDefault="00C54CDD" w:rsidP="00B945D5">
                        <w:pPr>
                          <w:spacing w:before="120" w:after="120" w:line="240" w:lineRule="auto"/>
                          <w:rPr>
                            <w:rFonts w:ascii="Avenir Next Cyr" w:hAnsi="Avenir Next Cyr"/>
                            <w:sz w:val="18"/>
                            <w:szCs w:val="19"/>
                            <w:lang w:val="uk-UA"/>
                          </w:rPr>
                        </w:pPr>
                        <w:sdt>
                          <w:sdtPr>
                            <w:rPr>
                              <w:rFonts w:ascii="Avenir Next Cyr" w:hAnsi="Avenir Next Cyr"/>
                              <w:b/>
                              <w:color w:val="auto"/>
                              <w:lang w:val="uk-UA"/>
                            </w:rPr>
                            <w:id w:val="102004723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9"/>
                            <w:lang w:val="uk-UA"/>
                          </w:rPr>
                          <w:t xml:space="preserve">Позиціонування / тестування концепцій / </w:t>
                        </w:r>
                      </w:p>
                      <w:p w14:paraId="770FEDC0" w14:textId="77777777" w:rsidR="000F0840" w:rsidRPr="004317FE" w:rsidRDefault="00C54CDD" w:rsidP="00B945D5">
                        <w:pPr>
                          <w:spacing w:before="120" w:after="120" w:line="240" w:lineRule="auto"/>
                          <w:rPr>
                            <w:rFonts w:ascii="Avenir Next Cyr" w:hAnsi="Avenir Next Cyr"/>
                            <w:sz w:val="18"/>
                            <w:szCs w:val="19"/>
                            <w:lang w:val="uk-UA"/>
                          </w:rPr>
                        </w:pPr>
                        <w:sdt>
                          <w:sdtPr>
                            <w:rPr>
                              <w:rFonts w:ascii="Avenir Next Cyr" w:hAnsi="Avenir Next Cyr"/>
                              <w:b/>
                              <w:color w:val="auto"/>
                              <w:lang w:val="uk-UA"/>
                            </w:rPr>
                            <w:id w:val="-124602380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9"/>
                            <w:lang w:val="uk-UA"/>
                          </w:rPr>
                          <w:t>Стратегічні (сегментація, структура ринку, U&amp;A) /</w:t>
                        </w:r>
                      </w:p>
                      <w:p w14:paraId="3920D0A4" w14:textId="77777777" w:rsidR="000F0840" w:rsidRPr="004317FE" w:rsidRDefault="00C54CDD" w:rsidP="00B945D5">
                        <w:pPr>
                          <w:spacing w:before="120" w:after="120" w:line="240" w:lineRule="auto"/>
                          <w:rPr>
                            <w:rFonts w:ascii="Avenir Next Cyr" w:hAnsi="Avenir Next Cyr"/>
                            <w:sz w:val="18"/>
                            <w:szCs w:val="19"/>
                            <w:lang w:val="uk-UA"/>
                          </w:rPr>
                        </w:pPr>
                        <w:sdt>
                          <w:sdtPr>
                            <w:rPr>
                              <w:rFonts w:ascii="Avenir Next Cyr" w:hAnsi="Avenir Next Cyr"/>
                              <w:b/>
                              <w:color w:val="auto"/>
                              <w:lang w:val="uk-UA"/>
                            </w:rPr>
                            <w:id w:val="-69183971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proofErr w:type="spellStart"/>
                        <w:r w:rsidR="000F0840" w:rsidRPr="004317FE">
                          <w:rPr>
                            <w:rFonts w:ascii="Avenir Next Cyr" w:hAnsi="Avenir Next Cyr"/>
                            <w:sz w:val="18"/>
                            <w:szCs w:val="19"/>
                            <w:lang w:val="uk-UA"/>
                          </w:rPr>
                          <w:t>Трекінг</w:t>
                        </w:r>
                        <w:proofErr w:type="spellEnd"/>
                        <w:r w:rsidR="000F0840" w:rsidRPr="004317FE">
                          <w:rPr>
                            <w:rFonts w:ascii="Avenir Next Cyr" w:hAnsi="Avenir Next Cyr"/>
                            <w:sz w:val="18"/>
                            <w:szCs w:val="19"/>
                            <w:lang w:val="uk-UA"/>
                          </w:rPr>
                          <w:t xml:space="preserve"> /  </w:t>
                        </w:r>
                        <w:sdt>
                          <w:sdtPr>
                            <w:rPr>
                              <w:rFonts w:ascii="Avenir Next Cyr" w:hAnsi="Avenir Next Cyr"/>
                              <w:b/>
                              <w:color w:val="auto"/>
                              <w:lang w:val="uk-UA"/>
                            </w:rPr>
                            <w:id w:val="461471431"/>
                            <w14:checkbox>
                              <w14:checked w14:val="0"/>
                              <w14:checkedState w14:val="2612" w14:font="MS Gothic"/>
                              <w14:uncheckedState w14:val="2610" w14:font="MS Gothic"/>
                            </w14:checkbox>
                          </w:sdtPr>
                          <w:sdtEndPr/>
                          <w:sdtContent>
                            <w:r w:rsidR="000F0840" w:rsidRPr="004317FE">
                              <w:rPr>
                                <w:rFonts w:ascii="MS Gothic" w:eastAsia="MS Gothic" w:hAnsi="MS Gothic"/>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9"/>
                            <w:lang w:val="uk-UA"/>
                          </w:rPr>
                          <w:t xml:space="preserve">N/A /  </w:t>
                        </w:r>
                        <w:sdt>
                          <w:sdtPr>
                            <w:rPr>
                              <w:rFonts w:ascii="Avenir Next Cyr" w:hAnsi="Avenir Next Cyr"/>
                              <w:b/>
                              <w:color w:val="auto"/>
                              <w:lang w:val="uk-UA"/>
                            </w:rPr>
                            <w:id w:val="-1672399455"/>
                            <w14:checkbox>
                              <w14:checked w14:val="0"/>
                              <w14:checkedState w14:val="2612" w14:font="MS Gothic"/>
                              <w14:uncheckedState w14:val="2610" w14:font="MS Gothic"/>
                            </w14:checkbox>
                          </w:sdtPr>
                          <w:sdtEndPr/>
                          <w:sdtContent>
                            <w:r w:rsidR="000F0840" w:rsidRPr="004317FE">
                              <w:rPr>
                                <w:rFonts w:ascii="MS Gothic" w:eastAsia="MS Gothic" w:hAnsi="MS Gothic"/>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sz w:val="18"/>
                            <w:szCs w:val="18"/>
                            <w:lang w:val="uk-UA"/>
                          </w:rPr>
                          <w:t>Інше</w:t>
                        </w:r>
                        <w:r w:rsidR="000F0840" w:rsidRPr="004317FE">
                          <w:rPr>
                            <w:rFonts w:ascii="Avenir Next Cyr" w:hAnsi="Avenir Next Cyr"/>
                            <w:sz w:val="18"/>
                            <w:szCs w:val="19"/>
                            <w:lang w:val="uk-UA"/>
                          </w:rPr>
                          <w:t>________________</w:t>
                        </w:r>
                      </w:p>
                    </w:tc>
                  </w:tr>
                  <w:tr w:rsidR="000F0840" w:rsidRPr="004317FE" w14:paraId="7959687D" w14:textId="77777777" w:rsidTr="00B945D5">
                    <w:trPr>
                      <w:trHeight w:val="353"/>
                    </w:trPr>
                    <w:tc>
                      <w:tcPr>
                        <w:tcW w:w="4954" w:type="dxa"/>
                        <w:gridSpan w:val="2"/>
                        <w:tcBorders>
                          <w:bottom w:val="single" w:sz="6" w:space="0" w:color="auto"/>
                        </w:tcBorders>
                        <w:shd w:val="clear" w:color="auto" w:fill="auto"/>
                        <w:vAlign w:val="center"/>
                      </w:tcPr>
                      <w:p w14:paraId="4AC0BD56" w14:textId="77777777" w:rsidR="000F0840" w:rsidRPr="004317FE" w:rsidRDefault="000F0840" w:rsidP="00B945D5">
                        <w:pPr>
                          <w:spacing w:before="120" w:after="120" w:line="240" w:lineRule="auto"/>
                          <w:rPr>
                            <w:rFonts w:ascii="Avenir Next Cyr Medium" w:hAnsi="Avenir Next Cyr Medium" w:cs="Tahoma"/>
                            <w:b/>
                            <w:color w:val="auto"/>
                            <w:sz w:val="22"/>
                            <w:szCs w:val="19"/>
                            <w:lang w:val="uk-UA"/>
                          </w:rPr>
                        </w:pPr>
                        <w:r w:rsidRPr="004317FE">
                          <w:rPr>
                            <w:rFonts w:ascii="Avenir Next Cyr Medium" w:hAnsi="Avenir Next Cyr Medium" w:cs="Tahoma"/>
                            <w:b/>
                            <w:color w:val="auto"/>
                            <w:sz w:val="22"/>
                            <w:szCs w:val="19"/>
                            <w:lang w:val="uk-UA"/>
                          </w:rPr>
                          <w:t>УСІ ДОСЛІДЖЕННЯ</w:t>
                        </w:r>
                      </w:p>
                      <w:p w14:paraId="5F2C5FA3" w14:textId="77777777" w:rsidR="000F0840" w:rsidRPr="004317FE" w:rsidRDefault="000F0840" w:rsidP="00B945D5">
                        <w:pPr>
                          <w:spacing w:before="120" w:after="120" w:line="240" w:lineRule="auto"/>
                          <w:rPr>
                            <w:rFonts w:ascii="Avenir Next Cyr" w:hAnsi="Avenir Next Cyr"/>
                            <w:b/>
                            <w:sz w:val="18"/>
                            <w:szCs w:val="18"/>
                            <w:lang w:val="uk-UA"/>
                          </w:rPr>
                        </w:pPr>
                        <w:r w:rsidRPr="004317FE">
                          <w:rPr>
                            <w:rFonts w:ascii="Avenir Next Cyr" w:hAnsi="Avenir Next Cyr"/>
                            <w:i/>
                            <w:sz w:val="17"/>
                            <w:szCs w:val="17"/>
                            <w:lang w:val="uk-UA"/>
                          </w:rPr>
                          <w:lastRenderedPageBreak/>
                          <w:t>Оберіть варіанти, що підходять</w:t>
                        </w:r>
                      </w:p>
                    </w:tc>
                    <w:tc>
                      <w:tcPr>
                        <w:tcW w:w="5521" w:type="dxa"/>
                        <w:gridSpan w:val="2"/>
                        <w:tcBorders>
                          <w:bottom w:val="single" w:sz="6" w:space="0" w:color="auto"/>
                        </w:tcBorders>
                        <w:shd w:val="clear" w:color="auto" w:fill="auto"/>
                        <w:vAlign w:val="center"/>
                      </w:tcPr>
                      <w:p w14:paraId="445DD06C" w14:textId="77777777" w:rsidR="000F0840" w:rsidRPr="004317FE" w:rsidRDefault="00C54CDD" w:rsidP="00B945D5">
                        <w:pPr>
                          <w:spacing w:before="120" w:after="120" w:line="240" w:lineRule="auto"/>
                          <w:rPr>
                            <w:rFonts w:ascii="Avenir Next Cyr" w:hAnsi="Avenir Next Cyr"/>
                            <w:sz w:val="18"/>
                            <w:szCs w:val="19"/>
                            <w:lang w:val="uk-UA"/>
                          </w:rPr>
                        </w:pPr>
                        <w:sdt>
                          <w:sdtPr>
                            <w:rPr>
                              <w:rFonts w:ascii="Avenir Next Cyr" w:hAnsi="Avenir Next Cyr"/>
                              <w:b/>
                              <w:color w:val="auto"/>
                              <w:lang w:val="uk-UA"/>
                            </w:rPr>
                            <w:id w:val="10069806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proofErr w:type="spellStart"/>
                        <w:r w:rsidR="000F0840" w:rsidRPr="004317FE">
                          <w:rPr>
                            <w:rFonts w:ascii="Avenir Next Cyr" w:hAnsi="Avenir Next Cyr"/>
                            <w:sz w:val="18"/>
                            <w:szCs w:val="19"/>
                            <w:lang w:val="uk-UA"/>
                          </w:rPr>
                          <w:t>Copy</w:t>
                        </w:r>
                        <w:proofErr w:type="spellEnd"/>
                        <w:r w:rsidR="000F0840" w:rsidRPr="004317FE">
                          <w:rPr>
                            <w:rFonts w:ascii="Avenir Next Cyr" w:hAnsi="Avenir Next Cyr"/>
                            <w:sz w:val="18"/>
                            <w:szCs w:val="19"/>
                            <w:lang w:val="uk-UA"/>
                          </w:rPr>
                          <w:t xml:space="preserve"> </w:t>
                        </w:r>
                        <w:proofErr w:type="spellStart"/>
                        <w:r w:rsidR="000F0840" w:rsidRPr="004317FE">
                          <w:rPr>
                            <w:rFonts w:ascii="Avenir Next Cyr" w:hAnsi="Avenir Next Cyr"/>
                            <w:sz w:val="18"/>
                            <w:szCs w:val="19"/>
                            <w:lang w:val="uk-UA"/>
                          </w:rPr>
                          <w:t>Testing</w:t>
                        </w:r>
                        <w:proofErr w:type="spellEnd"/>
                        <w:r w:rsidR="000F0840" w:rsidRPr="004317FE">
                          <w:rPr>
                            <w:rFonts w:ascii="Avenir Next Cyr" w:hAnsi="Avenir Next Cyr"/>
                            <w:sz w:val="18"/>
                            <w:szCs w:val="19"/>
                            <w:lang w:val="uk-UA"/>
                          </w:rPr>
                          <w:t xml:space="preserve"> / </w:t>
                        </w:r>
                        <w:r w:rsidR="000F0840" w:rsidRPr="004317FE">
                          <w:rPr>
                            <w:rFonts w:ascii="Avenir Next Cyr" w:hAnsi="Avenir Next Cyr"/>
                            <w:b/>
                            <w:color w:val="auto"/>
                            <w:sz w:val="18"/>
                            <w:szCs w:val="18"/>
                            <w:lang w:val="uk-UA"/>
                          </w:rPr>
                          <w:t xml:space="preserve"> </w:t>
                        </w:r>
                        <w:r w:rsidR="000F0840" w:rsidRPr="004317FE">
                          <w:rPr>
                            <w:rFonts w:ascii="Avenir Next Cyr" w:hAnsi="Avenir Next Cyr"/>
                            <w:b/>
                            <w:color w:val="auto"/>
                            <w:lang w:val="uk-UA"/>
                          </w:rPr>
                          <w:t xml:space="preserve"> </w:t>
                        </w:r>
                        <w:sdt>
                          <w:sdtPr>
                            <w:rPr>
                              <w:rFonts w:ascii="Avenir Next Cyr" w:hAnsi="Avenir Next Cyr"/>
                              <w:b/>
                              <w:color w:val="auto"/>
                              <w:lang w:val="uk-UA"/>
                            </w:rPr>
                            <w:id w:val="27228901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9"/>
                            <w:lang w:val="uk-UA"/>
                          </w:rPr>
                          <w:t xml:space="preserve">Фокус-групи / </w:t>
                        </w:r>
                        <w:r w:rsidR="000F0840" w:rsidRPr="004317FE">
                          <w:rPr>
                            <w:rFonts w:ascii="Avenir Next Cyr" w:hAnsi="Avenir Next Cyr"/>
                            <w:b/>
                            <w:color w:val="auto"/>
                            <w:sz w:val="18"/>
                            <w:szCs w:val="18"/>
                            <w:lang w:val="uk-UA"/>
                          </w:rPr>
                          <w:t xml:space="preserve"> </w:t>
                        </w:r>
                        <w:r w:rsidR="000F0840" w:rsidRPr="004317FE">
                          <w:rPr>
                            <w:rFonts w:ascii="Avenir Next Cyr" w:hAnsi="Avenir Next Cyr"/>
                            <w:b/>
                            <w:color w:val="auto"/>
                            <w:lang w:val="uk-UA"/>
                          </w:rPr>
                          <w:t xml:space="preserve"> </w:t>
                        </w:r>
                        <w:sdt>
                          <w:sdtPr>
                            <w:rPr>
                              <w:rFonts w:ascii="Avenir Next Cyr" w:hAnsi="Avenir Next Cyr"/>
                              <w:b/>
                              <w:color w:val="auto"/>
                              <w:lang w:val="uk-UA"/>
                            </w:rPr>
                            <w:id w:val="-78071904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proofErr w:type="spellStart"/>
                        <w:r w:rsidR="000F0840" w:rsidRPr="004317FE">
                          <w:rPr>
                            <w:rFonts w:ascii="Avenir Next Cyr" w:hAnsi="Avenir Next Cyr"/>
                            <w:sz w:val="18"/>
                            <w:szCs w:val="19"/>
                            <w:lang w:val="uk-UA"/>
                          </w:rPr>
                          <w:t>Нейрознавство</w:t>
                        </w:r>
                        <w:proofErr w:type="spellEnd"/>
                        <w:r w:rsidR="000F0840" w:rsidRPr="004317FE">
                          <w:rPr>
                            <w:rFonts w:ascii="Avenir Next Cyr" w:hAnsi="Avenir Next Cyr"/>
                            <w:sz w:val="18"/>
                            <w:szCs w:val="19"/>
                            <w:lang w:val="uk-UA"/>
                          </w:rPr>
                          <w:t xml:space="preserve"> / </w:t>
                        </w:r>
                      </w:p>
                      <w:p w14:paraId="5E11A1C3" w14:textId="77777777" w:rsidR="000F0840" w:rsidRPr="004317FE" w:rsidRDefault="00C54CDD" w:rsidP="00B945D5">
                        <w:pPr>
                          <w:spacing w:before="120" w:after="120" w:line="240" w:lineRule="auto"/>
                          <w:rPr>
                            <w:rFonts w:ascii="Avenir Next Cyr" w:hAnsi="Avenir Next Cyr"/>
                            <w:sz w:val="18"/>
                            <w:szCs w:val="19"/>
                            <w:lang w:val="uk-UA"/>
                          </w:rPr>
                        </w:pPr>
                        <w:sdt>
                          <w:sdtPr>
                            <w:rPr>
                              <w:rFonts w:ascii="Avenir Next Cyr" w:hAnsi="Avenir Next Cyr"/>
                              <w:b/>
                              <w:color w:val="auto"/>
                              <w:lang w:val="uk-UA"/>
                            </w:rPr>
                            <w:id w:val="126557844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9"/>
                            <w:lang w:val="uk-UA"/>
                          </w:rPr>
                          <w:t xml:space="preserve">Позиціонування / тестування концепцій / </w:t>
                        </w:r>
                      </w:p>
                      <w:p w14:paraId="6577B092" w14:textId="77777777" w:rsidR="000F0840" w:rsidRPr="004317FE" w:rsidRDefault="00C54CDD" w:rsidP="00B945D5">
                        <w:pPr>
                          <w:spacing w:before="120" w:after="120" w:line="240" w:lineRule="auto"/>
                          <w:rPr>
                            <w:rFonts w:ascii="Avenir Next Cyr" w:hAnsi="Avenir Next Cyr"/>
                            <w:sz w:val="18"/>
                            <w:szCs w:val="19"/>
                            <w:lang w:val="uk-UA"/>
                          </w:rPr>
                        </w:pPr>
                        <w:sdt>
                          <w:sdtPr>
                            <w:rPr>
                              <w:rFonts w:ascii="Avenir Next Cyr" w:hAnsi="Avenir Next Cyr"/>
                              <w:b/>
                              <w:color w:val="auto"/>
                              <w:lang w:val="uk-UA"/>
                            </w:rPr>
                            <w:id w:val="41088998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9"/>
                            <w:lang w:val="uk-UA"/>
                          </w:rPr>
                          <w:t>Стратегічні (сегментація, структура ринку, U&amp;A) /</w:t>
                        </w:r>
                      </w:p>
                      <w:p w14:paraId="3BBDBF1C" w14:textId="77777777" w:rsidR="000F0840" w:rsidRPr="004317FE" w:rsidRDefault="00C54CDD" w:rsidP="00B945D5">
                        <w:pPr>
                          <w:spacing w:before="120" w:after="120" w:line="240" w:lineRule="auto"/>
                          <w:rPr>
                            <w:rFonts w:ascii="Avenir Next Cyr" w:hAnsi="Avenir Next Cyr"/>
                            <w:b/>
                            <w:sz w:val="18"/>
                            <w:szCs w:val="19"/>
                            <w:lang w:val="uk-UA"/>
                          </w:rPr>
                        </w:pPr>
                        <w:sdt>
                          <w:sdtPr>
                            <w:rPr>
                              <w:rFonts w:ascii="Avenir Next Cyr" w:hAnsi="Avenir Next Cyr"/>
                              <w:b/>
                              <w:color w:val="auto"/>
                              <w:lang w:val="uk-UA"/>
                            </w:rPr>
                            <w:id w:val="146477571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proofErr w:type="spellStart"/>
                        <w:r w:rsidR="000F0840" w:rsidRPr="004317FE">
                          <w:rPr>
                            <w:rFonts w:ascii="Avenir Next Cyr" w:hAnsi="Avenir Next Cyr"/>
                            <w:sz w:val="18"/>
                            <w:szCs w:val="19"/>
                            <w:lang w:val="uk-UA"/>
                          </w:rPr>
                          <w:t>Трекінг</w:t>
                        </w:r>
                        <w:proofErr w:type="spellEnd"/>
                        <w:r w:rsidR="000F0840" w:rsidRPr="004317FE">
                          <w:rPr>
                            <w:rFonts w:ascii="Avenir Next Cyr" w:hAnsi="Avenir Next Cyr"/>
                            <w:sz w:val="18"/>
                            <w:szCs w:val="19"/>
                            <w:lang w:val="uk-UA"/>
                          </w:rPr>
                          <w:t xml:space="preserve"> /  </w:t>
                        </w:r>
                        <w:sdt>
                          <w:sdtPr>
                            <w:rPr>
                              <w:rFonts w:ascii="Avenir Next Cyr" w:hAnsi="Avenir Next Cyr"/>
                              <w:b/>
                              <w:color w:val="auto"/>
                              <w:lang w:val="uk-UA"/>
                            </w:rPr>
                            <w:id w:val="1846055323"/>
                            <w14:checkbox>
                              <w14:checked w14:val="0"/>
                              <w14:checkedState w14:val="2612" w14:font="MS Gothic"/>
                              <w14:uncheckedState w14:val="2610" w14:font="MS Gothic"/>
                            </w14:checkbox>
                          </w:sdtPr>
                          <w:sdtEndPr/>
                          <w:sdtContent>
                            <w:r w:rsidR="000F0840" w:rsidRPr="004317FE">
                              <w:rPr>
                                <w:rFonts w:ascii="MS Gothic" w:eastAsia="MS Gothic" w:hAnsi="MS Gothic"/>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9"/>
                            <w:lang w:val="uk-UA"/>
                          </w:rPr>
                          <w:t xml:space="preserve">N/A /  </w:t>
                        </w:r>
                        <w:sdt>
                          <w:sdtPr>
                            <w:rPr>
                              <w:rFonts w:ascii="Avenir Next Cyr" w:hAnsi="Avenir Next Cyr"/>
                              <w:b/>
                              <w:color w:val="auto"/>
                              <w:lang w:val="uk-UA"/>
                            </w:rPr>
                            <w:id w:val="1397086708"/>
                            <w14:checkbox>
                              <w14:checked w14:val="0"/>
                              <w14:checkedState w14:val="2612" w14:font="MS Gothic"/>
                              <w14:uncheckedState w14:val="2610" w14:font="MS Gothic"/>
                            </w14:checkbox>
                          </w:sdtPr>
                          <w:sdtEndPr/>
                          <w:sdtContent>
                            <w:r w:rsidR="000F0840" w:rsidRPr="004317FE">
                              <w:rPr>
                                <w:rFonts w:ascii="MS Gothic" w:eastAsia="MS Gothic" w:hAnsi="MS Gothic"/>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sz w:val="18"/>
                            <w:szCs w:val="18"/>
                            <w:lang w:val="uk-UA"/>
                          </w:rPr>
                          <w:t>Інше</w:t>
                        </w:r>
                        <w:r w:rsidR="000F0840" w:rsidRPr="004317FE">
                          <w:rPr>
                            <w:rFonts w:ascii="Avenir Next Cyr" w:hAnsi="Avenir Next Cyr"/>
                            <w:sz w:val="18"/>
                            <w:szCs w:val="19"/>
                            <w:lang w:val="uk-UA"/>
                          </w:rPr>
                          <w:t>________________</w:t>
                        </w:r>
                      </w:p>
                    </w:tc>
                  </w:tr>
                  <w:tr w:rsidR="000F0840" w:rsidRPr="004317FE" w14:paraId="0C50F0D2" w14:textId="77777777" w:rsidTr="00B945D5">
                    <w:trPr>
                      <w:trHeight w:val="353"/>
                    </w:trPr>
                    <w:tc>
                      <w:tcPr>
                        <w:tcW w:w="10475" w:type="dxa"/>
                        <w:gridSpan w:val="4"/>
                        <w:shd w:val="pct25" w:color="auto" w:fill="auto"/>
                        <w:vAlign w:val="center"/>
                      </w:tcPr>
                      <w:p w14:paraId="760A8303" w14:textId="77777777" w:rsidR="000F0840" w:rsidRPr="004317FE" w:rsidRDefault="000F0840" w:rsidP="00B945D5">
                        <w:pPr>
                          <w:spacing w:before="120" w:after="120" w:line="240" w:lineRule="auto"/>
                          <w:rPr>
                            <w:rFonts w:ascii="Avenir Next Cyr Medium" w:hAnsi="Avenir Next Cyr Medium"/>
                            <w:b/>
                            <w:color w:val="auto"/>
                            <w:szCs w:val="22"/>
                            <w:lang w:val="uk-UA"/>
                          </w:rPr>
                        </w:pPr>
                        <w:r w:rsidRPr="004317FE">
                          <w:rPr>
                            <w:rFonts w:ascii="Avenir Next Cyr Medium" w:hAnsi="Avenir Next Cyr Medium"/>
                            <w:b/>
                            <w:color w:val="auto"/>
                            <w:szCs w:val="22"/>
                            <w:lang w:val="uk-UA"/>
                          </w:rPr>
                          <w:lastRenderedPageBreak/>
                          <w:t>ШТУЧНИЙ ІНТЕЛЕКТ (ШІ)</w:t>
                        </w:r>
                      </w:p>
                    </w:tc>
                  </w:tr>
                  <w:tr w:rsidR="000F0840" w:rsidRPr="00943BD3" w14:paraId="5817C3F2" w14:textId="77777777" w:rsidTr="00B945D5">
                    <w:trPr>
                      <w:trHeight w:val="353"/>
                    </w:trPr>
                    <w:tc>
                      <w:tcPr>
                        <w:tcW w:w="4954" w:type="dxa"/>
                        <w:gridSpan w:val="2"/>
                        <w:shd w:val="clear" w:color="auto" w:fill="auto"/>
                        <w:vAlign w:val="center"/>
                      </w:tcPr>
                      <w:p w14:paraId="18335CF7" w14:textId="77777777" w:rsidR="000F0840" w:rsidRPr="004317FE" w:rsidRDefault="000F0840" w:rsidP="00B945D5">
                        <w:pPr>
                          <w:spacing w:before="120" w:after="120" w:line="240" w:lineRule="auto"/>
                          <w:rPr>
                            <w:rFonts w:ascii="Avenir Next Cyr Medium" w:hAnsi="Avenir Next Cyr Medium" w:cs="Tahoma"/>
                            <w:b/>
                            <w:color w:val="auto"/>
                            <w:sz w:val="20"/>
                            <w:szCs w:val="20"/>
                            <w:lang w:val="uk-UA"/>
                          </w:rPr>
                        </w:pPr>
                        <w:r w:rsidRPr="004317FE">
                          <w:rPr>
                            <w:rFonts w:ascii="Avenir Next Cyr Medium" w:hAnsi="Avenir Next Cyr Medium" w:cs="Tahoma"/>
                            <w:b/>
                            <w:color w:val="auto"/>
                            <w:sz w:val="20"/>
                            <w:szCs w:val="20"/>
                            <w:lang w:val="uk-UA"/>
                          </w:rPr>
                          <w:t>У яких із зазначених нижче сфер, якщо такі є, ця кампанія використовувала штучний інтелект?</w:t>
                        </w:r>
                      </w:p>
                      <w:p w14:paraId="05823DCF" w14:textId="77777777" w:rsidR="000F0840" w:rsidRPr="004317FE" w:rsidRDefault="000F0840" w:rsidP="00B945D5">
                        <w:pPr>
                          <w:spacing w:before="120" w:after="120" w:line="240" w:lineRule="auto"/>
                          <w:rPr>
                            <w:rFonts w:ascii="Avenir Next Cyr Medium" w:hAnsi="Avenir Next Cyr Medium" w:cs="Tahoma"/>
                            <w:b/>
                            <w:color w:val="auto"/>
                            <w:sz w:val="20"/>
                            <w:szCs w:val="20"/>
                            <w:lang w:val="uk-UA"/>
                          </w:rPr>
                        </w:pPr>
                        <w:r w:rsidRPr="004317FE">
                          <w:rPr>
                            <w:rFonts w:ascii="Avenir Next Cyr Medium" w:hAnsi="Avenir Next Cyr Medium" w:cs="Tahoma"/>
                            <w:b/>
                            <w:color w:val="auto"/>
                            <w:sz w:val="20"/>
                            <w:szCs w:val="20"/>
                            <w:lang w:val="uk-UA"/>
                          </w:rPr>
                          <w:t>Будь ласка, оберіть все, що підходить.</w:t>
                        </w:r>
                      </w:p>
                    </w:tc>
                    <w:tc>
                      <w:tcPr>
                        <w:tcW w:w="5521" w:type="dxa"/>
                        <w:gridSpan w:val="2"/>
                        <w:shd w:val="clear" w:color="auto" w:fill="auto"/>
                        <w:vAlign w:val="center"/>
                      </w:tcPr>
                      <w:p w14:paraId="7089EC03" w14:textId="77777777" w:rsidR="000F0840" w:rsidRPr="004317FE" w:rsidRDefault="00C54CDD" w:rsidP="00B945D5">
                        <w:pPr>
                          <w:spacing w:before="120" w:after="120" w:line="240" w:lineRule="auto"/>
                          <w:rPr>
                            <w:rFonts w:ascii="Avenir Next Cyr" w:hAnsi="Avenir Next Cyr"/>
                            <w:bCs/>
                            <w:color w:val="auto"/>
                            <w:sz w:val="18"/>
                            <w:szCs w:val="18"/>
                            <w:lang w:val="uk-UA"/>
                          </w:rPr>
                        </w:pPr>
                        <w:sdt>
                          <w:sdtPr>
                            <w:rPr>
                              <w:rFonts w:ascii="Avenir Next Cyr" w:hAnsi="Avenir Next Cyr"/>
                              <w:b/>
                              <w:color w:val="auto"/>
                              <w:lang w:val="uk-UA"/>
                            </w:rPr>
                            <w:id w:val="5151570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color w:val="auto"/>
                            <w:sz w:val="18"/>
                            <w:szCs w:val="18"/>
                            <w:lang w:val="uk-UA"/>
                          </w:rPr>
                          <w:t xml:space="preserve"> N/A / Не використовувалося</w:t>
                        </w:r>
                      </w:p>
                      <w:p w14:paraId="763029AB" w14:textId="77777777" w:rsidR="000F0840" w:rsidRPr="004317FE" w:rsidRDefault="00C54CDD" w:rsidP="00B945D5">
                        <w:pPr>
                          <w:spacing w:before="120" w:after="120" w:line="240" w:lineRule="auto"/>
                          <w:rPr>
                            <w:rFonts w:ascii="Avenir Next Cyr" w:hAnsi="Avenir Next Cyr"/>
                            <w:bCs/>
                            <w:color w:val="auto"/>
                            <w:sz w:val="18"/>
                            <w:szCs w:val="18"/>
                            <w:lang w:val="uk-UA"/>
                          </w:rPr>
                        </w:pPr>
                        <w:sdt>
                          <w:sdtPr>
                            <w:rPr>
                              <w:rFonts w:ascii="Avenir Next Cyr" w:hAnsi="Avenir Next Cyr"/>
                              <w:b/>
                              <w:color w:val="auto"/>
                              <w:lang w:val="uk-UA"/>
                            </w:rPr>
                            <w:id w:val="625819859"/>
                            <w14:checkbox>
                              <w14:checked w14:val="0"/>
                              <w14:checkedState w14:val="2612" w14:font="MS Gothic"/>
                              <w14:uncheckedState w14:val="2610" w14:font="MS Gothic"/>
                            </w14:checkbox>
                          </w:sdtPr>
                          <w:sdtEndPr/>
                          <w:sdtContent>
                            <w:r w:rsidR="000F0840" w:rsidRPr="004317FE">
                              <w:rPr>
                                <w:rFonts w:ascii="MS Gothic" w:eastAsia="MS Gothic" w:hAnsi="MS Gothic"/>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color w:val="auto"/>
                            <w:sz w:val="18"/>
                            <w:szCs w:val="18"/>
                            <w:lang w:val="uk-UA"/>
                          </w:rPr>
                          <w:t>Реалізація кампанії (автоматизована закупівля реклами, персоналізація реклами тощо)</w:t>
                        </w:r>
                      </w:p>
                      <w:p w14:paraId="30BB8B9E" w14:textId="77777777" w:rsidR="000F0840" w:rsidRPr="004317FE" w:rsidRDefault="00C54CDD" w:rsidP="00B945D5">
                        <w:pPr>
                          <w:spacing w:before="120" w:after="120" w:line="240" w:lineRule="auto"/>
                          <w:rPr>
                            <w:rFonts w:ascii="Avenir Next Cyr" w:hAnsi="Avenir Next Cyr"/>
                            <w:bCs/>
                            <w:color w:val="auto"/>
                            <w:sz w:val="18"/>
                            <w:szCs w:val="18"/>
                            <w:lang w:val="uk-UA"/>
                          </w:rPr>
                        </w:pPr>
                        <w:sdt>
                          <w:sdtPr>
                            <w:rPr>
                              <w:rFonts w:ascii="Avenir Next Cyr" w:hAnsi="Avenir Next Cyr"/>
                              <w:b/>
                              <w:color w:val="auto"/>
                              <w:lang w:val="uk-UA"/>
                            </w:rPr>
                            <w:id w:val="140241592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color w:val="auto"/>
                            <w:sz w:val="18"/>
                            <w:szCs w:val="18"/>
                            <w:lang w:val="uk-UA"/>
                          </w:rPr>
                          <w:t>Розробка стратегії кампанії (сегментація аудиторії, оптимізація каналів тощо)</w:t>
                        </w:r>
                      </w:p>
                      <w:p w14:paraId="25E8080A" w14:textId="77777777" w:rsidR="000F0840" w:rsidRPr="004317FE" w:rsidRDefault="00C54CDD" w:rsidP="00B945D5">
                        <w:pPr>
                          <w:spacing w:before="120" w:after="120" w:line="240" w:lineRule="auto"/>
                          <w:rPr>
                            <w:rFonts w:ascii="Avenir Next Cyr" w:hAnsi="Avenir Next Cyr"/>
                            <w:bCs/>
                            <w:color w:val="auto"/>
                            <w:sz w:val="18"/>
                            <w:szCs w:val="18"/>
                            <w:lang w:val="uk-UA"/>
                          </w:rPr>
                        </w:pPr>
                        <w:sdt>
                          <w:sdtPr>
                            <w:rPr>
                              <w:rFonts w:ascii="Avenir Next Cyr" w:hAnsi="Avenir Next Cyr"/>
                              <w:b/>
                              <w:color w:val="auto"/>
                              <w:lang w:val="uk-UA"/>
                            </w:rPr>
                            <w:id w:val="-124648514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color w:val="auto"/>
                            <w:sz w:val="18"/>
                            <w:szCs w:val="18"/>
                            <w:lang w:val="uk-UA"/>
                          </w:rPr>
                          <w:t>Генерація ідей контенту</w:t>
                        </w:r>
                      </w:p>
                      <w:p w14:paraId="518920BA" w14:textId="77777777" w:rsidR="000F0840" w:rsidRPr="004317FE" w:rsidRDefault="00C54CDD" w:rsidP="00B945D5">
                        <w:pPr>
                          <w:spacing w:before="120" w:after="120" w:line="240" w:lineRule="auto"/>
                          <w:rPr>
                            <w:rFonts w:ascii="Avenir Next Cyr" w:hAnsi="Avenir Next Cyr"/>
                            <w:bCs/>
                            <w:color w:val="auto"/>
                            <w:sz w:val="18"/>
                            <w:szCs w:val="18"/>
                            <w:lang w:val="uk-UA"/>
                          </w:rPr>
                        </w:pPr>
                        <w:sdt>
                          <w:sdtPr>
                            <w:rPr>
                              <w:rFonts w:ascii="Avenir Next Cyr" w:hAnsi="Avenir Next Cyr"/>
                              <w:b/>
                              <w:color w:val="auto"/>
                              <w:lang w:val="uk-UA"/>
                            </w:rPr>
                            <w:id w:val="37288835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proofErr w:type="spellStart"/>
                        <w:r w:rsidR="000F0840" w:rsidRPr="004317FE">
                          <w:rPr>
                            <w:rFonts w:ascii="Avenir Next Cyr" w:hAnsi="Avenir Next Cyr"/>
                            <w:bCs/>
                            <w:color w:val="auto"/>
                            <w:sz w:val="18"/>
                            <w:szCs w:val="18"/>
                            <w:lang w:val="uk-UA"/>
                          </w:rPr>
                          <w:t>Копірайтинг</w:t>
                        </w:r>
                        <w:proofErr w:type="spellEnd"/>
                        <w:r w:rsidR="000F0840" w:rsidRPr="004317FE">
                          <w:rPr>
                            <w:rFonts w:ascii="Avenir Next Cyr" w:hAnsi="Avenir Next Cyr"/>
                            <w:bCs/>
                            <w:color w:val="auto"/>
                            <w:sz w:val="18"/>
                            <w:szCs w:val="18"/>
                            <w:lang w:val="uk-UA"/>
                          </w:rPr>
                          <w:t xml:space="preserve"> та створення повідомлень</w:t>
                        </w:r>
                      </w:p>
                      <w:p w14:paraId="14B96926" w14:textId="77777777" w:rsidR="000F0840" w:rsidRPr="004317FE" w:rsidRDefault="00C54CDD" w:rsidP="00B945D5">
                        <w:pPr>
                          <w:spacing w:before="120" w:after="120" w:line="240" w:lineRule="auto"/>
                          <w:rPr>
                            <w:rFonts w:ascii="Avenir Next Cyr" w:hAnsi="Avenir Next Cyr"/>
                            <w:bCs/>
                            <w:color w:val="auto"/>
                            <w:sz w:val="18"/>
                            <w:szCs w:val="18"/>
                            <w:lang w:val="uk-UA"/>
                          </w:rPr>
                        </w:pPr>
                        <w:sdt>
                          <w:sdtPr>
                            <w:rPr>
                              <w:rFonts w:ascii="Avenir Next Cyr" w:hAnsi="Avenir Next Cyr"/>
                              <w:b/>
                              <w:color w:val="auto"/>
                              <w:lang w:val="uk-UA"/>
                            </w:rPr>
                            <w:id w:val="144758503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color w:val="auto"/>
                            <w:sz w:val="18"/>
                            <w:szCs w:val="18"/>
                            <w:lang w:val="uk-UA"/>
                          </w:rPr>
                          <w:t xml:space="preserve">Дослідження ринку/аудиторії та отримання </w:t>
                        </w:r>
                        <w:proofErr w:type="spellStart"/>
                        <w:r w:rsidR="000F0840" w:rsidRPr="004317FE">
                          <w:rPr>
                            <w:rFonts w:ascii="Avenir Next Cyr" w:hAnsi="Avenir Next Cyr"/>
                            <w:bCs/>
                            <w:color w:val="auto"/>
                            <w:sz w:val="18"/>
                            <w:szCs w:val="18"/>
                            <w:lang w:val="uk-UA"/>
                          </w:rPr>
                          <w:t>інсайтів</w:t>
                        </w:r>
                        <w:proofErr w:type="spellEnd"/>
                      </w:p>
                      <w:p w14:paraId="280387A9" w14:textId="77777777" w:rsidR="000F0840" w:rsidRPr="004317FE" w:rsidRDefault="00C54CDD" w:rsidP="00B945D5">
                        <w:pPr>
                          <w:spacing w:before="120" w:after="120" w:line="240" w:lineRule="auto"/>
                          <w:rPr>
                            <w:rFonts w:ascii="Avenir Next Cyr" w:hAnsi="Avenir Next Cyr"/>
                            <w:bCs/>
                            <w:color w:val="auto"/>
                            <w:sz w:val="18"/>
                            <w:szCs w:val="18"/>
                            <w:lang w:val="uk-UA"/>
                          </w:rPr>
                        </w:pPr>
                        <w:sdt>
                          <w:sdtPr>
                            <w:rPr>
                              <w:rFonts w:ascii="Avenir Next Cyr" w:hAnsi="Avenir Next Cyr"/>
                              <w:b/>
                              <w:color w:val="auto"/>
                              <w:lang w:val="uk-UA"/>
                            </w:rPr>
                            <w:id w:val="-66439628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proofErr w:type="spellStart"/>
                        <w:r w:rsidR="000F0840" w:rsidRPr="004317FE">
                          <w:rPr>
                            <w:rFonts w:ascii="Avenir Next Cyr" w:hAnsi="Avenir Next Cyr"/>
                            <w:bCs/>
                            <w:color w:val="auto"/>
                            <w:sz w:val="18"/>
                            <w:szCs w:val="18"/>
                            <w:lang w:val="uk-UA"/>
                          </w:rPr>
                          <w:t>Медіапланування</w:t>
                        </w:r>
                        <w:proofErr w:type="spellEnd"/>
                      </w:p>
                      <w:p w14:paraId="2A78225B" w14:textId="77777777" w:rsidR="000F0840" w:rsidRPr="004317FE" w:rsidRDefault="00C54CDD" w:rsidP="00B945D5">
                        <w:pPr>
                          <w:spacing w:before="120" w:after="120" w:line="240" w:lineRule="auto"/>
                          <w:rPr>
                            <w:rFonts w:ascii="Avenir Next Cyr" w:hAnsi="Avenir Next Cyr"/>
                            <w:bCs/>
                            <w:color w:val="auto"/>
                            <w:sz w:val="18"/>
                            <w:szCs w:val="18"/>
                            <w:lang w:val="uk-UA"/>
                          </w:rPr>
                        </w:pPr>
                        <w:sdt>
                          <w:sdtPr>
                            <w:rPr>
                              <w:rFonts w:ascii="Avenir Next Cyr" w:hAnsi="Avenir Next Cyr"/>
                              <w:b/>
                              <w:color w:val="auto"/>
                              <w:lang w:val="uk-UA"/>
                            </w:rPr>
                            <w:id w:val="211532267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color w:val="auto"/>
                            <w:sz w:val="18"/>
                            <w:szCs w:val="18"/>
                            <w:lang w:val="uk-UA"/>
                          </w:rPr>
                          <w:t>Моніторинг продуктивності</w:t>
                        </w:r>
                      </w:p>
                      <w:p w14:paraId="5DCACD3B" w14:textId="77777777" w:rsidR="000F0840" w:rsidRPr="004317FE" w:rsidRDefault="00C54CDD" w:rsidP="00B945D5">
                        <w:pPr>
                          <w:spacing w:before="120" w:after="120" w:line="240" w:lineRule="auto"/>
                          <w:rPr>
                            <w:rFonts w:ascii="Avenir Next Cyr" w:hAnsi="Avenir Next Cyr"/>
                            <w:bCs/>
                            <w:color w:val="auto"/>
                            <w:sz w:val="18"/>
                            <w:szCs w:val="18"/>
                            <w:lang w:val="uk-UA"/>
                          </w:rPr>
                        </w:pPr>
                        <w:sdt>
                          <w:sdtPr>
                            <w:rPr>
                              <w:rFonts w:ascii="Avenir Next Cyr" w:hAnsi="Avenir Next Cyr"/>
                              <w:b/>
                              <w:color w:val="auto"/>
                              <w:lang w:val="uk-UA"/>
                            </w:rPr>
                            <w:id w:val="-14998809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color w:val="auto"/>
                            <w:sz w:val="18"/>
                            <w:szCs w:val="18"/>
                            <w:lang w:val="uk-UA"/>
                          </w:rPr>
                          <w:t>Аналіз кампанії після завершення та висновки</w:t>
                        </w:r>
                      </w:p>
                      <w:p w14:paraId="483037E9" w14:textId="77777777" w:rsidR="000F0840" w:rsidRPr="004317FE" w:rsidRDefault="00C54CDD" w:rsidP="00B945D5">
                        <w:pPr>
                          <w:spacing w:before="120" w:after="120" w:line="240" w:lineRule="auto"/>
                          <w:rPr>
                            <w:rFonts w:ascii="Avenir Next Cyr" w:hAnsi="Avenir Next Cyr"/>
                            <w:bCs/>
                            <w:color w:val="auto"/>
                            <w:sz w:val="18"/>
                            <w:szCs w:val="18"/>
                            <w:lang w:val="uk-UA"/>
                          </w:rPr>
                        </w:pPr>
                        <w:sdt>
                          <w:sdtPr>
                            <w:rPr>
                              <w:rFonts w:ascii="Avenir Next Cyr" w:hAnsi="Avenir Next Cyr"/>
                              <w:b/>
                              <w:color w:val="auto"/>
                              <w:lang w:val="uk-UA"/>
                            </w:rPr>
                            <w:id w:val="21069339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color w:val="auto"/>
                            <w:sz w:val="18"/>
                            <w:szCs w:val="18"/>
                            <w:lang w:val="uk-UA"/>
                          </w:rPr>
                          <w:t xml:space="preserve">Тестування та </w:t>
                        </w:r>
                        <w:proofErr w:type="spellStart"/>
                        <w:r w:rsidR="000F0840" w:rsidRPr="004317FE">
                          <w:rPr>
                            <w:rFonts w:ascii="Avenir Next Cyr" w:hAnsi="Avenir Next Cyr"/>
                            <w:bCs/>
                            <w:color w:val="auto"/>
                            <w:sz w:val="18"/>
                            <w:szCs w:val="18"/>
                            <w:lang w:val="uk-UA"/>
                          </w:rPr>
                          <w:t>валідація</w:t>
                        </w:r>
                        <w:proofErr w:type="spellEnd"/>
                        <w:r w:rsidR="000F0840" w:rsidRPr="004317FE">
                          <w:rPr>
                            <w:rFonts w:ascii="Avenir Next Cyr" w:hAnsi="Avenir Next Cyr"/>
                            <w:bCs/>
                            <w:color w:val="auto"/>
                            <w:sz w:val="18"/>
                            <w:szCs w:val="18"/>
                            <w:lang w:val="uk-UA"/>
                          </w:rPr>
                          <w:t xml:space="preserve"> (імітаційне тестування користувачами, A/B тестування на основі ШІ тощо)</w:t>
                        </w:r>
                      </w:p>
                      <w:p w14:paraId="7CDDB990" w14:textId="77777777" w:rsidR="000F0840" w:rsidRPr="004317FE" w:rsidRDefault="00C54CDD" w:rsidP="00B945D5">
                        <w:pPr>
                          <w:spacing w:before="120" w:after="120" w:line="240" w:lineRule="auto"/>
                          <w:rPr>
                            <w:rFonts w:ascii="Avenir Next Cyr" w:hAnsi="Avenir Next Cyr"/>
                            <w:bCs/>
                            <w:color w:val="auto"/>
                            <w:sz w:val="18"/>
                            <w:szCs w:val="18"/>
                            <w:lang w:val="uk-UA"/>
                          </w:rPr>
                        </w:pPr>
                        <w:sdt>
                          <w:sdtPr>
                            <w:rPr>
                              <w:rFonts w:ascii="Avenir Next Cyr" w:hAnsi="Avenir Next Cyr"/>
                              <w:b/>
                              <w:color w:val="auto"/>
                              <w:lang w:val="uk-UA"/>
                            </w:rPr>
                            <w:id w:val="42331483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color w:val="auto"/>
                            <w:sz w:val="18"/>
                            <w:szCs w:val="18"/>
                            <w:lang w:val="uk-UA"/>
                          </w:rPr>
                          <w:t xml:space="preserve"> Генерація відео та зображень</w:t>
                        </w:r>
                      </w:p>
                      <w:p w14:paraId="6124B3EF" w14:textId="77777777" w:rsidR="000F0840" w:rsidRPr="004317FE" w:rsidRDefault="00C54CDD" w:rsidP="00B945D5">
                        <w:pPr>
                          <w:spacing w:before="120" w:after="120" w:line="240" w:lineRule="auto"/>
                          <w:rPr>
                            <w:rFonts w:ascii="Avenir Next Cyr" w:hAnsi="Avenir Next Cyr"/>
                            <w:bCs/>
                            <w:color w:val="auto"/>
                            <w:sz w:val="18"/>
                            <w:szCs w:val="18"/>
                            <w:lang w:val="uk-UA"/>
                          </w:rPr>
                        </w:pPr>
                        <w:sdt>
                          <w:sdtPr>
                            <w:rPr>
                              <w:rFonts w:ascii="Avenir Next Cyr" w:hAnsi="Avenir Next Cyr"/>
                              <w:b/>
                              <w:color w:val="auto"/>
                              <w:lang w:val="uk-UA"/>
                            </w:rPr>
                            <w:id w:val="-126006598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color w:val="auto"/>
                            <w:sz w:val="18"/>
                            <w:szCs w:val="18"/>
                            <w:lang w:val="uk-UA"/>
                          </w:rPr>
                          <w:t>Інше_____________________________</w:t>
                        </w:r>
                      </w:p>
                    </w:tc>
                  </w:tr>
                  <w:tr w:rsidR="000F0840" w:rsidRPr="004317FE" w14:paraId="3EC80C8F" w14:textId="77777777" w:rsidTr="00B945D5">
                    <w:trPr>
                      <w:trHeight w:val="353"/>
                    </w:trPr>
                    <w:tc>
                      <w:tcPr>
                        <w:tcW w:w="4954" w:type="dxa"/>
                        <w:gridSpan w:val="2"/>
                        <w:shd w:val="clear" w:color="auto" w:fill="auto"/>
                        <w:vAlign w:val="center"/>
                      </w:tcPr>
                      <w:p w14:paraId="22C4F8E0" w14:textId="77777777" w:rsidR="000F0840" w:rsidRPr="004317FE" w:rsidRDefault="000F0840" w:rsidP="00B945D5">
                        <w:pPr>
                          <w:spacing w:before="120" w:after="120" w:line="240" w:lineRule="auto"/>
                          <w:rPr>
                            <w:rFonts w:ascii="Avenir Next Cyr Medium" w:hAnsi="Avenir Next Cyr Medium" w:cs="Tahoma"/>
                            <w:b/>
                            <w:color w:val="auto"/>
                            <w:sz w:val="20"/>
                            <w:szCs w:val="20"/>
                            <w:lang w:val="uk-UA"/>
                          </w:rPr>
                        </w:pPr>
                        <w:r w:rsidRPr="004317FE">
                          <w:rPr>
                            <w:rFonts w:ascii="Avenir Next Cyr Medium" w:hAnsi="Avenir Next Cyr Medium" w:cs="Tahoma"/>
                            <w:b/>
                            <w:color w:val="auto"/>
                            <w:sz w:val="20"/>
                            <w:szCs w:val="20"/>
                            <w:lang w:val="uk-UA"/>
                          </w:rPr>
                          <w:t>Детально опишіть, як штучний інтелект (ШІ) був використаний у розробці або реалізації кампанії. Ці дані призначені для навчальних цілей і не будуть переглядатися суддями.</w:t>
                        </w:r>
                      </w:p>
                      <w:p w14:paraId="798C7AAB" w14:textId="77777777" w:rsidR="000F0840" w:rsidRPr="004317FE" w:rsidRDefault="000F0840" w:rsidP="00B945D5">
                        <w:pPr>
                          <w:spacing w:before="120" w:after="120" w:line="240" w:lineRule="auto"/>
                          <w:rPr>
                            <w:rFonts w:ascii="Avenir Next Cyr Medium" w:hAnsi="Avenir Next Cyr Medium" w:cs="Tahoma"/>
                            <w:b/>
                            <w:color w:val="auto"/>
                            <w:sz w:val="20"/>
                            <w:szCs w:val="20"/>
                            <w:lang w:val="uk-UA"/>
                          </w:rPr>
                        </w:pPr>
                      </w:p>
                      <w:p w14:paraId="1D4AF566" w14:textId="77777777" w:rsidR="000F0840" w:rsidRPr="004317FE" w:rsidRDefault="000F0840" w:rsidP="00B945D5">
                        <w:pPr>
                          <w:spacing w:before="120" w:after="120" w:line="240" w:lineRule="auto"/>
                          <w:rPr>
                            <w:rFonts w:ascii="Avenir Next Cyr" w:hAnsi="Avenir Next Cyr" w:cs="Tahoma"/>
                            <w:bCs/>
                            <w:i/>
                            <w:iCs/>
                            <w:color w:val="auto"/>
                            <w:sz w:val="16"/>
                            <w:szCs w:val="16"/>
                            <w:lang w:val="uk-UA"/>
                          </w:rPr>
                        </w:pPr>
                        <w:r w:rsidRPr="004317FE">
                          <w:rPr>
                            <w:rFonts w:ascii="Avenir Next Cyr" w:hAnsi="Avenir Next Cyr" w:cs="Tahoma"/>
                            <w:bCs/>
                            <w:i/>
                            <w:iCs/>
                            <w:color w:val="auto"/>
                            <w:sz w:val="16"/>
                            <w:szCs w:val="16"/>
                            <w:lang w:val="uk-UA"/>
                          </w:rPr>
                          <w:t>(Максимум: 100 слів)</w:t>
                        </w:r>
                      </w:p>
                    </w:tc>
                    <w:tc>
                      <w:tcPr>
                        <w:tcW w:w="5521" w:type="dxa"/>
                        <w:gridSpan w:val="2"/>
                        <w:shd w:val="clear" w:color="auto" w:fill="auto"/>
                        <w:vAlign w:val="center"/>
                      </w:tcPr>
                      <w:p w14:paraId="5FB50685" w14:textId="77777777" w:rsidR="000F0840" w:rsidRPr="004317FE" w:rsidRDefault="000F0840" w:rsidP="00B945D5">
                        <w:pPr>
                          <w:spacing w:before="120" w:after="120" w:line="240" w:lineRule="auto"/>
                          <w:rPr>
                            <w:rFonts w:ascii="Avenir Next Cyr" w:hAnsi="Avenir Next Cyr"/>
                            <w:b/>
                            <w:color w:val="auto"/>
                            <w:lang w:val="uk-UA"/>
                          </w:rPr>
                        </w:pPr>
                      </w:p>
                    </w:tc>
                  </w:tr>
                  <w:tr w:rsidR="000F0840" w:rsidRPr="004317FE" w14:paraId="2C79E8C3" w14:textId="77777777" w:rsidTr="00B945D5">
                    <w:trPr>
                      <w:trHeight w:val="988"/>
                    </w:trPr>
                    <w:tc>
                      <w:tcPr>
                        <w:tcW w:w="10475" w:type="dxa"/>
                        <w:gridSpan w:val="4"/>
                        <w:shd w:val="clear" w:color="auto" w:fill="BFBFBF" w:themeFill="background1" w:themeFillShade="BF"/>
                        <w:vAlign w:val="center"/>
                        <w:hideMark/>
                      </w:tcPr>
                      <w:p w14:paraId="1B96A78A" w14:textId="77777777" w:rsidR="000F0840" w:rsidRPr="004317FE" w:rsidRDefault="000F0840" w:rsidP="00B945D5">
                        <w:pPr>
                          <w:spacing w:before="120" w:after="120" w:line="240" w:lineRule="auto"/>
                          <w:rPr>
                            <w:rFonts w:ascii="Avenir Next Cyr Medium" w:hAnsi="Avenir Next Cyr Medium"/>
                            <w:b/>
                            <w:color w:val="auto"/>
                            <w:szCs w:val="22"/>
                            <w:lang w:val="uk-UA"/>
                          </w:rPr>
                        </w:pPr>
                        <w:r w:rsidRPr="004317FE">
                          <w:rPr>
                            <w:rFonts w:ascii="Avenir Next Cyr Medium" w:hAnsi="Avenir Next Cyr Medium"/>
                            <w:b/>
                            <w:color w:val="auto"/>
                            <w:szCs w:val="22"/>
                            <w:lang w:val="uk-UA"/>
                          </w:rPr>
                          <w:t xml:space="preserve">ЦІЛІ СТАЛОГО РОЗВИТКУ  </w:t>
                        </w:r>
                      </w:p>
                      <w:p w14:paraId="7DA60796" w14:textId="77777777" w:rsidR="000F0840" w:rsidRPr="004317FE" w:rsidRDefault="000F0840" w:rsidP="00B945D5">
                        <w:pPr>
                          <w:spacing w:before="120" w:after="120" w:line="240" w:lineRule="auto"/>
                          <w:rPr>
                            <w:rFonts w:ascii="Avenir Next Cyr" w:hAnsi="Avenir Next Cyr"/>
                            <w:color w:val="auto"/>
                            <w:sz w:val="19"/>
                            <w:szCs w:val="19"/>
                            <w:lang w:val="uk-UA"/>
                          </w:rPr>
                        </w:pPr>
                        <w:r w:rsidRPr="004317FE">
                          <w:rPr>
                            <w:rFonts w:ascii="Avenir Next Cyr" w:hAnsi="Avenir Next Cyr"/>
                            <w:color w:val="auto"/>
                            <w:sz w:val="19"/>
                            <w:szCs w:val="19"/>
                            <w:lang w:val="uk-UA"/>
                          </w:rPr>
                          <w:t xml:space="preserve">Будучи в партнерстві з PVBLIC </w:t>
                        </w:r>
                        <w:proofErr w:type="spellStart"/>
                        <w:r w:rsidRPr="004317FE">
                          <w:rPr>
                            <w:rFonts w:ascii="Avenir Next Cyr" w:hAnsi="Avenir Next Cyr"/>
                            <w:color w:val="auto"/>
                            <w:sz w:val="19"/>
                            <w:szCs w:val="19"/>
                            <w:lang w:val="uk-UA"/>
                          </w:rPr>
                          <w:t>Foundation</w:t>
                        </w:r>
                        <w:proofErr w:type="spellEnd"/>
                        <w:r w:rsidRPr="004317FE">
                          <w:rPr>
                            <w:rFonts w:ascii="Avenir Next Cyr" w:hAnsi="Avenir Next Cyr"/>
                            <w:color w:val="auto"/>
                            <w:sz w:val="19"/>
                            <w:szCs w:val="19"/>
                            <w:lang w:val="uk-UA"/>
                          </w:rPr>
                          <w:t xml:space="preserve">, </w:t>
                        </w:r>
                        <w:proofErr w:type="spellStart"/>
                        <w:r w:rsidRPr="004317FE">
                          <w:rPr>
                            <w:rFonts w:ascii="Avenir Next Cyr" w:hAnsi="Avenir Next Cyr"/>
                            <w:color w:val="auto"/>
                            <w:sz w:val="19"/>
                            <w:szCs w:val="19"/>
                            <w:lang w:val="uk-UA"/>
                          </w:rPr>
                          <w:t>Effie</w:t>
                        </w:r>
                        <w:proofErr w:type="spellEnd"/>
                        <w:r w:rsidRPr="004317FE">
                          <w:rPr>
                            <w:rFonts w:ascii="Avenir Next Cyr" w:hAnsi="Avenir Next Cyr"/>
                            <w:color w:val="auto"/>
                            <w:sz w:val="19"/>
                            <w:szCs w:val="19"/>
                            <w:lang w:val="uk-UA"/>
                          </w:rPr>
                          <w:t xml:space="preserve"> підтримує </w:t>
                        </w:r>
                        <w:hyperlink r:id="rId26" w:history="1">
                          <w:r w:rsidRPr="004317FE">
                            <w:rPr>
                              <w:rStyle w:val="ac"/>
                              <w:rFonts w:ascii="Avenir Next Cyr" w:hAnsi="Avenir Next Cyr"/>
                              <w:sz w:val="19"/>
                              <w:szCs w:val="19"/>
                              <w:lang w:val="uk-UA"/>
                            </w:rPr>
                            <w:t>Цілі сталого розвитку 2030</w:t>
                          </w:r>
                        </w:hyperlink>
                        <w:r w:rsidRPr="004317FE">
                          <w:rPr>
                            <w:rFonts w:ascii="Avenir Next Cyr" w:hAnsi="Avenir Next Cyr"/>
                            <w:color w:val="auto"/>
                            <w:sz w:val="19"/>
                            <w:szCs w:val="19"/>
                            <w:lang w:val="uk-UA"/>
                          </w:rPr>
                          <w:t xml:space="preserve"> та </w:t>
                        </w:r>
                        <w:hyperlink r:id="rId27" w:history="1">
                          <w:r w:rsidRPr="004317FE">
                            <w:rPr>
                              <w:rStyle w:val="ac"/>
                              <w:rFonts w:ascii="Avenir Next Cyr" w:hAnsi="Avenir Next Cyr"/>
                              <w:sz w:val="19"/>
                              <w:szCs w:val="19"/>
                              <w:lang w:val="uk-UA"/>
                            </w:rPr>
                            <w:t>17 цілей сталого розвитку</w:t>
                          </w:r>
                        </w:hyperlink>
                        <w:r w:rsidRPr="004317FE">
                          <w:rPr>
                            <w:rFonts w:ascii="Avenir Next Cyr" w:hAnsi="Avenir Next Cyr"/>
                            <w:color w:val="auto"/>
                            <w:sz w:val="19"/>
                            <w:szCs w:val="19"/>
                            <w:lang w:val="uk-UA"/>
                          </w:rPr>
                          <w:t>. Будь ласка, допоможіть нам визначити досягнення нашої галузі у створенні позитивних змін, надавши інформацію нижче.</w:t>
                        </w:r>
                      </w:p>
                      <w:p w14:paraId="657DF702" w14:textId="77777777" w:rsidR="000F0840" w:rsidRPr="004317FE" w:rsidRDefault="000F0840" w:rsidP="00B945D5">
                        <w:pPr>
                          <w:spacing w:before="120" w:after="120" w:line="240" w:lineRule="auto"/>
                          <w:rPr>
                            <w:rFonts w:ascii="Avenir Next Cyr" w:hAnsi="Avenir Next Cyr"/>
                            <w:sz w:val="20"/>
                            <w:szCs w:val="20"/>
                            <w:lang w:val="uk-UA"/>
                          </w:rPr>
                        </w:pPr>
                        <w:r w:rsidRPr="004317FE">
                          <w:rPr>
                            <w:rFonts w:ascii="Avenir Next Cyr" w:hAnsi="Avenir Next Cyr"/>
                            <w:sz w:val="19"/>
                            <w:szCs w:val="19"/>
                            <w:lang w:val="uk-UA"/>
                          </w:rPr>
                          <w:t xml:space="preserve">Оберіть ціль сталого розвитку, найбільш релевантні для вашої кампанії. </w:t>
                        </w:r>
                        <w:r w:rsidRPr="004317FE">
                          <w:rPr>
                            <w:rFonts w:ascii="Avenir Next Cyr" w:hAnsi="Avenir Next Cyr"/>
                            <w:color w:val="auto"/>
                            <w:sz w:val="19"/>
                            <w:szCs w:val="19"/>
                            <w:lang w:val="uk-UA"/>
                          </w:rPr>
                          <w:t>Оберіть все, що підходить:</w:t>
                        </w:r>
                      </w:p>
                    </w:tc>
                  </w:tr>
                  <w:tr w:rsidR="000F0840" w:rsidRPr="00943BD3" w14:paraId="53BF5B43" w14:textId="77777777" w:rsidTr="00B945D5">
                    <w:trPr>
                      <w:trHeight w:val="551"/>
                    </w:trPr>
                    <w:tc>
                      <w:tcPr>
                        <w:tcW w:w="2402" w:type="dxa"/>
                        <w:shd w:val="clear" w:color="auto" w:fill="auto"/>
                        <w:vAlign w:val="center"/>
                        <w:hideMark/>
                      </w:tcPr>
                      <w:p w14:paraId="5BE33CEE" w14:textId="77777777" w:rsidR="000F0840" w:rsidRPr="004317FE" w:rsidRDefault="00C54CDD" w:rsidP="00B945D5">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28740424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color w:val="auto"/>
                            <w:sz w:val="18"/>
                            <w:szCs w:val="18"/>
                            <w:lang w:val="uk-UA"/>
                          </w:rPr>
                          <w:t>Доступна та екологічно чиста енергія</w:t>
                        </w:r>
                      </w:p>
                    </w:tc>
                    <w:tc>
                      <w:tcPr>
                        <w:tcW w:w="2552" w:type="dxa"/>
                        <w:shd w:val="clear" w:color="auto" w:fill="auto"/>
                        <w:vAlign w:val="center"/>
                        <w:hideMark/>
                      </w:tcPr>
                      <w:p w14:paraId="37A56A3A" w14:textId="77777777" w:rsidR="000F0840" w:rsidRPr="004317FE" w:rsidRDefault="00C54CDD" w:rsidP="00B945D5">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193454078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color w:val="auto"/>
                            <w:sz w:val="18"/>
                            <w:szCs w:val="18"/>
                            <w:lang w:val="uk-UA"/>
                          </w:rPr>
                          <w:t>Чиста вода та належні санітарні умови</w:t>
                        </w:r>
                      </w:p>
                    </w:tc>
                    <w:tc>
                      <w:tcPr>
                        <w:tcW w:w="3091" w:type="dxa"/>
                        <w:shd w:val="clear" w:color="auto" w:fill="auto"/>
                        <w:vAlign w:val="center"/>
                        <w:hideMark/>
                      </w:tcPr>
                      <w:p w14:paraId="5FE8FEE5" w14:textId="77777777" w:rsidR="000F0840" w:rsidRPr="004317FE" w:rsidRDefault="00C54CDD" w:rsidP="00B945D5">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102832328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color w:val="auto"/>
                            <w:sz w:val="18"/>
                            <w:szCs w:val="18"/>
                            <w:lang w:val="uk-UA"/>
                          </w:rPr>
                          <w:t>Боротьба зі зміною клімату</w:t>
                        </w:r>
                      </w:p>
                    </w:tc>
                    <w:tc>
                      <w:tcPr>
                        <w:tcW w:w="2430" w:type="dxa"/>
                        <w:shd w:val="clear" w:color="auto" w:fill="auto"/>
                        <w:vAlign w:val="center"/>
                        <w:hideMark/>
                      </w:tcPr>
                      <w:p w14:paraId="08879081" w14:textId="77777777" w:rsidR="000F0840" w:rsidRPr="004317FE" w:rsidRDefault="00C54CDD" w:rsidP="00B945D5">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25248481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color w:val="auto"/>
                            <w:sz w:val="18"/>
                            <w:szCs w:val="18"/>
                            <w:lang w:val="uk-UA"/>
                          </w:rPr>
                          <w:t>Гідна праця та економічне зростання</w:t>
                        </w:r>
                      </w:p>
                    </w:tc>
                  </w:tr>
                  <w:tr w:rsidR="000F0840" w:rsidRPr="004317FE" w14:paraId="1416D2E7" w14:textId="77777777" w:rsidTr="00B945D5">
                    <w:trPr>
                      <w:trHeight w:val="542"/>
                    </w:trPr>
                    <w:tc>
                      <w:tcPr>
                        <w:tcW w:w="2402" w:type="dxa"/>
                        <w:vAlign w:val="center"/>
                        <w:hideMark/>
                      </w:tcPr>
                      <w:p w14:paraId="6F1CEE3B" w14:textId="77777777" w:rsidR="000F0840" w:rsidRPr="004317FE" w:rsidRDefault="00C54CDD" w:rsidP="00B945D5">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118983595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color w:val="auto"/>
                            <w:sz w:val="18"/>
                            <w:szCs w:val="18"/>
                            <w:lang w:val="uk-UA"/>
                          </w:rPr>
                          <w:t>Гендерна рівність</w:t>
                        </w:r>
                      </w:p>
                    </w:tc>
                    <w:tc>
                      <w:tcPr>
                        <w:tcW w:w="2552" w:type="dxa"/>
                        <w:vAlign w:val="center"/>
                        <w:hideMark/>
                      </w:tcPr>
                      <w:p w14:paraId="43EC45EB" w14:textId="77777777" w:rsidR="000F0840" w:rsidRPr="004317FE" w:rsidRDefault="00C54CDD" w:rsidP="00B945D5">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67014200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color w:val="auto"/>
                            <w:sz w:val="18"/>
                            <w:szCs w:val="18"/>
                            <w:lang w:val="uk-UA"/>
                          </w:rPr>
                          <w:t>Міцне здоров`я</w:t>
                        </w:r>
                      </w:p>
                    </w:tc>
                    <w:tc>
                      <w:tcPr>
                        <w:tcW w:w="3091" w:type="dxa"/>
                        <w:vAlign w:val="center"/>
                        <w:hideMark/>
                      </w:tcPr>
                      <w:p w14:paraId="5A432535" w14:textId="77777777" w:rsidR="000F0840" w:rsidRPr="004317FE" w:rsidRDefault="00C54CDD" w:rsidP="00B945D5">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7474928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color w:val="auto"/>
                            <w:sz w:val="18"/>
                            <w:szCs w:val="18"/>
                            <w:lang w:val="uk-UA"/>
                          </w:rPr>
                          <w:t>Промисловість, інновації та інфраструктура</w:t>
                        </w:r>
                      </w:p>
                    </w:tc>
                    <w:tc>
                      <w:tcPr>
                        <w:tcW w:w="2430" w:type="dxa"/>
                        <w:vAlign w:val="center"/>
                        <w:hideMark/>
                      </w:tcPr>
                      <w:p w14:paraId="5CF73E1D" w14:textId="77777777" w:rsidR="000F0840" w:rsidRPr="004317FE" w:rsidRDefault="00C54CDD" w:rsidP="00B945D5">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124871824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color w:val="auto"/>
                            <w:sz w:val="18"/>
                            <w:szCs w:val="18"/>
                            <w:lang w:val="uk-UA"/>
                          </w:rPr>
                          <w:t>Збереження морських екосистем</w:t>
                        </w:r>
                      </w:p>
                    </w:tc>
                  </w:tr>
                  <w:tr w:rsidR="000F0840" w:rsidRPr="00943BD3" w14:paraId="7473AAC2" w14:textId="77777777" w:rsidTr="00B945D5">
                    <w:trPr>
                      <w:trHeight w:val="506"/>
                    </w:trPr>
                    <w:tc>
                      <w:tcPr>
                        <w:tcW w:w="2402" w:type="dxa"/>
                        <w:vAlign w:val="center"/>
                        <w:hideMark/>
                      </w:tcPr>
                      <w:p w14:paraId="4AA59EC4" w14:textId="77777777" w:rsidR="000F0840" w:rsidRPr="004317FE" w:rsidRDefault="00C54CDD" w:rsidP="00B945D5">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78141904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color w:val="auto"/>
                            <w:sz w:val="18"/>
                            <w:szCs w:val="18"/>
                            <w:lang w:val="uk-UA"/>
                          </w:rPr>
                          <w:t>Збереження екосистем суші</w:t>
                        </w:r>
                      </w:p>
                    </w:tc>
                    <w:tc>
                      <w:tcPr>
                        <w:tcW w:w="2552" w:type="dxa"/>
                        <w:vAlign w:val="center"/>
                        <w:hideMark/>
                      </w:tcPr>
                      <w:p w14:paraId="4EC89D8B" w14:textId="77777777" w:rsidR="000F0840" w:rsidRPr="004317FE" w:rsidRDefault="00C54CDD" w:rsidP="00B945D5">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136710210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color w:val="auto"/>
                            <w:sz w:val="18"/>
                            <w:szCs w:val="18"/>
                            <w:lang w:val="uk-UA"/>
                          </w:rPr>
                          <w:t>Подолання бідності</w:t>
                        </w:r>
                      </w:p>
                    </w:tc>
                    <w:tc>
                      <w:tcPr>
                        <w:tcW w:w="3091" w:type="dxa"/>
                        <w:vAlign w:val="center"/>
                        <w:hideMark/>
                      </w:tcPr>
                      <w:p w14:paraId="0150BD42" w14:textId="77777777" w:rsidR="000F0840" w:rsidRPr="004317FE" w:rsidRDefault="00C54CDD" w:rsidP="00B945D5">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91373933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color w:val="auto"/>
                            <w:sz w:val="18"/>
                            <w:szCs w:val="18"/>
                            <w:lang w:val="uk-UA"/>
                          </w:rPr>
                          <w:t>Партнерство заради розвитку</w:t>
                        </w:r>
                      </w:p>
                    </w:tc>
                    <w:tc>
                      <w:tcPr>
                        <w:tcW w:w="2430" w:type="dxa"/>
                        <w:vAlign w:val="center"/>
                        <w:hideMark/>
                      </w:tcPr>
                      <w:p w14:paraId="117945B3" w14:textId="77777777" w:rsidR="000F0840" w:rsidRPr="004317FE" w:rsidRDefault="00C54CDD" w:rsidP="00B945D5">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86709671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color w:val="auto"/>
                            <w:sz w:val="18"/>
                            <w:szCs w:val="18"/>
                            <w:lang w:val="uk-UA"/>
                          </w:rPr>
                          <w:t>Мир, справедливість та сильні інституції</w:t>
                        </w:r>
                      </w:p>
                    </w:tc>
                  </w:tr>
                  <w:tr w:rsidR="000F0840" w:rsidRPr="00943BD3" w14:paraId="375CB9D5" w14:textId="77777777" w:rsidTr="00B945D5">
                    <w:trPr>
                      <w:trHeight w:val="578"/>
                    </w:trPr>
                    <w:tc>
                      <w:tcPr>
                        <w:tcW w:w="2402" w:type="dxa"/>
                        <w:vAlign w:val="center"/>
                        <w:hideMark/>
                      </w:tcPr>
                      <w:p w14:paraId="146ACBCE" w14:textId="77777777" w:rsidR="000F0840" w:rsidRPr="004317FE" w:rsidRDefault="00C54CDD" w:rsidP="00B945D5">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22619050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color w:val="auto"/>
                            <w:sz w:val="18"/>
                            <w:szCs w:val="18"/>
                            <w:lang w:val="uk-UA"/>
                          </w:rPr>
                          <w:t>Якісна освіта</w:t>
                        </w:r>
                      </w:p>
                    </w:tc>
                    <w:tc>
                      <w:tcPr>
                        <w:tcW w:w="2552" w:type="dxa"/>
                        <w:vAlign w:val="center"/>
                        <w:hideMark/>
                      </w:tcPr>
                      <w:p w14:paraId="60194852" w14:textId="77777777" w:rsidR="000F0840" w:rsidRPr="004317FE" w:rsidRDefault="00C54CDD" w:rsidP="00B945D5">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28748119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color w:val="auto"/>
                            <w:sz w:val="18"/>
                            <w:szCs w:val="18"/>
                            <w:lang w:val="uk-UA"/>
                          </w:rPr>
                          <w:t>Скорочення нерівності</w:t>
                        </w:r>
                      </w:p>
                    </w:tc>
                    <w:tc>
                      <w:tcPr>
                        <w:tcW w:w="3091" w:type="dxa"/>
                        <w:vAlign w:val="center"/>
                        <w:hideMark/>
                      </w:tcPr>
                      <w:p w14:paraId="44F84B41" w14:textId="77777777" w:rsidR="000F0840" w:rsidRPr="004317FE" w:rsidRDefault="00C54CDD" w:rsidP="00B945D5">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184269920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color w:val="auto"/>
                            <w:sz w:val="18"/>
                            <w:szCs w:val="18"/>
                            <w:lang w:val="uk-UA"/>
                          </w:rPr>
                          <w:t>Відповідальне споживання та виробництво</w:t>
                        </w:r>
                      </w:p>
                    </w:tc>
                    <w:tc>
                      <w:tcPr>
                        <w:tcW w:w="2430" w:type="dxa"/>
                        <w:vAlign w:val="center"/>
                        <w:hideMark/>
                      </w:tcPr>
                      <w:p w14:paraId="046BD1D0" w14:textId="77777777" w:rsidR="000F0840" w:rsidRPr="004317FE" w:rsidRDefault="00C54CDD" w:rsidP="00B945D5">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13719044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color w:val="auto"/>
                            <w:sz w:val="18"/>
                            <w:szCs w:val="18"/>
                            <w:lang w:val="uk-UA"/>
                          </w:rPr>
                          <w:t>Сталий розвиток міст та спільнот</w:t>
                        </w:r>
                      </w:p>
                    </w:tc>
                  </w:tr>
                  <w:tr w:rsidR="000F0840" w:rsidRPr="004317FE" w14:paraId="6D32E6AC" w14:textId="77777777" w:rsidTr="00B945D5">
                    <w:trPr>
                      <w:trHeight w:val="551"/>
                    </w:trPr>
                    <w:tc>
                      <w:tcPr>
                        <w:tcW w:w="4954" w:type="dxa"/>
                        <w:gridSpan w:val="2"/>
                        <w:vAlign w:val="center"/>
                        <w:hideMark/>
                      </w:tcPr>
                      <w:p w14:paraId="7B51ECBA" w14:textId="77777777" w:rsidR="000F0840" w:rsidRPr="004317FE" w:rsidRDefault="00C54CDD" w:rsidP="00B945D5">
                        <w:pPr>
                          <w:spacing w:before="120" w:after="120" w:line="240" w:lineRule="auto"/>
                          <w:rPr>
                            <w:rFonts w:ascii="Avenir Next Cyr" w:hAnsi="Avenir Next Cyr"/>
                            <w:bCs/>
                            <w:color w:val="000000" w:themeColor="text1"/>
                            <w:sz w:val="18"/>
                            <w:szCs w:val="18"/>
                            <w:lang w:val="uk-UA"/>
                          </w:rPr>
                        </w:pPr>
                        <w:sdt>
                          <w:sdtPr>
                            <w:rPr>
                              <w:rFonts w:ascii="Avenir Next Cyr" w:hAnsi="Avenir Next Cyr"/>
                              <w:bCs/>
                              <w:color w:val="auto"/>
                              <w:lang w:val="uk-UA"/>
                            </w:rPr>
                            <w:id w:val="-165274622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color w:val="000000" w:themeColor="text1"/>
                            <w:lang w:val="uk-UA"/>
                          </w:rPr>
                          <w:t xml:space="preserve"> </w:t>
                        </w:r>
                        <w:r w:rsidR="000F0840" w:rsidRPr="004317FE">
                          <w:rPr>
                            <w:rFonts w:ascii="Avenir Next Cyr" w:hAnsi="Avenir Next Cyr"/>
                            <w:bCs/>
                            <w:color w:val="000000" w:themeColor="text1"/>
                            <w:sz w:val="18"/>
                            <w:szCs w:val="18"/>
                            <w:lang w:val="uk-UA"/>
                          </w:rPr>
                          <w:t>Подолання голоду</w:t>
                        </w:r>
                      </w:p>
                    </w:tc>
                    <w:tc>
                      <w:tcPr>
                        <w:tcW w:w="5521" w:type="dxa"/>
                        <w:gridSpan w:val="2"/>
                        <w:vAlign w:val="center"/>
                        <w:hideMark/>
                      </w:tcPr>
                      <w:p w14:paraId="10F39F4C" w14:textId="77777777" w:rsidR="000F0840" w:rsidRPr="004317FE" w:rsidRDefault="00C54CDD" w:rsidP="00B945D5">
                        <w:pPr>
                          <w:spacing w:before="120" w:after="120" w:line="240" w:lineRule="auto"/>
                          <w:rPr>
                            <w:rFonts w:ascii="Avenir Next Cyr" w:hAnsi="Avenir Next Cyr"/>
                            <w:bCs/>
                            <w:color w:val="000000" w:themeColor="text1"/>
                            <w:sz w:val="18"/>
                            <w:szCs w:val="18"/>
                            <w:lang w:val="uk-UA"/>
                          </w:rPr>
                        </w:pPr>
                        <w:sdt>
                          <w:sdtPr>
                            <w:rPr>
                              <w:rFonts w:ascii="Avenir Next Cyr" w:hAnsi="Avenir Next Cyr"/>
                              <w:bCs/>
                              <w:color w:val="auto"/>
                              <w:lang w:val="uk-UA"/>
                            </w:rPr>
                            <w:id w:val="-177624209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color w:val="000000" w:themeColor="text1"/>
                            <w:lang w:val="uk-UA"/>
                          </w:rPr>
                          <w:t xml:space="preserve"> </w:t>
                        </w:r>
                        <w:r w:rsidR="000F0840" w:rsidRPr="004317FE">
                          <w:rPr>
                            <w:rFonts w:ascii="Avenir Next Cyr" w:hAnsi="Avenir Next Cyr"/>
                            <w:bCs/>
                            <w:color w:val="000000" w:themeColor="text1"/>
                            <w:sz w:val="18"/>
                            <w:szCs w:val="18"/>
                            <w:lang w:val="uk-UA"/>
                          </w:rPr>
                          <w:t>N/A</w:t>
                        </w:r>
                      </w:p>
                    </w:tc>
                  </w:tr>
                  <w:tr w:rsidR="000F0840" w:rsidRPr="004317FE" w14:paraId="28408C10" w14:textId="77777777" w:rsidTr="00B945D5">
                    <w:trPr>
                      <w:trHeight w:val="551"/>
                    </w:trPr>
                    <w:tc>
                      <w:tcPr>
                        <w:tcW w:w="4954" w:type="dxa"/>
                        <w:gridSpan w:val="2"/>
                        <w:vAlign w:val="center"/>
                      </w:tcPr>
                      <w:p w14:paraId="54C839F0" w14:textId="77777777" w:rsidR="000F0840" w:rsidRPr="004317FE" w:rsidRDefault="000F0840" w:rsidP="00B945D5">
                        <w:pPr>
                          <w:spacing w:before="120" w:after="120" w:line="240" w:lineRule="auto"/>
                          <w:rPr>
                            <w:rFonts w:ascii="Avenir Next Cyr Medium" w:hAnsi="Avenir Next Cyr Medium"/>
                            <w:b/>
                            <w:color w:val="auto"/>
                            <w:sz w:val="19"/>
                            <w:szCs w:val="19"/>
                            <w:lang w:val="uk-UA"/>
                          </w:rPr>
                        </w:pPr>
                        <w:r w:rsidRPr="004317FE">
                          <w:rPr>
                            <w:rFonts w:ascii="Avenir Next Cyr Medium" w:hAnsi="Avenir Next Cyr Medium" w:cs="Calibri"/>
                            <w:b/>
                            <w:color w:val="auto"/>
                            <w:sz w:val="19"/>
                            <w:szCs w:val="19"/>
                            <w:lang w:val="uk-UA"/>
                          </w:rPr>
                          <w:t>Розкрийте</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як</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одна</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або</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кілька</w:t>
                        </w:r>
                        <w:r w:rsidRPr="004317FE">
                          <w:rPr>
                            <w:rFonts w:ascii="Avenir Next Cyr Medium" w:hAnsi="Avenir Next Cyr Medium"/>
                            <w:b/>
                            <w:color w:val="auto"/>
                            <w:sz w:val="19"/>
                            <w:szCs w:val="19"/>
                            <w:lang w:val="uk-UA"/>
                          </w:rPr>
                          <w:t xml:space="preserve"> ц</w:t>
                        </w:r>
                        <w:r w:rsidRPr="004317FE">
                          <w:rPr>
                            <w:rFonts w:ascii="Avenir Next Cyr Medium" w:hAnsi="Avenir Next Cyr Medium" w:cs="Calibri"/>
                            <w:b/>
                            <w:color w:val="auto"/>
                            <w:sz w:val="19"/>
                            <w:szCs w:val="19"/>
                            <w:lang w:val="uk-UA"/>
                          </w:rPr>
                          <w:t>ілей</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сталого</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розвитку</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були</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використані</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в</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роботі</w:t>
                        </w:r>
                        <w:r w:rsidRPr="004317FE">
                          <w:rPr>
                            <w:rFonts w:ascii="Avenir Next Cyr Medium" w:hAnsi="Avenir Next Cyr Medium"/>
                            <w:b/>
                            <w:color w:val="auto"/>
                            <w:sz w:val="19"/>
                            <w:szCs w:val="19"/>
                            <w:lang w:val="uk-UA"/>
                          </w:rPr>
                          <w:t>.</w:t>
                        </w:r>
                      </w:p>
                      <w:p w14:paraId="206383EE" w14:textId="77777777" w:rsidR="000F0840" w:rsidRPr="004317FE" w:rsidRDefault="000F0840" w:rsidP="00B945D5">
                        <w:pPr>
                          <w:spacing w:before="120" w:after="120" w:line="240" w:lineRule="auto"/>
                          <w:rPr>
                            <w:rFonts w:ascii="Calibri" w:hAnsi="Calibri" w:cs="Calibri"/>
                            <w:b/>
                            <w:color w:val="auto"/>
                            <w:sz w:val="19"/>
                            <w:szCs w:val="19"/>
                            <w:lang w:val="uk-UA"/>
                          </w:rPr>
                        </w:pPr>
                      </w:p>
                      <w:p w14:paraId="24C90FD7" w14:textId="77777777" w:rsidR="000F0840" w:rsidRPr="004317FE" w:rsidRDefault="000F0840" w:rsidP="00B945D5">
                        <w:pPr>
                          <w:spacing w:before="120" w:after="120" w:line="240" w:lineRule="auto"/>
                          <w:rPr>
                            <w:rFonts w:ascii="Avenir Next Cyr" w:hAnsi="Avenir Next Cyr"/>
                            <w:bCs/>
                            <w:color w:val="auto"/>
                            <w:lang w:val="uk-UA"/>
                          </w:rPr>
                        </w:pPr>
                        <w:r w:rsidRPr="004317FE">
                          <w:rPr>
                            <w:rFonts w:ascii="Avenir Next Cyr" w:hAnsi="Avenir Next Cyr" w:cs="Calibri"/>
                            <w:bCs/>
                            <w:i/>
                            <w:iCs/>
                            <w:color w:val="auto"/>
                            <w:sz w:val="16"/>
                            <w:szCs w:val="16"/>
                            <w:lang w:val="uk-UA"/>
                          </w:rPr>
                          <w:t>Максимум</w:t>
                        </w:r>
                        <w:r w:rsidRPr="004317FE">
                          <w:rPr>
                            <w:rFonts w:ascii="Avenir Next Cyr" w:hAnsi="Avenir Next Cyr"/>
                            <w:bCs/>
                            <w:i/>
                            <w:iCs/>
                            <w:color w:val="auto"/>
                            <w:sz w:val="16"/>
                            <w:szCs w:val="16"/>
                            <w:lang w:val="uk-UA"/>
                          </w:rPr>
                          <w:t xml:space="preserve">: 100 </w:t>
                        </w:r>
                        <w:r w:rsidRPr="004317FE">
                          <w:rPr>
                            <w:rFonts w:ascii="Avenir Next Cyr" w:hAnsi="Avenir Next Cyr" w:cs="Calibri"/>
                            <w:bCs/>
                            <w:i/>
                            <w:iCs/>
                            <w:color w:val="auto"/>
                            <w:sz w:val="16"/>
                            <w:szCs w:val="16"/>
                            <w:lang w:val="uk-UA"/>
                          </w:rPr>
                          <w:t>слів</w:t>
                        </w:r>
                      </w:p>
                    </w:tc>
                    <w:tc>
                      <w:tcPr>
                        <w:tcW w:w="5521" w:type="dxa"/>
                        <w:gridSpan w:val="2"/>
                        <w:vAlign w:val="center"/>
                      </w:tcPr>
                      <w:p w14:paraId="50715E6E" w14:textId="77777777" w:rsidR="000F0840" w:rsidRPr="004317FE" w:rsidRDefault="000F0840" w:rsidP="00B945D5">
                        <w:pPr>
                          <w:spacing w:before="120" w:after="120" w:line="240" w:lineRule="auto"/>
                          <w:rPr>
                            <w:rFonts w:ascii="Avenir Next Cyr" w:hAnsi="Avenir Next Cyr"/>
                            <w:bCs/>
                            <w:color w:val="auto"/>
                            <w:lang w:val="uk-UA"/>
                          </w:rPr>
                        </w:pPr>
                      </w:p>
                    </w:tc>
                  </w:tr>
                  <w:tr w:rsidR="000F0840" w:rsidRPr="004317FE" w14:paraId="0CFDD47E" w14:textId="77777777" w:rsidTr="00B945D5">
                    <w:trPr>
                      <w:trHeight w:val="551"/>
                    </w:trPr>
                    <w:tc>
                      <w:tcPr>
                        <w:tcW w:w="4954" w:type="dxa"/>
                        <w:gridSpan w:val="2"/>
                      </w:tcPr>
                      <w:p w14:paraId="4F49FD15" w14:textId="77777777" w:rsidR="000F0840" w:rsidRPr="004317FE" w:rsidRDefault="00DD138C" w:rsidP="00B945D5">
                        <w:pPr>
                          <w:spacing w:before="120" w:after="120" w:line="240" w:lineRule="auto"/>
                          <w:rPr>
                            <w:rFonts w:ascii="Avenir Next Cyr Medium" w:hAnsi="Avenir Next Cyr Medium"/>
                            <w:b/>
                            <w:color w:val="auto"/>
                            <w:sz w:val="19"/>
                            <w:szCs w:val="19"/>
                            <w:lang w:val="uk-UA"/>
                          </w:rPr>
                        </w:pPr>
                        <w:r w:rsidRPr="00DD138C">
                          <w:rPr>
                            <w:rFonts w:ascii="Avenir Next Cyr Medium" w:hAnsi="Avenir Next Cyr Medium"/>
                            <w:b/>
                            <w:color w:val="auto"/>
                            <w:sz w:val="19"/>
                            <w:szCs w:val="19"/>
                            <w:lang w:val="uk-UA"/>
                          </w:rPr>
                          <w:t>Якщо ваша робота стосувалася недостатньо представленої спільноти, чи залучали ви когось із цієї спільноти до розробки вашої роботи?</w:t>
                        </w:r>
                      </w:p>
                    </w:tc>
                    <w:tc>
                      <w:tcPr>
                        <w:tcW w:w="5521" w:type="dxa"/>
                        <w:gridSpan w:val="2"/>
                      </w:tcPr>
                      <w:p w14:paraId="647EDC1A" w14:textId="77777777" w:rsidR="000F0840" w:rsidRPr="004317FE" w:rsidRDefault="00C54CDD" w:rsidP="00B945D5">
                        <w:pPr>
                          <w:spacing w:before="120" w:after="120" w:line="240" w:lineRule="auto"/>
                          <w:rPr>
                            <w:rFonts w:ascii="Avenir Next Cyr" w:hAnsi="Avenir Next Cyr"/>
                            <w:bCs/>
                            <w:color w:val="auto"/>
                            <w:sz w:val="18"/>
                            <w:szCs w:val="18"/>
                            <w:lang w:val="uk-UA"/>
                          </w:rPr>
                        </w:pPr>
                        <w:sdt>
                          <w:sdtPr>
                            <w:rPr>
                              <w:rFonts w:ascii="Avenir Next Cyr" w:hAnsi="Avenir Next Cyr"/>
                              <w:bCs/>
                              <w:color w:val="auto"/>
                              <w:sz w:val="18"/>
                              <w:szCs w:val="18"/>
                              <w:lang w:val="uk-UA"/>
                            </w:rPr>
                            <w:id w:val="-42164315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sz w:val="18"/>
                                <w:szCs w:val="18"/>
                                <w:lang w:val="uk-UA"/>
                              </w:rPr>
                              <w:t>☐</w:t>
                            </w:r>
                          </w:sdtContent>
                        </w:sdt>
                        <w:r w:rsidR="000F0840" w:rsidRPr="004317FE">
                          <w:rPr>
                            <w:rFonts w:ascii="Avenir Next Cyr" w:hAnsi="Avenir Next Cyr"/>
                            <w:bCs/>
                            <w:color w:val="auto"/>
                            <w:sz w:val="18"/>
                            <w:szCs w:val="18"/>
                            <w:lang w:val="uk-UA"/>
                          </w:rPr>
                          <w:t xml:space="preserve">  N/A</w:t>
                        </w:r>
                      </w:p>
                      <w:p w14:paraId="71CECA9A" w14:textId="77777777" w:rsidR="000F0840" w:rsidRPr="004317FE" w:rsidRDefault="00C54CDD" w:rsidP="00B945D5">
                        <w:pPr>
                          <w:spacing w:before="120" w:after="120" w:line="240" w:lineRule="auto"/>
                          <w:rPr>
                            <w:rFonts w:ascii="Avenir Next Cyr" w:hAnsi="Avenir Next Cyr" w:cs="Calibri"/>
                            <w:bCs/>
                            <w:color w:val="auto"/>
                            <w:sz w:val="18"/>
                            <w:szCs w:val="18"/>
                            <w:lang w:val="uk-UA"/>
                          </w:rPr>
                        </w:pPr>
                        <w:sdt>
                          <w:sdtPr>
                            <w:rPr>
                              <w:rFonts w:ascii="Avenir Next Cyr" w:hAnsi="Avenir Next Cyr"/>
                              <w:bCs/>
                              <w:color w:val="auto"/>
                              <w:sz w:val="18"/>
                              <w:szCs w:val="18"/>
                              <w:lang w:val="uk-UA"/>
                            </w:rPr>
                            <w:id w:val="58920267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sz w:val="18"/>
                                <w:szCs w:val="18"/>
                                <w:lang w:val="uk-UA"/>
                              </w:rPr>
                              <w:t>☐</w:t>
                            </w:r>
                          </w:sdtContent>
                        </w:sdt>
                        <w:r w:rsidR="000F0840" w:rsidRPr="004317FE">
                          <w:rPr>
                            <w:rFonts w:ascii="Avenir Next Cyr" w:hAnsi="Avenir Next Cyr"/>
                            <w:bCs/>
                            <w:color w:val="auto"/>
                            <w:sz w:val="18"/>
                            <w:szCs w:val="18"/>
                            <w:lang w:val="uk-UA"/>
                          </w:rPr>
                          <w:t xml:space="preserve">  </w:t>
                        </w:r>
                        <w:r w:rsidR="000F0840" w:rsidRPr="004317FE">
                          <w:rPr>
                            <w:rFonts w:ascii="Avenir Next Cyr" w:hAnsi="Avenir Next Cyr" w:cs="Calibri"/>
                            <w:bCs/>
                            <w:color w:val="auto"/>
                            <w:sz w:val="18"/>
                            <w:szCs w:val="18"/>
                            <w:lang w:val="uk-UA"/>
                          </w:rPr>
                          <w:t>Ні</w:t>
                        </w:r>
                      </w:p>
                      <w:p w14:paraId="253F6B23" w14:textId="77777777" w:rsidR="000F0840" w:rsidRPr="004317FE" w:rsidRDefault="00C54CDD" w:rsidP="00B945D5">
                        <w:pPr>
                          <w:spacing w:before="120" w:after="120" w:line="240" w:lineRule="auto"/>
                          <w:rPr>
                            <w:rFonts w:ascii="Calibri" w:hAnsi="Calibri" w:cs="Calibri"/>
                            <w:bCs/>
                            <w:color w:val="auto"/>
                            <w:lang w:val="uk-UA"/>
                          </w:rPr>
                        </w:pPr>
                        <w:sdt>
                          <w:sdtPr>
                            <w:rPr>
                              <w:rFonts w:ascii="Avenir Next Cyr" w:hAnsi="Avenir Next Cyr"/>
                              <w:bCs/>
                              <w:color w:val="auto"/>
                              <w:sz w:val="18"/>
                              <w:szCs w:val="18"/>
                              <w:lang w:val="uk-UA"/>
                            </w:rPr>
                            <w:id w:val="-69476899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sz w:val="18"/>
                                <w:szCs w:val="18"/>
                                <w:lang w:val="uk-UA"/>
                              </w:rPr>
                              <w:t>☐</w:t>
                            </w:r>
                          </w:sdtContent>
                        </w:sdt>
                        <w:r w:rsidR="000F0840" w:rsidRPr="004317FE">
                          <w:rPr>
                            <w:rFonts w:ascii="Avenir Next Cyr" w:hAnsi="Avenir Next Cyr"/>
                            <w:bCs/>
                            <w:color w:val="auto"/>
                            <w:sz w:val="18"/>
                            <w:szCs w:val="18"/>
                            <w:lang w:val="uk-UA"/>
                          </w:rPr>
                          <w:t xml:space="preserve">  </w:t>
                        </w:r>
                        <w:r w:rsidR="000F0840" w:rsidRPr="004317FE">
                          <w:rPr>
                            <w:rFonts w:ascii="Avenir Next Cyr" w:hAnsi="Avenir Next Cyr" w:cs="Calibri"/>
                            <w:bCs/>
                            <w:color w:val="auto"/>
                            <w:sz w:val="18"/>
                            <w:szCs w:val="18"/>
                            <w:lang w:val="uk-UA"/>
                          </w:rPr>
                          <w:t>Так</w:t>
                        </w:r>
                      </w:p>
                    </w:tc>
                  </w:tr>
                  <w:tr w:rsidR="000F0840" w:rsidRPr="004317FE" w14:paraId="5D8FE777" w14:textId="77777777" w:rsidTr="00B945D5">
                    <w:trPr>
                      <w:trHeight w:val="551"/>
                    </w:trPr>
                    <w:tc>
                      <w:tcPr>
                        <w:tcW w:w="4954" w:type="dxa"/>
                        <w:gridSpan w:val="2"/>
                      </w:tcPr>
                      <w:p w14:paraId="00CD90C9" w14:textId="77777777" w:rsidR="000F0840" w:rsidRPr="004317FE" w:rsidRDefault="000F0840" w:rsidP="00B945D5">
                        <w:pPr>
                          <w:spacing w:before="120" w:after="120" w:line="240" w:lineRule="auto"/>
                          <w:rPr>
                            <w:rFonts w:ascii="Avenir Next Cyr Medium" w:hAnsi="Avenir Next Cyr Medium"/>
                            <w:b/>
                            <w:color w:val="auto"/>
                            <w:sz w:val="19"/>
                            <w:szCs w:val="19"/>
                            <w:lang w:val="uk-UA"/>
                          </w:rPr>
                        </w:pPr>
                        <w:r w:rsidRPr="004317FE">
                          <w:rPr>
                            <w:rFonts w:ascii="Avenir Next Cyr Medium" w:hAnsi="Avenir Next Cyr Medium" w:cs="Calibri"/>
                            <w:b/>
                            <w:color w:val="auto"/>
                            <w:sz w:val="19"/>
                            <w:szCs w:val="19"/>
                            <w:lang w:val="uk-UA"/>
                          </w:rPr>
                          <w:t>Якщо</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так</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будь</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ласка</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поясніть</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їхні</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зауваження</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та</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як</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ви</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відповідно до цього адаптували</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свою</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роботу</w:t>
                        </w:r>
                        <w:r w:rsidRPr="004317FE">
                          <w:rPr>
                            <w:rFonts w:ascii="Avenir Next Cyr Medium" w:hAnsi="Avenir Next Cyr Medium"/>
                            <w:b/>
                            <w:color w:val="auto"/>
                            <w:sz w:val="19"/>
                            <w:szCs w:val="19"/>
                            <w:lang w:val="uk-UA"/>
                          </w:rPr>
                          <w:t xml:space="preserve">. </w:t>
                        </w:r>
                      </w:p>
                      <w:p w14:paraId="69382C89" w14:textId="77777777" w:rsidR="000F0840" w:rsidRPr="004317FE" w:rsidRDefault="000F0840" w:rsidP="00B945D5">
                        <w:pPr>
                          <w:spacing w:before="120" w:after="120" w:line="240" w:lineRule="auto"/>
                          <w:rPr>
                            <w:rFonts w:ascii="Avenir Next Cyr Medium" w:hAnsi="Avenir Next Cyr Medium"/>
                            <w:bCs/>
                            <w:i/>
                            <w:iCs/>
                            <w:color w:val="auto"/>
                            <w:sz w:val="16"/>
                            <w:szCs w:val="16"/>
                            <w:lang w:val="uk-UA"/>
                          </w:rPr>
                        </w:pPr>
                      </w:p>
                      <w:p w14:paraId="2B11627B" w14:textId="77777777" w:rsidR="000F0840" w:rsidRPr="004317FE" w:rsidRDefault="000F0840" w:rsidP="00B945D5">
                        <w:pPr>
                          <w:spacing w:before="120" w:after="120" w:line="240" w:lineRule="auto"/>
                          <w:rPr>
                            <w:rFonts w:ascii="Avenir Next Cyr" w:hAnsi="Avenir Next Cyr"/>
                            <w:bCs/>
                            <w:color w:val="auto"/>
                            <w:lang w:val="uk-UA"/>
                          </w:rPr>
                        </w:pPr>
                        <w:r w:rsidRPr="004317FE">
                          <w:rPr>
                            <w:rFonts w:ascii="Avenir Next Cyr" w:hAnsi="Avenir Next Cyr" w:cs="Calibri"/>
                            <w:bCs/>
                            <w:i/>
                            <w:iCs/>
                            <w:color w:val="auto"/>
                            <w:sz w:val="16"/>
                            <w:szCs w:val="16"/>
                            <w:lang w:val="uk-UA"/>
                          </w:rPr>
                          <w:t>Максимум</w:t>
                        </w:r>
                        <w:r w:rsidRPr="004317FE">
                          <w:rPr>
                            <w:rFonts w:ascii="Avenir Next Cyr" w:hAnsi="Avenir Next Cyr"/>
                            <w:bCs/>
                            <w:i/>
                            <w:iCs/>
                            <w:color w:val="auto"/>
                            <w:sz w:val="16"/>
                            <w:szCs w:val="16"/>
                            <w:lang w:val="uk-UA"/>
                          </w:rPr>
                          <w:t xml:space="preserve">: 100 </w:t>
                        </w:r>
                        <w:r w:rsidRPr="004317FE">
                          <w:rPr>
                            <w:rFonts w:ascii="Avenir Next Cyr" w:hAnsi="Avenir Next Cyr" w:cs="Calibri"/>
                            <w:bCs/>
                            <w:i/>
                            <w:iCs/>
                            <w:color w:val="auto"/>
                            <w:sz w:val="16"/>
                            <w:szCs w:val="16"/>
                            <w:lang w:val="uk-UA"/>
                          </w:rPr>
                          <w:t>слів</w:t>
                        </w:r>
                      </w:p>
                    </w:tc>
                    <w:tc>
                      <w:tcPr>
                        <w:tcW w:w="5521" w:type="dxa"/>
                        <w:gridSpan w:val="2"/>
                      </w:tcPr>
                      <w:p w14:paraId="54FBDE67" w14:textId="77777777" w:rsidR="000F0840" w:rsidRPr="004317FE" w:rsidRDefault="000F0840" w:rsidP="00B945D5">
                        <w:pPr>
                          <w:spacing w:before="120" w:after="120" w:line="240" w:lineRule="auto"/>
                          <w:rPr>
                            <w:rFonts w:ascii="Avenir Next Cyr" w:hAnsi="Avenir Next Cyr"/>
                            <w:bCs/>
                            <w:color w:val="auto"/>
                            <w:lang w:val="uk-UA"/>
                          </w:rPr>
                        </w:pPr>
                      </w:p>
                    </w:tc>
                  </w:tr>
                </w:tbl>
                <w:p w14:paraId="74AF9618" w14:textId="77777777" w:rsidR="000F0840" w:rsidRPr="004317FE" w:rsidRDefault="000F0840" w:rsidP="00B945D5">
                  <w:pPr>
                    <w:spacing w:before="120" w:after="120" w:line="240" w:lineRule="auto"/>
                    <w:rPr>
                      <w:rFonts w:ascii="AvenirNext LT Pro Bold" w:hAnsi="AvenirNext LT Pro Bold"/>
                      <w:b/>
                      <w:color w:val="FFFFFF" w:themeColor="background1"/>
                      <w:sz w:val="18"/>
                      <w:szCs w:val="18"/>
                      <w:lang w:val="uk-UA"/>
                    </w:rPr>
                  </w:pPr>
                </w:p>
              </w:tc>
            </w:tr>
          </w:tbl>
          <w:p w14:paraId="114DE2E1" w14:textId="77777777" w:rsidR="000F0840" w:rsidRPr="004317FE" w:rsidRDefault="000F0840" w:rsidP="00B945D5">
            <w:pPr>
              <w:spacing w:before="120" w:after="120" w:line="240" w:lineRule="auto"/>
              <w:rPr>
                <w:rFonts w:asciiTheme="minorHAnsi" w:hAnsiTheme="minorHAnsi"/>
                <w:b/>
                <w:color w:val="FFFFFF" w:themeColor="background1"/>
                <w:sz w:val="18"/>
                <w:szCs w:val="18"/>
                <w:lang w:val="uk-UA"/>
              </w:rPr>
            </w:pPr>
          </w:p>
        </w:tc>
      </w:tr>
    </w:tbl>
    <w:p w14:paraId="14E828BB" w14:textId="77777777" w:rsidR="000F0840" w:rsidRPr="004317FE" w:rsidRDefault="000F0840" w:rsidP="000F0840">
      <w:pPr>
        <w:pStyle w:val="MediumShading1-Accent11"/>
        <w:spacing w:after="120"/>
        <w:rPr>
          <w:rFonts w:asciiTheme="minorHAnsi" w:hAnsiTheme="minorHAnsi"/>
          <w:b/>
          <w:color w:val="auto"/>
          <w:sz w:val="19"/>
          <w:szCs w:val="19"/>
          <w:lang w:val="uk-UA"/>
        </w:rPr>
      </w:pPr>
    </w:p>
    <w:tbl>
      <w:tblPr>
        <w:tblpPr w:leftFromText="187" w:rightFromText="187" w:vertAnchor="text" w:horzAnchor="margin" w:tblpX="137"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8"/>
        <w:gridCol w:w="5227"/>
      </w:tblGrid>
      <w:tr w:rsidR="000F0840" w:rsidRPr="00943BD3" w14:paraId="2CD9A30F" w14:textId="77777777" w:rsidTr="00B945D5">
        <w:trPr>
          <w:trHeight w:val="1970"/>
        </w:trPr>
        <w:tc>
          <w:tcPr>
            <w:tcW w:w="10485" w:type="dxa"/>
            <w:gridSpan w:val="2"/>
            <w:shd w:val="clear" w:color="auto" w:fill="000000" w:themeFill="text1"/>
            <w:vAlign w:val="center"/>
          </w:tcPr>
          <w:p w14:paraId="296F45E8" w14:textId="77777777" w:rsidR="000F0840" w:rsidRPr="004317FE" w:rsidRDefault="000F0840" w:rsidP="00B945D5">
            <w:pPr>
              <w:spacing w:before="120" w:after="120" w:line="240" w:lineRule="auto"/>
              <w:rPr>
                <w:rStyle w:val="aff"/>
                <w:rFonts w:ascii="Avenir Next Cyr" w:hAnsi="Avenir Next Cyr"/>
                <w:color w:val="FF0000"/>
                <w:sz w:val="17"/>
                <w:szCs w:val="17"/>
                <w:highlight w:val="yellow"/>
                <w:shd w:val="clear" w:color="auto" w:fill="FFFFFF"/>
                <w:lang w:val="uk-UA"/>
              </w:rPr>
            </w:pPr>
            <w:r w:rsidRPr="004317FE">
              <w:rPr>
                <w:rFonts w:ascii="AvenirNext LT Pro Regular" w:hAnsi="AvenirNext LT Pro Regular"/>
                <w:lang w:val="uk-UA"/>
              </w:rPr>
              <w:br w:type="page"/>
            </w:r>
            <w:r w:rsidRPr="004317FE">
              <w:rPr>
                <w:rFonts w:ascii="Avenir Next Cyr Medium" w:hAnsi="Avenir Next Cyr Medium"/>
                <w:b/>
                <w:color w:val="FFFFFF" w:themeColor="background1"/>
                <w:sz w:val="28"/>
                <w:szCs w:val="19"/>
                <w:lang w:val="uk-UA"/>
              </w:rPr>
              <w:t>МАТЕРІАЛИ ДЛЯ ПУБЛІКАЦІЙ</w:t>
            </w:r>
            <w:r w:rsidRPr="004317FE">
              <w:rPr>
                <w:rFonts w:ascii="Avenir Next Cyr Medium" w:hAnsi="Avenir Next Cyr Medium"/>
                <w:b/>
                <w:color w:val="FFFFFF" w:themeColor="background1"/>
                <w:sz w:val="28"/>
                <w:szCs w:val="19"/>
                <w:lang w:val="uk-UA"/>
              </w:rPr>
              <w:br/>
            </w:r>
            <w:r w:rsidRPr="004317FE">
              <w:rPr>
                <w:rFonts w:ascii="Avenir Next Cyr Medium" w:hAnsi="Avenir Next Cyr Medium"/>
                <w:b/>
                <w:color w:val="FFFFFF" w:themeColor="background1"/>
                <w:sz w:val="20"/>
                <w:szCs w:val="20"/>
                <w:lang w:val="uk-UA"/>
              </w:rPr>
              <w:br/>
            </w:r>
            <w:r w:rsidRPr="004317FE">
              <w:rPr>
                <w:rFonts w:ascii="Avenir Next Cyr" w:hAnsi="Avenir Next Cyr"/>
                <w:b/>
                <w:color w:val="FFFFFF" w:themeColor="background1"/>
                <w:sz w:val="19"/>
                <w:szCs w:val="19"/>
                <w:lang w:val="uk-UA"/>
              </w:rPr>
              <w:t xml:space="preserve">Усі матеріали для цього розділу мають бути надані з розумінням того, що вони будуть використані для публікації. Не включайте жодної конфіденційної інформації до Короткого опису заявки або блоку  </w:t>
            </w:r>
            <w:proofErr w:type="spellStart"/>
            <w:r w:rsidRPr="004317FE">
              <w:rPr>
                <w:rFonts w:ascii="Avenir Next Cyr" w:hAnsi="Avenir Next Cyr"/>
                <w:b/>
                <w:color w:val="FFFFFF" w:themeColor="background1"/>
                <w:sz w:val="19"/>
                <w:szCs w:val="19"/>
                <w:lang w:val="uk-UA"/>
              </w:rPr>
              <w:t>Statement</w:t>
            </w:r>
            <w:proofErr w:type="spellEnd"/>
            <w:r w:rsidRPr="004317FE">
              <w:rPr>
                <w:rFonts w:ascii="Avenir Next Cyr" w:hAnsi="Avenir Next Cyr"/>
                <w:b/>
                <w:color w:val="FFFFFF" w:themeColor="background1"/>
                <w:sz w:val="19"/>
                <w:szCs w:val="19"/>
                <w:lang w:val="uk-UA"/>
              </w:rPr>
              <w:t xml:space="preserve"> of </w:t>
            </w:r>
            <w:proofErr w:type="spellStart"/>
            <w:r w:rsidRPr="004317FE">
              <w:rPr>
                <w:rFonts w:ascii="Avenir Next Cyr" w:hAnsi="Avenir Next Cyr"/>
                <w:b/>
                <w:color w:val="FFFFFF" w:themeColor="background1"/>
                <w:sz w:val="19"/>
                <w:szCs w:val="19"/>
                <w:lang w:val="uk-UA"/>
              </w:rPr>
              <w:t>effectivenes</w:t>
            </w:r>
            <w:proofErr w:type="spellEnd"/>
            <w:r w:rsidRPr="004317FE">
              <w:rPr>
                <w:rFonts w:ascii="Avenir Next Cyr" w:hAnsi="Avenir Next Cyr"/>
                <w:b/>
                <w:color w:val="FFFFFF" w:themeColor="background1"/>
                <w:sz w:val="19"/>
                <w:szCs w:val="19"/>
                <w:lang w:val="uk-UA"/>
              </w:rPr>
              <w:t>.</w:t>
            </w:r>
          </w:p>
        </w:tc>
      </w:tr>
      <w:tr w:rsidR="000F0840" w:rsidRPr="00943BD3" w14:paraId="1D3FC4EB" w14:textId="77777777" w:rsidTr="00B945D5">
        <w:trPr>
          <w:trHeight w:val="1970"/>
        </w:trPr>
        <w:tc>
          <w:tcPr>
            <w:tcW w:w="5258" w:type="dxa"/>
            <w:shd w:val="clear" w:color="auto" w:fill="B8B8B8"/>
          </w:tcPr>
          <w:p w14:paraId="34513EC2" w14:textId="77777777" w:rsidR="000F0840" w:rsidRPr="004317FE" w:rsidRDefault="000F0840" w:rsidP="00B945D5">
            <w:pPr>
              <w:spacing w:before="120" w:after="120" w:line="240" w:lineRule="auto"/>
              <w:rPr>
                <w:rFonts w:ascii="Avenir Next Cyr Medium" w:hAnsi="Avenir Next Cyr Medium"/>
                <w:b/>
                <w:color w:val="auto"/>
                <w:sz w:val="22"/>
                <w:szCs w:val="22"/>
                <w:lang w:val="uk-UA"/>
              </w:rPr>
            </w:pPr>
            <w:r w:rsidRPr="004317FE">
              <w:rPr>
                <w:rFonts w:ascii="Avenir Next Cyr Medium" w:hAnsi="Avenir Next Cyr Medium"/>
                <w:b/>
                <w:color w:val="auto"/>
                <w:sz w:val="22"/>
                <w:szCs w:val="22"/>
                <w:lang w:val="uk-UA"/>
              </w:rPr>
              <w:t>КОРОТКИЙ ОПИС ЗАЯВКИ (90 СЛІВ)</w:t>
            </w:r>
          </w:p>
          <w:p w14:paraId="2BE156D2" w14:textId="77777777" w:rsidR="000F0840" w:rsidRPr="004317FE" w:rsidRDefault="000F0840" w:rsidP="00B945D5">
            <w:pPr>
              <w:spacing w:before="120" w:after="120" w:line="240" w:lineRule="auto"/>
              <w:rPr>
                <w:rFonts w:ascii="Avenir Next Cyr" w:hAnsi="Avenir Next Cyr"/>
                <w:i/>
                <w:sz w:val="17"/>
                <w:szCs w:val="17"/>
                <w:lang w:val="uk-UA"/>
              </w:rPr>
            </w:pPr>
            <w:r w:rsidRPr="004317FE">
              <w:rPr>
                <w:rFonts w:ascii="Avenir Next Cyr" w:hAnsi="Avenir Next Cyr" w:cs="Calibri"/>
                <w:i/>
                <w:sz w:val="17"/>
                <w:szCs w:val="17"/>
                <w:lang w:val="uk-UA"/>
              </w:rPr>
              <w:t>Надайте</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короткий</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опис</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ефективності</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вашого</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кейсу</w:t>
            </w:r>
            <w:r w:rsidRPr="004317FE">
              <w:rPr>
                <w:rFonts w:ascii="Avenir Next Cyr" w:hAnsi="Avenir Next Cyr"/>
                <w:i/>
                <w:sz w:val="17"/>
                <w:szCs w:val="17"/>
                <w:lang w:val="uk-UA"/>
              </w:rPr>
              <w:t xml:space="preserve">. </w:t>
            </w:r>
            <w:r w:rsidRPr="004317FE">
              <w:rPr>
                <w:rFonts w:ascii="Avenir Next Cyr" w:hAnsi="Avenir Next Cyr"/>
                <w:i/>
                <w:sz w:val="17"/>
                <w:szCs w:val="17"/>
                <w:lang w:val="uk-UA"/>
              </w:rPr>
              <w:br/>
            </w:r>
          </w:p>
          <w:p w14:paraId="7ECC6E8F" w14:textId="77777777" w:rsidR="000F0840" w:rsidRPr="004317FE" w:rsidRDefault="000F0840" w:rsidP="00B945D5">
            <w:pPr>
              <w:spacing w:before="120" w:after="120" w:line="240" w:lineRule="auto"/>
              <w:rPr>
                <w:rFonts w:ascii="AvenirNext LT Pro Regular" w:hAnsi="AvenirNext LT Pro Regular"/>
                <w:i/>
                <w:sz w:val="17"/>
                <w:szCs w:val="17"/>
                <w:lang w:val="uk-UA"/>
              </w:rPr>
            </w:pPr>
            <w:r w:rsidRPr="004317FE">
              <w:rPr>
                <w:rFonts w:ascii="Avenir Next Cyr" w:hAnsi="Avenir Next Cyr" w:cs="Calibri"/>
                <w:i/>
                <w:sz w:val="17"/>
                <w:szCs w:val="17"/>
                <w:lang w:val="uk-UA"/>
              </w:rPr>
              <w:t>Короткий</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опис</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має</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бути</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написаний</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так</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ніби</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він</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буде</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представлений</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на</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розгляд</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журі</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Використайте</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щонайменше</w:t>
            </w:r>
            <w:r w:rsidRPr="004317FE">
              <w:rPr>
                <w:rFonts w:ascii="Avenir Next Cyr" w:hAnsi="Avenir Next Cyr"/>
                <w:i/>
                <w:sz w:val="17"/>
                <w:szCs w:val="17"/>
                <w:lang w:val="uk-UA"/>
              </w:rPr>
              <w:t xml:space="preserve"> 3 </w:t>
            </w:r>
            <w:r w:rsidRPr="004317FE">
              <w:rPr>
                <w:rFonts w:ascii="Avenir Next Cyr" w:hAnsi="Avenir Next Cyr" w:cs="Calibri"/>
                <w:i/>
                <w:sz w:val="17"/>
                <w:szCs w:val="17"/>
                <w:lang w:val="uk-UA"/>
              </w:rPr>
              <w:t>повних</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речення</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щоб</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підвести</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підсумок</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кейсу</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та</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його</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мету</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Вкажіть</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цілі</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та</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те</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як</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підтвердження</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результатів</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безпосередньо</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стосуються</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цих</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цілей</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конкретні</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цифри</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або</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відсотки</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і</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без</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загальних</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термінів</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таких</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як</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рекорд</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продажу</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або</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великий</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успіх</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Продумайте</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підсумок</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кейсу</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у</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вигляді</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довгого</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твіту</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міні</w:t>
            </w:r>
            <w:r w:rsidRPr="004317FE">
              <w:rPr>
                <w:rFonts w:ascii="Avenir Next Cyr" w:hAnsi="Avenir Next Cyr"/>
                <w:i/>
                <w:sz w:val="17"/>
                <w:szCs w:val="17"/>
                <w:lang w:val="uk-UA"/>
              </w:rPr>
              <w:t>-</w:t>
            </w:r>
            <w:r w:rsidRPr="004317FE">
              <w:rPr>
                <w:rFonts w:ascii="Avenir Next Cyr" w:hAnsi="Avenir Next Cyr" w:cs="Calibri"/>
                <w:i/>
                <w:sz w:val="17"/>
                <w:szCs w:val="17"/>
                <w:lang w:val="uk-UA"/>
              </w:rPr>
              <w:t>кейсу</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або</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короткої</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презентації</w:t>
            </w:r>
            <w:r w:rsidRPr="004317FE">
              <w:rPr>
                <w:rFonts w:ascii="Avenir Next Cyr" w:hAnsi="Avenir Next Cyr"/>
                <w:i/>
                <w:sz w:val="17"/>
                <w:szCs w:val="17"/>
                <w:lang w:val="uk-UA"/>
              </w:rPr>
              <w:t>.</w:t>
            </w:r>
          </w:p>
        </w:tc>
        <w:tc>
          <w:tcPr>
            <w:tcW w:w="5227" w:type="dxa"/>
            <w:shd w:val="clear" w:color="auto" w:fill="auto"/>
            <w:vAlign w:val="center"/>
          </w:tcPr>
          <w:p w14:paraId="03BA4D9A" w14:textId="77777777" w:rsidR="000F0840" w:rsidRPr="004317FE" w:rsidRDefault="000F0840" w:rsidP="00B945D5">
            <w:pPr>
              <w:spacing w:before="120" w:after="120" w:line="240" w:lineRule="auto"/>
              <w:rPr>
                <w:rFonts w:ascii="Avenir Next Cyr" w:hAnsi="Avenir Next Cyr"/>
                <w:b/>
                <w:bCs/>
                <w:color w:val="auto"/>
                <w:sz w:val="17"/>
                <w:szCs w:val="17"/>
                <w:lang w:val="uk-UA"/>
              </w:rPr>
            </w:pPr>
            <w:r w:rsidRPr="004317FE">
              <w:rPr>
                <w:rStyle w:val="aff"/>
                <w:rFonts w:ascii="Avenir Next Cyr" w:hAnsi="Avenir Next Cyr"/>
                <w:color w:val="auto"/>
                <w:sz w:val="17"/>
                <w:szCs w:val="17"/>
                <w:shd w:val="clear" w:color="auto" w:fill="FFFFFF"/>
                <w:lang w:val="uk-UA"/>
              </w:rPr>
              <w:t xml:space="preserve">Дана інформація буде опублікована в розділі переможців та інших ресурсах </w:t>
            </w:r>
            <w:proofErr w:type="spellStart"/>
            <w:r w:rsidRPr="004317FE">
              <w:rPr>
                <w:rStyle w:val="aff"/>
                <w:rFonts w:ascii="Avenir Next Cyr" w:hAnsi="Avenir Next Cyr"/>
                <w:color w:val="auto"/>
                <w:sz w:val="17"/>
                <w:szCs w:val="17"/>
                <w:shd w:val="clear" w:color="auto" w:fill="FFFFFF"/>
                <w:lang w:val="uk-UA"/>
              </w:rPr>
              <w:t>Effie</w:t>
            </w:r>
            <w:proofErr w:type="spellEnd"/>
            <w:r w:rsidRPr="004317FE">
              <w:rPr>
                <w:rStyle w:val="aff"/>
                <w:rFonts w:ascii="Avenir Next Cyr" w:hAnsi="Avenir Next Cyr"/>
                <w:color w:val="auto"/>
                <w:sz w:val="17"/>
                <w:szCs w:val="17"/>
                <w:shd w:val="clear" w:color="auto" w:fill="FFFFFF"/>
                <w:lang w:val="uk-UA"/>
              </w:rPr>
              <w:t xml:space="preserve"> Awards Ukraine, а також на платформі </w:t>
            </w:r>
            <w:proofErr w:type="spellStart"/>
            <w:r w:rsidRPr="004317FE">
              <w:rPr>
                <w:rStyle w:val="aff"/>
                <w:rFonts w:ascii="Avenir Next Cyr" w:hAnsi="Avenir Next Cyr"/>
                <w:color w:val="auto"/>
                <w:sz w:val="17"/>
                <w:szCs w:val="17"/>
                <w:shd w:val="clear" w:color="auto" w:fill="FFFFFF"/>
                <w:lang w:val="uk-UA"/>
              </w:rPr>
              <w:t>Effie</w:t>
            </w:r>
            <w:proofErr w:type="spellEnd"/>
            <w:r w:rsidRPr="004317FE">
              <w:rPr>
                <w:rStyle w:val="aff"/>
                <w:rFonts w:ascii="Avenir Next Cyr" w:hAnsi="Avenir Next Cyr"/>
                <w:color w:val="auto"/>
                <w:sz w:val="17"/>
                <w:szCs w:val="17"/>
                <w:shd w:val="clear" w:color="auto" w:fill="FFFFFF"/>
                <w:lang w:val="uk-UA"/>
              </w:rPr>
              <w:t xml:space="preserve"> </w:t>
            </w:r>
            <w:proofErr w:type="spellStart"/>
            <w:r w:rsidRPr="004317FE">
              <w:rPr>
                <w:rStyle w:val="aff"/>
                <w:rFonts w:ascii="Avenir Next Cyr" w:hAnsi="Avenir Next Cyr"/>
                <w:color w:val="auto"/>
                <w:sz w:val="17"/>
                <w:szCs w:val="17"/>
                <w:shd w:val="clear" w:color="auto" w:fill="FFFFFF"/>
                <w:lang w:val="uk-UA"/>
              </w:rPr>
              <w:t>Worldwide</w:t>
            </w:r>
            <w:proofErr w:type="spellEnd"/>
            <w:r w:rsidRPr="004317FE">
              <w:rPr>
                <w:rStyle w:val="aff"/>
                <w:rFonts w:ascii="Avenir Next Cyr" w:hAnsi="Avenir Next Cyr"/>
                <w:color w:val="auto"/>
                <w:sz w:val="17"/>
                <w:szCs w:val="17"/>
                <w:shd w:val="clear" w:color="auto" w:fill="FFFFFF"/>
                <w:lang w:val="uk-UA"/>
              </w:rPr>
              <w:t xml:space="preserve"> - </w:t>
            </w:r>
            <w:proofErr w:type="spellStart"/>
            <w:r w:rsidR="00C54CDD">
              <w:fldChar w:fldCharType="begin"/>
            </w:r>
            <w:r w:rsidR="00C54CDD" w:rsidRPr="00943BD3">
              <w:rPr>
                <w:lang w:val="uk-UA"/>
              </w:rPr>
              <w:instrText xml:space="preserve"> </w:instrText>
            </w:r>
            <w:r w:rsidR="00C54CDD">
              <w:instrText>HYPERLINK</w:instrText>
            </w:r>
            <w:r w:rsidR="00C54CDD" w:rsidRPr="00943BD3">
              <w:rPr>
                <w:lang w:val="uk-UA"/>
              </w:rPr>
              <w:instrText xml:space="preserve"> "</w:instrText>
            </w:r>
            <w:r w:rsidR="00C54CDD">
              <w:instrText>https</w:instrText>
            </w:r>
            <w:r w:rsidR="00C54CDD" w:rsidRPr="00943BD3">
              <w:rPr>
                <w:lang w:val="uk-UA"/>
              </w:rPr>
              <w:instrText>://</w:instrText>
            </w:r>
            <w:r w:rsidR="00C54CDD">
              <w:instrText>www</w:instrText>
            </w:r>
            <w:r w:rsidR="00C54CDD" w:rsidRPr="00943BD3">
              <w:rPr>
                <w:lang w:val="uk-UA"/>
              </w:rPr>
              <w:instrText>.</w:instrText>
            </w:r>
            <w:r w:rsidR="00C54CDD">
              <w:instrText>effie</w:instrText>
            </w:r>
            <w:r w:rsidR="00C54CDD" w:rsidRPr="00943BD3">
              <w:rPr>
                <w:lang w:val="uk-UA"/>
              </w:rPr>
              <w:instrText>.</w:instrText>
            </w:r>
            <w:r w:rsidR="00C54CDD">
              <w:instrText>org</w:instrText>
            </w:r>
            <w:r w:rsidR="00C54CDD" w:rsidRPr="00943BD3">
              <w:rPr>
                <w:lang w:val="uk-UA"/>
              </w:rPr>
              <w:instrText>/</w:instrText>
            </w:r>
            <w:r w:rsidR="00C54CDD">
              <w:instrText>cases</w:instrText>
            </w:r>
            <w:r w:rsidR="00C54CDD" w:rsidRPr="00943BD3">
              <w:rPr>
                <w:lang w:val="uk-UA"/>
              </w:rPr>
              <w:instrText xml:space="preserve">" </w:instrText>
            </w:r>
            <w:r w:rsidR="00C54CDD">
              <w:fldChar w:fldCharType="separate"/>
            </w:r>
            <w:r w:rsidRPr="004317FE">
              <w:rPr>
                <w:rStyle w:val="40"/>
                <w:rFonts w:ascii="Avenir Next Cyr" w:hAnsi="Avenir Next Cyr"/>
                <w:i/>
                <w:iCs/>
                <w:sz w:val="17"/>
                <w:szCs w:val="17"/>
                <w:lang w:val="uk-UA"/>
              </w:rPr>
              <w:t>Case</w:t>
            </w:r>
            <w:proofErr w:type="spellEnd"/>
            <w:r w:rsidRPr="004317FE">
              <w:rPr>
                <w:rStyle w:val="40"/>
                <w:rFonts w:ascii="Avenir Next Cyr" w:hAnsi="Avenir Next Cyr"/>
                <w:i/>
                <w:iCs/>
                <w:sz w:val="17"/>
                <w:szCs w:val="17"/>
                <w:lang w:val="uk-UA"/>
              </w:rPr>
              <w:t xml:space="preserve"> </w:t>
            </w:r>
            <w:proofErr w:type="spellStart"/>
            <w:r w:rsidRPr="004317FE">
              <w:rPr>
                <w:rStyle w:val="40"/>
                <w:rFonts w:ascii="Avenir Next Cyr" w:hAnsi="Avenir Next Cyr"/>
                <w:i/>
                <w:iCs/>
                <w:sz w:val="17"/>
                <w:szCs w:val="17"/>
                <w:lang w:val="uk-UA"/>
              </w:rPr>
              <w:t>Library</w:t>
            </w:r>
            <w:proofErr w:type="spellEnd"/>
            <w:r w:rsidR="00C54CDD">
              <w:rPr>
                <w:rStyle w:val="40"/>
                <w:rFonts w:ascii="Avenir Next Cyr" w:hAnsi="Avenir Next Cyr"/>
                <w:i/>
                <w:iCs/>
                <w:sz w:val="17"/>
                <w:szCs w:val="17"/>
                <w:lang w:val="uk-UA"/>
              </w:rPr>
              <w:fldChar w:fldCharType="end"/>
            </w:r>
            <w:r w:rsidRPr="004317FE">
              <w:rPr>
                <w:rStyle w:val="aff"/>
                <w:rFonts w:ascii="Avenir Next Cyr" w:hAnsi="Avenir Next Cyr"/>
                <w:color w:val="auto"/>
                <w:sz w:val="17"/>
                <w:szCs w:val="17"/>
                <w:shd w:val="clear" w:color="auto" w:fill="FFFFFF"/>
                <w:lang w:val="uk-UA"/>
              </w:rPr>
              <w:t>. Також вона може бути використана з метою популяризації кейсу, тому </w:t>
            </w:r>
            <w:r w:rsidRPr="004317FE">
              <w:rPr>
                <w:rStyle w:val="aff"/>
                <w:rFonts w:ascii="Avenir Next Cyr" w:hAnsi="Avenir Next Cyr"/>
                <w:color w:val="auto"/>
                <w:sz w:val="17"/>
                <w:szCs w:val="17"/>
                <w:u w:val="single"/>
                <w:shd w:val="clear" w:color="auto" w:fill="FFFFFF"/>
                <w:lang w:val="uk-UA"/>
              </w:rPr>
              <w:t>не має</w:t>
            </w:r>
            <w:r w:rsidRPr="004317FE">
              <w:rPr>
                <w:rStyle w:val="aff"/>
                <w:rFonts w:ascii="Avenir Next Cyr" w:hAnsi="Avenir Next Cyr"/>
                <w:color w:val="auto"/>
                <w:sz w:val="17"/>
                <w:szCs w:val="17"/>
                <w:shd w:val="clear" w:color="auto" w:fill="FFFFFF"/>
                <w:lang w:val="uk-UA"/>
              </w:rPr>
              <w:t> включати конфіденційної інформації.</w:t>
            </w:r>
          </w:p>
        </w:tc>
      </w:tr>
      <w:tr w:rsidR="000F0840" w:rsidRPr="004317FE" w14:paraId="25A729E1" w14:textId="77777777" w:rsidTr="00B945D5">
        <w:trPr>
          <w:trHeight w:val="1040"/>
        </w:trPr>
        <w:tc>
          <w:tcPr>
            <w:tcW w:w="10485" w:type="dxa"/>
            <w:gridSpan w:val="2"/>
            <w:shd w:val="clear" w:color="auto" w:fill="auto"/>
          </w:tcPr>
          <w:p w14:paraId="32723926" w14:textId="77777777" w:rsidR="000F0840" w:rsidRPr="004317FE" w:rsidRDefault="000F0840" w:rsidP="00B945D5">
            <w:pPr>
              <w:spacing w:before="120" w:after="120" w:line="240" w:lineRule="auto"/>
              <w:rPr>
                <w:rFonts w:ascii="Avenir Next Cyr" w:hAnsi="Avenir Next Cyr"/>
                <w:color w:val="auto"/>
                <w:sz w:val="20"/>
                <w:szCs w:val="19"/>
                <w:lang w:val="uk-UA"/>
              </w:rPr>
            </w:pPr>
            <w:r w:rsidRPr="004317FE">
              <w:rPr>
                <w:rFonts w:ascii="Avenir Next Cyr" w:hAnsi="Avenir Next Cyr"/>
                <w:color w:val="auto"/>
                <w:sz w:val="20"/>
                <w:szCs w:val="19"/>
                <w:lang w:val="uk-UA"/>
              </w:rPr>
              <w:t>Короткий опис (90 слів)</w:t>
            </w:r>
          </w:p>
          <w:p w14:paraId="63072F1C" w14:textId="77777777" w:rsidR="000F0840" w:rsidRPr="004317FE" w:rsidRDefault="000F0840" w:rsidP="00B945D5">
            <w:pPr>
              <w:spacing w:before="120" w:after="120" w:line="240" w:lineRule="auto"/>
              <w:rPr>
                <w:rFonts w:ascii="Avenir Next LT Pro" w:hAnsi="Avenir Next LT Pro"/>
                <w:b/>
                <w:bCs/>
                <w:sz w:val="20"/>
                <w:szCs w:val="20"/>
                <w:lang w:val="uk-UA"/>
              </w:rPr>
            </w:pPr>
          </w:p>
        </w:tc>
      </w:tr>
      <w:tr w:rsidR="000F0840" w:rsidRPr="00943BD3" w14:paraId="192F30BB" w14:textId="77777777" w:rsidTr="00B945D5">
        <w:trPr>
          <w:trHeight w:val="1580"/>
        </w:trPr>
        <w:tc>
          <w:tcPr>
            <w:tcW w:w="5258" w:type="dxa"/>
            <w:shd w:val="clear" w:color="auto" w:fill="B8B8B8"/>
          </w:tcPr>
          <w:p w14:paraId="18FE5503" w14:textId="77777777" w:rsidR="000F0840" w:rsidRPr="004317FE" w:rsidRDefault="000F0840" w:rsidP="00B945D5">
            <w:pPr>
              <w:spacing w:before="120" w:after="120" w:line="240" w:lineRule="auto"/>
              <w:rPr>
                <w:rFonts w:ascii="Avenir Next Cyr Medium" w:hAnsi="Avenir Next Cyr Medium"/>
                <w:b/>
                <w:color w:val="auto"/>
                <w:sz w:val="22"/>
                <w:szCs w:val="22"/>
                <w:lang w:val="uk-UA"/>
              </w:rPr>
            </w:pPr>
            <w:r w:rsidRPr="004317FE">
              <w:rPr>
                <w:rFonts w:ascii="Avenir Next Cyr Medium" w:hAnsi="Avenir Next Cyr Medium"/>
                <w:b/>
                <w:color w:val="auto"/>
                <w:sz w:val="22"/>
                <w:szCs w:val="22"/>
                <w:lang w:val="uk-UA"/>
              </w:rPr>
              <w:lastRenderedPageBreak/>
              <w:t>STATEMENT OF EFFECTIVENESS</w:t>
            </w:r>
          </w:p>
          <w:p w14:paraId="7010175F" w14:textId="77777777" w:rsidR="000F0840" w:rsidRPr="004317FE" w:rsidRDefault="000F0840" w:rsidP="00B945D5">
            <w:pPr>
              <w:spacing w:before="120" w:after="120" w:line="240" w:lineRule="auto"/>
              <w:rPr>
                <w:rFonts w:ascii="Avenir Next Cyr" w:hAnsi="Avenir Next Cyr"/>
                <w:i/>
                <w:sz w:val="17"/>
                <w:szCs w:val="17"/>
                <w:lang w:val="uk-UA"/>
              </w:rPr>
            </w:pPr>
            <w:r w:rsidRPr="004317FE">
              <w:rPr>
                <w:rFonts w:ascii="Avenir Next Cyr" w:hAnsi="Avenir Next Cyr"/>
                <w:i/>
                <w:sz w:val="17"/>
                <w:szCs w:val="17"/>
                <w:lang w:val="uk-UA"/>
              </w:rPr>
              <w:t xml:space="preserve">Будь ласка, надайте </w:t>
            </w:r>
            <w:proofErr w:type="spellStart"/>
            <w:r w:rsidRPr="004317FE">
              <w:rPr>
                <w:rFonts w:ascii="Avenir Next Cyr" w:hAnsi="Avenir Next Cyr"/>
                <w:i/>
                <w:sz w:val="17"/>
                <w:szCs w:val="17"/>
                <w:lang w:val="uk-UA"/>
              </w:rPr>
              <w:t>Statement</w:t>
            </w:r>
            <w:proofErr w:type="spellEnd"/>
            <w:r w:rsidRPr="004317FE">
              <w:rPr>
                <w:rFonts w:ascii="Avenir Next Cyr" w:hAnsi="Avenir Next Cyr"/>
                <w:i/>
                <w:sz w:val="17"/>
                <w:szCs w:val="17"/>
                <w:lang w:val="uk-UA"/>
              </w:rPr>
              <w:t xml:space="preserve"> of </w:t>
            </w:r>
            <w:proofErr w:type="spellStart"/>
            <w:r w:rsidRPr="004317FE">
              <w:rPr>
                <w:rFonts w:ascii="Avenir Next Cyr" w:hAnsi="Avenir Next Cyr"/>
                <w:i/>
                <w:sz w:val="17"/>
                <w:szCs w:val="17"/>
                <w:lang w:val="uk-UA"/>
              </w:rPr>
              <w:t>Effectiveness</w:t>
            </w:r>
            <w:proofErr w:type="spellEnd"/>
            <w:r w:rsidRPr="004317FE">
              <w:rPr>
                <w:rFonts w:ascii="Avenir Next Cyr" w:hAnsi="Avenir Next Cyr"/>
                <w:i/>
                <w:sz w:val="17"/>
                <w:szCs w:val="17"/>
                <w:lang w:val="uk-UA"/>
              </w:rPr>
              <w:t xml:space="preserve"> вашого кейсу (</w:t>
            </w:r>
            <w:r w:rsidRPr="004317FE">
              <w:rPr>
                <w:rFonts w:ascii="Avenir Next Cyr" w:hAnsi="Avenir Next Cyr"/>
                <w:b/>
                <w:bCs/>
                <w:i/>
                <w:sz w:val="17"/>
                <w:szCs w:val="17"/>
                <w:lang w:val="uk-UA"/>
              </w:rPr>
              <w:t>максимум 15 слів</w:t>
            </w:r>
            <w:r w:rsidRPr="004317FE">
              <w:rPr>
                <w:rFonts w:ascii="Avenir Next Cyr" w:hAnsi="Avenir Next Cyr"/>
                <w:i/>
                <w:sz w:val="17"/>
                <w:szCs w:val="17"/>
                <w:lang w:val="uk-UA"/>
              </w:rPr>
              <w:t xml:space="preserve">). </w:t>
            </w:r>
          </w:p>
          <w:p w14:paraId="345D9C10" w14:textId="77777777" w:rsidR="000F0840" w:rsidRPr="004317FE" w:rsidRDefault="000F0840" w:rsidP="00B945D5">
            <w:pPr>
              <w:spacing w:before="120" w:after="120" w:line="240" w:lineRule="auto"/>
              <w:rPr>
                <w:rFonts w:ascii="Avenir Next Cyr" w:hAnsi="Avenir Next Cyr"/>
                <w:i/>
                <w:sz w:val="17"/>
                <w:szCs w:val="17"/>
                <w:lang w:val="uk-UA"/>
              </w:rPr>
            </w:pPr>
            <w:r w:rsidRPr="004317FE">
              <w:rPr>
                <w:rFonts w:ascii="Avenir Next Cyr" w:hAnsi="Avenir Next Cyr"/>
                <w:i/>
                <w:sz w:val="17"/>
                <w:szCs w:val="17"/>
                <w:lang w:val="uk-UA"/>
              </w:rPr>
              <w:t>Мета цих тверджень – це надання можливості краще зрозуміти, чому ваша робота може бути гідною статусу фіналіста або переможця. Це можливість продемонструвати успіх. Ви можете сфокусуватися на вашому найважливішому результаті, чому ваші зусилля стали ефективними або визначними для бренду, найважливіші знання, які ви винесли з цього кейсу на майбутнє, цікаві факти про роботу.</w:t>
            </w:r>
          </w:p>
          <w:p w14:paraId="0638D1BB" w14:textId="77777777" w:rsidR="000F0840" w:rsidRPr="004317FE" w:rsidRDefault="000F0840" w:rsidP="00B945D5">
            <w:pPr>
              <w:spacing w:before="120" w:after="120" w:line="240" w:lineRule="auto"/>
              <w:rPr>
                <w:rFonts w:ascii="AvenirNext LT Pro Regular" w:hAnsi="AvenirNext LT Pro Regular"/>
                <w:i/>
                <w:sz w:val="17"/>
                <w:szCs w:val="17"/>
                <w:lang w:val="uk-UA"/>
              </w:rPr>
            </w:pPr>
          </w:p>
        </w:tc>
        <w:tc>
          <w:tcPr>
            <w:tcW w:w="5227" w:type="dxa"/>
            <w:shd w:val="clear" w:color="auto" w:fill="auto"/>
            <w:vAlign w:val="center"/>
          </w:tcPr>
          <w:p w14:paraId="4CD2A416" w14:textId="77777777" w:rsidR="000F0840" w:rsidRPr="004317FE" w:rsidRDefault="000F0840" w:rsidP="00B945D5">
            <w:pPr>
              <w:spacing w:before="120" w:after="120" w:line="240" w:lineRule="auto"/>
              <w:rPr>
                <w:rFonts w:ascii="Avenir Next Cyr" w:hAnsi="Avenir Next Cyr"/>
                <w:i/>
                <w:sz w:val="17"/>
                <w:szCs w:val="17"/>
                <w:lang w:val="uk-UA"/>
              </w:rPr>
            </w:pPr>
            <w:proofErr w:type="spellStart"/>
            <w:r w:rsidRPr="004317FE">
              <w:rPr>
                <w:rFonts w:ascii="Avenir Next Cyr" w:hAnsi="Avenir Next Cyr"/>
                <w:i/>
                <w:sz w:val="17"/>
                <w:szCs w:val="17"/>
                <w:lang w:val="uk-UA"/>
              </w:rPr>
              <w:t>Statement</w:t>
            </w:r>
            <w:proofErr w:type="spellEnd"/>
            <w:r w:rsidRPr="004317FE">
              <w:rPr>
                <w:rFonts w:ascii="Avenir Next Cyr" w:hAnsi="Avenir Next Cyr"/>
                <w:i/>
                <w:sz w:val="17"/>
                <w:szCs w:val="17"/>
                <w:lang w:val="uk-UA"/>
              </w:rPr>
              <w:t xml:space="preserve"> of </w:t>
            </w:r>
            <w:proofErr w:type="spellStart"/>
            <w:r w:rsidRPr="004317FE">
              <w:rPr>
                <w:rFonts w:ascii="Avenir Next Cyr" w:hAnsi="Avenir Next Cyr"/>
                <w:i/>
                <w:sz w:val="17"/>
                <w:szCs w:val="17"/>
                <w:lang w:val="uk-UA"/>
              </w:rPr>
              <w:t>Effectiveness</w:t>
            </w:r>
            <w:proofErr w:type="spellEnd"/>
            <w:r w:rsidRPr="004317FE">
              <w:rPr>
                <w:rFonts w:ascii="Avenir Next Cyr" w:hAnsi="Avenir Next Cyr"/>
                <w:i/>
                <w:sz w:val="17"/>
                <w:szCs w:val="17"/>
                <w:lang w:val="uk-UA"/>
              </w:rPr>
              <w:t xml:space="preserve"> може бути використане для популяризації вашого кейсу, якщо він стає фіналістом або переможцем.</w:t>
            </w:r>
          </w:p>
          <w:p w14:paraId="47EDBFD3" w14:textId="77777777" w:rsidR="000F0840" w:rsidRPr="004317FE" w:rsidRDefault="000F0840" w:rsidP="00B945D5">
            <w:pPr>
              <w:spacing w:before="120" w:after="120" w:line="240" w:lineRule="auto"/>
              <w:rPr>
                <w:rFonts w:ascii="Avenir Next Cyr" w:hAnsi="Avenir Next Cyr"/>
                <w:i/>
                <w:sz w:val="17"/>
                <w:szCs w:val="17"/>
                <w:lang w:val="uk-UA"/>
              </w:rPr>
            </w:pPr>
            <w:r w:rsidRPr="004317FE">
              <w:rPr>
                <w:rFonts w:ascii="Avenir Next Cyr" w:hAnsi="Avenir Next Cyr"/>
                <w:i/>
                <w:sz w:val="17"/>
                <w:szCs w:val="17"/>
                <w:lang w:val="uk-UA"/>
              </w:rPr>
              <w:t>Приклади:</w:t>
            </w:r>
          </w:p>
          <w:p w14:paraId="06E4E7B5" w14:textId="77777777" w:rsidR="000F0840" w:rsidRPr="004317FE" w:rsidRDefault="000F0840" w:rsidP="00B945D5">
            <w:pPr>
              <w:spacing w:after="0" w:line="240" w:lineRule="auto"/>
              <w:rPr>
                <w:rFonts w:ascii="Avenir Next Cyr" w:hAnsi="Avenir Next Cyr"/>
                <w:i/>
                <w:sz w:val="17"/>
                <w:szCs w:val="17"/>
                <w:lang w:val="uk-UA"/>
              </w:rPr>
            </w:pPr>
          </w:p>
          <w:p w14:paraId="1699CD5E" w14:textId="77777777" w:rsidR="000F0840" w:rsidRPr="004317FE" w:rsidRDefault="000F0840" w:rsidP="000F0840">
            <w:pPr>
              <w:pStyle w:val="af7"/>
              <w:numPr>
                <w:ilvl w:val="0"/>
                <w:numId w:val="45"/>
              </w:numPr>
              <w:spacing w:after="0" w:line="240" w:lineRule="auto"/>
              <w:rPr>
                <w:rFonts w:ascii="Avenir Next Cyr" w:hAnsi="Avenir Next Cyr"/>
                <w:i/>
                <w:sz w:val="17"/>
                <w:szCs w:val="17"/>
                <w:lang w:val="uk-UA"/>
              </w:rPr>
            </w:pPr>
            <w:r w:rsidRPr="004317FE">
              <w:rPr>
                <w:rFonts w:ascii="Avenir Next Cyr" w:hAnsi="Avenir Next Cyr"/>
                <w:i/>
                <w:sz w:val="17"/>
                <w:szCs w:val="17"/>
                <w:lang w:val="uk-UA"/>
              </w:rPr>
              <w:t>Рівень знання про бренд серед цільової аудиторії виріс з 24% до 62%.</w:t>
            </w:r>
          </w:p>
          <w:p w14:paraId="256854FC" w14:textId="77777777" w:rsidR="000F0840" w:rsidRPr="004317FE" w:rsidRDefault="000F0840" w:rsidP="00B945D5">
            <w:pPr>
              <w:spacing w:after="0" w:line="240" w:lineRule="auto"/>
              <w:rPr>
                <w:rFonts w:ascii="Avenir Next Cyr" w:hAnsi="Avenir Next Cyr"/>
                <w:i/>
                <w:sz w:val="17"/>
                <w:szCs w:val="17"/>
                <w:lang w:val="uk-UA"/>
              </w:rPr>
            </w:pPr>
          </w:p>
          <w:p w14:paraId="2E91061D" w14:textId="77777777" w:rsidR="000F0840" w:rsidRPr="004317FE" w:rsidRDefault="000F0840" w:rsidP="000F0840">
            <w:pPr>
              <w:pStyle w:val="af7"/>
              <w:numPr>
                <w:ilvl w:val="0"/>
                <w:numId w:val="45"/>
              </w:numPr>
              <w:spacing w:after="0" w:line="240" w:lineRule="auto"/>
              <w:rPr>
                <w:rFonts w:ascii="Avenir Next Cyr" w:hAnsi="Avenir Next Cyr"/>
                <w:i/>
                <w:sz w:val="17"/>
                <w:szCs w:val="17"/>
                <w:lang w:val="uk-UA"/>
              </w:rPr>
            </w:pPr>
            <w:r w:rsidRPr="004317FE">
              <w:rPr>
                <w:rFonts w:ascii="Avenir Next Cyr" w:hAnsi="Avenir Next Cyr"/>
                <w:i/>
                <w:sz w:val="17"/>
                <w:szCs w:val="17"/>
                <w:lang w:val="uk-UA"/>
              </w:rPr>
              <w:t>Отримали понад 600 мільйонів медіа показів за 8 тижнів</w:t>
            </w:r>
          </w:p>
          <w:p w14:paraId="0CA453B7" w14:textId="77777777" w:rsidR="000F0840" w:rsidRPr="004317FE" w:rsidRDefault="000F0840" w:rsidP="00B945D5">
            <w:pPr>
              <w:spacing w:after="0" w:line="240" w:lineRule="auto"/>
              <w:rPr>
                <w:rFonts w:ascii="Avenir Next Cyr" w:hAnsi="Avenir Next Cyr"/>
                <w:i/>
                <w:sz w:val="17"/>
                <w:szCs w:val="17"/>
                <w:lang w:val="uk-UA"/>
              </w:rPr>
            </w:pPr>
          </w:p>
          <w:p w14:paraId="172C4A68" w14:textId="77777777" w:rsidR="000F0840" w:rsidRPr="004317FE" w:rsidRDefault="000F0840" w:rsidP="000F0840">
            <w:pPr>
              <w:pStyle w:val="af7"/>
              <w:numPr>
                <w:ilvl w:val="0"/>
                <w:numId w:val="45"/>
              </w:numPr>
              <w:spacing w:after="0" w:line="240" w:lineRule="auto"/>
              <w:rPr>
                <w:rFonts w:ascii="AvenirNext LT Pro Regular" w:hAnsi="AvenirNext LT Pro Regular"/>
                <w:i/>
                <w:sz w:val="17"/>
                <w:szCs w:val="17"/>
                <w:lang w:val="uk-UA"/>
              </w:rPr>
            </w:pPr>
            <w:r w:rsidRPr="004317FE">
              <w:rPr>
                <w:rFonts w:ascii="Avenir Next Cyr" w:hAnsi="Avenir Next Cyr"/>
                <w:i/>
                <w:sz w:val="17"/>
                <w:szCs w:val="17"/>
                <w:lang w:val="uk-UA"/>
              </w:rPr>
              <w:t>Залучили нових користувачів в категорію, що падає, та збільшили соціальну взаємодію.</w:t>
            </w:r>
            <w:r w:rsidRPr="004317FE">
              <w:rPr>
                <w:rFonts w:ascii="AvenirNext LT Pro Regular" w:hAnsi="AvenirNext LT Pro Regular"/>
                <w:i/>
                <w:sz w:val="17"/>
                <w:szCs w:val="17"/>
                <w:lang w:val="uk-UA"/>
              </w:rPr>
              <w:br/>
            </w:r>
            <w:hyperlink r:id="rId28" w:history="1"/>
          </w:p>
        </w:tc>
      </w:tr>
      <w:tr w:rsidR="000F0840" w:rsidRPr="004317FE" w14:paraId="711F6FB6" w14:textId="77777777" w:rsidTr="00B945D5">
        <w:trPr>
          <w:trHeight w:val="950"/>
        </w:trPr>
        <w:tc>
          <w:tcPr>
            <w:tcW w:w="10485" w:type="dxa"/>
            <w:gridSpan w:val="2"/>
            <w:shd w:val="clear" w:color="auto" w:fill="auto"/>
          </w:tcPr>
          <w:p w14:paraId="426D2B35" w14:textId="77777777" w:rsidR="000F0840" w:rsidRPr="004317FE" w:rsidRDefault="000F0840" w:rsidP="00B945D5">
            <w:pPr>
              <w:spacing w:before="120" w:after="120" w:line="240" w:lineRule="auto"/>
              <w:rPr>
                <w:rFonts w:ascii="Avenir Next Cyr" w:hAnsi="Avenir Next Cyr"/>
                <w:color w:val="auto"/>
                <w:sz w:val="20"/>
                <w:szCs w:val="19"/>
                <w:lang w:val="uk-UA"/>
              </w:rPr>
            </w:pPr>
            <w:r w:rsidRPr="004317FE">
              <w:rPr>
                <w:rFonts w:ascii="Avenir Next Cyr" w:hAnsi="Avenir Next Cyr"/>
                <w:color w:val="auto"/>
                <w:sz w:val="20"/>
                <w:szCs w:val="19"/>
                <w:lang w:val="uk-UA"/>
              </w:rPr>
              <w:t>Короткий опис (максимум 15 слів)</w:t>
            </w:r>
          </w:p>
        </w:tc>
      </w:tr>
    </w:tbl>
    <w:tbl>
      <w:tblPr>
        <w:tblW w:w="10490" w:type="dxa"/>
        <w:tblInd w:w="13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0490"/>
      </w:tblGrid>
      <w:tr w:rsidR="000F0840" w:rsidRPr="00943BD3" w14:paraId="1FD36D26" w14:textId="77777777" w:rsidTr="00B945D5">
        <w:trPr>
          <w:trHeight w:val="1610"/>
        </w:trPr>
        <w:tc>
          <w:tcPr>
            <w:tcW w:w="10490" w:type="dxa"/>
            <w:shd w:val="clear" w:color="auto" w:fill="A6A6A6" w:themeFill="background1" w:themeFillShade="A6"/>
            <w:tcMar>
              <w:left w:w="105" w:type="dxa"/>
              <w:right w:w="105" w:type="dxa"/>
            </w:tcMar>
            <w:vAlign w:val="center"/>
          </w:tcPr>
          <w:p w14:paraId="5E0D82B1" w14:textId="77777777" w:rsidR="000F0840" w:rsidRPr="004317FE" w:rsidRDefault="000F0840" w:rsidP="00B945D5">
            <w:pPr>
              <w:rPr>
                <w:rFonts w:ascii="Avenir Next Cyr Medium" w:eastAsia="Avenir Next" w:hAnsi="Avenir Next Cyr Medium" w:cs="Avenir Next"/>
                <w:b/>
                <w:bCs/>
                <w:color w:val="auto"/>
                <w:sz w:val="22"/>
                <w:szCs w:val="22"/>
                <w:lang w:val="uk-UA"/>
              </w:rPr>
            </w:pPr>
            <w:r w:rsidRPr="004317FE">
              <w:rPr>
                <w:rFonts w:ascii="Avenir Next Cyr Medium" w:eastAsia="Avenir Next" w:hAnsi="Avenir Next Cyr Medium" w:cs="Avenir Next"/>
                <w:b/>
                <w:bCs/>
                <w:color w:val="auto"/>
                <w:sz w:val="22"/>
                <w:szCs w:val="22"/>
                <w:lang w:val="uk-UA"/>
              </w:rPr>
              <w:t>КОНТРОЛЬНИЙ СПИСОК (ЧЕКЛІСТ) ІНШИХ МАТЕРІАЛІВ ДЛЯ ПУБЛІКАЦІЇ</w:t>
            </w:r>
          </w:p>
          <w:p w14:paraId="475B9798" w14:textId="77777777" w:rsidR="000F0840" w:rsidRPr="004317FE" w:rsidRDefault="000F0840" w:rsidP="00B945D5">
            <w:pPr>
              <w:rPr>
                <w:rFonts w:ascii="Avenir Next Cyr" w:eastAsia="Avenir Next" w:hAnsi="Avenir Next Cyr" w:cs="Avenir Next"/>
                <w:color w:val="auto"/>
                <w:sz w:val="20"/>
                <w:szCs w:val="20"/>
                <w:lang w:val="uk-UA"/>
              </w:rPr>
            </w:pPr>
            <w:r w:rsidRPr="004317FE">
              <w:rPr>
                <w:rFonts w:ascii="Avenir Next Cyr" w:eastAsia="Avenir Next" w:hAnsi="Avenir Next Cyr" w:cs="Avenir Next"/>
                <w:color w:val="auto"/>
                <w:sz w:val="20"/>
                <w:szCs w:val="20"/>
                <w:lang w:val="uk-UA"/>
              </w:rPr>
              <w:t>Матеріали, вказані нижче необхідно буде завантажити на онлайн-портал реєстрації робіт.</w:t>
            </w:r>
          </w:p>
        </w:tc>
      </w:tr>
      <w:tr w:rsidR="000F0840" w:rsidRPr="00943BD3" w14:paraId="7D3F3583" w14:textId="77777777" w:rsidTr="00B945D5">
        <w:trPr>
          <w:trHeight w:val="900"/>
        </w:trPr>
        <w:tc>
          <w:tcPr>
            <w:tcW w:w="10490" w:type="dxa"/>
            <w:tcMar>
              <w:left w:w="105" w:type="dxa"/>
              <w:right w:w="105" w:type="dxa"/>
            </w:tcMar>
            <w:vAlign w:val="center"/>
          </w:tcPr>
          <w:p w14:paraId="0D0F16DC" w14:textId="77777777" w:rsidR="000F0840" w:rsidRPr="004317FE" w:rsidRDefault="000F0840" w:rsidP="00B945D5">
            <w:pPr>
              <w:rPr>
                <w:rFonts w:ascii="Avenir Next Cyr Medium" w:eastAsia="Avenir Next" w:hAnsi="Avenir Next Cyr Medium" w:cs="Avenir Next"/>
                <w:b/>
                <w:bCs/>
                <w:sz w:val="22"/>
                <w:szCs w:val="22"/>
                <w:lang w:val="uk-UA"/>
              </w:rPr>
            </w:pPr>
            <w:r w:rsidRPr="004317FE">
              <w:rPr>
                <w:rFonts w:ascii="Avenir Next Cyr Medium" w:eastAsia="Avenir Next" w:hAnsi="Avenir Next Cyr Medium" w:cs="Avenir Next"/>
                <w:b/>
                <w:bCs/>
                <w:sz w:val="22"/>
                <w:szCs w:val="22"/>
                <w:lang w:val="uk-UA"/>
              </w:rPr>
              <w:t>ОСНОВНЕ ЗОБРАЖЕННЯ ДЛЯ ПУБЛІКАЦІЇ (PRIMARY PUBLICITY IMAGE)</w:t>
            </w:r>
          </w:p>
          <w:p w14:paraId="16ECB769" w14:textId="77777777" w:rsidR="000F0840" w:rsidRPr="004317FE" w:rsidRDefault="000F0840" w:rsidP="00B945D5">
            <w:pPr>
              <w:rPr>
                <w:rFonts w:ascii="Avenir Next Cyr" w:eastAsia="Avenir Next" w:hAnsi="Avenir Next Cyr" w:cs="Avenir Next"/>
                <w:sz w:val="20"/>
                <w:szCs w:val="20"/>
                <w:lang w:val="uk-UA"/>
              </w:rPr>
            </w:pPr>
            <w:r w:rsidRPr="004317FE">
              <w:rPr>
                <w:rFonts w:ascii="Avenir Next Cyr" w:eastAsia="Avenir Next" w:hAnsi="Avenir Next Cyr" w:cs="Avenir Next"/>
                <w:sz w:val="20"/>
                <w:szCs w:val="20"/>
                <w:lang w:val="uk-UA"/>
              </w:rPr>
              <w:t>Завантажте одне зображення з високою роздільною здатністю (.</w:t>
            </w:r>
            <w:proofErr w:type="spellStart"/>
            <w:r w:rsidRPr="004317FE">
              <w:rPr>
                <w:rFonts w:ascii="Avenir Next Cyr" w:eastAsia="Avenir Next" w:hAnsi="Avenir Next Cyr" w:cs="Avenir Next"/>
                <w:sz w:val="20"/>
                <w:szCs w:val="20"/>
                <w:lang w:val="uk-UA"/>
              </w:rPr>
              <w:t>jpg</w:t>
            </w:r>
            <w:proofErr w:type="spellEnd"/>
            <w:r w:rsidRPr="004317FE">
              <w:rPr>
                <w:rFonts w:ascii="Avenir Next Cyr" w:eastAsia="Avenir Next" w:hAnsi="Avenir Next Cyr" w:cs="Avenir Next"/>
                <w:sz w:val="20"/>
                <w:szCs w:val="20"/>
                <w:lang w:val="uk-UA"/>
              </w:rPr>
              <w:t>/.</w:t>
            </w:r>
            <w:proofErr w:type="spellStart"/>
            <w:r w:rsidRPr="004317FE">
              <w:rPr>
                <w:rFonts w:ascii="Avenir Next Cyr" w:eastAsia="Avenir Next" w:hAnsi="Avenir Next Cyr" w:cs="Avenir Next"/>
                <w:sz w:val="20"/>
                <w:szCs w:val="20"/>
                <w:lang w:val="uk-UA"/>
              </w:rPr>
              <w:t>jpeg</w:t>
            </w:r>
            <w:proofErr w:type="spellEnd"/>
            <w:r w:rsidRPr="004317FE">
              <w:rPr>
                <w:rFonts w:ascii="Avenir Next Cyr" w:eastAsia="Avenir Next" w:hAnsi="Avenir Next Cyr" w:cs="Avenir Next"/>
                <w:sz w:val="20"/>
                <w:szCs w:val="20"/>
                <w:lang w:val="uk-UA"/>
              </w:rPr>
              <w:t>) вашого кейсу, яке найкраще відображає суть вашої кампанії. Дане зображення буде основним зображенням вашої роботи та використаним для рекламних, навчальних цілей та для церемонії нагородження, якщо ваша заявка стане фіналістом або переможцем.</w:t>
            </w:r>
          </w:p>
          <w:p w14:paraId="1245078C" w14:textId="77777777" w:rsidR="000F0840" w:rsidRPr="004317FE" w:rsidRDefault="000F0840" w:rsidP="00B945D5">
            <w:pPr>
              <w:rPr>
                <w:rFonts w:ascii="Avenir Next Cyr" w:eastAsia="Avenir Next" w:hAnsi="Avenir Next Cyr" w:cs="Avenir Next"/>
                <w:sz w:val="20"/>
                <w:szCs w:val="20"/>
                <w:lang w:val="uk-UA"/>
              </w:rPr>
            </w:pPr>
          </w:p>
        </w:tc>
      </w:tr>
      <w:tr w:rsidR="000F0840" w:rsidRPr="004317FE" w14:paraId="530219DA" w14:textId="77777777" w:rsidTr="00B945D5">
        <w:trPr>
          <w:trHeight w:val="690"/>
        </w:trPr>
        <w:tc>
          <w:tcPr>
            <w:tcW w:w="10490" w:type="dxa"/>
            <w:tcMar>
              <w:left w:w="105" w:type="dxa"/>
              <w:right w:w="105" w:type="dxa"/>
            </w:tcMar>
            <w:vAlign w:val="center"/>
          </w:tcPr>
          <w:p w14:paraId="7CF4D082" w14:textId="77777777" w:rsidR="000F0840" w:rsidRPr="004317FE" w:rsidRDefault="000F0840" w:rsidP="00B945D5">
            <w:pPr>
              <w:rPr>
                <w:rFonts w:ascii="Avenir Next Cyr Medium" w:eastAsia="Avenir Next" w:hAnsi="Avenir Next Cyr Medium" w:cs="Avenir Next"/>
                <w:b/>
                <w:bCs/>
                <w:sz w:val="22"/>
                <w:szCs w:val="22"/>
                <w:lang w:val="uk-UA"/>
              </w:rPr>
            </w:pPr>
            <w:r w:rsidRPr="004317FE">
              <w:rPr>
                <w:rFonts w:ascii="Avenir Next Cyr Medium" w:eastAsia="Avenir Next" w:hAnsi="Avenir Next Cyr Medium" w:cs="Avenir Next"/>
                <w:b/>
                <w:bCs/>
                <w:sz w:val="22"/>
                <w:szCs w:val="22"/>
                <w:lang w:val="uk-UA"/>
              </w:rPr>
              <w:t>ФОТОГРАФІЇ КОМАНДИ (НЕОБОВ'ЯЗКОВО)</w:t>
            </w:r>
          </w:p>
          <w:p w14:paraId="56EFF70C" w14:textId="77777777" w:rsidR="000F0840" w:rsidRPr="004317FE" w:rsidRDefault="000F0840" w:rsidP="00B945D5">
            <w:pPr>
              <w:rPr>
                <w:rFonts w:ascii="Avenir Next Cyr" w:hAnsi="Avenir Next Cyr"/>
                <w:sz w:val="20"/>
                <w:szCs w:val="20"/>
                <w:lang w:val="uk-UA"/>
              </w:rPr>
            </w:pPr>
            <w:r w:rsidRPr="004317FE">
              <w:rPr>
                <w:rFonts w:ascii="Avenir Next Cyr" w:hAnsi="Avenir Next Cyr"/>
                <w:sz w:val="20"/>
                <w:szCs w:val="20"/>
                <w:lang w:val="uk-UA"/>
              </w:rPr>
              <w:t>Завантажте фотографії команд основної агенції та клієнта. Ви можете завантажити максимум по одній фотографії від основної агенції та клієнта. Ви можете завантажити третю або четверту фотографію команди, тільки якщо у вас є друга основна агенція або другий клієнт.</w:t>
            </w:r>
          </w:p>
          <w:p w14:paraId="4EE56FE2" w14:textId="77777777" w:rsidR="000F0840" w:rsidRPr="004317FE" w:rsidRDefault="000F0840" w:rsidP="00B945D5">
            <w:pPr>
              <w:rPr>
                <w:rFonts w:ascii="Avenir Next Cyr" w:eastAsia="Avenir Next" w:hAnsi="Avenir Next Cyr" w:cs="Avenir Next"/>
                <w:lang w:val="uk-UA"/>
              </w:rPr>
            </w:pPr>
            <w:r w:rsidRPr="004317FE">
              <w:rPr>
                <w:rFonts w:ascii="Avenir Next Cyr" w:hAnsi="Avenir Next Cyr"/>
                <w:sz w:val="20"/>
                <w:szCs w:val="20"/>
                <w:lang w:val="uk-UA"/>
              </w:rPr>
              <w:t xml:space="preserve">Командні фото можуть бути публічно анонсовані онлайн та на Церемонії нагородження </w:t>
            </w:r>
            <w:proofErr w:type="spellStart"/>
            <w:r w:rsidRPr="004317FE">
              <w:rPr>
                <w:rFonts w:ascii="Avenir Next Cyr" w:hAnsi="Avenir Next Cyr"/>
                <w:sz w:val="20"/>
                <w:szCs w:val="20"/>
                <w:lang w:val="uk-UA"/>
              </w:rPr>
              <w:t>Effie</w:t>
            </w:r>
            <w:proofErr w:type="spellEnd"/>
            <w:r w:rsidRPr="004317FE">
              <w:rPr>
                <w:rFonts w:ascii="Avenir Next Cyr" w:hAnsi="Avenir Next Cyr"/>
                <w:sz w:val="20"/>
                <w:szCs w:val="20"/>
                <w:lang w:val="uk-UA"/>
              </w:rPr>
              <w:t xml:space="preserve"> Awards. Командні фотографії можуть бути спільними клієнта та агенції разом або окремими фотографіями для команди агенції та команди клієнта. Бажано завантажити командне фото у процесі реєстрації заявки, але якщо у вас немає фото команди на момент подачі заявки, ви можете залишити це поле порожнім. Фото команди не є обов'язковими, проте заохочуються.</w:t>
            </w:r>
            <w:r w:rsidRPr="004317FE">
              <w:rPr>
                <w:rFonts w:ascii="Avenir Next Cyr" w:hAnsi="Avenir Next Cyr"/>
                <w:sz w:val="20"/>
                <w:szCs w:val="20"/>
                <w:lang w:val="uk-UA"/>
              </w:rPr>
              <w:br/>
            </w:r>
          </w:p>
        </w:tc>
      </w:tr>
      <w:tr w:rsidR="000F0840" w:rsidRPr="004317FE" w14:paraId="1C0E6157" w14:textId="77777777" w:rsidTr="00B945D5">
        <w:trPr>
          <w:trHeight w:val="690"/>
        </w:trPr>
        <w:tc>
          <w:tcPr>
            <w:tcW w:w="10490" w:type="dxa"/>
            <w:tcMar>
              <w:left w:w="105" w:type="dxa"/>
              <w:right w:w="105" w:type="dxa"/>
            </w:tcMar>
            <w:vAlign w:val="center"/>
          </w:tcPr>
          <w:p w14:paraId="12A6977D" w14:textId="77777777" w:rsidR="000F0840" w:rsidRPr="004317FE" w:rsidRDefault="000F0840" w:rsidP="00B945D5">
            <w:pPr>
              <w:rPr>
                <w:rFonts w:ascii="Avenir Next Cyr" w:eastAsia="Avenir Next" w:hAnsi="Avenir Next Cyr" w:cs="Avenir Next"/>
                <w:sz w:val="20"/>
                <w:szCs w:val="20"/>
                <w:lang w:val="uk-UA"/>
              </w:rPr>
            </w:pPr>
            <w:r w:rsidRPr="004317FE">
              <w:rPr>
                <w:rFonts w:ascii="Avenir Next Cyr" w:eastAsia="Avenir Next" w:hAnsi="Avenir Next Cyr" w:cs="Avenir Next"/>
                <w:sz w:val="20"/>
                <w:szCs w:val="20"/>
                <w:lang w:val="uk-UA"/>
              </w:rPr>
              <w:t>Нагадування: Креативні матеріали, надані для оцінювання, також можуть бути оприлюднені для всіх фіналістів та переможців.</w:t>
            </w:r>
          </w:p>
        </w:tc>
      </w:tr>
    </w:tbl>
    <w:p w14:paraId="6EB912A8" w14:textId="77777777" w:rsidR="000F0840" w:rsidRPr="004317FE" w:rsidRDefault="000F0840" w:rsidP="000F0840">
      <w:pPr>
        <w:pStyle w:val="MediumShading1-Accent11"/>
        <w:spacing w:after="120"/>
        <w:rPr>
          <w:rFonts w:asciiTheme="minorHAnsi" w:hAnsiTheme="minorHAnsi"/>
          <w:b/>
          <w:color w:val="auto"/>
          <w:sz w:val="19"/>
          <w:szCs w:val="19"/>
          <w:lang w:val="uk-UA"/>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0F0840" w:rsidRPr="00943BD3" w14:paraId="28AB40B9" w14:textId="77777777" w:rsidTr="00B945D5">
        <w:tc>
          <w:tcPr>
            <w:tcW w:w="10490" w:type="dxa"/>
            <w:tcBorders>
              <w:top w:val="nil"/>
              <w:left w:val="nil"/>
              <w:bottom w:val="nil"/>
              <w:right w:val="nil"/>
            </w:tcBorders>
            <w:shd w:val="clear" w:color="auto" w:fill="000000" w:themeFill="text1"/>
          </w:tcPr>
          <w:p w14:paraId="4D0D9EE2" w14:textId="77777777" w:rsidR="000F0840" w:rsidRPr="004317FE" w:rsidRDefault="000F0840" w:rsidP="00B945D5">
            <w:pPr>
              <w:pStyle w:val="MediumShading1-Accent11"/>
              <w:spacing w:before="120" w:after="120"/>
              <w:rPr>
                <w:rFonts w:ascii="Avenir Next Cyr Medium" w:hAnsi="Avenir Next Cyr Medium"/>
                <w:b/>
                <w:color w:val="FFFFFF"/>
                <w:sz w:val="28"/>
                <w:szCs w:val="19"/>
                <w:lang w:val="uk-UA"/>
              </w:rPr>
            </w:pPr>
            <w:r w:rsidRPr="004317FE">
              <w:rPr>
                <w:rFonts w:ascii="AvenirNext LT Pro Regular" w:hAnsi="AvenirNext LT Pro Regular"/>
                <w:lang w:val="uk-UA"/>
              </w:rPr>
              <w:lastRenderedPageBreak/>
              <w:br w:type="page"/>
            </w:r>
            <w:r w:rsidRPr="004317FE">
              <w:rPr>
                <w:rFonts w:ascii="Avenir Next Cyr Medium" w:hAnsi="Avenir Next Cyr Medium"/>
                <w:b/>
                <w:color w:val="FFFFFF"/>
                <w:sz w:val="28"/>
                <w:szCs w:val="19"/>
                <w:lang w:val="uk-UA"/>
              </w:rPr>
              <w:t>КРЕДИТСИ КОМПАНІЇ</w:t>
            </w:r>
          </w:p>
          <w:p w14:paraId="1E9514A7" w14:textId="77777777" w:rsidR="000F0840" w:rsidRPr="004317FE" w:rsidRDefault="000F0840" w:rsidP="00B945D5">
            <w:pPr>
              <w:pStyle w:val="MediumShading1-Accent11"/>
              <w:spacing w:before="120" w:after="120"/>
              <w:rPr>
                <w:rFonts w:ascii="Avenir Next Cyr" w:hAnsi="Avenir Next Cyr"/>
                <w:b/>
                <w:color w:val="FFFFFF"/>
                <w:sz w:val="19"/>
                <w:szCs w:val="19"/>
                <w:lang w:val="uk-UA"/>
              </w:rPr>
            </w:pPr>
            <w:r w:rsidRPr="004317FE">
              <w:rPr>
                <w:rFonts w:ascii="Avenir Next Cyr" w:hAnsi="Avenir Next Cyr"/>
                <w:b/>
                <w:color w:val="FFFFFF"/>
                <w:sz w:val="19"/>
                <w:szCs w:val="19"/>
                <w:lang w:val="uk-UA"/>
              </w:rPr>
              <w:t xml:space="preserve">Дану інформацію судді не будуть бачити під час суддівства. Вона стане публічною лише у випадку, якщо ваша робота пройде в фінал чи стане переможцем. </w:t>
            </w:r>
          </w:p>
          <w:p w14:paraId="58460842" w14:textId="77777777" w:rsidR="000F0840" w:rsidRPr="004317FE" w:rsidRDefault="000F0840" w:rsidP="00B945D5">
            <w:pPr>
              <w:pStyle w:val="MediumShading1-Accent11"/>
              <w:spacing w:before="120" w:after="120"/>
              <w:rPr>
                <w:rFonts w:ascii="Avenir Next Cyr" w:hAnsi="Avenir Next Cyr"/>
                <w:b/>
                <w:color w:val="FFFFFF"/>
                <w:sz w:val="19"/>
                <w:szCs w:val="19"/>
                <w:lang w:val="uk-UA"/>
              </w:rPr>
            </w:pPr>
            <w:proofErr w:type="spellStart"/>
            <w:r w:rsidRPr="004317FE">
              <w:rPr>
                <w:rFonts w:ascii="Avenir Next Cyr Medium" w:hAnsi="Avenir Next Cyr Medium"/>
                <w:b/>
                <w:color w:val="FFFFFF"/>
                <w:sz w:val="19"/>
                <w:szCs w:val="19"/>
                <w:u w:val="single"/>
                <w:lang w:val="uk-UA"/>
              </w:rPr>
              <w:t>Кредитси</w:t>
            </w:r>
            <w:proofErr w:type="spellEnd"/>
            <w:r w:rsidRPr="004317FE">
              <w:rPr>
                <w:rFonts w:ascii="Avenir Next Cyr Medium" w:hAnsi="Avenir Next Cyr Medium"/>
                <w:b/>
                <w:color w:val="FFFFFF"/>
                <w:sz w:val="19"/>
                <w:szCs w:val="19"/>
                <w:u w:val="single"/>
                <w:lang w:val="uk-UA"/>
              </w:rPr>
              <w:t xml:space="preserve"> компанії не можуть бути заміненими або видалені після подачі заявки.</w:t>
            </w:r>
            <w:r w:rsidRPr="004317FE">
              <w:rPr>
                <w:rFonts w:ascii="Avenir Next Cyr" w:hAnsi="Avenir Next Cyr"/>
                <w:b/>
                <w:color w:val="FFFFFF"/>
                <w:sz w:val="19"/>
                <w:szCs w:val="19"/>
                <w:lang w:val="uk-UA"/>
              </w:rPr>
              <w:t xml:space="preserve"> Тому необхідною умовою є перегляд та затвердження керівником всіх </w:t>
            </w:r>
            <w:proofErr w:type="spellStart"/>
            <w:r w:rsidRPr="004317FE">
              <w:rPr>
                <w:rFonts w:ascii="Avenir Next Cyr" w:hAnsi="Avenir Next Cyr"/>
                <w:b/>
                <w:color w:val="FFFFFF"/>
                <w:sz w:val="19"/>
                <w:szCs w:val="19"/>
                <w:lang w:val="uk-UA"/>
              </w:rPr>
              <w:t>кредитсів</w:t>
            </w:r>
            <w:proofErr w:type="spellEnd"/>
            <w:r w:rsidRPr="004317FE">
              <w:rPr>
                <w:rFonts w:ascii="Avenir Next Cyr" w:hAnsi="Avenir Next Cyr"/>
                <w:b/>
                <w:color w:val="FFFFFF"/>
                <w:sz w:val="19"/>
                <w:szCs w:val="19"/>
                <w:lang w:val="uk-UA"/>
              </w:rPr>
              <w:t xml:space="preserve"> перед подачею заявки. Жодні доповнення/ редагування не приймаються після 1 жовтня 2025 року. </w:t>
            </w:r>
          </w:p>
          <w:p w14:paraId="11B7B1A8" w14:textId="77777777" w:rsidR="000F0840" w:rsidRPr="004317FE" w:rsidRDefault="000F0840" w:rsidP="00B945D5">
            <w:pPr>
              <w:pStyle w:val="MediumShading1-Accent11"/>
              <w:spacing w:before="120" w:after="120"/>
              <w:rPr>
                <w:rFonts w:ascii="Avenir Next Cyr" w:hAnsi="Avenir Next Cyr"/>
                <w:b/>
                <w:color w:val="FFFFFF"/>
                <w:sz w:val="19"/>
                <w:szCs w:val="19"/>
                <w:lang w:val="uk-UA"/>
              </w:rPr>
            </w:pPr>
            <w:r w:rsidRPr="004317FE">
              <w:rPr>
                <w:rFonts w:ascii="Avenir Next Cyr" w:hAnsi="Avenir Next Cyr"/>
                <w:b/>
                <w:color w:val="FFFFFF"/>
                <w:sz w:val="19"/>
                <w:szCs w:val="19"/>
                <w:lang w:val="uk-UA"/>
              </w:rPr>
              <w:t xml:space="preserve">Вкрай важливо, щоб саме вище керівництво перевіряло точність </w:t>
            </w:r>
            <w:proofErr w:type="spellStart"/>
            <w:r w:rsidRPr="004317FE">
              <w:rPr>
                <w:rFonts w:ascii="Avenir Next Cyr" w:hAnsi="Avenir Next Cyr"/>
                <w:b/>
                <w:color w:val="FFFFFF"/>
                <w:sz w:val="19"/>
                <w:szCs w:val="19"/>
                <w:lang w:val="uk-UA"/>
              </w:rPr>
              <w:t>кредитсів</w:t>
            </w:r>
            <w:proofErr w:type="spellEnd"/>
            <w:r w:rsidRPr="004317FE">
              <w:rPr>
                <w:rFonts w:ascii="Avenir Next Cyr" w:hAnsi="Avenir Next Cyr"/>
                <w:b/>
                <w:color w:val="FFFFFF"/>
                <w:sz w:val="19"/>
                <w:szCs w:val="19"/>
                <w:lang w:val="uk-UA"/>
              </w:rPr>
              <w:t xml:space="preserve">. Як підтвердження, вище керівництво повинно підписати Форму авторизації та підтвердження даних, заявивши, що </w:t>
            </w:r>
            <w:proofErr w:type="spellStart"/>
            <w:r w:rsidRPr="004317FE">
              <w:rPr>
                <w:rFonts w:ascii="Avenir Next Cyr" w:hAnsi="Avenir Next Cyr"/>
                <w:b/>
                <w:color w:val="FFFFFF"/>
                <w:sz w:val="19"/>
                <w:szCs w:val="19"/>
                <w:lang w:val="uk-UA"/>
              </w:rPr>
              <w:t>кредитси</w:t>
            </w:r>
            <w:proofErr w:type="spellEnd"/>
            <w:r w:rsidRPr="004317FE">
              <w:rPr>
                <w:rFonts w:ascii="Avenir Next Cyr" w:hAnsi="Avenir Next Cyr"/>
                <w:b/>
                <w:color w:val="FFFFFF"/>
                <w:sz w:val="19"/>
                <w:szCs w:val="19"/>
                <w:lang w:val="uk-UA"/>
              </w:rPr>
              <w:t xml:space="preserve"> є точними та повними.</w:t>
            </w:r>
          </w:p>
          <w:p w14:paraId="4F27402A" w14:textId="77777777" w:rsidR="000F0840" w:rsidRPr="004317FE" w:rsidRDefault="000F0840" w:rsidP="00B945D5">
            <w:pPr>
              <w:pStyle w:val="MediumShading1-Accent11"/>
              <w:spacing w:before="120" w:after="120"/>
              <w:rPr>
                <w:rFonts w:ascii="Avenir Next Cyr" w:hAnsi="Avenir Next Cyr"/>
                <w:b/>
                <w:color w:val="FFFFFF" w:themeColor="background1"/>
                <w:sz w:val="19"/>
                <w:szCs w:val="19"/>
                <w:lang w:val="uk-UA"/>
              </w:rPr>
            </w:pPr>
            <w:r w:rsidRPr="004317FE">
              <w:rPr>
                <w:rFonts w:ascii="Avenir Next Cyr" w:hAnsi="Avenir Next Cyr"/>
                <w:b/>
                <w:color w:val="FFFFFF" w:themeColor="background1"/>
                <w:sz w:val="19"/>
                <w:szCs w:val="19"/>
                <w:lang w:val="uk-UA"/>
              </w:rPr>
              <w:t xml:space="preserve">Просимо вносити всі назви агентств, мереж, холдингів та клієнтів в правильному форматі, щоб у разі фіналу чи перемоги всі учасники отримали відповідні бали рейтингу </w:t>
            </w:r>
            <w:hyperlink r:id="rId29" w:tgtFrame="blank" w:history="1">
              <w:proofErr w:type="spellStart"/>
              <w:r w:rsidRPr="004317FE">
                <w:rPr>
                  <w:rStyle w:val="40"/>
                  <w:rFonts w:ascii="Avenir Next Cyr" w:hAnsi="Avenir Next Cyr"/>
                  <w:b/>
                  <w:bCs/>
                  <w:sz w:val="19"/>
                  <w:szCs w:val="19"/>
                  <w:u w:val="single"/>
                  <w:lang w:val="uk-UA"/>
                </w:rPr>
                <w:t>Effie</w:t>
              </w:r>
              <w:proofErr w:type="spellEnd"/>
              <w:r w:rsidRPr="004317FE">
                <w:rPr>
                  <w:rStyle w:val="40"/>
                  <w:rFonts w:ascii="Avenir Next Cyr" w:hAnsi="Avenir Next Cyr"/>
                  <w:b/>
                  <w:bCs/>
                  <w:sz w:val="19"/>
                  <w:szCs w:val="19"/>
                  <w:u w:val="single"/>
                  <w:lang w:val="uk-UA"/>
                </w:rPr>
                <w:t xml:space="preserve"> </w:t>
              </w:r>
              <w:proofErr w:type="spellStart"/>
              <w:r w:rsidRPr="004317FE">
                <w:rPr>
                  <w:rStyle w:val="40"/>
                  <w:rFonts w:ascii="Avenir Next Cyr" w:hAnsi="Avenir Next Cyr"/>
                  <w:b/>
                  <w:bCs/>
                  <w:sz w:val="19"/>
                  <w:szCs w:val="19"/>
                  <w:u w:val="single"/>
                  <w:lang w:val="uk-UA"/>
                </w:rPr>
                <w:t>Index</w:t>
              </w:r>
              <w:proofErr w:type="spellEnd"/>
            </w:hyperlink>
            <w:r w:rsidRPr="004317FE">
              <w:rPr>
                <w:rFonts w:ascii="Avenir Next Cyr" w:hAnsi="Avenir Next Cyr"/>
                <w:b/>
                <w:color w:val="FFFFFF" w:themeColor="background1"/>
                <w:sz w:val="19"/>
                <w:szCs w:val="19"/>
                <w:lang w:val="uk-UA"/>
              </w:rPr>
              <w:t>.</w:t>
            </w:r>
          </w:p>
          <w:p w14:paraId="2FD565B3" w14:textId="77777777" w:rsidR="000F0840" w:rsidRPr="004317FE" w:rsidRDefault="000F0840" w:rsidP="00B945D5">
            <w:pPr>
              <w:pStyle w:val="MediumShading1-Accent11"/>
              <w:spacing w:before="120" w:after="120"/>
              <w:rPr>
                <w:rFonts w:asciiTheme="minorHAnsi" w:hAnsiTheme="minorHAnsi"/>
                <w:b/>
                <w:color w:val="FFFFFF"/>
                <w:sz w:val="20"/>
                <w:szCs w:val="20"/>
                <w:lang w:val="uk-UA"/>
              </w:rPr>
            </w:pPr>
            <w:r w:rsidRPr="004317FE">
              <w:rPr>
                <w:rFonts w:ascii="Tahoma" w:hAnsi="Tahoma" w:cs="Tahoma"/>
                <w:b/>
                <w:color w:val="FFFFFF" w:themeColor="background1"/>
                <w:sz w:val="19"/>
                <w:szCs w:val="19"/>
                <w:lang w:val="uk-UA"/>
              </w:rPr>
              <w:t>﻿﻿</w:t>
            </w:r>
            <w:r w:rsidRPr="004317FE">
              <w:rPr>
                <w:rFonts w:ascii="Avenir Next Cyr" w:hAnsi="Avenir Next Cyr"/>
                <w:b/>
                <w:color w:val="FFFFFF" w:themeColor="background1"/>
                <w:sz w:val="19"/>
                <w:szCs w:val="19"/>
                <w:lang w:val="uk-UA"/>
              </w:rPr>
              <w:t>Усі заявки, подані з одного й того ж офісу агентства, повинні містити однакову назву агентства.  Поспілкуйтеся зі своєю корпоративною/виконавчою командою, PR-відділом та іншими командами, які беруть участь у цьогорічному конкурсі з офісу вашої агенції, щоб переконатися, що ви точно і послідовно вказуєте назву кожної агенції.</w:t>
            </w:r>
          </w:p>
        </w:tc>
      </w:tr>
      <w:tr w:rsidR="000F0840" w:rsidRPr="00943BD3" w14:paraId="16513EB7" w14:textId="77777777" w:rsidTr="00B945D5">
        <w:trPr>
          <w:trHeight w:val="261"/>
        </w:trPr>
        <w:tc>
          <w:tcPr>
            <w:tcW w:w="10490" w:type="dxa"/>
            <w:tcBorders>
              <w:top w:val="nil"/>
              <w:left w:val="nil"/>
              <w:bottom w:val="nil"/>
              <w:right w:val="nil"/>
            </w:tcBorders>
            <w:shd w:val="clear" w:color="auto" w:fill="auto"/>
          </w:tcPr>
          <w:p w14:paraId="4CDEB1A1" w14:textId="77777777" w:rsidR="000F0840" w:rsidRPr="004317FE" w:rsidRDefault="000F0840" w:rsidP="00B945D5">
            <w:pPr>
              <w:pStyle w:val="MediumShading1-Accent11"/>
              <w:spacing w:before="120" w:after="120"/>
              <w:rPr>
                <w:rFonts w:asciiTheme="minorHAnsi" w:hAnsiTheme="minorHAnsi"/>
                <w:sz w:val="16"/>
                <w:szCs w:val="16"/>
                <w:lang w:val="uk-UA"/>
              </w:rPr>
            </w:pPr>
          </w:p>
        </w:tc>
      </w:tr>
    </w:tbl>
    <w:tbl>
      <w:tblPr>
        <w:tblpPr w:leftFromText="187" w:rightFromText="187" w:vertAnchor="text" w:horzAnchor="margin" w:tblpX="142"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5"/>
        <w:gridCol w:w="7575"/>
      </w:tblGrid>
      <w:tr w:rsidR="000F0840" w:rsidRPr="00943BD3" w14:paraId="06A196D8" w14:textId="77777777" w:rsidTr="00B945D5">
        <w:trPr>
          <w:trHeight w:val="1580"/>
        </w:trPr>
        <w:tc>
          <w:tcPr>
            <w:tcW w:w="10490" w:type="dxa"/>
            <w:gridSpan w:val="2"/>
            <w:shd w:val="clear" w:color="auto" w:fill="000000" w:themeFill="text1"/>
            <w:vAlign w:val="center"/>
          </w:tcPr>
          <w:p w14:paraId="45DFA20F" w14:textId="77777777" w:rsidR="000F0840" w:rsidRPr="004317FE" w:rsidRDefault="000F0840" w:rsidP="00B945D5">
            <w:pPr>
              <w:spacing w:before="120" w:after="120" w:line="240" w:lineRule="auto"/>
              <w:rPr>
                <w:rFonts w:ascii="Avenir Next Cyr Medium" w:hAnsi="Avenir Next Cyr Medium"/>
                <w:b/>
                <w:color w:val="FFFFFF" w:themeColor="background1"/>
                <w:sz w:val="22"/>
                <w:szCs w:val="22"/>
                <w:lang w:val="uk-UA"/>
              </w:rPr>
            </w:pPr>
            <w:r w:rsidRPr="004317FE">
              <w:rPr>
                <w:rFonts w:ascii="Avenir Next Cyr Medium" w:hAnsi="Avenir Next Cyr Medium"/>
                <w:b/>
                <w:color w:val="FFFFFF" w:themeColor="background1"/>
                <w:sz w:val="22"/>
                <w:szCs w:val="22"/>
                <w:lang w:val="uk-UA"/>
              </w:rPr>
              <w:t xml:space="preserve">ОСНОВНЕ АГЕНТСТВО </w:t>
            </w:r>
          </w:p>
          <w:p w14:paraId="2F590067" w14:textId="77777777" w:rsidR="000F0840" w:rsidRDefault="000F0840" w:rsidP="00B945D5">
            <w:pPr>
              <w:spacing w:before="120" w:after="120" w:line="240" w:lineRule="auto"/>
              <w:rPr>
                <w:rFonts w:ascii="Avenir Next Cyr" w:hAnsi="Avenir Next Cyr"/>
                <w:i/>
                <w:color w:val="FFFFFF" w:themeColor="background1"/>
                <w:sz w:val="17"/>
                <w:szCs w:val="17"/>
                <w:lang w:val="uk-UA"/>
              </w:rPr>
            </w:pPr>
            <w:r w:rsidRPr="00A25022">
              <w:rPr>
                <w:rFonts w:ascii="Avenir Next Cyr" w:hAnsi="Avenir Next Cyr"/>
                <w:i/>
                <w:color w:val="FFFFFF" w:themeColor="background1"/>
                <w:sz w:val="17"/>
                <w:szCs w:val="17"/>
                <w:lang w:val="uk-UA"/>
              </w:rPr>
              <w:t xml:space="preserve">Учасники мають можливість вказати максимум дві основні агенції (одна - обов'язково). Якщо ви вказуєте другу основну агенцію, обидві агенції будуть однаково визнані </w:t>
            </w:r>
            <w:proofErr w:type="spellStart"/>
            <w:r w:rsidRPr="00A25022">
              <w:rPr>
                <w:rFonts w:ascii="Avenir Next Cyr" w:hAnsi="Avenir Next Cyr"/>
                <w:i/>
                <w:color w:val="FFFFFF" w:themeColor="background1"/>
                <w:sz w:val="17"/>
                <w:szCs w:val="17"/>
                <w:lang w:val="uk-UA"/>
              </w:rPr>
              <w:t>Effie</w:t>
            </w:r>
            <w:proofErr w:type="spellEnd"/>
            <w:r w:rsidRPr="00A25022">
              <w:rPr>
                <w:rFonts w:ascii="Avenir Next Cyr" w:hAnsi="Avenir Next Cyr"/>
                <w:i/>
                <w:color w:val="FFFFFF" w:themeColor="background1"/>
                <w:sz w:val="17"/>
                <w:szCs w:val="17"/>
                <w:lang w:val="uk-UA"/>
              </w:rPr>
              <w:t xml:space="preserve"> Ukraine як у інформаційних матеріалах, так і у підрахунку балів</w:t>
            </w:r>
            <w:r w:rsidRPr="00A25022">
              <w:rPr>
                <w:rFonts w:ascii="Avenir Next Cyr" w:hAnsi="Avenir Next Cyr"/>
                <w:i/>
                <w:iCs/>
                <w:color w:val="FFFFFF" w:themeColor="background1"/>
                <w:sz w:val="17"/>
                <w:szCs w:val="17"/>
                <w:lang w:val="uk-UA"/>
              </w:rPr>
              <w:t xml:space="preserve"> </w:t>
            </w:r>
            <w:hyperlink r:id="rId30" w:tgtFrame="blank" w:history="1">
              <w:proofErr w:type="spellStart"/>
              <w:r w:rsidRPr="00A25022">
                <w:rPr>
                  <w:rStyle w:val="40"/>
                  <w:rFonts w:ascii="Avenir Next Cyr" w:hAnsi="Avenir Next Cyr"/>
                  <w:b/>
                  <w:bCs/>
                  <w:i/>
                  <w:iCs/>
                  <w:sz w:val="19"/>
                  <w:szCs w:val="19"/>
                  <w:u w:val="single"/>
                  <w:lang w:val="uk-UA"/>
                </w:rPr>
                <w:t>Effie</w:t>
              </w:r>
              <w:proofErr w:type="spellEnd"/>
              <w:r w:rsidRPr="00A25022">
                <w:rPr>
                  <w:rStyle w:val="40"/>
                  <w:rFonts w:ascii="Avenir Next Cyr" w:hAnsi="Avenir Next Cyr"/>
                  <w:b/>
                  <w:bCs/>
                  <w:i/>
                  <w:iCs/>
                  <w:sz w:val="19"/>
                  <w:szCs w:val="19"/>
                  <w:u w:val="single"/>
                  <w:lang w:val="uk-UA"/>
                </w:rPr>
                <w:t xml:space="preserve"> </w:t>
              </w:r>
              <w:proofErr w:type="spellStart"/>
              <w:r w:rsidRPr="00A25022">
                <w:rPr>
                  <w:rStyle w:val="40"/>
                  <w:rFonts w:ascii="Avenir Next Cyr" w:hAnsi="Avenir Next Cyr"/>
                  <w:b/>
                  <w:bCs/>
                  <w:i/>
                  <w:iCs/>
                  <w:sz w:val="19"/>
                  <w:szCs w:val="19"/>
                  <w:u w:val="single"/>
                  <w:lang w:val="uk-UA"/>
                </w:rPr>
                <w:t>Index</w:t>
              </w:r>
              <w:proofErr w:type="spellEnd"/>
            </w:hyperlink>
            <w:r w:rsidRPr="00A25022">
              <w:rPr>
                <w:rStyle w:val="40"/>
                <w:rFonts w:ascii="Avenir Next Cyr" w:hAnsi="Avenir Next Cyr"/>
                <w:b/>
                <w:bCs/>
                <w:i/>
                <w:iCs/>
                <w:sz w:val="19"/>
                <w:szCs w:val="19"/>
                <w:u w:val="single"/>
                <w:lang w:val="uk-UA"/>
              </w:rPr>
              <w:t>.</w:t>
            </w:r>
            <w:r w:rsidRPr="00A25022">
              <w:rPr>
                <w:rStyle w:val="40"/>
                <w:b/>
                <w:bCs/>
                <w:sz w:val="19"/>
                <w:szCs w:val="19"/>
                <w:lang w:val="uk-UA"/>
              </w:rPr>
              <w:t xml:space="preserve"> </w:t>
            </w:r>
            <w:r w:rsidRPr="00A25022">
              <w:rPr>
                <w:rFonts w:ascii="Avenir Next Cyr" w:hAnsi="Avenir Next Cyr"/>
                <w:i/>
                <w:color w:val="FFFFFF" w:themeColor="background1"/>
                <w:sz w:val="17"/>
                <w:szCs w:val="17"/>
                <w:lang w:val="uk-UA"/>
              </w:rPr>
              <w:t>Для того, щоб вважатися другою основною агенцією, необхідно засвідчити (підтвердити), що робота, виконана кожною агенцією, була рівнозначною за вагою і кожна агенція заслуговує на рівне визнання.</w:t>
            </w:r>
          </w:p>
          <w:p w14:paraId="047138ED" w14:textId="77777777" w:rsidR="000F0840" w:rsidRPr="00F9241D" w:rsidRDefault="000F0840" w:rsidP="00B945D5">
            <w:pPr>
              <w:spacing w:before="120" w:after="120" w:line="240" w:lineRule="auto"/>
              <w:rPr>
                <w:rFonts w:ascii="Avenir Next Cyr" w:hAnsi="Avenir Next Cyr"/>
                <w:b/>
                <w:bCs/>
                <w:i/>
                <w:color w:val="FFFFFF" w:themeColor="background1"/>
                <w:sz w:val="17"/>
                <w:szCs w:val="17"/>
                <w:lang w:val="uk-UA"/>
              </w:rPr>
            </w:pPr>
            <w:r w:rsidRPr="00F9241D">
              <w:rPr>
                <w:rFonts w:ascii="Avenir Next Cyr" w:hAnsi="Avenir Next Cyr"/>
                <w:b/>
                <w:bCs/>
                <w:i/>
                <w:color w:val="FFFFFF" w:themeColor="background1"/>
                <w:sz w:val="17"/>
                <w:szCs w:val="17"/>
                <w:lang w:val="uk-UA"/>
              </w:rPr>
              <w:t>Додавати або видаляти другу основну</w:t>
            </w:r>
            <w:r>
              <w:rPr>
                <w:rFonts w:ascii="Avenir Next Cyr" w:hAnsi="Avenir Next Cyr"/>
                <w:b/>
                <w:bCs/>
                <w:i/>
                <w:color w:val="FFFFFF" w:themeColor="background1"/>
                <w:sz w:val="17"/>
                <w:szCs w:val="17"/>
                <w:lang w:val="uk-UA"/>
              </w:rPr>
              <w:t xml:space="preserve"> </w:t>
            </w:r>
            <w:r w:rsidRPr="00F9241D">
              <w:rPr>
                <w:rFonts w:ascii="Avenir Next Cyr" w:hAnsi="Avenir Next Cyr"/>
                <w:b/>
                <w:bCs/>
                <w:i/>
                <w:color w:val="FFFFFF" w:themeColor="background1"/>
                <w:sz w:val="17"/>
                <w:szCs w:val="17"/>
                <w:lang w:val="uk-UA"/>
              </w:rPr>
              <w:t>агенцію після завершення реєстрації роботи не можна.</w:t>
            </w:r>
          </w:p>
        </w:tc>
      </w:tr>
      <w:tr w:rsidR="000F0840" w:rsidRPr="004317FE" w14:paraId="1808EDB0" w14:textId="77777777" w:rsidTr="00B945D5">
        <w:trPr>
          <w:trHeight w:val="407"/>
        </w:trPr>
        <w:tc>
          <w:tcPr>
            <w:tcW w:w="10490" w:type="dxa"/>
            <w:gridSpan w:val="2"/>
            <w:shd w:val="clear" w:color="auto" w:fill="B8B8B8"/>
            <w:vAlign w:val="center"/>
          </w:tcPr>
          <w:p w14:paraId="00249F89" w14:textId="77777777" w:rsidR="000F0840" w:rsidRPr="004317FE" w:rsidRDefault="000F0840" w:rsidP="00B945D5">
            <w:pPr>
              <w:spacing w:before="120" w:after="120" w:line="240" w:lineRule="auto"/>
              <w:rPr>
                <w:rFonts w:ascii="Avenir Next Cyr Medium" w:hAnsi="Avenir Next Cyr Medium"/>
                <w:b/>
                <w:bCs/>
                <w:sz w:val="20"/>
                <w:szCs w:val="20"/>
                <w:lang w:val="uk-UA"/>
              </w:rPr>
            </w:pPr>
            <w:r w:rsidRPr="004317FE">
              <w:rPr>
                <w:rFonts w:ascii="Avenir Next Cyr Medium" w:hAnsi="Avenir Next Cyr Medium" w:cs="Calibri"/>
                <w:b/>
                <w:bCs/>
                <w:color w:val="000000" w:themeColor="text1"/>
                <w:sz w:val="22"/>
                <w:szCs w:val="22"/>
                <w:lang w:val="uk-UA"/>
              </w:rPr>
              <w:t>ОСНОВНЕ</w:t>
            </w:r>
            <w:r w:rsidRPr="004317FE">
              <w:rPr>
                <w:rFonts w:ascii="Avenir Next Cyr Medium" w:hAnsi="Avenir Next Cyr Medium"/>
                <w:b/>
                <w:bCs/>
                <w:color w:val="000000" w:themeColor="text1"/>
                <w:sz w:val="22"/>
                <w:szCs w:val="22"/>
                <w:lang w:val="uk-UA"/>
              </w:rPr>
              <w:t xml:space="preserve"> </w:t>
            </w:r>
            <w:r w:rsidRPr="004317FE">
              <w:rPr>
                <w:rFonts w:ascii="Avenir Next Cyr Medium" w:hAnsi="Avenir Next Cyr Medium" w:cs="Calibri"/>
                <w:b/>
                <w:bCs/>
                <w:color w:val="000000" w:themeColor="text1"/>
                <w:sz w:val="22"/>
                <w:szCs w:val="22"/>
                <w:lang w:val="uk-UA"/>
              </w:rPr>
              <w:t>АГЕНТСТВО #1 (обов’язково)</w:t>
            </w:r>
          </w:p>
        </w:tc>
      </w:tr>
      <w:tr w:rsidR="000F0840" w:rsidRPr="004317FE" w14:paraId="002E5D3E" w14:textId="77777777" w:rsidTr="00B945D5">
        <w:trPr>
          <w:trHeight w:val="407"/>
        </w:trPr>
        <w:tc>
          <w:tcPr>
            <w:tcW w:w="2915" w:type="dxa"/>
            <w:shd w:val="clear" w:color="auto" w:fill="B8B8B8"/>
            <w:vAlign w:val="center"/>
          </w:tcPr>
          <w:p w14:paraId="29934525"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Назва агентства:</w:t>
            </w:r>
          </w:p>
        </w:tc>
        <w:tc>
          <w:tcPr>
            <w:tcW w:w="7575" w:type="dxa"/>
          </w:tcPr>
          <w:p w14:paraId="11D053DF"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34E49DB0" w14:textId="77777777" w:rsidTr="00B945D5">
        <w:trPr>
          <w:trHeight w:val="317"/>
        </w:trPr>
        <w:tc>
          <w:tcPr>
            <w:tcW w:w="2915" w:type="dxa"/>
            <w:shd w:val="clear" w:color="auto" w:fill="B8B8B8"/>
            <w:vAlign w:val="center"/>
          </w:tcPr>
          <w:p w14:paraId="0DBBD517"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Поштова адреса:</w:t>
            </w:r>
          </w:p>
        </w:tc>
        <w:tc>
          <w:tcPr>
            <w:tcW w:w="7575" w:type="dxa"/>
          </w:tcPr>
          <w:p w14:paraId="79EA845B"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3B0F7792" w14:textId="77777777" w:rsidTr="00B945D5">
        <w:trPr>
          <w:trHeight w:val="326"/>
        </w:trPr>
        <w:tc>
          <w:tcPr>
            <w:tcW w:w="10490" w:type="dxa"/>
            <w:gridSpan w:val="2"/>
            <w:shd w:val="clear" w:color="auto" w:fill="B8B8B8"/>
            <w:vAlign w:val="center"/>
          </w:tcPr>
          <w:p w14:paraId="418233F1" w14:textId="77777777" w:rsidR="000F0840" w:rsidRPr="004317FE" w:rsidRDefault="000F0840" w:rsidP="00B945D5">
            <w:pPr>
              <w:spacing w:before="120" w:after="120" w:line="240" w:lineRule="auto"/>
              <w:rPr>
                <w:rFonts w:ascii="Avenir Next Cyr" w:hAnsi="Avenir Next Cyr"/>
                <w:b/>
                <w:sz w:val="18"/>
                <w:szCs w:val="18"/>
                <w:lang w:val="uk-UA"/>
              </w:rPr>
            </w:pPr>
            <w:r w:rsidRPr="004317FE">
              <w:rPr>
                <w:rFonts w:ascii="Avenir Next Cyr" w:hAnsi="Avenir Next Cyr" w:cs="Tahoma"/>
                <w:b/>
                <w:color w:val="auto"/>
                <w:sz w:val="19"/>
                <w:szCs w:val="19"/>
                <w:lang w:val="uk-UA"/>
              </w:rPr>
              <w:t xml:space="preserve">Деталі компанії </w:t>
            </w:r>
          </w:p>
        </w:tc>
      </w:tr>
      <w:tr w:rsidR="000F0840" w:rsidRPr="004317FE" w14:paraId="3A22DD85" w14:textId="77777777" w:rsidTr="00B945D5">
        <w:trPr>
          <w:trHeight w:val="371"/>
        </w:trPr>
        <w:tc>
          <w:tcPr>
            <w:tcW w:w="2915" w:type="dxa"/>
            <w:shd w:val="clear" w:color="auto" w:fill="B8B8B8"/>
            <w:vAlign w:val="center"/>
          </w:tcPr>
          <w:p w14:paraId="5B6AFFC4"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Тип компанії:</w:t>
            </w:r>
          </w:p>
          <w:p w14:paraId="32E2F957" w14:textId="77777777" w:rsidR="000F0840" w:rsidRPr="004317FE" w:rsidRDefault="000F0840" w:rsidP="00B945D5">
            <w:pPr>
              <w:spacing w:before="120" w:after="120" w:line="240" w:lineRule="auto"/>
              <w:rPr>
                <w:rFonts w:ascii="Avenir Next Cyr" w:hAnsi="Avenir Next Cyr"/>
                <w:bCs/>
                <w:i/>
                <w:iCs/>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5" w:type="dxa"/>
            <w:shd w:val="clear" w:color="auto" w:fill="FFFFFF" w:themeFill="background1"/>
          </w:tcPr>
          <w:tbl>
            <w:tblPr>
              <w:tblpPr w:leftFromText="187" w:rightFromText="187" w:vertAnchor="text" w:horzAnchor="margin" w:tblpY="1"/>
              <w:tblW w:w="0" w:type="auto"/>
              <w:tblLook w:val="04A0" w:firstRow="1" w:lastRow="0" w:firstColumn="1" w:lastColumn="0" w:noHBand="0" w:noVBand="1"/>
            </w:tblPr>
            <w:tblGrid>
              <w:gridCol w:w="3674"/>
              <w:gridCol w:w="3670"/>
            </w:tblGrid>
            <w:tr w:rsidR="000F0840" w:rsidRPr="004317FE" w14:paraId="7E4999D2" w14:textId="77777777" w:rsidTr="00B945D5">
              <w:trPr>
                <w:trHeight w:val="371"/>
              </w:trPr>
              <w:tc>
                <w:tcPr>
                  <w:tcW w:w="3859" w:type="dxa"/>
                  <w:tcBorders>
                    <w:left w:val="single" w:sz="12" w:space="0" w:color="auto"/>
                  </w:tcBorders>
                  <w:shd w:val="clear" w:color="auto" w:fill="FFFFFF" w:themeFill="background1"/>
                  <w:hideMark/>
                </w:tcPr>
                <w:p w14:paraId="4884511A"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8828543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Brand </w:t>
                  </w:r>
                  <w:proofErr w:type="spellStart"/>
                  <w:r w:rsidR="000F0840" w:rsidRPr="004317FE">
                    <w:rPr>
                      <w:rFonts w:ascii="Avenir Next Cyr" w:eastAsia="SimSun" w:hAnsi="Avenir Next Cyr"/>
                      <w:i/>
                      <w:iCs/>
                      <w:sz w:val="18"/>
                      <w:szCs w:val="17"/>
                      <w:lang w:val="uk-UA" w:eastAsia="ja-JP"/>
                    </w:rPr>
                    <w:t>Identity</w:t>
                  </w:r>
                  <w:proofErr w:type="spellEnd"/>
                </w:p>
                <w:p w14:paraId="17282BC3"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4638331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Агентство : Business-</w:t>
                  </w:r>
                  <w:proofErr w:type="spellStart"/>
                  <w:r w:rsidR="000F0840" w:rsidRPr="004317FE">
                    <w:rPr>
                      <w:rFonts w:ascii="Avenir Next Cyr" w:eastAsia="SimSun" w:hAnsi="Avenir Next Cyr"/>
                      <w:i/>
                      <w:iCs/>
                      <w:sz w:val="18"/>
                      <w:szCs w:val="17"/>
                      <w:lang w:val="uk-UA" w:eastAsia="ja-JP"/>
                    </w:rPr>
                    <w:t>to</w:t>
                  </w:r>
                  <w:proofErr w:type="spellEnd"/>
                  <w:r w:rsidR="000F0840" w:rsidRPr="004317FE">
                    <w:rPr>
                      <w:rFonts w:ascii="Avenir Next Cyr" w:eastAsia="SimSun" w:hAnsi="Avenir Next Cyr"/>
                      <w:i/>
                      <w:iCs/>
                      <w:sz w:val="18"/>
                      <w:szCs w:val="17"/>
                      <w:lang w:val="uk-UA" w:eastAsia="ja-JP"/>
                    </w:rPr>
                    <w:t>-Business </w:t>
                  </w:r>
                </w:p>
                <w:p w14:paraId="7B239F18"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11712874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Data / </w:t>
                  </w:r>
                  <w:proofErr w:type="spellStart"/>
                  <w:r w:rsidR="000F0840" w:rsidRPr="004317FE">
                    <w:rPr>
                      <w:rFonts w:ascii="Avenir Next Cyr" w:eastAsia="SimSun" w:hAnsi="Avenir Next Cyr"/>
                      <w:i/>
                      <w:iCs/>
                      <w:sz w:val="18"/>
                      <w:szCs w:val="17"/>
                      <w:lang w:val="uk-UA" w:eastAsia="ja-JP"/>
                    </w:rPr>
                    <w:t>Programmatic</w:t>
                  </w:r>
                  <w:proofErr w:type="spellEnd"/>
                </w:p>
                <w:p w14:paraId="209B51F5"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1857442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Design </w:t>
                  </w:r>
                </w:p>
                <w:p w14:paraId="01A3EFC3"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00088927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Digital / </w:t>
                  </w:r>
                  <w:proofErr w:type="spellStart"/>
                  <w:r w:rsidR="000F0840" w:rsidRPr="004317FE">
                    <w:rPr>
                      <w:rFonts w:ascii="Avenir Next Cyr" w:eastAsia="SimSun" w:hAnsi="Avenir Next Cyr"/>
                      <w:i/>
                      <w:iCs/>
                      <w:sz w:val="18"/>
                      <w:szCs w:val="17"/>
                      <w:lang w:val="uk-UA" w:eastAsia="ja-JP"/>
                    </w:rPr>
                    <w:t>Interactive</w:t>
                  </w:r>
                  <w:proofErr w:type="spellEnd"/>
                  <w:r w:rsidR="000F0840" w:rsidRPr="004317FE">
                    <w:rPr>
                      <w:rFonts w:ascii="Avenir Next Cyr" w:eastAsia="SimSun" w:hAnsi="Avenir Next Cyr"/>
                      <w:i/>
                      <w:iCs/>
                      <w:sz w:val="18"/>
                      <w:szCs w:val="17"/>
                      <w:lang w:val="uk-UA" w:eastAsia="ja-JP"/>
                    </w:rPr>
                    <w:t> </w:t>
                  </w:r>
                </w:p>
                <w:p w14:paraId="0931B175"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6740735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Direct</w:t>
                  </w:r>
                  <w:proofErr w:type="spellEnd"/>
                  <w:r w:rsidR="000F0840" w:rsidRPr="004317FE">
                    <w:rPr>
                      <w:rFonts w:ascii="Avenir Next Cyr" w:eastAsia="SimSun" w:hAnsi="Avenir Next Cyr"/>
                      <w:i/>
                      <w:iCs/>
                      <w:sz w:val="18"/>
                      <w:szCs w:val="17"/>
                      <w:lang w:val="uk-UA" w:eastAsia="ja-JP"/>
                    </w:rPr>
                    <w:t xml:space="preserve"> Marketing </w:t>
                  </w:r>
                </w:p>
                <w:p w14:paraId="52719006"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1459811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Experiential</w:t>
                  </w:r>
                  <w:proofErr w:type="spellEnd"/>
                  <w:r w:rsidR="000F0840" w:rsidRPr="004317FE">
                    <w:rPr>
                      <w:rFonts w:ascii="Avenir Next Cyr" w:eastAsia="SimSun" w:hAnsi="Avenir Next Cyr"/>
                      <w:i/>
                      <w:iCs/>
                      <w:sz w:val="18"/>
                      <w:szCs w:val="17"/>
                      <w:lang w:val="uk-UA" w:eastAsia="ja-JP"/>
                    </w:rPr>
                    <w:t xml:space="preserve"> / </w:t>
                  </w:r>
                  <w:proofErr w:type="spellStart"/>
                  <w:r w:rsidR="000F0840" w:rsidRPr="004317FE">
                    <w:rPr>
                      <w:rFonts w:ascii="Avenir Next Cyr" w:eastAsia="SimSun" w:hAnsi="Avenir Next Cyr"/>
                      <w:i/>
                      <w:iCs/>
                      <w:sz w:val="18"/>
                      <w:szCs w:val="17"/>
                      <w:lang w:val="uk-UA" w:eastAsia="ja-JP"/>
                    </w:rPr>
                    <w:t>Event</w:t>
                  </w:r>
                  <w:proofErr w:type="spellEnd"/>
                  <w:r w:rsidR="000F0840" w:rsidRPr="004317FE">
                    <w:rPr>
                      <w:rFonts w:ascii="Avenir Next Cyr" w:eastAsia="SimSun" w:hAnsi="Avenir Next Cyr"/>
                      <w:i/>
                      <w:iCs/>
                      <w:sz w:val="18"/>
                      <w:szCs w:val="17"/>
                      <w:lang w:val="uk-UA" w:eastAsia="ja-JP"/>
                    </w:rPr>
                    <w:t>  </w:t>
                  </w:r>
                </w:p>
                <w:p w14:paraId="69AF1633"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36868260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Full-Service</w:t>
                  </w:r>
                  <w:proofErr w:type="spellEnd"/>
                  <w:r w:rsidR="000F0840" w:rsidRPr="004317FE">
                    <w:rPr>
                      <w:rFonts w:ascii="Avenir Next Cyr" w:eastAsia="SimSun" w:hAnsi="Avenir Next Cyr"/>
                      <w:i/>
                      <w:iCs/>
                      <w:sz w:val="18"/>
                      <w:szCs w:val="17"/>
                      <w:lang w:val="uk-UA" w:eastAsia="ja-JP"/>
                    </w:rPr>
                    <w:t> / Creative</w:t>
                  </w:r>
                </w:p>
                <w:p w14:paraId="7CF386C7"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12723333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Guerilla</w:t>
                  </w:r>
                  <w:proofErr w:type="spellEnd"/>
                </w:p>
                <w:p w14:paraId="258681D9"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4363628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Health</w:t>
                  </w:r>
                  <w:proofErr w:type="spellEnd"/>
                  <w:r w:rsidR="000F0840" w:rsidRPr="004317FE">
                    <w:rPr>
                      <w:rFonts w:ascii="Avenir Next Cyr" w:eastAsia="SimSun" w:hAnsi="Avenir Next Cyr"/>
                      <w:i/>
                      <w:iCs/>
                      <w:sz w:val="18"/>
                      <w:szCs w:val="17"/>
                      <w:lang w:val="uk-UA" w:eastAsia="ja-JP"/>
                    </w:rPr>
                    <w:t>  </w:t>
                  </w:r>
                </w:p>
                <w:p w14:paraId="3430178F"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23684890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In-House</w:t>
                  </w:r>
                  <w:proofErr w:type="spellEnd"/>
                </w:p>
                <w:p w14:paraId="3404857E"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49225542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Media  </w:t>
                  </w:r>
                </w:p>
                <w:p w14:paraId="2C82039F"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195352819"/>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Multicultural</w:t>
                  </w:r>
                  <w:proofErr w:type="spellEnd"/>
                  <w:r w:rsidR="000F0840" w:rsidRPr="004317FE">
                    <w:rPr>
                      <w:rFonts w:ascii="Avenir Next Cyr" w:eastAsia="SimSun" w:hAnsi="Avenir Next Cyr"/>
                      <w:i/>
                      <w:iCs/>
                      <w:sz w:val="18"/>
                      <w:szCs w:val="17"/>
                      <w:lang w:val="uk-UA" w:eastAsia="ja-JP"/>
                    </w:rPr>
                    <w:t>  </w:t>
                  </w:r>
                </w:p>
                <w:p w14:paraId="12D1C43B"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04686119"/>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Performance</w:t>
                  </w:r>
                  <w:proofErr w:type="spellEnd"/>
                  <w:r w:rsidR="000F0840" w:rsidRPr="004317FE">
                    <w:rPr>
                      <w:rFonts w:ascii="Avenir Next Cyr" w:eastAsia="SimSun" w:hAnsi="Avenir Next Cyr"/>
                      <w:i/>
                      <w:iCs/>
                      <w:sz w:val="18"/>
                      <w:szCs w:val="17"/>
                      <w:lang w:val="uk-UA" w:eastAsia="ja-JP"/>
                    </w:rPr>
                    <w:t xml:space="preserve"> Marketing</w:t>
                  </w:r>
                  <w:r w:rsidR="000F0840"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178916508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Production </w:t>
                  </w:r>
                </w:p>
                <w:p w14:paraId="1461BA44"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13324354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Promotional</w:t>
                  </w:r>
                  <w:proofErr w:type="spellEnd"/>
                  <w:r w:rsidR="000F0840" w:rsidRPr="004317FE">
                    <w:rPr>
                      <w:rFonts w:ascii="Avenir Next Cyr" w:eastAsia="SimSun" w:hAnsi="Avenir Next Cyr"/>
                      <w:i/>
                      <w:iCs/>
                      <w:sz w:val="18"/>
                      <w:szCs w:val="17"/>
                      <w:lang w:val="uk-UA" w:eastAsia="ja-JP"/>
                    </w:rPr>
                    <w:t>  </w:t>
                  </w:r>
                </w:p>
                <w:p w14:paraId="04338A57"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08501639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Public</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Relations</w:t>
                  </w:r>
                  <w:proofErr w:type="spellEnd"/>
                  <w:r w:rsidR="000F0840" w:rsidRPr="004317FE">
                    <w:rPr>
                      <w:rFonts w:ascii="Avenir Next Cyr" w:eastAsia="SimSun" w:hAnsi="Avenir Next Cyr"/>
                      <w:i/>
                      <w:iCs/>
                      <w:sz w:val="18"/>
                      <w:szCs w:val="17"/>
                      <w:lang w:val="uk-UA" w:eastAsia="ja-JP"/>
                    </w:rPr>
                    <w:t>  </w:t>
                  </w:r>
                </w:p>
                <w:p w14:paraId="484ED198"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6457709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Shopper</w:t>
                  </w:r>
                  <w:proofErr w:type="spellEnd"/>
                  <w:r w:rsidR="000F0840" w:rsidRPr="004317FE">
                    <w:rPr>
                      <w:rFonts w:ascii="Avenir Next Cyr" w:eastAsia="SimSun" w:hAnsi="Avenir Next Cyr"/>
                      <w:i/>
                      <w:iCs/>
                      <w:sz w:val="18"/>
                      <w:szCs w:val="17"/>
                      <w:lang w:val="uk-UA" w:eastAsia="ja-JP"/>
                    </w:rPr>
                    <w:t xml:space="preserve"> Marketing / </w:t>
                  </w:r>
                  <w:proofErr w:type="spellStart"/>
                  <w:r w:rsidR="000F0840" w:rsidRPr="004317FE">
                    <w:rPr>
                      <w:rFonts w:ascii="Avenir Next Cyr" w:eastAsia="SimSun" w:hAnsi="Avenir Next Cyr"/>
                      <w:i/>
                      <w:iCs/>
                      <w:sz w:val="18"/>
                      <w:szCs w:val="17"/>
                      <w:lang w:val="uk-UA" w:eastAsia="ja-JP"/>
                    </w:rPr>
                    <w:t>Commerce</w:t>
                  </w:r>
                  <w:proofErr w:type="spellEnd"/>
                  <w:r w:rsidR="000F0840" w:rsidRPr="004317FE">
                    <w:rPr>
                      <w:rFonts w:ascii="Avenir Next Cyr" w:eastAsia="SimSun" w:hAnsi="Avenir Next Cyr"/>
                      <w:i/>
                      <w:iCs/>
                      <w:sz w:val="18"/>
                      <w:szCs w:val="17"/>
                      <w:lang w:val="uk-UA" w:eastAsia="ja-JP"/>
                    </w:rPr>
                    <w:t> </w:t>
                  </w:r>
                </w:p>
                <w:p w14:paraId="12CB9195"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91761785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Інше</w:t>
                  </w:r>
                </w:p>
                <w:p w14:paraId="269CC10B" w14:textId="77777777" w:rsidR="000F0840" w:rsidRPr="004317FE" w:rsidRDefault="000F0840"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p>
              </w:tc>
              <w:tc>
                <w:tcPr>
                  <w:tcW w:w="3859" w:type="dxa"/>
                  <w:shd w:val="clear" w:color="auto" w:fill="FFFFFF" w:themeFill="background1"/>
                </w:tcPr>
                <w:p w14:paraId="66A69A83"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3932024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Ad</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or</w:t>
                  </w:r>
                  <w:proofErr w:type="spellEnd"/>
                  <w:r w:rsidR="000F0840" w:rsidRPr="004317FE">
                    <w:rPr>
                      <w:rFonts w:ascii="Avenir Next Cyr" w:eastAsia="SimSun" w:hAnsi="Avenir Next Cyr"/>
                      <w:i/>
                      <w:iCs/>
                      <w:sz w:val="18"/>
                      <w:szCs w:val="17"/>
                      <w:lang w:val="uk-UA" w:eastAsia="ja-JP"/>
                    </w:rPr>
                    <w:t xml:space="preserve"> Mar </w:t>
                  </w:r>
                  <w:proofErr w:type="spellStart"/>
                  <w:r w:rsidR="000F0840" w:rsidRPr="004317FE">
                    <w:rPr>
                      <w:rFonts w:ascii="Avenir Next Cyr" w:eastAsia="SimSun" w:hAnsi="Avenir Next Cyr"/>
                      <w:i/>
                      <w:iCs/>
                      <w:sz w:val="18"/>
                      <w:szCs w:val="17"/>
                      <w:lang w:val="uk-UA" w:eastAsia="ja-JP"/>
                    </w:rPr>
                    <w:t>Tech</w:t>
                  </w:r>
                  <w:proofErr w:type="spellEnd"/>
                  <w:r w:rsidR="000F0840" w:rsidRPr="004317FE">
                    <w:rPr>
                      <w:rFonts w:ascii="Avenir Next Cyr" w:eastAsia="SimSun" w:hAnsi="Avenir Next Cyr"/>
                      <w:i/>
                      <w:iCs/>
                      <w:sz w:val="18"/>
                      <w:szCs w:val="17"/>
                      <w:lang w:val="uk-UA" w:eastAsia="ja-JP"/>
                    </w:rPr>
                    <w:t> </w:t>
                  </w:r>
                </w:p>
                <w:p w14:paraId="2082736D" w14:textId="77777777" w:rsidR="000F0840" w:rsidRPr="004317FE" w:rsidRDefault="00C54CDD" w:rsidP="00B945D5">
                  <w:pPr>
                    <w:pStyle w:val="paragraph"/>
                    <w:spacing w:before="0" w:beforeAutospacing="0" w:after="0" w:afterAutospacing="0"/>
                    <w:ind w:right="-67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0578793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Brand / </w:t>
                  </w:r>
                  <w:proofErr w:type="spellStart"/>
                  <w:r w:rsidR="000F0840" w:rsidRPr="004317FE">
                    <w:rPr>
                      <w:rFonts w:ascii="Avenir Next Cyr" w:eastAsia="SimSun" w:hAnsi="Avenir Next Cyr"/>
                      <w:i/>
                      <w:iCs/>
                      <w:sz w:val="18"/>
                      <w:szCs w:val="17"/>
                      <w:lang w:val="uk-UA" w:eastAsia="ja-JP"/>
                    </w:rPr>
                    <w:t>Client</w:t>
                  </w:r>
                  <w:proofErr w:type="spellEnd"/>
                  <w:r w:rsidR="000F0840" w:rsidRPr="004317FE">
                    <w:rPr>
                      <w:rFonts w:ascii="Avenir Next Cyr" w:eastAsia="SimSun" w:hAnsi="Avenir Next Cyr"/>
                      <w:i/>
                      <w:iCs/>
                      <w:sz w:val="18"/>
                      <w:szCs w:val="17"/>
                      <w:lang w:val="uk-UA" w:eastAsia="ja-JP"/>
                    </w:rPr>
                    <w:t> </w:t>
                  </w:r>
                </w:p>
                <w:p w14:paraId="4792DC49" w14:textId="77777777" w:rsidR="000F0840" w:rsidRPr="004317FE" w:rsidRDefault="00C54CDD" w:rsidP="00B945D5">
                  <w:pPr>
                    <w:pStyle w:val="paragraph"/>
                    <w:spacing w:before="0" w:beforeAutospacing="0" w:after="0" w:afterAutospacing="0"/>
                    <w:ind w:right="-67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8421713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Consultancy</w:t>
                  </w:r>
                  <w:proofErr w:type="spellEnd"/>
                  <w:r w:rsidR="000F0840" w:rsidRPr="004317FE">
                    <w:rPr>
                      <w:rFonts w:ascii="Avenir Next Cyr" w:eastAsia="SimSun" w:hAnsi="Avenir Next Cyr"/>
                      <w:i/>
                      <w:iCs/>
                      <w:sz w:val="18"/>
                      <w:szCs w:val="17"/>
                      <w:lang w:val="uk-UA" w:eastAsia="ja-JP"/>
                    </w:rPr>
                    <w:t>  </w:t>
                  </w:r>
                </w:p>
                <w:p w14:paraId="6819C57E"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67553969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Educational</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Institution</w:t>
                  </w:r>
                  <w:proofErr w:type="spellEnd"/>
                  <w:r w:rsidR="000F0840" w:rsidRPr="004317FE">
                    <w:rPr>
                      <w:rFonts w:ascii="Avenir Next Cyr" w:eastAsia="SimSun" w:hAnsi="Avenir Next Cyr"/>
                      <w:i/>
                      <w:iCs/>
                      <w:sz w:val="18"/>
                      <w:szCs w:val="17"/>
                      <w:lang w:val="uk-UA" w:eastAsia="ja-JP"/>
                    </w:rPr>
                    <w:t>  </w:t>
                  </w:r>
                </w:p>
                <w:p w14:paraId="3FBA5EF8"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1410499"/>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Media </w:t>
                  </w:r>
                  <w:proofErr w:type="spellStart"/>
                  <w:r w:rsidR="000F0840" w:rsidRPr="004317FE">
                    <w:rPr>
                      <w:rFonts w:ascii="Avenir Next Cyr" w:eastAsia="SimSun" w:hAnsi="Avenir Next Cyr"/>
                      <w:i/>
                      <w:iCs/>
                      <w:sz w:val="18"/>
                      <w:szCs w:val="17"/>
                      <w:lang w:val="uk-UA" w:eastAsia="ja-JP"/>
                    </w:rPr>
                    <w:t>Owner</w:t>
                  </w:r>
                  <w:proofErr w:type="spellEnd"/>
                  <w:r w:rsidR="000F0840" w:rsidRPr="004317FE">
                    <w:rPr>
                      <w:rFonts w:ascii="Avenir Next Cyr" w:eastAsia="SimSun" w:hAnsi="Avenir Next Cyr"/>
                      <w:i/>
                      <w:iCs/>
                      <w:sz w:val="18"/>
                      <w:szCs w:val="17"/>
                      <w:lang w:val="uk-UA" w:eastAsia="ja-JP"/>
                    </w:rPr>
                    <w:t> </w:t>
                  </w:r>
                </w:p>
                <w:p w14:paraId="6BDA3505"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786116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Non-</w:t>
                  </w:r>
                  <w:proofErr w:type="spellStart"/>
                  <w:r w:rsidR="000F0840" w:rsidRPr="004317FE">
                    <w:rPr>
                      <w:rFonts w:ascii="Avenir Next Cyr" w:eastAsia="SimSun" w:hAnsi="Avenir Next Cyr"/>
                      <w:i/>
                      <w:iCs/>
                      <w:sz w:val="18"/>
                      <w:szCs w:val="17"/>
                      <w:lang w:val="uk-UA" w:eastAsia="ja-JP"/>
                    </w:rPr>
                    <w:t>profit</w:t>
                  </w:r>
                  <w:proofErr w:type="spellEnd"/>
                </w:p>
                <w:p w14:paraId="2D30F45B"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3725230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Research</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Company</w:t>
                  </w:r>
                  <w:proofErr w:type="spellEnd"/>
                  <w:r w:rsidR="000F0840" w:rsidRPr="004317FE">
                    <w:rPr>
                      <w:rFonts w:ascii="Avenir Next Cyr" w:eastAsia="SimSun" w:hAnsi="Avenir Next Cyr"/>
                      <w:i/>
                      <w:iCs/>
                      <w:sz w:val="18"/>
                      <w:szCs w:val="17"/>
                      <w:lang w:val="uk-UA" w:eastAsia="ja-JP"/>
                    </w:rPr>
                    <w:t>  </w:t>
                  </w:r>
                </w:p>
                <w:p w14:paraId="4A1B247E"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93621179"/>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Retailer</w:t>
                  </w:r>
                  <w:proofErr w:type="spellEnd"/>
                </w:p>
                <w:p w14:paraId="0E53E306"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8403994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Startup</w:t>
                  </w:r>
                  <w:proofErr w:type="spellEnd"/>
                  <w:r w:rsidR="000F0840"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21755650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Інше</w:t>
                  </w:r>
                </w:p>
                <w:p w14:paraId="43390A36" w14:textId="77777777" w:rsidR="000F0840" w:rsidRPr="004317FE" w:rsidRDefault="000F0840" w:rsidP="00B945D5">
                  <w:pPr>
                    <w:spacing w:before="120" w:after="120" w:line="240" w:lineRule="auto"/>
                    <w:rPr>
                      <w:rFonts w:ascii="Avenir Next Cyr" w:hAnsi="Avenir Next Cyr"/>
                      <w:i/>
                      <w:iCs/>
                      <w:color w:val="auto"/>
                      <w:sz w:val="18"/>
                      <w:szCs w:val="17"/>
                      <w:lang w:val="uk-UA"/>
                    </w:rPr>
                  </w:pPr>
                </w:p>
              </w:tc>
            </w:tr>
          </w:tbl>
          <w:p w14:paraId="689F162E" w14:textId="77777777" w:rsidR="000F0840" w:rsidRPr="004317FE" w:rsidRDefault="000F0840" w:rsidP="00B945D5">
            <w:pPr>
              <w:spacing w:before="120" w:after="120" w:line="240" w:lineRule="auto"/>
              <w:rPr>
                <w:rFonts w:ascii="Avenir Next Cyr" w:hAnsi="Avenir Next Cyr"/>
                <w:bCs/>
                <w:sz w:val="18"/>
                <w:szCs w:val="18"/>
                <w:lang w:val="uk-UA"/>
              </w:rPr>
            </w:pPr>
          </w:p>
        </w:tc>
      </w:tr>
      <w:tr w:rsidR="000F0840" w:rsidRPr="004317FE" w14:paraId="16950E60" w14:textId="77777777" w:rsidTr="00B945D5">
        <w:trPr>
          <w:trHeight w:val="344"/>
        </w:trPr>
        <w:tc>
          <w:tcPr>
            <w:tcW w:w="2915" w:type="dxa"/>
            <w:shd w:val="clear" w:color="auto" w:fill="B8B8B8"/>
            <w:vAlign w:val="center"/>
          </w:tcPr>
          <w:p w14:paraId="669905FD"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lastRenderedPageBreak/>
              <w:t>Кількість працівників у компанії</w:t>
            </w:r>
          </w:p>
          <w:p w14:paraId="1787B07A"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5" w:type="dxa"/>
          </w:tcPr>
          <w:p w14:paraId="4B89EB92" w14:textId="77777777" w:rsidR="000F0840" w:rsidRPr="004317FE" w:rsidRDefault="00C54CDD" w:rsidP="00B945D5">
            <w:pPr>
              <w:spacing w:before="120" w:after="120" w:line="240" w:lineRule="auto"/>
              <w:rPr>
                <w:rFonts w:ascii="Avenir Next Cyr" w:hAnsi="Avenir Next Cyr"/>
                <w:bCs/>
                <w:sz w:val="18"/>
                <w:szCs w:val="18"/>
                <w:lang w:val="uk-UA"/>
              </w:rPr>
            </w:pPr>
            <w:sdt>
              <w:sdtPr>
                <w:rPr>
                  <w:rFonts w:ascii="Avenir Next Cyr" w:hAnsi="Avenir Next Cyr"/>
                  <w:bCs/>
                  <w:color w:val="auto"/>
                  <w:lang w:val="uk-UA"/>
                </w:rPr>
                <w:id w:val="-116316387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sz w:val="18"/>
                <w:szCs w:val="18"/>
                <w:lang w:val="uk-UA"/>
              </w:rPr>
              <w:t>1-50 працівників /</w:t>
            </w:r>
            <w:r w:rsidR="000F0840" w:rsidRPr="004317FE">
              <w:rPr>
                <w:rFonts w:ascii="Avenir Next Cyr" w:hAnsi="Avenir Next Cyr"/>
                <w:bCs/>
                <w:color w:val="auto"/>
                <w:lang w:val="uk-UA"/>
              </w:rPr>
              <w:t xml:space="preserve"> </w:t>
            </w:r>
            <w:sdt>
              <w:sdtPr>
                <w:rPr>
                  <w:rFonts w:ascii="Avenir Next Cyr" w:hAnsi="Avenir Next Cyr"/>
                  <w:bCs/>
                  <w:color w:val="auto"/>
                  <w:lang w:val="uk-UA"/>
                </w:rPr>
                <w:id w:val="-21080639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lang w:val="uk-UA"/>
              </w:rPr>
              <w:t xml:space="preserve"> </w:t>
            </w:r>
            <w:r w:rsidR="000F0840" w:rsidRPr="004317FE">
              <w:rPr>
                <w:rFonts w:ascii="Avenir Next Cyr" w:hAnsi="Avenir Next Cyr"/>
                <w:bCs/>
                <w:sz w:val="18"/>
                <w:szCs w:val="18"/>
                <w:lang w:val="uk-UA"/>
              </w:rPr>
              <w:t xml:space="preserve">51-200 працівників / </w:t>
            </w:r>
            <w:r w:rsidR="000F0840" w:rsidRPr="004317FE">
              <w:rPr>
                <w:rFonts w:ascii="Avenir Next Cyr" w:hAnsi="Avenir Next Cyr"/>
                <w:bCs/>
                <w:color w:val="auto"/>
                <w:sz w:val="18"/>
                <w:szCs w:val="18"/>
                <w:lang w:val="uk-UA"/>
              </w:rPr>
              <w:t xml:space="preserve"> </w:t>
            </w:r>
            <w:sdt>
              <w:sdtPr>
                <w:rPr>
                  <w:rFonts w:ascii="Avenir Next Cyr" w:hAnsi="Avenir Next Cyr"/>
                  <w:bCs/>
                  <w:color w:val="auto"/>
                  <w:lang w:val="uk-UA"/>
                </w:rPr>
                <w:id w:val="-85395708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sz w:val="18"/>
                <w:szCs w:val="18"/>
                <w:lang w:val="uk-UA"/>
              </w:rPr>
              <w:t>201-500 працівників /</w:t>
            </w:r>
          </w:p>
          <w:p w14:paraId="051F232C" w14:textId="77777777" w:rsidR="000F0840" w:rsidRPr="004317FE" w:rsidRDefault="00C54CDD" w:rsidP="00B945D5">
            <w:pPr>
              <w:spacing w:before="120" w:after="120" w:line="240" w:lineRule="auto"/>
              <w:rPr>
                <w:rFonts w:ascii="Avenir Next Cyr" w:hAnsi="Avenir Next Cyr"/>
                <w:bCs/>
                <w:sz w:val="18"/>
                <w:szCs w:val="18"/>
                <w:lang w:val="uk-UA"/>
              </w:rPr>
            </w:pPr>
            <w:sdt>
              <w:sdtPr>
                <w:rPr>
                  <w:rFonts w:ascii="Avenir Next Cyr" w:hAnsi="Avenir Next Cyr"/>
                  <w:bCs/>
                  <w:color w:val="auto"/>
                  <w:lang w:val="uk-UA"/>
                </w:rPr>
                <w:id w:val="1828625352"/>
                <w14:checkbox>
                  <w14:checked w14:val="0"/>
                  <w14:checkedState w14:val="2612" w14:font="MS Gothic"/>
                  <w14:uncheckedState w14:val="2610" w14:font="MS Gothic"/>
                </w14:checkbox>
              </w:sdtPr>
              <w:sdtEndPr/>
              <w:sdtContent>
                <w:r w:rsidR="000F0840" w:rsidRPr="004317FE">
                  <w:rPr>
                    <w:rFonts w:ascii="MS Gothic" w:eastAsia="MS Gothic" w:hAnsi="MS Gothic"/>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sz w:val="18"/>
                <w:szCs w:val="18"/>
                <w:lang w:val="uk-UA"/>
              </w:rPr>
              <w:t>500+ працівників</w:t>
            </w:r>
          </w:p>
        </w:tc>
      </w:tr>
      <w:tr w:rsidR="000F0840" w:rsidRPr="004317FE" w14:paraId="4CAA4825" w14:textId="77777777" w:rsidTr="00B945D5">
        <w:trPr>
          <w:trHeight w:val="344"/>
        </w:trPr>
        <w:tc>
          <w:tcPr>
            <w:tcW w:w="2915" w:type="dxa"/>
            <w:shd w:val="clear" w:color="auto" w:fill="B8B8B8"/>
            <w:vAlign w:val="center"/>
          </w:tcPr>
          <w:p w14:paraId="6F5545F9"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cs="Tahoma"/>
                <w:b/>
                <w:color w:val="auto"/>
                <w:sz w:val="19"/>
                <w:szCs w:val="19"/>
                <w:lang w:val="uk-UA"/>
              </w:rPr>
              <w:t>Вебсайт</w:t>
            </w:r>
            <w:proofErr w:type="spellEnd"/>
            <w:r w:rsidRPr="004317FE">
              <w:rPr>
                <w:rFonts w:ascii="Avenir Next Cyr" w:hAnsi="Avenir Next Cyr" w:cs="Tahoma"/>
                <w:b/>
                <w:color w:val="auto"/>
                <w:sz w:val="19"/>
                <w:szCs w:val="19"/>
                <w:lang w:val="uk-UA"/>
              </w:rPr>
              <w:t>:</w:t>
            </w:r>
          </w:p>
        </w:tc>
        <w:tc>
          <w:tcPr>
            <w:tcW w:w="7575" w:type="dxa"/>
          </w:tcPr>
          <w:p w14:paraId="356A5E24"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33917E54" w14:textId="77777777" w:rsidTr="00B945D5">
        <w:trPr>
          <w:trHeight w:val="344"/>
        </w:trPr>
        <w:tc>
          <w:tcPr>
            <w:tcW w:w="2915" w:type="dxa"/>
            <w:shd w:val="clear" w:color="auto" w:fill="B8B8B8"/>
            <w:vAlign w:val="center"/>
          </w:tcPr>
          <w:p w14:paraId="3B9E8EB4"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Мережа агентства:</w:t>
            </w:r>
          </w:p>
        </w:tc>
        <w:tc>
          <w:tcPr>
            <w:tcW w:w="7575" w:type="dxa"/>
          </w:tcPr>
          <w:p w14:paraId="4CD5725F"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2D6C9809" w14:textId="77777777" w:rsidTr="00B945D5">
        <w:trPr>
          <w:trHeight w:val="344"/>
        </w:trPr>
        <w:tc>
          <w:tcPr>
            <w:tcW w:w="2915" w:type="dxa"/>
            <w:shd w:val="clear" w:color="auto" w:fill="B8B8B8"/>
            <w:vAlign w:val="center"/>
          </w:tcPr>
          <w:p w14:paraId="6FA831DB"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Холдинг:</w:t>
            </w:r>
          </w:p>
        </w:tc>
        <w:tc>
          <w:tcPr>
            <w:tcW w:w="7575" w:type="dxa"/>
          </w:tcPr>
          <w:p w14:paraId="228D9A7E"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4641A5A2" w14:textId="77777777" w:rsidTr="00B945D5">
        <w:trPr>
          <w:trHeight w:val="344"/>
        </w:trPr>
        <w:tc>
          <w:tcPr>
            <w:tcW w:w="10490" w:type="dxa"/>
            <w:gridSpan w:val="2"/>
            <w:shd w:val="clear" w:color="auto" w:fill="B8B8B8"/>
            <w:vAlign w:val="center"/>
          </w:tcPr>
          <w:p w14:paraId="3A1156F4" w14:textId="77777777" w:rsidR="000F0840" w:rsidRPr="004317FE" w:rsidRDefault="000F0840" w:rsidP="00B945D5">
            <w:pPr>
              <w:spacing w:before="120" w:after="120" w:line="240" w:lineRule="auto"/>
              <w:rPr>
                <w:rFonts w:ascii="Avenir Next Cyr" w:hAnsi="Avenir Next Cyr"/>
                <w:i/>
                <w:sz w:val="17"/>
                <w:szCs w:val="17"/>
                <w:lang w:val="uk-UA"/>
              </w:rPr>
            </w:pPr>
            <w:r w:rsidRPr="004317FE">
              <w:rPr>
                <w:rFonts w:ascii="Avenir Next Cyr" w:hAnsi="Avenir Next Cyr" w:cs="Tahoma"/>
                <w:b/>
                <w:color w:val="auto"/>
                <w:sz w:val="19"/>
                <w:szCs w:val="19"/>
                <w:lang w:val="uk-UA"/>
              </w:rPr>
              <w:t xml:space="preserve">Деталі головної контактної особи </w:t>
            </w:r>
            <w:r w:rsidRPr="004317FE">
              <w:rPr>
                <w:rFonts w:ascii="Avenir Next Cyr" w:hAnsi="Avenir Next Cyr" w:cs="Tahoma"/>
                <w:b/>
                <w:color w:val="auto"/>
                <w:sz w:val="19"/>
                <w:szCs w:val="19"/>
                <w:lang w:val="uk-UA"/>
              </w:rPr>
              <w:br/>
            </w:r>
            <w:r w:rsidRPr="004317FE">
              <w:rPr>
                <w:rFonts w:ascii="Avenir Next Cyr" w:hAnsi="Avenir Next Cyr"/>
                <w:i/>
                <w:sz w:val="17"/>
                <w:szCs w:val="17"/>
                <w:lang w:val="uk-UA"/>
              </w:rPr>
              <w:t xml:space="preserve">Оргкомітет </w:t>
            </w:r>
            <w:proofErr w:type="spellStart"/>
            <w:r w:rsidRPr="004317FE">
              <w:rPr>
                <w:rFonts w:ascii="Avenir Next Cyr" w:hAnsi="Avenir Next Cyr"/>
                <w:i/>
                <w:sz w:val="17"/>
                <w:szCs w:val="17"/>
                <w:lang w:val="uk-UA"/>
              </w:rPr>
              <w:t>Effie</w:t>
            </w:r>
            <w:proofErr w:type="spellEnd"/>
            <w:r w:rsidRPr="004317FE">
              <w:rPr>
                <w:rFonts w:ascii="Avenir Next Cyr" w:hAnsi="Avenir Next Cyr"/>
                <w:i/>
                <w:sz w:val="17"/>
                <w:szCs w:val="17"/>
                <w:lang w:val="uk-UA"/>
              </w:rPr>
              <w:t xml:space="preserve"> може зв'язатися з даною особою для інформування у разі проходження кейсу у фінал. Це другий важливий контакт, що має відношення до подачі заявки – якщо Оргкомітет не зможе зв’язатися з контактною особою, що реєструвала заявку, </w:t>
            </w:r>
            <w:proofErr w:type="spellStart"/>
            <w:r w:rsidRPr="004317FE">
              <w:rPr>
                <w:rFonts w:ascii="Avenir Next Cyr" w:hAnsi="Avenir Next Cyr"/>
                <w:i/>
                <w:sz w:val="17"/>
                <w:szCs w:val="17"/>
                <w:lang w:val="uk-UA"/>
              </w:rPr>
              <w:t>Effie</w:t>
            </w:r>
            <w:proofErr w:type="spellEnd"/>
            <w:r w:rsidRPr="004317FE">
              <w:rPr>
                <w:rFonts w:ascii="Avenir Next Cyr" w:hAnsi="Avenir Next Cyr"/>
                <w:i/>
                <w:sz w:val="17"/>
                <w:szCs w:val="17"/>
                <w:lang w:val="uk-UA"/>
              </w:rPr>
              <w:t xml:space="preserve"> зв’яжеться за цим контактом. Дані цієї особи не будуть розголошені публічно.</w:t>
            </w:r>
          </w:p>
        </w:tc>
      </w:tr>
      <w:tr w:rsidR="000F0840" w:rsidRPr="004317FE" w14:paraId="2522B64D" w14:textId="77777777" w:rsidTr="00B945D5">
        <w:trPr>
          <w:trHeight w:val="344"/>
        </w:trPr>
        <w:tc>
          <w:tcPr>
            <w:tcW w:w="2915" w:type="dxa"/>
            <w:shd w:val="clear" w:color="auto" w:fill="B8B8B8"/>
            <w:vAlign w:val="center"/>
          </w:tcPr>
          <w:p w14:paraId="5F7C0D45"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Ім’я та прізвище:</w:t>
            </w:r>
          </w:p>
        </w:tc>
        <w:tc>
          <w:tcPr>
            <w:tcW w:w="7575" w:type="dxa"/>
          </w:tcPr>
          <w:p w14:paraId="3515EC9B"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27F2E664" w14:textId="77777777" w:rsidTr="00B945D5">
        <w:trPr>
          <w:trHeight w:val="344"/>
        </w:trPr>
        <w:tc>
          <w:tcPr>
            <w:tcW w:w="2915" w:type="dxa"/>
            <w:shd w:val="clear" w:color="auto" w:fill="B8B8B8"/>
            <w:vAlign w:val="center"/>
          </w:tcPr>
          <w:p w14:paraId="3FB86018"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Посада:</w:t>
            </w:r>
          </w:p>
        </w:tc>
        <w:tc>
          <w:tcPr>
            <w:tcW w:w="7575" w:type="dxa"/>
          </w:tcPr>
          <w:p w14:paraId="1F4B546F"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221F46AC" w14:textId="77777777" w:rsidTr="00B945D5">
        <w:trPr>
          <w:trHeight w:val="344"/>
        </w:trPr>
        <w:tc>
          <w:tcPr>
            <w:tcW w:w="2915" w:type="dxa"/>
            <w:shd w:val="clear" w:color="auto" w:fill="B8B8B8"/>
            <w:vAlign w:val="center"/>
          </w:tcPr>
          <w:p w14:paraId="2C7D496B"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proofErr w:type="spellStart"/>
            <w:r w:rsidRPr="004317FE">
              <w:rPr>
                <w:rFonts w:ascii="Avenir Next Cyr" w:hAnsi="Avenir Next Cyr" w:cs="Tahoma"/>
                <w:b/>
                <w:color w:val="auto"/>
                <w:sz w:val="19"/>
                <w:szCs w:val="19"/>
                <w:lang w:val="uk-UA"/>
              </w:rPr>
              <w:t>Email</w:t>
            </w:r>
            <w:proofErr w:type="spellEnd"/>
            <w:r w:rsidRPr="004317FE">
              <w:rPr>
                <w:rFonts w:ascii="Avenir Next Cyr" w:hAnsi="Avenir Next Cyr" w:cs="Tahoma"/>
                <w:b/>
                <w:color w:val="auto"/>
                <w:sz w:val="19"/>
                <w:szCs w:val="19"/>
                <w:lang w:val="uk-UA"/>
              </w:rPr>
              <w:t>:</w:t>
            </w:r>
          </w:p>
        </w:tc>
        <w:tc>
          <w:tcPr>
            <w:tcW w:w="7575" w:type="dxa"/>
          </w:tcPr>
          <w:p w14:paraId="5D766576"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2C9FF737" w14:textId="77777777" w:rsidTr="00B945D5">
        <w:trPr>
          <w:trHeight w:val="344"/>
        </w:trPr>
        <w:tc>
          <w:tcPr>
            <w:tcW w:w="2915" w:type="dxa"/>
            <w:shd w:val="clear" w:color="auto" w:fill="B8B8B8"/>
            <w:vAlign w:val="center"/>
          </w:tcPr>
          <w:p w14:paraId="24E6F00E"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Номер телефону:</w:t>
            </w:r>
          </w:p>
        </w:tc>
        <w:tc>
          <w:tcPr>
            <w:tcW w:w="7575" w:type="dxa"/>
          </w:tcPr>
          <w:p w14:paraId="4A940C12"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7DC68462" w14:textId="77777777" w:rsidTr="00B945D5">
        <w:trPr>
          <w:trHeight w:val="344"/>
        </w:trPr>
        <w:tc>
          <w:tcPr>
            <w:tcW w:w="10490" w:type="dxa"/>
            <w:gridSpan w:val="2"/>
            <w:shd w:val="clear" w:color="auto" w:fill="B8B8B8"/>
            <w:vAlign w:val="center"/>
          </w:tcPr>
          <w:p w14:paraId="0FDBC94F" w14:textId="77777777" w:rsidR="000F0840" w:rsidRPr="004317FE" w:rsidRDefault="000F0840" w:rsidP="00B945D5">
            <w:pPr>
              <w:spacing w:before="120" w:after="120" w:line="240" w:lineRule="auto"/>
              <w:rPr>
                <w:rFonts w:ascii="Avenir Next Cyr" w:hAnsi="Avenir Next Cyr"/>
                <w:b/>
                <w:color w:val="auto"/>
                <w:sz w:val="18"/>
                <w:szCs w:val="18"/>
                <w:lang w:val="uk-UA"/>
              </w:rPr>
            </w:pPr>
            <w:r w:rsidRPr="004317FE">
              <w:rPr>
                <w:rFonts w:ascii="Avenir Next Cyr" w:hAnsi="Avenir Next Cyr" w:cs="Tahoma"/>
                <w:b/>
                <w:color w:val="auto"/>
                <w:sz w:val="19"/>
                <w:szCs w:val="19"/>
                <w:lang w:val="uk-UA"/>
              </w:rPr>
              <w:t xml:space="preserve">Деталі контактної особи зі </w:t>
            </w:r>
            <w:proofErr w:type="spellStart"/>
            <w:r w:rsidRPr="004317FE">
              <w:rPr>
                <w:rFonts w:ascii="Avenir Next Cyr" w:hAnsi="Avenir Next Cyr" w:cs="Tahoma"/>
                <w:b/>
                <w:color w:val="auto"/>
                <w:sz w:val="19"/>
                <w:szCs w:val="19"/>
                <w:lang w:val="uk-UA"/>
              </w:rPr>
              <w:t>зв'язків</w:t>
            </w:r>
            <w:proofErr w:type="spellEnd"/>
            <w:r w:rsidRPr="004317FE">
              <w:rPr>
                <w:rFonts w:ascii="Avenir Next Cyr" w:hAnsi="Avenir Next Cyr" w:cs="Tahoma"/>
                <w:b/>
                <w:color w:val="auto"/>
                <w:sz w:val="19"/>
                <w:szCs w:val="19"/>
                <w:lang w:val="uk-UA"/>
              </w:rPr>
              <w:t xml:space="preserve"> з громадськістю</w:t>
            </w:r>
            <w:r w:rsidRPr="004317FE">
              <w:rPr>
                <w:rFonts w:ascii="Avenir Next Cyr" w:hAnsi="Avenir Next Cyr" w:cs="Tahoma"/>
                <w:b/>
                <w:color w:val="auto"/>
                <w:sz w:val="19"/>
                <w:szCs w:val="19"/>
                <w:lang w:val="uk-UA"/>
              </w:rPr>
              <w:br/>
            </w:r>
            <w:r w:rsidRPr="004317FE">
              <w:rPr>
                <w:rFonts w:ascii="Avenir Next Cyr" w:hAnsi="Avenir Next Cyr"/>
                <w:i/>
                <w:color w:val="auto"/>
                <w:sz w:val="17"/>
                <w:szCs w:val="17"/>
                <w:lang w:val="uk-UA"/>
              </w:rPr>
              <w:t xml:space="preserve">Оргкомітет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може зв'язатися з даною особою щодо будь-яких PR </w:t>
            </w:r>
            <w:proofErr w:type="spellStart"/>
            <w:r w:rsidRPr="004317FE">
              <w:rPr>
                <w:rFonts w:ascii="Avenir Next Cyr" w:hAnsi="Avenir Next Cyr"/>
                <w:i/>
                <w:color w:val="auto"/>
                <w:sz w:val="17"/>
                <w:szCs w:val="17"/>
                <w:lang w:val="uk-UA"/>
              </w:rPr>
              <w:t>активностей</w:t>
            </w:r>
            <w:proofErr w:type="spellEnd"/>
            <w:r w:rsidRPr="004317FE">
              <w:rPr>
                <w:rFonts w:ascii="Avenir Next Cyr" w:hAnsi="Avenir Next Cyr"/>
                <w:i/>
                <w:color w:val="auto"/>
                <w:sz w:val="17"/>
                <w:szCs w:val="17"/>
                <w:lang w:val="uk-UA"/>
              </w:rPr>
              <w:t xml:space="preserve"> агентства або у разі проходження кейсу у фінал, та у тому разі, коли</w:t>
            </w:r>
            <w:r w:rsidRPr="004317FE">
              <w:rPr>
                <w:rFonts w:ascii="Tahoma" w:hAnsi="Tahoma" w:cs="Tahoma"/>
                <w:i/>
                <w:color w:val="auto"/>
                <w:sz w:val="17"/>
                <w:szCs w:val="17"/>
                <w:lang w:val="uk-UA"/>
              </w:rPr>
              <w:t>﻿</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Оргкомітет</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не</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зможе</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зв’язатися</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з</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контактною</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особою</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що</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реєструвала</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заявку</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чи</w:t>
            </w:r>
            <w:r w:rsidRPr="004317FE">
              <w:rPr>
                <w:rFonts w:ascii="Avenir Next Cyr" w:hAnsi="Avenir Next Cyr"/>
                <w:i/>
                <w:color w:val="auto"/>
                <w:sz w:val="17"/>
                <w:szCs w:val="17"/>
                <w:lang w:val="uk-UA"/>
              </w:rPr>
              <w:t xml:space="preserve"> </w:t>
            </w:r>
            <w:r w:rsidRPr="004317FE">
              <w:rPr>
                <w:rFonts w:ascii="Tahoma" w:hAnsi="Tahoma" w:cs="Tahoma"/>
                <w:i/>
                <w:color w:val="auto"/>
                <w:sz w:val="17"/>
                <w:szCs w:val="17"/>
                <w:lang w:val="uk-UA"/>
              </w:rPr>
              <w:t>﻿</w:t>
            </w:r>
            <w:r w:rsidRPr="004317FE">
              <w:rPr>
                <w:rFonts w:ascii="Avenir Next Cyr" w:hAnsi="Avenir Next Cyr" w:cs="Avenir Next Cyr"/>
                <w:i/>
                <w:color w:val="auto"/>
                <w:sz w:val="17"/>
                <w:szCs w:val="17"/>
                <w:lang w:val="uk-UA"/>
              </w:rPr>
              <w:t>головною</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контактною</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особою</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осн</w:t>
            </w:r>
            <w:r w:rsidRPr="004317FE">
              <w:rPr>
                <w:rFonts w:ascii="Avenir Next Cyr" w:hAnsi="Avenir Next Cyr"/>
                <w:i/>
                <w:color w:val="auto"/>
                <w:sz w:val="17"/>
                <w:szCs w:val="17"/>
                <w:lang w:val="uk-UA"/>
              </w:rPr>
              <w:t>овної агенції.  Дані цієї особи не будуть розголошені публічно.</w:t>
            </w:r>
          </w:p>
        </w:tc>
      </w:tr>
      <w:tr w:rsidR="000F0840" w:rsidRPr="004317FE" w14:paraId="2E18D206" w14:textId="77777777" w:rsidTr="00B945D5">
        <w:trPr>
          <w:trHeight w:val="344"/>
        </w:trPr>
        <w:tc>
          <w:tcPr>
            <w:tcW w:w="2915" w:type="dxa"/>
            <w:shd w:val="clear" w:color="auto" w:fill="B8B8B8"/>
            <w:vAlign w:val="center"/>
          </w:tcPr>
          <w:p w14:paraId="43D195A4"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Ім’я та прізвище:</w:t>
            </w:r>
          </w:p>
        </w:tc>
        <w:tc>
          <w:tcPr>
            <w:tcW w:w="7575" w:type="dxa"/>
          </w:tcPr>
          <w:p w14:paraId="5A66A019" w14:textId="77777777" w:rsidR="000F0840" w:rsidRPr="004317FE" w:rsidRDefault="000F0840" w:rsidP="00B945D5">
            <w:pPr>
              <w:spacing w:before="120" w:after="120" w:line="240" w:lineRule="auto"/>
              <w:rPr>
                <w:rFonts w:ascii="AvenirNext LT Pro Regular" w:hAnsi="AvenirNext LT Pro Regular"/>
                <w:b/>
                <w:color w:val="auto"/>
                <w:sz w:val="18"/>
                <w:szCs w:val="18"/>
                <w:lang w:val="uk-UA"/>
              </w:rPr>
            </w:pPr>
          </w:p>
        </w:tc>
      </w:tr>
      <w:tr w:rsidR="000F0840" w:rsidRPr="004317FE" w14:paraId="58822C23" w14:textId="77777777" w:rsidTr="00B945D5">
        <w:trPr>
          <w:trHeight w:val="344"/>
        </w:trPr>
        <w:tc>
          <w:tcPr>
            <w:tcW w:w="2915" w:type="dxa"/>
            <w:shd w:val="clear" w:color="auto" w:fill="B8B8B8"/>
            <w:vAlign w:val="center"/>
          </w:tcPr>
          <w:p w14:paraId="093DFC16"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Посада:</w:t>
            </w:r>
          </w:p>
        </w:tc>
        <w:tc>
          <w:tcPr>
            <w:tcW w:w="7575" w:type="dxa"/>
          </w:tcPr>
          <w:p w14:paraId="29FC8B8B" w14:textId="77777777" w:rsidR="000F0840" w:rsidRPr="004317FE" w:rsidRDefault="000F0840" w:rsidP="00B945D5">
            <w:pPr>
              <w:spacing w:before="120" w:after="120" w:line="240" w:lineRule="auto"/>
              <w:rPr>
                <w:rFonts w:ascii="AvenirNext LT Pro Regular" w:hAnsi="AvenirNext LT Pro Regular"/>
                <w:b/>
                <w:color w:val="auto"/>
                <w:sz w:val="18"/>
                <w:szCs w:val="18"/>
                <w:lang w:val="uk-UA"/>
              </w:rPr>
            </w:pPr>
          </w:p>
        </w:tc>
      </w:tr>
      <w:tr w:rsidR="000F0840" w:rsidRPr="004317FE" w14:paraId="75404B08" w14:textId="77777777" w:rsidTr="00B945D5">
        <w:trPr>
          <w:trHeight w:val="344"/>
        </w:trPr>
        <w:tc>
          <w:tcPr>
            <w:tcW w:w="2915" w:type="dxa"/>
            <w:shd w:val="clear" w:color="auto" w:fill="B8B8B8"/>
            <w:vAlign w:val="center"/>
          </w:tcPr>
          <w:p w14:paraId="14E40FFC"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proofErr w:type="spellStart"/>
            <w:r w:rsidRPr="004317FE">
              <w:rPr>
                <w:rFonts w:ascii="Avenir Next Cyr" w:hAnsi="Avenir Next Cyr" w:cs="Tahoma"/>
                <w:b/>
                <w:color w:val="auto"/>
                <w:sz w:val="19"/>
                <w:szCs w:val="19"/>
                <w:lang w:val="uk-UA"/>
              </w:rPr>
              <w:t>Email</w:t>
            </w:r>
            <w:proofErr w:type="spellEnd"/>
            <w:r w:rsidRPr="004317FE">
              <w:rPr>
                <w:rFonts w:ascii="Avenir Next Cyr" w:hAnsi="Avenir Next Cyr" w:cs="Tahoma"/>
                <w:b/>
                <w:color w:val="auto"/>
                <w:sz w:val="19"/>
                <w:szCs w:val="19"/>
                <w:lang w:val="uk-UA"/>
              </w:rPr>
              <w:t>:</w:t>
            </w:r>
          </w:p>
        </w:tc>
        <w:tc>
          <w:tcPr>
            <w:tcW w:w="7575" w:type="dxa"/>
          </w:tcPr>
          <w:p w14:paraId="0C460526" w14:textId="77777777" w:rsidR="000F0840" w:rsidRPr="004317FE" w:rsidRDefault="000F0840" w:rsidP="00B945D5">
            <w:pPr>
              <w:spacing w:before="120" w:after="120" w:line="240" w:lineRule="auto"/>
              <w:rPr>
                <w:rFonts w:ascii="AvenirNext LT Pro Regular" w:hAnsi="AvenirNext LT Pro Regular"/>
                <w:b/>
                <w:color w:val="auto"/>
                <w:sz w:val="18"/>
                <w:szCs w:val="18"/>
                <w:lang w:val="uk-UA"/>
              </w:rPr>
            </w:pPr>
          </w:p>
        </w:tc>
      </w:tr>
      <w:tr w:rsidR="000F0840" w:rsidRPr="004317FE" w14:paraId="79C4330A" w14:textId="77777777" w:rsidTr="00B945D5">
        <w:trPr>
          <w:trHeight w:val="344"/>
        </w:trPr>
        <w:tc>
          <w:tcPr>
            <w:tcW w:w="2915" w:type="dxa"/>
            <w:shd w:val="clear" w:color="auto" w:fill="B8B8B8"/>
            <w:vAlign w:val="center"/>
          </w:tcPr>
          <w:p w14:paraId="3E8B7601"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Номер телефону:</w:t>
            </w:r>
          </w:p>
        </w:tc>
        <w:tc>
          <w:tcPr>
            <w:tcW w:w="7575" w:type="dxa"/>
          </w:tcPr>
          <w:p w14:paraId="073AE733" w14:textId="77777777" w:rsidR="000F0840" w:rsidRPr="004317FE" w:rsidRDefault="000F0840" w:rsidP="00B945D5">
            <w:pPr>
              <w:spacing w:before="120" w:after="120" w:line="240" w:lineRule="auto"/>
              <w:rPr>
                <w:rFonts w:ascii="AvenirNext LT Pro Regular" w:hAnsi="AvenirNext LT Pro Regular"/>
                <w:b/>
                <w:color w:val="auto"/>
                <w:sz w:val="18"/>
                <w:szCs w:val="18"/>
                <w:lang w:val="uk-UA"/>
              </w:rPr>
            </w:pPr>
          </w:p>
        </w:tc>
      </w:tr>
      <w:tr w:rsidR="000F0840" w:rsidRPr="004317FE" w14:paraId="188DCB07" w14:textId="77777777" w:rsidTr="00B945D5">
        <w:trPr>
          <w:trHeight w:val="344"/>
        </w:trPr>
        <w:tc>
          <w:tcPr>
            <w:tcW w:w="10490" w:type="dxa"/>
            <w:gridSpan w:val="2"/>
            <w:shd w:val="clear" w:color="auto" w:fill="B8B8B8"/>
            <w:vAlign w:val="center"/>
          </w:tcPr>
          <w:p w14:paraId="76E70A94" w14:textId="77777777" w:rsidR="000F0840" w:rsidRPr="004317FE" w:rsidRDefault="000F0840" w:rsidP="00B945D5">
            <w:pPr>
              <w:spacing w:before="120" w:after="120" w:line="240" w:lineRule="auto"/>
              <w:rPr>
                <w:rFonts w:ascii="Avenir Next Cyr" w:hAnsi="Avenir Next Cyr"/>
                <w:b/>
                <w:color w:val="auto"/>
                <w:sz w:val="18"/>
                <w:szCs w:val="18"/>
                <w:lang w:val="uk-UA"/>
              </w:rPr>
            </w:pPr>
            <w:r w:rsidRPr="004317FE">
              <w:rPr>
                <w:rFonts w:ascii="Avenir Next Cyr" w:hAnsi="Avenir Next Cyr" w:cs="Tahoma"/>
                <w:b/>
                <w:color w:val="auto"/>
                <w:sz w:val="19"/>
                <w:szCs w:val="19"/>
                <w:lang w:val="uk-UA"/>
              </w:rPr>
              <w:t xml:space="preserve">Деталі CEO/керівника </w:t>
            </w:r>
            <w:r w:rsidRPr="004317FE">
              <w:rPr>
                <w:rFonts w:ascii="Avenir Next Cyr" w:hAnsi="Avenir Next Cyr" w:cs="Tahoma"/>
                <w:b/>
                <w:color w:val="auto"/>
                <w:sz w:val="19"/>
                <w:szCs w:val="19"/>
                <w:lang w:val="uk-UA"/>
              </w:rPr>
              <w:br/>
            </w:r>
            <w:r w:rsidRPr="004317FE">
              <w:rPr>
                <w:rFonts w:ascii="Avenir Next Cyr" w:hAnsi="Avenir Next Cyr"/>
                <w:i/>
                <w:color w:val="auto"/>
                <w:sz w:val="17"/>
                <w:szCs w:val="17"/>
                <w:lang w:val="uk-UA"/>
              </w:rPr>
              <w:t xml:space="preserve">Оргкомітет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може зв'язатися з даною особою для інформування у разі проходження кейсу у фінал. Цей контакт не буде додано до списків розсилки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однак йому може бути надіслано запрошення на суддівство, якщо його буде обрано до складу журі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Awards.  Дані цієї особи не будуть розголошені публічно.</w:t>
            </w:r>
          </w:p>
        </w:tc>
      </w:tr>
      <w:tr w:rsidR="000F0840" w:rsidRPr="004317FE" w14:paraId="396DC7F4" w14:textId="77777777" w:rsidTr="00B945D5">
        <w:trPr>
          <w:trHeight w:val="344"/>
        </w:trPr>
        <w:tc>
          <w:tcPr>
            <w:tcW w:w="2915" w:type="dxa"/>
            <w:shd w:val="clear" w:color="auto" w:fill="B8B8B8"/>
            <w:vAlign w:val="center"/>
          </w:tcPr>
          <w:p w14:paraId="12B27761"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Ім’я та прізвище:</w:t>
            </w:r>
          </w:p>
        </w:tc>
        <w:tc>
          <w:tcPr>
            <w:tcW w:w="7575" w:type="dxa"/>
          </w:tcPr>
          <w:p w14:paraId="639A81AD"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038A902E" w14:textId="77777777" w:rsidTr="00B945D5">
        <w:trPr>
          <w:trHeight w:val="344"/>
        </w:trPr>
        <w:tc>
          <w:tcPr>
            <w:tcW w:w="2915" w:type="dxa"/>
            <w:shd w:val="clear" w:color="auto" w:fill="B8B8B8"/>
            <w:vAlign w:val="center"/>
          </w:tcPr>
          <w:p w14:paraId="439CAA04"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Посада:</w:t>
            </w:r>
          </w:p>
        </w:tc>
        <w:tc>
          <w:tcPr>
            <w:tcW w:w="7575" w:type="dxa"/>
          </w:tcPr>
          <w:p w14:paraId="6C333524"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5A324F57" w14:textId="77777777" w:rsidTr="00B945D5">
        <w:trPr>
          <w:trHeight w:val="344"/>
        </w:trPr>
        <w:tc>
          <w:tcPr>
            <w:tcW w:w="2915" w:type="dxa"/>
            <w:shd w:val="clear" w:color="auto" w:fill="B8B8B8"/>
            <w:vAlign w:val="center"/>
          </w:tcPr>
          <w:p w14:paraId="75C9EFFA"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proofErr w:type="spellStart"/>
            <w:r w:rsidRPr="004317FE">
              <w:rPr>
                <w:rFonts w:ascii="Avenir Next Cyr" w:hAnsi="Avenir Next Cyr" w:cs="Tahoma"/>
                <w:b/>
                <w:color w:val="auto"/>
                <w:sz w:val="19"/>
                <w:szCs w:val="19"/>
                <w:lang w:val="uk-UA"/>
              </w:rPr>
              <w:t>Email</w:t>
            </w:r>
            <w:proofErr w:type="spellEnd"/>
            <w:r w:rsidRPr="004317FE">
              <w:rPr>
                <w:rFonts w:ascii="Avenir Next Cyr" w:hAnsi="Avenir Next Cyr" w:cs="Tahoma"/>
                <w:b/>
                <w:color w:val="auto"/>
                <w:sz w:val="19"/>
                <w:szCs w:val="19"/>
                <w:lang w:val="uk-UA"/>
              </w:rPr>
              <w:t>:</w:t>
            </w:r>
          </w:p>
        </w:tc>
        <w:tc>
          <w:tcPr>
            <w:tcW w:w="7575" w:type="dxa"/>
          </w:tcPr>
          <w:p w14:paraId="5F083DA8"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208EF81F" w14:textId="77777777" w:rsidTr="00B945D5">
        <w:trPr>
          <w:trHeight w:val="344"/>
        </w:trPr>
        <w:tc>
          <w:tcPr>
            <w:tcW w:w="2915" w:type="dxa"/>
            <w:shd w:val="clear" w:color="auto" w:fill="B8B8B8"/>
            <w:vAlign w:val="center"/>
          </w:tcPr>
          <w:p w14:paraId="571A995E"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Номер телефону:</w:t>
            </w:r>
          </w:p>
        </w:tc>
        <w:tc>
          <w:tcPr>
            <w:tcW w:w="7575" w:type="dxa"/>
          </w:tcPr>
          <w:p w14:paraId="327A800B"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2951CF29" w14:textId="77777777" w:rsidTr="00B945D5">
        <w:trPr>
          <w:trHeight w:val="407"/>
        </w:trPr>
        <w:tc>
          <w:tcPr>
            <w:tcW w:w="10490" w:type="dxa"/>
            <w:gridSpan w:val="2"/>
            <w:shd w:val="clear" w:color="auto" w:fill="B8B8B8"/>
            <w:vAlign w:val="center"/>
          </w:tcPr>
          <w:p w14:paraId="27D173BD" w14:textId="77777777" w:rsidR="000F0840" w:rsidRPr="004317FE" w:rsidRDefault="000F0840" w:rsidP="00B945D5">
            <w:pPr>
              <w:spacing w:before="120" w:after="120" w:line="240" w:lineRule="auto"/>
              <w:rPr>
                <w:rFonts w:ascii="Avenir Next Cyr Medium" w:hAnsi="Avenir Next Cyr Medium"/>
                <w:b/>
                <w:bCs/>
                <w:sz w:val="20"/>
                <w:szCs w:val="20"/>
                <w:lang w:val="uk-UA"/>
              </w:rPr>
            </w:pPr>
            <w:r w:rsidRPr="004317FE">
              <w:rPr>
                <w:rFonts w:ascii="Avenir Next Cyr Medium" w:hAnsi="Avenir Next Cyr Medium" w:cs="Calibri"/>
                <w:b/>
                <w:bCs/>
                <w:color w:val="000000" w:themeColor="text1"/>
                <w:sz w:val="22"/>
                <w:szCs w:val="22"/>
                <w:lang w:val="uk-UA"/>
              </w:rPr>
              <w:t>ОСНОВНЕ</w:t>
            </w:r>
            <w:r w:rsidRPr="004317FE">
              <w:rPr>
                <w:rFonts w:ascii="Avenir Next Cyr Medium" w:hAnsi="Avenir Next Cyr Medium"/>
                <w:b/>
                <w:bCs/>
                <w:color w:val="000000" w:themeColor="text1"/>
                <w:sz w:val="22"/>
                <w:szCs w:val="22"/>
                <w:lang w:val="uk-UA"/>
              </w:rPr>
              <w:t xml:space="preserve"> </w:t>
            </w:r>
            <w:r w:rsidRPr="004317FE">
              <w:rPr>
                <w:rFonts w:ascii="Avenir Next Cyr Medium" w:hAnsi="Avenir Next Cyr Medium" w:cs="Calibri"/>
                <w:b/>
                <w:bCs/>
                <w:color w:val="000000" w:themeColor="text1"/>
                <w:sz w:val="22"/>
                <w:szCs w:val="22"/>
                <w:lang w:val="uk-UA"/>
              </w:rPr>
              <w:t>АГЕНТСТВО #2 (опціонально)</w:t>
            </w:r>
          </w:p>
        </w:tc>
      </w:tr>
      <w:tr w:rsidR="000F0840" w:rsidRPr="004317FE" w14:paraId="1DEF0AC3" w14:textId="77777777" w:rsidTr="00B945D5">
        <w:trPr>
          <w:trHeight w:val="407"/>
        </w:trPr>
        <w:tc>
          <w:tcPr>
            <w:tcW w:w="2915" w:type="dxa"/>
            <w:shd w:val="clear" w:color="auto" w:fill="B8B8B8"/>
            <w:vAlign w:val="center"/>
          </w:tcPr>
          <w:p w14:paraId="428525E5"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Назва агентства:</w:t>
            </w:r>
          </w:p>
        </w:tc>
        <w:tc>
          <w:tcPr>
            <w:tcW w:w="7575" w:type="dxa"/>
          </w:tcPr>
          <w:p w14:paraId="090B9F68"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1DDBC4E9" w14:textId="77777777" w:rsidTr="00B945D5">
        <w:trPr>
          <w:trHeight w:val="317"/>
        </w:trPr>
        <w:tc>
          <w:tcPr>
            <w:tcW w:w="2915" w:type="dxa"/>
            <w:shd w:val="clear" w:color="auto" w:fill="B8B8B8"/>
            <w:vAlign w:val="center"/>
          </w:tcPr>
          <w:p w14:paraId="767C943B"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Поштова адреса:</w:t>
            </w:r>
          </w:p>
        </w:tc>
        <w:tc>
          <w:tcPr>
            <w:tcW w:w="7575" w:type="dxa"/>
          </w:tcPr>
          <w:p w14:paraId="244FA0E2"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7DCFF5DD" w14:textId="77777777" w:rsidTr="00B945D5">
        <w:trPr>
          <w:trHeight w:val="326"/>
        </w:trPr>
        <w:tc>
          <w:tcPr>
            <w:tcW w:w="10490" w:type="dxa"/>
            <w:gridSpan w:val="2"/>
            <w:shd w:val="clear" w:color="auto" w:fill="B8B8B8"/>
            <w:vAlign w:val="center"/>
          </w:tcPr>
          <w:p w14:paraId="131DEB13" w14:textId="77777777" w:rsidR="000F0840" w:rsidRPr="004317FE" w:rsidRDefault="000F0840" w:rsidP="00B945D5">
            <w:pPr>
              <w:spacing w:before="120" w:after="120" w:line="240" w:lineRule="auto"/>
              <w:rPr>
                <w:rFonts w:ascii="Avenir Next Cyr" w:hAnsi="Avenir Next Cyr"/>
                <w:b/>
                <w:sz w:val="18"/>
                <w:szCs w:val="18"/>
                <w:lang w:val="uk-UA"/>
              </w:rPr>
            </w:pPr>
            <w:r w:rsidRPr="004317FE">
              <w:rPr>
                <w:rFonts w:ascii="Avenir Next Cyr" w:hAnsi="Avenir Next Cyr" w:cs="Tahoma"/>
                <w:b/>
                <w:color w:val="auto"/>
                <w:sz w:val="19"/>
                <w:szCs w:val="19"/>
                <w:lang w:val="uk-UA"/>
              </w:rPr>
              <w:lastRenderedPageBreak/>
              <w:t xml:space="preserve">Деталі компанії </w:t>
            </w:r>
          </w:p>
        </w:tc>
      </w:tr>
      <w:tr w:rsidR="000F0840" w:rsidRPr="004317FE" w14:paraId="51CF29F9" w14:textId="77777777" w:rsidTr="00B945D5">
        <w:trPr>
          <w:trHeight w:val="371"/>
        </w:trPr>
        <w:tc>
          <w:tcPr>
            <w:tcW w:w="2915" w:type="dxa"/>
            <w:shd w:val="clear" w:color="auto" w:fill="B8B8B8"/>
            <w:vAlign w:val="center"/>
          </w:tcPr>
          <w:p w14:paraId="2E1827CE"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Тип компанії:</w:t>
            </w:r>
          </w:p>
          <w:p w14:paraId="6FBBE1E0" w14:textId="77777777" w:rsidR="000F0840" w:rsidRPr="004317FE" w:rsidRDefault="000F0840" w:rsidP="00B945D5">
            <w:pPr>
              <w:spacing w:before="120" w:after="120" w:line="240" w:lineRule="auto"/>
              <w:rPr>
                <w:rFonts w:ascii="Avenir Next Cyr" w:hAnsi="Avenir Next Cyr"/>
                <w:bCs/>
                <w:i/>
                <w:iCs/>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5" w:type="dxa"/>
          </w:tcPr>
          <w:tbl>
            <w:tblPr>
              <w:tblpPr w:leftFromText="187" w:rightFromText="187" w:vertAnchor="text" w:horzAnchor="margin" w:tblpY="1"/>
              <w:tblW w:w="0" w:type="auto"/>
              <w:tblLook w:val="04A0" w:firstRow="1" w:lastRow="0" w:firstColumn="1" w:lastColumn="0" w:noHBand="0" w:noVBand="1"/>
            </w:tblPr>
            <w:tblGrid>
              <w:gridCol w:w="3674"/>
              <w:gridCol w:w="3670"/>
            </w:tblGrid>
            <w:tr w:rsidR="000F0840" w:rsidRPr="004317FE" w14:paraId="3DFB7A06" w14:textId="77777777" w:rsidTr="00B945D5">
              <w:trPr>
                <w:trHeight w:val="371"/>
              </w:trPr>
              <w:tc>
                <w:tcPr>
                  <w:tcW w:w="3859" w:type="dxa"/>
                  <w:tcBorders>
                    <w:left w:val="single" w:sz="12" w:space="0" w:color="auto"/>
                  </w:tcBorders>
                  <w:shd w:val="clear" w:color="auto" w:fill="FFFFFF" w:themeFill="background1"/>
                  <w:hideMark/>
                </w:tcPr>
                <w:p w14:paraId="15D538A0"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33800745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Brand </w:t>
                  </w:r>
                  <w:proofErr w:type="spellStart"/>
                  <w:r w:rsidR="000F0840" w:rsidRPr="004317FE">
                    <w:rPr>
                      <w:rFonts w:ascii="Avenir Next Cyr" w:eastAsia="SimSun" w:hAnsi="Avenir Next Cyr"/>
                      <w:i/>
                      <w:iCs/>
                      <w:sz w:val="18"/>
                      <w:szCs w:val="17"/>
                      <w:lang w:val="uk-UA" w:eastAsia="ja-JP"/>
                    </w:rPr>
                    <w:t>Identity</w:t>
                  </w:r>
                  <w:proofErr w:type="spellEnd"/>
                </w:p>
                <w:p w14:paraId="2FEA1B7B"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68286348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Агентство : Business-</w:t>
                  </w:r>
                  <w:proofErr w:type="spellStart"/>
                  <w:r w:rsidR="000F0840" w:rsidRPr="004317FE">
                    <w:rPr>
                      <w:rFonts w:ascii="Avenir Next Cyr" w:eastAsia="SimSun" w:hAnsi="Avenir Next Cyr"/>
                      <w:i/>
                      <w:iCs/>
                      <w:sz w:val="18"/>
                      <w:szCs w:val="17"/>
                      <w:lang w:val="uk-UA" w:eastAsia="ja-JP"/>
                    </w:rPr>
                    <w:t>to</w:t>
                  </w:r>
                  <w:proofErr w:type="spellEnd"/>
                  <w:r w:rsidR="000F0840" w:rsidRPr="004317FE">
                    <w:rPr>
                      <w:rFonts w:ascii="Avenir Next Cyr" w:eastAsia="SimSun" w:hAnsi="Avenir Next Cyr"/>
                      <w:i/>
                      <w:iCs/>
                      <w:sz w:val="18"/>
                      <w:szCs w:val="17"/>
                      <w:lang w:val="uk-UA" w:eastAsia="ja-JP"/>
                    </w:rPr>
                    <w:t>-Business </w:t>
                  </w:r>
                </w:p>
                <w:p w14:paraId="432D10DB"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64015093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Data / </w:t>
                  </w:r>
                  <w:proofErr w:type="spellStart"/>
                  <w:r w:rsidR="000F0840" w:rsidRPr="004317FE">
                    <w:rPr>
                      <w:rFonts w:ascii="Avenir Next Cyr" w:eastAsia="SimSun" w:hAnsi="Avenir Next Cyr"/>
                      <w:i/>
                      <w:iCs/>
                      <w:sz w:val="18"/>
                      <w:szCs w:val="17"/>
                      <w:lang w:val="uk-UA" w:eastAsia="ja-JP"/>
                    </w:rPr>
                    <w:t>Programmatic</w:t>
                  </w:r>
                  <w:proofErr w:type="spellEnd"/>
                </w:p>
                <w:p w14:paraId="32EC6CDD"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63354689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Design </w:t>
                  </w:r>
                </w:p>
                <w:p w14:paraId="331922D1"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2490349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Digital / </w:t>
                  </w:r>
                  <w:proofErr w:type="spellStart"/>
                  <w:r w:rsidR="000F0840" w:rsidRPr="004317FE">
                    <w:rPr>
                      <w:rFonts w:ascii="Avenir Next Cyr" w:eastAsia="SimSun" w:hAnsi="Avenir Next Cyr"/>
                      <w:i/>
                      <w:iCs/>
                      <w:sz w:val="18"/>
                      <w:szCs w:val="17"/>
                      <w:lang w:val="uk-UA" w:eastAsia="ja-JP"/>
                    </w:rPr>
                    <w:t>Interactive</w:t>
                  </w:r>
                  <w:proofErr w:type="spellEnd"/>
                  <w:r w:rsidR="000F0840" w:rsidRPr="004317FE">
                    <w:rPr>
                      <w:rFonts w:ascii="Avenir Next Cyr" w:eastAsia="SimSun" w:hAnsi="Avenir Next Cyr"/>
                      <w:i/>
                      <w:iCs/>
                      <w:sz w:val="18"/>
                      <w:szCs w:val="17"/>
                      <w:lang w:val="uk-UA" w:eastAsia="ja-JP"/>
                    </w:rPr>
                    <w:t> </w:t>
                  </w:r>
                </w:p>
                <w:p w14:paraId="66597F2B"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34652501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Direct</w:t>
                  </w:r>
                  <w:proofErr w:type="spellEnd"/>
                  <w:r w:rsidR="000F0840" w:rsidRPr="004317FE">
                    <w:rPr>
                      <w:rFonts w:ascii="Avenir Next Cyr" w:eastAsia="SimSun" w:hAnsi="Avenir Next Cyr"/>
                      <w:i/>
                      <w:iCs/>
                      <w:sz w:val="18"/>
                      <w:szCs w:val="17"/>
                      <w:lang w:val="uk-UA" w:eastAsia="ja-JP"/>
                    </w:rPr>
                    <w:t xml:space="preserve"> Marketing </w:t>
                  </w:r>
                </w:p>
                <w:p w14:paraId="12708D42"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347879139"/>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Experiential</w:t>
                  </w:r>
                  <w:proofErr w:type="spellEnd"/>
                  <w:r w:rsidR="000F0840" w:rsidRPr="004317FE">
                    <w:rPr>
                      <w:rFonts w:ascii="Avenir Next Cyr" w:eastAsia="SimSun" w:hAnsi="Avenir Next Cyr"/>
                      <w:i/>
                      <w:iCs/>
                      <w:sz w:val="18"/>
                      <w:szCs w:val="17"/>
                      <w:lang w:val="uk-UA" w:eastAsia="ja-JP"/>
                    </w:rPr>
                    <w:t xml:space="preserve"> / </w:t>
                  </w:r>
                  <w:proofErr w:type="spellStart"/>
                  <w:r w:rsidR="000F0840" w:rsidRPr="004317FE">
                    <w:rPr>
                      <w:rFonts w:ascii="Avenir Next Cyr" w:eastAsia="SimSun" w:hAnsi="Avenir Next Cyr"/>
                      <w:i/>
                      <w:iCs/>
                      <w:sz w:val="18"/>
                      <w:szCs w:val="17"/>
                      <w:lang w:val="uk-UA" w:eastAsia="ja-JP"/>
                    </w:rPr>
                    <w:t>Event</w:t>
                  </w:r>
                  <w:proofErr w:type="spellEnd"/>
                  <w:r w:rsidR="000F0840" w:rsidRPr="004317FE">
                    <w:rPr>
                      <w:rFonts w:ascii="Avenir Next Cyr" w:eastAsia="SimSun" w:hAnsi="Avenir Next Cyr"/>
                      <w:i/>
                      <w:iCs/>
                      <w:sz w:val="18"/>
                      <w:szCs w:val="17"/>
                      <w:lang w:val="uk-UA" w:eastAsia="ja-JP"/>
                    </w:rPr>
                    <w:t>  </w:t>
                  </w:r>
                </w:p>
                <w:p w14:paraId="02E7E164"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6190596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Full-Service</w:t>
                  </w:r>
                  <w:proofErr w:type="spellEnd"/>
                  <w:r w:rsidR="000F0840" w:rsidRPr="004317FE">
                    <w:rPr>
                      <w:rFonts w:ascii="Avenir Next Cyr" w:eastAsia="SimSun" w:hAnsi="Avenir Next Cyr"/>
                      <w:i/>
                      <w:iCs/>
                      <w:sz w:val="18"/>
                      <w:szCs w:val="17"/>
                      <w:lang w:val="uk-UA" w:eastAsia="ja-JP"/>
                    </w:rPr>
                    <w:t> / Creative</w:t>
                  </w:r>
                </w:p>
                <w:p w14:paraId="14BE6696"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06287555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Guerilla</w:t>
                  </w:r>
                  <w:proofErr w:type="spellEnd"/>
                </w:p>
                <w:p w14:paraId="6772573E"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9642277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Health</w:t>
                  </w:r>
                  <w:proofErr w:type="spellEnd"/>
                  <w:r w:rsidR="000F0840" w:rsidRPr="004317FE">
                    <w:rPr>
                      <w:rFonts w:ascii="Avenir Next Cyr" w:eastAsia="SimSun" w:hAnsi="Avenir Next Cyr"/>
                      <w:i/>
                      <w:iCs/>
                      <w:sz w:val="18"/>
                      <w:szCs w:val="17"/>
                      <w:lang w:val="uk-UA" w:eastAsia="ja-JP"/>
                    </w:rPr>
                    <w:t>  </w:t>
                  </w:r>
                </w:p>
                <w:p w14:paraId="2889D2B2"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9434768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In-House</w:t>
                  </w:r>
                  <w:proofErr w:type="spellEnd"/>
                </w:p>
                <w:p w14:paraId="4A64C317"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4623476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Media  </w:t>
                  </w:r>
                </w:p>
                <w:p w14:paraId="169D2DB0"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06892117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Multicultural</w:t>
                  </w:r>
                  <w:proofErr w:type="spellEnd"/>
                  <w:r w:rsidR="000F0840" w:rsidRPr="004317FE">
                    <w:rPr>
                      <w:rFonts w:ascii="Avenir Next Cyr" w:eastAsia="SimSun" w:hAnsi="Avenir Next Cyr"/>
                      <w:i/>
                      <w:iCs/>
                      <w:sz w:val="18"/>
                      <w:szCs w:val="17"/>
                      <w:lang w:val="uk-UA" w:eastAsia="ja-JP"/>
                    </w:rPr>
                    <w:t>  </w:t>
                  </w:r>
                </w:p>
                <w:p w14:paraId="26EE74BB"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43744102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Performance</w:t>
                  </w:r>
                  <w:proofErr w:type="spellEnd"/>
                  <w:r w:rsidR="000F0840" w:rsidRPr="004317FE">
                    <w:rPr>
                      <w:rFonts w:ascii="Avenir Next Cyr" w:eastAsia="SimSun" w:hAnsi="Avenir Next Cyr"/>
                      <w:i/>
                      <w:iCs/>
                      <w:sz w:val="18"/>
                      <w:szCs w:val="17"/>
                      <w:lang w:val="uk-UA" w:eastAsia="ja-JP"/>
                    </w:rPr>
                    <w:t xml:space="preserve"> Marketing</w:t>
                  </w:r>
                  <w:r w:rsidR="000F0840"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98540215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Production </w:t>
                  </w:r>
                </w:p>
                <w:p w14:paraId="250101D4"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22833978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Promotional</w:t>
                  </w:r>
                  <w:proofErr w:type="spellEnd"/>
                  <w:r w:rsidR="000F0840" w:rsidRPr="004317FE">
                    <w:rPr>
                      <w:rFonts w:ascii="Avenir Next Cyr" w:eastAsia="SimSun" w:hAnsi="Avenir Next Cyr"/>
                      <w:i/>
                      <w:iCs/>
                      <w:sz w:val="18"/>
                      <w:szCs w:val="17"/>
                      <w:lang w:val="uk-UA" w:eastAsia="ja-JP"/>
                    </w:rPr>
                    <w:t>  </w:t>
                  </w:r>
                </w:p>
                <w:p w14:paraId="32AFD7F7"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888382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Public</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Relations</w:t>
                  </w:r>
                  <w:proofErr w:type="spellEnd"/>
                  <w:r w:rsidR="000F0840" w:rsidRPr="004317FE">
                    <w:rPr>
                      <w:rFonts w:ascii="Avenir Next Cyr" w:eastAsia="SimSun" w:hAnsi="Avenir Next Cyr"/>
                      <w:i/>
                      <w:iCs/>
                      <w:sz w:val="18"/>
                      <w:szCs w:val="17"/>
                      <w:lang w:val="uk-UA" w:eastAsia="ja-JP"/>
                    </w:rPr>
                    <w:t>  </w:t>
                  </w:r>
                </w:p>
                <w:p w14:paraId="1EFCF02E"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36579480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Shopper</w:t>
                  </w:r>
                  <w:proofErr w:type="spellEnd"/>
                  <w:r w:rsidR="000F0840" w:rsidRPr="004317FE">
                    <w:rPr>
                      <w:rFonts w:ascii="Avenir Next Cyr" w:eastAsia="SimSun" w:hAnsi="Avenir Next Cyr"/>
                      <w:i/>
                      <w:iCs/>
                      <w:sz w:val="18"/>
                      <w:szCs w:val="17"/>
                      <w:lang w:val="uk-UA" w:eastAsia="ja-JP"/>
                    </w:rPr>
                    <w:t xml:space="preserve"> Marketing / </w:t>
                  </w:r>
                  <w:proofErr w:type="spellStart"/>
                  <w:r w:rsidR="000F0840" w:rsidRPr="004317FE">
                    <w:rPr>
                      <w:rFonts w:ascii="Avenir Next Cyr" w:eastAsia="SimSun" w:hAnsi="Avenir Next Cyr"/>
                      <w:i/>
                      <w:iCs/>
                      <w:sz w:val="18"/>
                      <w:szCs w:val="17"/>
                      <w:lang w:val="uk-UA" w:eastAsia="ja-JP"/>
                    </w:rPr>
                    <w:t>Commerce</w:t>
                  </w:r>
                  <w:proofErr w:type="spellEnd"/>
                  <w:r w:rsidR="000F0840" w:rsidRPr="004317FE">
                    <w:rPr>
                      <w:rFonts w:ascii="Avenir Next Cyr" w:eastAsia="SimSun" w:hAnsi="Avenir Next Cyr"/>
                      <w:i/>
                      <w:iCs/>
                      <w:sz w:val="18"/>
                      <w:szCs w:val="17"/>
                      <w:lang w:val="uk-UA" w:eastAsia="ja-JP"/>
                    </w:rPr>
                    <w:t> </w:t>
                  </w:r>
                </w:p>
                <w:p w14:paraId="6896D931"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5425400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Інше</w:t>
                  </w:r>
                </w:p>
                <w:p w14:paraId="7E172DC0" w14:textId="77777777" w:rsidR="000F0840" w:rsidRPr="004317FE" w:rsidRDefault="000F0840"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p>
              </w:tc>
              <w:tc>
                <w:tcPr>
                  <w:tcW w:w="3859" w:type="dxa"/>
                  <w:shd w:val="clear" w:color="auto" w:fill="FFFFFF" w:themeFill="background1"/>
                </w:tcPr>
                <w:p w14:paraId="5A430FBE"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2634891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Ad</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or</w:t>
                  </w:r>
                  <w:proofErr w:type="spellEnd"/>
                  <w:r w:rsidR="000F0840" w:rsidRPr="004317FE">
                    <w:rPr>
                      <w:rFonts w:ascii="Avenir Next Cyr" w:eastAsia="SimSun" w:hAnsi="Avenir Next Cyr"/>
                      <w:i/>
                      <w:iCs/>
                      <w:sz w:val="18"/>
                      <w:szCs w:val="17"/>
                      <w:lang w:val="uk-UA" w:eastAsia="ja-JP"/>
                    </w:rPr>
                    <w:t xml:space="preserve"> Mar </w:t>
                  </w:r>
                  <w:proofErr w:type="spellStart"/>
                  <w:r w:rsidR="000F0840" w:rsidRPr="004317FE">
                    <w:rPr>
                      <w:rFonts w:ascii="Avenir Next Cyr" w:eastAsia="SimSun" w:hAnsi="Avenir Next Cyr"/>
                      <w:i/>
                      <w:iCs/>
                      <w:sz w:val="18"/>
                      <w:szCs w:val="17"/>
                      <w:lang w:val="uk-UA" w:eastAsia="ja-JP"/>
                    </w:rPr>
                    <w:t>Tech</w:t>
                  </w:r>
                  <w:proofErr w:type="spellEnd"/>
                  <w:r w:rsidR="000F0840" w:rsidRPr="004317FE">
                    <w:rPr>
                      <w:rFonts w:ascii="Avenir Next Cyr" w:eastAsia="SimSun" w:hAnsi="Avenir Next Cyr"/>
                      <w:i/>
                      <w:iCs/>
                      <w:sz w:val="18"/>
                      <w:szCs w:val="17"/>
                      <w:lang w:val="uk-UA" w:eastAsia="ja-JP"/>
                    </w:rPr>
                    <w:t> </w:t>
                  </w:r>
                </w:p>
                <w:p w14:paraId="59BFC290" w14:textId="77777777" w:rsidR="000F0840" w:rsidRPr="004317FE" w:rsidRDefault="00C54CDD" w:rsidP="00B945D5">
                  <w:pPr>
                    <w:pStyle w:val="paragraph"/>
                    <w:spacing w:before="0" w:beforeAutospacing="0" w:after="0" w:afterAutospacing="0"/>
                    <w:ind w:right="-67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41099793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Brand / </w:t>
                  </w:r>
                  <w:proofErr w:type="spellStart"/>
                  <w:r w:rsidR="000F0840" w:rsidRPr="004317FE">
                    <w:rPr>
                      <w:rFonts w:ascii="Avenir Next Cyr" w:eastAsia="SimSun" w:hAnsi="Avenir Next Cyr"/>
                      <w:i/>
                      <w:iCs/>
                      <w:sz w:val="18"/>
                      <w:szCs w:val="17"/>
                      <w:lang w:val="uk-UA" w:eastAsia="ja-JP"/>
                    </w:rPr>
                    <w:t>Client</w:t>
                  </w:r>
                  <w:proofErr w:type="spellEnd"/>
                  <w:r w:rsidR="000F0840" w:rsidRPr="004317FE">
                    <w:rPr>
                      <w:rFonts w:ascii="Avenir Next Cyr" w:eastAsia="SimSun" w:hAnsi="Avenir Next Cyr"/>
                      <w:i/>
                      <w:iCs/>
                      <w:sz w:val="18"/>
                      <w:szCs w:val="17"/>
                      <w:lang w:val="uk-UA" w:eastAsia="ja-JP"/>
                    </w:rPr>
                    <w:t> </w:t>
                  </w:r>
                </w:p>
                <w:p w14:paraId="2C9806A6" w14:textId="77777777" w:rsidR="000F0840" w:rsidRPr="004317FE" w:rsidRDefault="00C54CDD" w:rsidP="00B945D5">
                  <w:pPr>
                    <w:pStyle w:val="paragraph"/>
                    <w:spacing w:before="0" w:beforeAutospacing="0" w:after="0" w:afterAutospacing="0"/>
                    <w:ind w:right="-67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0974431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Consultancy</w:t>
                  </w:r>
                  <w:proofErr w:type="spellEnd"/>
                  <w:r w:rsidR="000F0840" w:rsidRPr="004317FE">
                    <w:rPr>
                      <w:rFonts w:ascii="Avenir Next Cyr" w:eastAsia="SimSun" w:hAnsi="Avenir Next Cyr"/>
                      <w:i/>
                      <w:iCs/>
                      <w:sz w:val="18"/>
                      <w:szCs w:val="17"/>
                      <w:lang w:val="uk-UA" w:eastAsia="ja-JP"/>
                    </w:rPr>
                    <w:t>  </w:t>
                  </w:r>
                </w:p>
                <w:p w14:paraId="5F43DD34"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12838132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Educational</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Institution</w:t>
                  </w:r>
                  <w:proofErr w:type="spellEnd"/>
                  <w:r w:rsidR="000F0840" w:rsidRPr="004317FE">
                    <w:rPr>
                      <w:rFonts w:ascii="Avenir Next Cyr" w:eastAsia="SimSun" w:hAnsi="Avenir Next Cyr"/>
                      <w:i/>
                      <w:iCs/>
                      <w:sz w:val="18"/>
                      <w:szCs w:val="17"/>
                      <w:lang w:val="uk-UA" w:eastAsia="ja-JP"/>
                    </w:rPr>
                    <w:t>  </w:t>
                  </w:r>
                </w:p>
                <w:p w14:paraId="4989F7FF"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4380208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Media </w:t>
                  </w:r>
                  <w:proofErr w:type="spellStart"/>
                  <w:r w:rsidR="000F0840" w:rsidRPr="004317FE">
                    <w:rPr>
                      <w:rFonts w:ascii="Avenir Next Cyr" w:eastAsia="SimSun" w:hAnsi="Avenir Next Cyr"/>
                      <w:i/>
                      <w:iCs/>
                      <w:sz w:val="18"/>
                      <w:szCs w:val="17"/>
                      <w:lang w:val="uk-UA" w:eastAsia="ja-JP"/>
                    </w:rPr>
                    <w:t>Owner</w:t>
                  </w:r>
                  <w:proofErr w:type="spellEnd"/>
                  <w:r w:rsidR="000F0840" w:rsidRPr="004317FE">
                    <w:rPr>
                      <w:rFonts w:ascii="Avenir Next Cyr" w:eastAsia="SimSun" w:hAnsi="Avenir Next Cyr"/>
                      <w:i/>
                      <w:iCs/>
                      <w:sz w:val="18"/>
                      <w:szCs w:val="17"/>
                      <w:lang w:val="uk-UA" w:eastAsia="ja-JP"/>
                    </w:rPr>
                    <w:t> </w:t>
                  </w:r>
                </w:p>
                <w:p w14:paraId="4CFBBEE3"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9730473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Non-</w:t>
                  </w:r>
                  <w:proofErr w:type="spellStart"/>
                  <w:r w:rsidR="000F0840" w:rsidRPr="004317FE">
                    <w:rPr>
                      <w:rFonts w:ascii="Avenir Next Cyr" w:eastAsia="SimSun" w:hAnsi="Avenir Next Cyr"/>
                      <w:i/>
                      <w:iCs/>
                      <w:sz w:val="18"/>
                      <w:szCs w:val="17"/>
                      <w:lang w:val="uk-UA" w:eastAsia="ja-JP"/>
                    </w:rPr>
                    <w:t>profit</w:t>
                  </w:r>
                  <w:proofErr w:type="spellEnd"/>
                </w:p>
                <w:p w14:paraId="70D6EEB7"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93925125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Research</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Company</w:t>
                  </w:r>
                  <w:proofErr w:type="spellEnd"/>
                  <w:r w:rsidR="000F0840" w:rsidRPr="004317FE">
                    <w:rPr>
                      <w:rFonts w:ascii="Avenir Next Cyr" w:eastAsia="SimSun" w:hAnsi="Avenir Next Cyr"/>
                      <w:i/>
                      <w:iCs/>
                      <w:sz w:val="18"/>
                      <w:szCs w:val="17"/>
                      <w:lang w:val="uk-UA" w:eastAsia="ja-JP"/>
                    </w:rPr>
                    <w:t>  </w:t>
                  </w:r>
                </w:p>
                <w:p w14:paraId="0090E409"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69638015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Retailer</w:t>
                  </w:r>
                  <w:proofErr w:type="spellEnd"/>
                </w:p>
                <w:p w14:paraId="5188E2FE"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88347545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Startup</w:t>
                  </w:r>
                  <w:proofErr w:type="spellEnd"/>
                  <w:r w:rsidR="000F0840"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30313233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Інше</w:t>
                  </w:r>
                </w:p>
                <w:p w14:paraId="0B790D2F" w14:textId="77777777" w:rsidR="000F0840" w:rsidRPr="004317FE" w:rsidRDefault="000F0840" w:rsidP="00B945D5">
                  <w:pPr>
                    <w:spacing w:before="120" w:after="120" w:line="240" w:lineRule="auto"/>
                    <w:rPr>
                      <w:rFonts w:ascii="Avenir Next Cyr" w:hAnsi="Avenir Next Cyr"/>
                      <w:i/>
                      <w:iCs/>
                      <w:color w:val="auto"/>
                      <w:sz w:val="18"/>
                      <w:szCs w:val="17"/>
                      <w:lang w:val="uk-UA"/>
                    </w:rPr>
                  </w:pPr>
                </w:p>
              </w:tc>
            </w:tr>
          </w:tbl>
          <w:p w14:paraId="738509A0" w14:textId="77777777" w:rsidR="000F0840" w:rsidRPr="004317FE" w:rsidRDefault="000F0840" w:rsidP="00B945D5">
            <w:pPr>
              <w:spacing w:before="120" w:after="120" w:line="240" w:lineRule="auto"/>
              <w:rPr>
                <w:rFonts w:ascii="Avenir Next Cyr" w:hAnsi="Avenir Next Cyr"/>
                <w:bCs/>
                <w:sz w:val="18"/>
                <w:szCs w:val="18"/>
                <w:lang w:val="uk-UA"/>
              </w:rPr>
            </w:pPr>
          </w:p>
        </w:tc>
      </w:tr>
      <w:tr w:rsidR="000F0840" w:rsidRPr="004317FE" w14:paraId="1F3C782D" w14:textId="77777777" w:rsidTr="00B945D5">
        <w:trPr>
          <w:trHeight w:val="344"/>
        </w:trPr>
        <w:tc>
          <w:tcPr>
            <w:tcW w:w="2915" w:type="dxa"/>
            <w:shd w:val="clear" w:color="auto" w:fill="B8B8B8"/>
            <w:vAlign w:val="center"/>
          </w:tcPr>
          <w:p w14:paraId="138A1033"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Кількість працівників у компанії</w:t>
            </w:r>
          </w:p>
          <w:p w14:paraId="329C26BB"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5" w:type="dxa"/>
          </w:tcPr>
          <w:p w14:paraId="2B86A23C" w14:textId="77777777" w:rsidR="000F0840" w:rsidRPr="004317FE" w:rsidRDefault="00C54CDD" w:rsidP="00B945D5">
            <w:pPr>
              <w:spacing w:before="120" w:after="120" w:line="240" w:lineRule="auto"/>
              <w:rPr>
                <w:rFonts w:ascii="Avenir Next Cyr" w:hAnsi="Avenir Next Cyr"/>
                <w:bCs/>
                <w:sz w:val="18"/>
                <w:szCs w:val="18"/>
                <w:lang w:val="uk-UA"/>
              </w:rPr>
            </w:pPr>
            <w:sdt>
              <w:sdtPr>
                <w:rPr>
                  <w:rFonts w:ascii="Avenir Next Cyr" w:hAnsi="Avenir Next Cyr"/>
                  <w:bCs/>
                  <w:color w:val="auto"/>
                  <w:lang w:val="uk-UA"/>
                </w:rPr>
                <w:id w:val="-36528686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sz w:val="18"/>
                <w:szCs w:val="18"/>
                <w:lang w:val="uk-UA"/>
              </w:rPr>
              <w:t>1-50 працівників /</w:t>
            </w:r>
            <w:r w:rsidR="000F0840" w:rsidRPr="004317FE">
              <w:rPr>
                <w:rFonts w:ascii="Avenir Next Cyr" w:hAnsi="Avenir Next Cyr"/>
                <w:bCs/>
                <w:color w:val="auto"/>
                <w:lang w:val="uk-UA"/>
              </w:rPr>
              <w:t xml:space="preserve"> </w:t>
            </w:r>
            <w:sdt>
              <w:sdtPr>
                <w:rPr>
                  <w:rFonts w:ascii="Avenir Next Cyr" w:hAnsi="Avenir Next Cyr"/>
                  <w:bCs/>
                  <w:color w:val="auto"/>
                  <w:lang w:val="uk-UA"/>
                </w:rPr>
                <w:id w:val="134975454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lang w:val="uk-UA"/>
              </w:rPr>
              <w:t xml:space="preserve"> </w:t>
            </w:r>
            <w:r w:rsidR="000F0840" w:rsidRPr="004317FE">
              <w:rPr>
                <w:rFonts w:ascii="Avenir Next Cyr" w:hAnsi="Avenir Next Cyr"/>
                <w:bCs/>
                <w:sz w:val="18"/>
                <w:szCs w:val="18"/>
                <w:lang w:val="uk-UA"/>
              </w:rPr>
              <w:t xml:space="preserve">51-200 працівників / </w:t>
            </w:r>
            <w:r w:rsidR="000F0840" w:rsidRPr="004317FE">
              <w:rPr>
                <w:rFonts w:ascii="Avenir Next Cyr" w:hAnsi="Avenir Next Cyr"/>
                <w:bCs/>
                <w:color w:val="auto"/>
                <w:sz w:val="18"/>
                <w:szCs w:val="18"/>
                <w:lang w:val="uk-UA"/>
              </w:rPr>
              <w:t xml:space="preserve"> </w:t>
            </w:r>
            <w:sdt>
              <w:sdtPr>
                <w:rPr>
                  <w:rFonts w:ascii="Avenir Next Cyr" w:hAnsi="Avenir Next Cyr"/>
                  <w:bCs/>
                  <w:color w:val="auto"/>
                  <w:lang w:val="uk-UA"/>
                </w:rPr>
                <w:id w:val="-111173443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sz w:val="18"/>
                <w:szCs w:val="18"/>
                <w:lang w:val="uk-UA"/>
              </w:rPr>
              <w:t>201-500 працівників /</w:t>
            </w:r>
          </w:p>
          <w:p w14:paraId="670AAA84" w14:textId="77777777" w:rsidR="000F0840" w:rsidRPr="004317FE" w:rsidRDefault="00C54CDD" w:rsidP="00B945D5">
            <w:pPr>
              <w:spacing w:before="120" w:after="120" w:line="240" w:lineRule="auto"/>
              <w:rPr>
                <w:rFonts w:ascii="Avenir Next Cyr" w:hAnsi="Avenir Next Cyr"/>
                <w:bCs/>
                <w:sz w:val="18"/>
                <w:szCs w:val="18"/>
                <w:lang w:val="uk-UA"/>
              </w:rPr>
            </w:pPr>
            <w:sdt>
              <w:sdtPr>
                <w:rPr>
                  <w:rFonts w:ascii="Avenir Next Cyr" w:hAnsi="Avenir Next Cyr"/>
                  <w:bCs/>
                  <w:color w:val="auto"/>
                  <w:lang w:val="uk-UA"/>
                </w:rPr>
                <w:id w:val="488528400"/>
                <w14:checkbox>
                  <w14:checked w14:val="0"/>
                  <w14:checkedState w14:val="2612" w14:font="MS Gothic"/>
                  <w14:uncheckedState w14:val="2610" w14:font="MS Gothic"/>
                </w14:checkbox>
              </w:sdtPr>
              <w:sdtEndPr/>
              <w:sdtContent>
                <w:r w:rsidR="000F0840" w:rsidRPr="004317FE">
                  <w:rPr>
                    <w:rFonts w:ascii="MS Gothic" w:eastAsia="MS Gothic" w:hAnsi="MS Gothic"/>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sz w:val="18"/>
                <w:szCs w:val="18"/>
                <w:lang w:val="uk-UA"/>
              </w:rPr>
              <w:t>500+ працівників</w:t>
            </w:r>
          </w:p>
        </w:tc>
      </w:tr>
      <w:tr w:rsidR="000F0840" w:rsidRPr="004317FE" w14:paraId="65B7FDCA" w14:textId="77777777" w:rsidTr="00B945D5">
        <w:trPr>
          <w:trHeight w:val="344"/>
        </w:trPr>
        <w:tc>
          <w:tcPr>
            <w:tcW w:w="2915" w:type="dxa"/>
            <w:shd w:val="clear" w:color="auto" w:fill="B8B8B8"/>
            <w:vAlign w:val="center"/>
          </w:tcPr>
          <w:p w14:paraId="6DDB113D"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cs="Tahoma"/>
                <w:b/>
                <w:color w:val="auto"/>
                <w:sz w:val="19"/>
                <w:szCs w:val="19"/>
                <w:lang w:val="uk-UA"/>
              </w:rPr>
              <w:t>Вебсайт</w:t>
            </w:r>
            <w:proofErr w:type="spellEnd"/>
            <w:r w:rsidRPr="004317FE">
              <w:rPr>
                <w:rFonts w:ascii="Avenir Next Cyr" w:hAnsi="Avenir Next Cyr" w:cs="Tahoma"/>
                <w:b/>
                <w:color w:val="auto"/>
                <w:sz w:val="19"/>
                <w:szCs w:val="19"/>
                <w:lang w:val="uk-UA"/>
              </w:rPr>
              <w:t>:</w:t>
            </w:r>
          </w:p>
        </w:tc>
        <w:tc>
          <w:tcPr>
            <w:tcW w:w="7575" w:type="dxa"/>
          </w:tcPr>
          <w:p w14:paraId="08314886"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2F9D3149" w14:textId="77777777" w:rsidTr="00B945D5">
        <w:trPr>
          <w:trHeight w:val="344"/>
        </w:trPr>
        <w:tc>
          <w:tcPr>
            <w:tcW w:w="2915" w:type="dxa"/>
            <w:shd w:val="clear" w:color="auto" w:fill="B8B8B8"/>
            <w:vAlign w:val="center"/>
          </w:tcPr>
          <w:p w14:paraId="5E9028AA"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Мережа агентства:</w:t>
            </w:r>
          </w:p>
        </w:tc>
        <w:tc>
          <w:tcPr>
            <w:tcW w:w="7575" w:type="dxa"/>
          </w:tcPr>
          <w:p w14:paraId="5B74EC61"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33729844" w14:textId="77777777" w:rsidTr="00B945D5">
        <w:trPr>
          <w:trHeight w:val="344"/>
        </w:trPr>
        <w:tc>
          <w:tcPr>
            <w:tcW w:w="2915" w:type="dxa"/>
            <w:shd w:val="clear" w:color="auto" w:fill="B8B8B8"/>
            <w:vAlign w:val="center"/>
          </w:tcPr>
          <w:p w14:paraId="3C789483"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Холдинг:</w:t>
            </w:r>
          </w:p>
        </w:tc>
        <w:tc>
          <w:tcPr>
            <w:tcW w:w="7575" w:type="dxa"/>
          </w:tcPr>
          <w:p w14:paraId="78E63B01"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4150CCA8" w14:textId="77777777" w:rsidTr="00B945D5">
        <w:trPr>
          <w:trHeight w:val="344"/>
        </w:trPr>
        <w:tc>
          <w:tcPr>
            <w:tcW w:w="10490" w:type="dxa"/>
            <w:gridSpan w:val="2"/>
            <w:shd w:val="clear" w:color="auto" w:fill="B8B8B8"/>
            <w:vAlign w:val="center"/>
          </w:tcPr>
          <w:p w14:paraId="4E4828C4" w14:textId="77777777" w:rsidR="000F0840" w:rsidRPr="004317FE" w:rsidRDefault="000F0840" w:rsidP="00B945D5">
            <w:pPr>
              <w:spacing w:before="120" w:after="120" w:line="240" w:lineRule="auto"/>
              <w:rPr>
                <w:rFonts w:ascii="Avenir Next Cyr" w:hAnsi="Avenir Next Cyr"/>
                <w:i/>
                <w:sz w:val="17"/>
                <w:szCs w:val="17"/>
                <w:lang w:val="uk-UA"/>
              </w:rPr>
            </w:pPr>
            <w:r w:rsidRPr="004317FE">
              <w:rPr>
                <w:rFonts w:ascii="Avenir Next Cyr" w:hAnsi="Avenir Next Cyr" w:cs="Tahoma"/>
                <w:b/>
                <w:color w:val="auto"/>
                <w:sz w:val="19"/>
                <w:szCs w:val="19"/>
                <w:lang w:val="uk-UA"/>
              </w:rPr>
              <w:t xml:space="preserve">Деталі головної контактної особи </w:t>
            </w:r>
            <w:r w:rsidRPr="004317FE">
              <w:rPr>
                <w:rFonts w:ascii="Avenir Next Cyr" w:hAnsi="Avenir Next Cyr" w:cs="Tahoma"/>
                <w:b/>
                <w:color w:val="auto"/>
                <w:sz w:val="19"/>
                <w:szCs w:val="19"/>
                <w:lang w:val="uk-UA"/>
              </w:rPr>
              <w:br/>
            </w:r>
            <w:r w:rsidRPr="004317FE">
              <w:rPr>
                <w:rFonts w:ascii="Avenir Next Cyr" w:hAnsi="Avenir Next Cyr"/>
                <w:i/>
                <w:color w:val="auto"/>
                <w:sz w:val="17"/>
                <w:szCs w:val="17"/>
                <w:lang w:val="uk-UA"/>
              </w:rPr>
              <w:t xml:space="preserve">Цей контакт буде вважатися основною контактною особою для другої основної агенції. Оргкомітет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може зв'язатися з даною особою для інформування у разі проходження кейсу у фінал. Дані цієї особи не будуть розголошені публічно.</w:t>
            </w:r>
          </w:p>
        </w:tc>
      </w:tr>
      <w:tr w:rsidR="000F0840" w:rsidRPr="004317FE" w14:paraId="52D7283E" w14:textId="77777777" w:rsidTr="00B945D5">
        <w:trPr>
          <w:trHeight w:val="344"/>
        </w:trPr>
        <w:tc>
          <w:tcPr>
            <w:tcW w:w="2915" w:type="dxa"/>
            <w:shd w:val="clear" w:color="auto" w:fill="B8B8B8"/>
            <w:vAlign w:val="center"/>
          </w:tcPr>
          <w:p w14:paraId="53C8209F"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Ім’я та прізвище:</w:t>
            </w:r>
          </w:p>
        </w:tc>
        <w:tc>
          <w:tcPr>
            <w:tcW w:w="7575" w:type="dxa"/>
          </w:tcPr>
          <w:p w14:paraId="3F985A90"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3DD62A43" w14:textId="77777777" w:rsidTr="00B945D5">
        <w:trPr>
          <w:trHeight w:val="344"/>
        </w:trPr>
        <w:tc>
          <w:tcPr>
            <w:tcW w:w="2915" w:type="dxa"/>
            <w:shd w:val="clear" w:color="auto" w:fill="B8B8B8"/>
            <w:vAlign w:val="center"/>
          </w:tcPr>
          <w:p w14:paraId="232FBBE0"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Посада:</w:t>
            </w:r>
          </w:p>
        </w:tc>
        <w:tc>
          <w:tcPr>
            <w:tcW w:w="7575" w:type="dxa"/>
          </w:tcPr>
          <w:p w14:paraId="794742AF"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41F8ECBC" w14:textId="77777777" w:rsidTr="00B945D5">
        <w:trPr>
          <w:trHeight w:val="344"/>
        </w:trPr>
        <w:tc>
          <w:tcPr>
            <w:tcW w:w="2915" w:type="dxa"/>
            <w:shd w:val="clear" w:color="auto" w:fill="B8B8B8"/>
            <w:vAlign w:val="center"/>
          </w:tcPr>
          <w:p w14:paraId="5C201B63"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proofErr w:type="spellStart"/>
            <w:r w:rsidRPr="004317FE">
              <w:rPr>
                <w:rFonts w:ascii="Avenir Next Cyr" w:hAnsi="Avenir Next Cyr" w:cs="Tahoma"/>
                <w:b/>
                <w:color w:val="auto"/>
                <w:sz w:val="19"/>
                <w:szCs w:val="19"/>
                <w:lang w:val="uk-UA"/>
              </w:rPr>
              <w:t>Email</w:t>
            </w:r>
            <w:proofErr w:type="spellEnd"/>
            <w:r w:rsidRPr="004317FE">
              <w:rPr>
                <w:rFonts w:ascii="Avenir Next Cyr" w:hAnsi="Avenir Next Cyr" w:cs="Tahoma"/>
                <w:b/>
                <w:color w:val="auto"/>
                <w:sz w:val="19"/>
                <w:szCs w:val="19"/>
                <w:lang w:val="uk-UA"/>
              </w:rPr>
              <w:t>:</w:t>
            </w:r>
          </w:p>
        </w:tc>
        <w:tc>
          <w:tcPr>
            <w:tcW w:w="7575" w:type="dxa"/>
          </w:tcPr>
          <w:p w14:paraId="56C79701"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2AE77311" w14:textId="77777777" w:rsidTr="00B945D5">
        <w:trPr>
          <w:trHeight w:val="344"/>
        </w:trPr>
        <w:tc>
          <w:tcPr>
            <w:tcW w:w="2915" w:type="dxa"/>
            <w:shd w:val="clear" w:color="auto" w:fill="B8B8B8"/>
            <w:vAlign w:val="center"/>
          </w:tcPr>
          <w:p w14:paraId="059ECD4E"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Номер телефону:</w:t>
            </w:r>
          </w:p>
        </w:tc>
        <w:tc>
          <w:tcPr>
            <w:tcW w:w="7575" w:type="dxa"/>
          </w:tcPr>
          <w:p w14:paraId="3836D71E"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108A3C41" w14:textId="77777777" w:rsidTr="00B945D5">
        <w:trPr>
          <w:trHeight w:val="344"/>
        </w:trPr>
        <w:tc>
          <w:tcPr>
            <w:tcW w:w="10490" w:type="dxa"/>
            <w:gridSpan w:val="2"/>
            <w:shd w:val="clear" w:color="auto" w:fill="B8B8B8"/>
            <w:vAlign w:val="center"/>
          </w:tcPr>
          <w:p w14:paraId="0C360C80" w14:textId="77777777" w:rsidR="000F0840" w:rsidRPr="004317FE" w:rsidRDefault="000F0840" w:rsidP="00B945D5">
            <w:pPr>
              <w:spacing w:before="120" w:after="120" w:line="240" w:lineRule="auto"/>
              <w:rPr>
                <w:rFonts w:ascii="Avenir Next Cyr" w:hAnsi="Avenir Next Cyr"/>
                <w:b/>
                <w:color w:val="auto"/>
                <w:sz w:val="18"/>
                <w:szCs w:val="18"/>
                <w:lang w:val="uk-UA"/>
              </w:rPr>
            </w:pPr>
            <w:r w:rsidRPr="004317FE">
              <w:rPr>
                <w:rFonts w:ascii="Avenir Next Cyr" w:hAnsi="Avenir Next Cyr" w:cs="Tahoma"/>
                <w:b/>
                <w:color w:val="auto"/>
                <w:sz w:val="19"/>
                <w:szCs w:val="19"/>
                <w:lang w:val="uk-UA"/>
              </w:rPr>
              <w:t xml:space="preserve">Деталі контактної особи зі </w:t>
            </w:r>
            <w:proofErr w:type="spellStart"/>
            <w:r w:rsidRPr="004317FE">
              <w:rPr>
                <w:rFonts w:ascii="Avenir Next Cyr" w:hAnsi="Avenir Next Cyr" w:cs="Tahoma"/>
                <w:b/>
                <w:color w:val="auto"/>
                <w:sz w:val="19"/>
                <w:szCs w:val="19"/>
                <w:lang w:val="uk-UA"/>
              </w:rPr>
              <w:t>зв'язків</w:t>
            </w:r>
            <w:proofErr w:type="spellEnd"/>
            <w:r w:rsidRPr="004317FE">
              <w:rPr>
                <w:rFonts w:ascii="Avenir Next Cyr" w:hAnsi="Avenir Next Cyr" w:cs="Tahoma"/>
                <w:b/>
                <w:color w:val="auto"/>
                <w:sz w:val="19"/>
                <w:szCs w:val="19"/>
                <w:lang w:val="uk-UA"/>
              </w:rPr>
              <w:t xml:space="preserve"> з громадськістю</w:t>
            </w:r>
            <w:r w:rsidRPr="004317FE">
              <w:rPr>
                <w:rFonts w:ascii="Avenir Next Cyr" w:hAnsi="Avenir Next Cyr" w:cs="Tahoma"/>
                <w:b/>
                <w:color w:val="auto"/>
                <w:sz w:val="19"/>
                <w:szCs w:val="19"/>
                <w:lang w:val="uk-UA"/>
              </w:rPr>
              <w:br/>
            </w:r>
            <w:r w:rsidRPr="004317FE">
              <w:rPr>
                <w:rFonts w:ascii="Avenir Next Cyr" w:hAnsi="Avenir Next Cyr"/>
                <w:i/>
                <w:color w:val="auto"/>
                <w:sz w:val="17"/>
                <w:szCs w:val="17"/>
                <w:lang w:val="uk-UA"/>
              </w:rPr>
              <w:t xml:space="preserve">Оргкомітет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може зв'язатися з даною особою щодо будь-яких PR </w:t>
            </w:r>
            <w:proofErr w:type="spellStart"/>
            <w:r w:rsidRPr="004317FE">
              <w:rPr>
                <w:rFonts w:ascii="Avenir Next Cyr" w:hAnsi="Avenir Next Cyr"/>
                <w:i/>
                <w:color w:val="auto"/>
                <w:sz w:val="17"/>
                <w:szCs w:val="17"/>
                <w:lang w:val="uk-UA"/>
              </w:rPr>
              <w:t>активностей</w:t>
            </w:r>
            <w:proofErr w:type="spellEnd"/>
            <w:r w:rsidRPr="004317FE">
              <w:rPr>
                <w:rFonts w:ascii="Avenir Next Cyr" w:hAnsi="Avenir Next Cyr"/>
                <w:i/>
                <w:color w:val="auto"/>
                <w:sz w:val="17"/>
                <w:szCs w:val="17"/>
                <w:lang w:val="uk-UA"/>
              </w:rPr>
              <w:t xml:space="preserve"> агентства або у разі проходження кейсу у фінал, та у тому разі, коли</w:t>
            </w:r>
            <w:r w:rsidRPr="004317FE">
              <w:rPr>
                <w:rFonts w:ascii="Tahoma" w:hAnsi="Tahoma" w:cs="Tahoma"/>
                <w:i/>
                <w:color w:val="auto"/>
                <w:sz w:val="17"/>
                <w:szCs w:val="17"/>
                <w:lang w:val="uk-UA"/>
              </w:rPr>
              <w:t>﻿</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Оргкомітет</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не</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зможе</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зв’язатися</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з</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контактною</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особою</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що</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реєструвала</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заявку</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чи</w:t>
            </w:r>
            <w:r w:rsidRPr="004317FE">
              <w:rPr>
                <w:rFonts w:ascii="Avenir Next Cyr" w:hAnsi="Avenir Next Cyr"/>
                <w:i/>
                <w:color w:val="auto"/>
                <w:sz w:val="17"/>
                <w:szCs w:val="17"/>
                <w:lang w:val="uk-UA"/>
              </w:rPr>
              <w:t xml:space="preserve"> </w:t>
            </w:r>
            <w:r w:rsidRPr="004317FE">
              <w:rPr>
                <w:rFonts w:ascii="Tahoma" w:hAnsi="Tahoma" w:cs="Tahoma"/>
                <w:i/>
                <w:color w:val="auto"/>
                <w:sz w:val="17"/>
                <w:szCs w:val="17"/>
                <w:lang w:val="uk-UA"/>
              </w:rPr>
              <w:t>﻿</w:t>
            </w:r>
            <w:r w:rsidRPr="004317FE">
              <w:rPr>
                <w:rFonts w:ascii="Avenir Next Cyr" w:hAnsi="Avenir Next Cyr" w:cs="Avenir Next Cyr"/>
                <w:i/>
                <w:color w:val="auto"/>
                <w:sz w:val="17"/>
                <w:szCs w:val="17"/>
                <w:lang w:val="uk-UA"/>
              </w:rPr>
              <w:t>головною</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контактною</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особою</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осн</w:t>
            </w:r>
            <w:r w:rsidRPr="004317FE">
              <w:rPr>
                <w:rFonts w:ascii="Avenir Next Cyr" w:hAnsi="Avenir Next Cyr"/>
                <w:i/>
                <w:color w:val="auto"/>
                <w:sz w:val="17"/>
                <w:szCs w:val="17"/>
                <w:lang w:val="uk-UA"/>
              </w:rPr>
              <w:t>овної агенції.  Дані цієї особи не будуть розголошені публічно.</w:t>
            </w:r>
          </w:p>
        </w:tc>
      </w:tr>
      <w:tr w:rsidR="000F0840" w:rsidRPr="004317FE" w14:paraId="2A7E8CD2" w14:textId="77777777" w:rsidTr="00B945D5">
        <w:trPr>
          <w:trHeight w:val="344"/>
        </w:trPr>
        <w:tc>
          <w:tcPr>
            <w:tcW w:w="2915" w:type="dxa"/>
            <w:shd w:val="clear" w:color="auto" w:fill="B8B8B8"/>
            <w:vAlign w:val="center"/>
          </w:tcPr>
          <w:p w14:paraId="22365478"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Ім’я та прізвище:</w:t>
            </w:r>
          </w:p>
        </w:tc>
        <w:tc>
          <w:tcPr>
            <w:tcW w:w="7575" w:type="dxa"/>
          </w:tcPr>
          <w:p w14:paraId="195344AE" w14:textId="77777777" w:rsidR="000F0840" w:rsidRPr="004317FE" w:rsidRDefault="000F0840" w:rsidP="00B945D5">
            <w:pPr>
              <w:spacing w:before="120" w:after="120" w:line="240" w:lineRule="auto"/>
              <w:rPr>
                <w:rFonts w:ascii="AvenirNext LT Pro Regular" w:hAnsi="AvenirNext LT Pro Regular"/>
                <w:b/>
                <w:color w:val="auto"/>
                <w:sz w:val="18"/>
                <w:szCs w:val="18"/>
                <w:lang w:val="uk-UA"/>
              </w:rPr>
            </w:pPr>
          </w:p>
        </w:tc>
      </w:tr>
      <w:tr w:rsidR="000F0840" w:rsidRPr="004317FE" w14:paraId="77B2F21B" w14:textId="77777777" w:rsidTr="00B945D5">
        <w:trPr>
          <w:trHeight w:val="344"/>
        </w:trPr>
        <w:tc>
          <w:tcPr>
            <w:tcW w:w="2915" w:type="dxa"/>
            <w:shd w:val="clear" w:color="auto" w:fill="B8B8B8"/>
            <w:vAlign w:val="center"/>
          </w:tcPr>
          <w:p w14:paraId="53ED2450"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Посада:</w:t>
            </w:r>
          </w:p>
        </w:tc>
        <w:tc>
          <w:tcPr>
            <w:tcW w:w="7575" w:type="dxa"/>
          </w:tcPr>
          <w:p w14:paraId="4B96EA9A" w14:textId="77777777" w:rsidR="000F0840" w:rsidRPr="004317FE" w:rsidRDefault="000F0840" w:rsidP="00B945D5">
            <w:pPr>
              <w:spacing w:before="120" w:after="120" w:line="240" w:lineRule="auto"/>
              <w:rPr>
                <w:rFonts w:ascii="AvenirNext LT Pro Regular" w:hAnsi="AvenirNext LT Pro Regular"/>
                <w:b/>
                <w:color w:val="auto"/>
                <w:sz w:val="18"/>
                <w:szCs w:val="18"/>
                <w:lang w:val="uk-UA"/>
              </w:rPr>
            </w:pPr>
          </w:p>
        </w:tc>
      </w:tr>
      <w:tr w:rsidR="000F0840" w:rsidRPr="004317FE" w14:paraId="6CEC88AE" w14:textId="77777777" w:rsidTr="00B945D5">
        <w:trPr>
          <w:trHeight w:val="344"/>
        </w:trPr>
        <w:tc>
          <w:tcPr>
            <w:tcW w:w="2915" w:type="dxa"/>
            <w:shd w:val="clear" w:color="auto" w:fill="B8B8B8"/>
            <w:vAlign w:val="center"/>
          </w:tcPr>
          <w:p w14:paraId="26FEDFAF"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proofErr w:type="spellStart"/>
            <w:r w:rsidRPr="004317FE">
              <w:rPr>
                <w:rFonts w:ascii="Avenir Next Cyr" w:hAnsi="Avenir Next Cyr" w:cs="Tahoma"/>
                <w:b/>
                <w:color w:val="auto"/>
                <w:sz w:val="19"/>
                <w:szCs w:val="19"/>
                <w:lang w:val="uk-UA"/>
              </w:rPr>
              <w:t>Email</w:t>
            </w:r>
            <w:proofErr w:type="spellEnd"/>
            <w:r w:rsidRPr="004317FE">
              <w:rPr>
                <w:rFonts w:ascii="Avenir Next Cyr" w:hAnsi="Avenir Next Cyr" w:cs="Tahoma"/>
                <w:b/>
                <w:color w:val="auto"/>
                <w:sz w:val="19"/>
                <w:szCs w:val="19"/>
                <w:lang w:val="uk-UA"/>
              </w:rPr>
              <w:t>:</w:t>
            </w:r>
          </w:p>
        </w:tc>
        <w:tc>
          <w:tcPr>
            <w:tcW w:w="7575" w:type="dxa"/>
          </w:tcPr>
          <w:p w14:paraId="1AD80961" w14:textId="77777777" w:rsidR="000F0840" w:rsidRPr="004317FE" w:rsidRDefault="000F0840" w:rsidP="00B945D5">
            <w:pPr>
              <w:spacing w:before="120" w:after="120" w:line="240" w:lineRule="auto"/>
              <w:rPr>
                <w:rFonts w:ascii="AvenirNext LT Pro Regular" w:hAnsi="AvenirNext LT Pro Regular"/>
                <w:b/>
                <w:color w:val="auto"/>
                <w:sz w:val="18"/>
                <w:szCs w:val="18"/>
                <w:lang w:val="uk-UA"/>
              </w:rPr>
            </w:pPr>
          </w:p>
        </w:tc>
      </w:tr>
      <w:tr w:rsidR="000F0840" w:rsidRPr="004317FE" w14:paraId="6CB3BEE6" w14:textId="77777777" w:rsidTr="00B945D5">
        <w:trPr>
          <w:trHeight w:val="344"/>
        </w:trPr>
        <w:tc>
          <w:tcPr>
            <w:tcW w:w="2915" w:type="dxa"/>
            <w:shd w:val="clear" w:color="auto" w:fill="B8B8B8"/>
            <w:vAlign w:val="center"/>
          </w:tcPr>
          <w:p w14:paraId="49446F20"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lastRenderedPageBreak/>
              <w:t>Номер телефону:</w:t>
            </w:r>
          </w:p>
        </w:tc>
        <w:tc>
          <w:tcPr>
            <w:tcW w:w="7575" w:type="dxa"/>
          </w:tcPr>
          <w:p w14:paraId="6167F876" w14:textId="77777777" w:rsidR="000F0840" w:rsidRPr="004317FE" w:rsidRDefault="000F0840" w:rsidP="00B945D5">
            <w:pPr>
              <w:spacing w:before="120" w:after="120" w:line="240" w:lineRule="auto"/>
              <w:rPr>
                <w:rFonts w:ascii="AvenirNext LT Pro Regular" w:hAnsi="AvenirNext LT Pro Regular"/>
                <w:b/>
                <w:color w:val="auto"/>
                <w:sz w:val="18"/>
                <w:szCs w:val="18"/>
                <w:lang w:val="uk-UA"/>
              </w:rPr>
            </w:pPr>
          </w:p>
        </w:tc>
      </w:tr>
      <w:tr w:rsidR="000F0840" w:rsidRPr="004317FE" w14:paraId="55670E00" w14:textId="77777777" w:rsidTr="00B945D5">
        <w:trPr>
          <w:trHeight w:val="344"/>
        </w:trPr>
        <w:tc>
          <w:tcPr>
            <w:tcW w:w="10490" w:type="dxa"/>
            <w:gridSpan w:val="2"/>
            <w:shd w:val="clear" w:color="auto" w:fill="B8B8B8"/>
            <w:vAlign w:val="center"/>
          </w:tcPr>
          <w:p w14:paraId="46AF7D4F" w14:textId="77777777" w:rsidR="000F0840" w:rsidRPr="004317FE" w:rsidRDefault="000F0840" w:rsidP="00B945D5">
            <w:pPr>
              <w:spacing w:before="120" w:after="120" w:line="240" w:lineRule="auto"/>
              <w:rPr>
                <w:rFonts w:ascii="Avenir Next Cyr" w:hAnsi="Avenir Next Cyr"/>
                <w:b/>
                <w:color w:val="auto"/>
                <w:sz w:val="18"/>
                <w:szCs w:val="18"/>
                <w:lang w:val="uk-UA"/>
              </w:rPr>
            </w:pPr>
            <w:r w:rsidRPr="004317FE">
              <w:rPr>
                <w:rFonts w:ascii="Avenir Next Cyr" w:hAnsi="Avenir Next Cyr" w:cs="Tahoma"/>
                <w:b/>
                <w:color w:val="auto"/>
                <w:sz w:val="19"/>
                <w:szCs w:val="19"/>
                <w:lang w:val="uk-UA"/>
              </w:rPr>
              <w:t xml:space="preserve">Деталі CEO/керівника </w:t>
            </w:r>
            <w:r w:rsidRPr="004317FE">
              <w:rPr>
                <w:rFonts w:ascii="Avenir Next Cyr" w:hAnsi="Avenir Next Cyr" w:cs="Tahoma"/>
                <w:b/>
                <w:color w:val="auto"/>
                <w:sz w:val="19"/>
                <w:szCs w:val="19"/>
                <w:lang w:val="uk-UA"/>
              </w:rPr>
              <w:br/>
            </w:r>
            <w:r w:rsidRPr="004317FE">
              <w:rPr>
                <w:rFonts w:ascii="Avenir Next Cyr" w:hAnsi="Avenir Next Cyr"/>
                <w:i/>
                <w:color w:val="auto"/>
                <w:sz w:val="17"/>
                <w:szCs w:val="17"/>
                <w:lang w:val="uk-UA"/>
              </w:rPr>
              <w:t xml:space="preserve">Оргкомітет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може зв'язатися з даною особою для інформування у разі проходження кейсу у фінал. Цей контакт не буде додано до списків розсилки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однак йому може бути надіслано запрошення на суддівство, якщо його буде обрано до складу журі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Awards.  Дані цієї особи не будуть розголошені публічно.</w:t>
            </w:r>
          </w:p>
        </w:tc>
      </w:tr>
      <w:tr w:rsidR="000F0840" w:rsidRPr="004317FE" w14:paraId="15FA4C26" w14:textId="77777777" w:rsidTr="00B945D5">
        <w:trPr>
          <w:trHeight w:val="344"/>
        </w:trPr>
        <w:tc>
          <w:tcPr>
            <w:tcW w:w="2915" w:type="dxa"/>
            <w:shd w:val="clear" w:color="auto" w:fill="B8B8B8"/>
            <w:vAlign w:val="center"/>
          </w:tcPr>
          <w:p w14:paraId="6D90E8B8"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Ім’я та прізвище:</w:t>
            </w:r>
          </w:p>
        </w:tc>
        <w:tc>
          <w:tcPr>
            <w:tcW w:w="7575" w:type="dxa"/>
          </w:tcPr>
          <w:p w14:paraId="6B3CC910"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6B6DC907" w14:textId="77777777" w:rsidTr="00B945D5">
        <w:trPr>
          <w:trHeight w:val="344"/>
        </w:trPr>
        <w:tc>
          <w:tcPr>
            <w:tcW w:w="2915" w:type="dxa"/>
            <w:shd w:val="clear" w:color="auto" w:fill="B8B8B8"/>
            <w:vAlign w:val="center"/>
          </w:tcPr>
          <w:p w14:paraId="3E47FF7C"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Посада:</w:t>
            </w:r>
          </w:p>
        </w:tc>
        <w:tc>
          <w:tcPr>
            <w:tcW w:w="7575" w:type="dxa"/>
          </w:tcPr>
          <w:p w14:paraId="6B20FBEE"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329908BE" w14:textId="77777777" w:rsidTr="00B945D5">
        <w:trPr>
          <w:trHeight w:val="344"/>
        </w:trPr>
        <w:tc>
          <w:tcPr>
            <w:tcW w:w="2915" w:type="dxa"/>
            <w:shd w:val="clear" w:color="auto" w:fill="B8B8B8"/>
            <w:vAlign w:val="center"/>
          </w:tcPr>
          <w:p w14:paraId="6DC5FD36"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proofErr w:type="spellStart"/>
            <w:r w:rsidRPr="004317FE">
              <w:rPr>
                <w:rFonts w:ascii="Avenir Next Cyr" w:hAnsi="Avenir Next Cyr" w:cs="Tahoma"/>
                <w:b/>
                <w:color w:val="auto"/>
                <w:sz w:val="19"/>
                <w:szCs w:val="19"/>
                <w:lang w:val="uk-UA"/>
              </w:rPr>
              <w:t>Email</w:t>
            </w:r>
            <w:proofErr w:type="spellEnd"/>
            <w:r w:rsidRPr="004317FE">
              <w:rPr>
                <w:rFonts w:ascii="Avenir Next Cyr" w:hAnsi="Avenir Next Cyr" w:cs="Tahoma"/>
                <w:b/>
                <w:color w:val="auto"/>
                <w:sz w:val="19"/>
                <w:szCs w:val="19"/>
                <w:lang w:val="uk-UA"/>
              </w:rPr>
              <w:t>:</w:t>
            </w:r>
          </w:p>
        </w:tc>
        <w:tc>
          <w:tcPr>
            <w:tcW w:w="7575" w:type="dxa"/>
          </w:tcPr>
          <w:p w14:paraId="5F900191"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0E0E320A" w14:textId="77777777" w:rsidTr="00B945D5">
        <w:trPr>
          <w:trHeight w:val="344"/>
        </w:trPr>
        <w:tc>
          <w:tcPr>
            <w:tcW w:w="2915" w:type="dxa"/>
            <w:shd w:val="clear" w:color="auto" w:fill="B8B8B8"/>
            <w:vAlign w:val="center"/>
          </w:tcPr>
          <w:p w14:paraId="33F13E89"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Номер телефону:</w:t>
            </w:r>
          </w:p>
        </w:tc>
        <w:tc>
          <w:tcPr>
            <w:tcW w:w="7575" w:type="dxa"/>
          </w:tcPr>
          <w:p w14:paraId="48F8DB9F"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bl>
    <w:p w14:paraId="51A263DA" w14:textId="77777777" w:rsidR="000F0840" w:rsidRPr="004317FE" w:rsidRDefault="000F0840" w:rsidP="000F0840">
      <w:pPr>
        <w:pStyle w:val="MediumShading1-Accent11"/>
        <w:spacing w:before="120" w:after="120"/>
        <w:rPr>
          <w:rFonts w:ascii="AvenirNext LT Pro Bold" w:hAnsi="AvenirNext LT Pro Bold"/>
          <w:b/>
          <w:i/>
          <w:sz w:val="19"/>
          <w:szCs w:val="19"/>
          <w:lang w:val="uk-UA"/>
        </w:rPr>
      </w:pPr>
    </w:p>
    <w:tbl>
      <w:tblPr>
        <w:tblpPr w:leftFromText="187" w:rightFromText="187" w:vertAnchor="text" w:horzAnchor="margin" w:tblpX="137"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0"/>
        <w:gridCol w:w="7570"/>
      </w:tblGrid>
      <w:tr w:rsidR="000F0840" w:rsidRPr="00943BD3" w14:paraId="3F644DC4" w14:textId="77777777" w:rsidTr="00B945D5">
        <w:trPr>
          <w:trHeight w:val="407"/>
        </w:trPr>
        <w:tc>
          <w:tcPr>
            <w:tcW w:w="10490" w:type="dxa"/>
            <w:gridSpan w:val="2"/>
            <w:shd w:val="clear" w:color="auto" w:fill="000000" w:themeFill="text1"/>
            <w:vAlign w:val="center"/>
          </w:tcPr>
          <w:p w14:paraId="5DDD8134" w14:textId="77777777" w:rsidR="000F0840" w:rsidRPr="004317FE" w:rsidRDefault="000F0840" w:rsidP="00B945D5">
            <w:pPr>
              <w:spacing w:before="120" w:after="120" w:line="240" w:lineRule="auto"/>
              <w:rPr>
                <w:rFonts w:ascii="Avenir Next Cyr Medium" w:hAnsi="Avenir Next Cyr Medium"/>
                <w:b/>
                <w:color w:val="FFFFFF" w:themeColor="background1"/>
                <w:sz w:val="22"/>
                <w:szCs w:val="22"/>
                <w:lang w:val="uk-UA"/>
              </w:rPr>
            </w:pPr>
            <w:r w:rsidRPr="004317FE">
              <w:rPr>
                <w:rFonts w:ascii="Avenir Next Cyr Medium" w:hAnsi="Avenir Next Cyr Medium"/>
                <w:b/>
                <w:color w:val="FFFFFF" w:themeColor="background1"/>
                <w:sz w:val="22"/>
                <w:szCs w:val="22"/>
                <w:lang w:val="uk-UA"/>
              </w:rPr>
              <w:t>КЛІЄНТ/И</w:t>
            </w:r>
          </w:p>
          <w:p w14:paraId="15B28E05" w14:textId="77777777" w:rsidR="000F0840" w:rsidRPr="004317FE" w:rsidRDefault="000F0840" w:rsidP="00B945D5">
            <w:pPr>
              <w:shd w:val="clear" w:color="auto" w:fill="000000" w:themeFill="text1"/>
              <w:spacing w:after="240" w:line="240" w:lineRule="auto"/>
              <w:rPr>
                <w:rFonts w:ascii="Avenir Next Cyr" w:eastAsia="Times New Roman" w:hAnsi="Avenir Next Cyr"/>
                <w:b/>
                <w:bCs/>
                <w:color w:val="FFFFFF" w:themeColor="background1"/>
                <w:sz w:val="19"/>
                <w:szCs w:val="19"/>
                <w:lang w:val="uk-UA" w:eastAsia="uk-UA"/>
              </w:rPr>
            </w:pPr>
            <w:r w:rsidRPr="004317FE">
              <w:rPr>
                <w:rFonts w:ascii="Tahoma" w:eastAsia="Times New Roman" w:hAnsi="Tahoma" w:cs="Tahoma"/>
                <w:color w:val="FFFFFF" w:themeColor="background1"/>
                <w:sz w:val="21"/>
                <w:szCs w:val="21"/>
                <w:lang w:val="uk-UA" w:eastAsia="uk-UA"/>
              </w:rPr>
              <w:t>﻿﻿﻿</w:t>
            </w:r>
            <w:r w:rsidRPr="004317FE">
              <w:rPr>
                <w:rFonts w:ascii="Avenir Next Cyr" w:eastAsia="Times New Roman" w:hAnsi="Avenir Next Cyr"/>
                <w:b/>
                <w:bCs/>
                <w:color w:val="FFFFFF" w:themeColor="background1"/>
                <w:sz w:val="19"/>
                <w:szCs w:val="19"/>
                <w:lang w:val="uk-UA" w:eastAsia="uk-UA"/>
              </w:rPr>
              <w:t xml:space="preserve">Учасники зобов'язані вказати </w:t>
            </w:r>
            <w:proofErr w:type="spellStart"/>
            <w:r w:rsidRPr="004317FE">
              <w:rPr>
                <w:rFonts w:ascii="Avenir Next Cyr" w:eastAsia="Times New Roman" w:hAnsi="Avenir Next Cyr"/>
                <w:b/>
                <w:bCs/>
                <w:color w:val="FFFFFF" w:themeColor="background1"/>
                <w:sz w:val="19"/>
                <w:szCs w:val="19"/>
                <w:lang w:val="uk-UA" w:eastAsia="uk-UA"/>
              </w:rPr>
              <w:t>кредитси</w:t>
            </w:r>
            <w:proofErr w:type="spellEnd"/>
            <w:r w:rsidRPr="004317FE">
              <w:rPr>
                <w:rFonts w:ascii="Avenir Next Cyr" w:eastAsia="Times New Roman" w:hAnsi="Avenir Next Cyr"/>
                <w:b/>
                <w:bCs/>
                <w:color w:val="FFFFFF" w:themeColor="background1"/>
                <w:sz w:val="19"/>
                <w:szCs w:val="19"/>
                <w:lang w:val="uk-UA" w:eastAsia="uk-UA"/>
              </w:rPr>
              <w:t xml:space="preserve"> принаймні одного клієнта. Якщо у вашу кампанію було залучено два клієнти, надайте </w:t>
            </w:r>
            <w:proofErr w:type="spellStart"/>
            <w:r w:rsidRPr="004317FE">
              <w:rPr>
                <w:rFonts w:ascii="Avenir Next Cyr" w:eastAsia="Times New Roman" w:hAnsi="Avenir Next Cyr"/>
                <w:b/>
                <w:bCs/>
                <w:color w:val="FFFFFF" w:themeColor="background1"/>
                <w:sz w:val="19"/>
                <w:szCs w:val="19"/>
                <w:lang w:val="uk-UA" w:eastAsia="uk-UA"/>
              </w:rPr>
              <w:t>кредитси</w:t>
            </w:r>
            <w:proofErr w:type="spellEnd"/>
            <w:r w:rsidRPr="004317FE">
              <w:rPr>
                <w:rFonts w:ascii="Avenir Next Cyr" w:eastAsia="Times New Roman" w:hAnsi="Avenir Next Cyr"/>
                <w:b/>
                <w:bCs/>
                <w:color w:val="FFFFFF" w:themeColor="background1"/>
                <w:sz w:val="19"/>
                <w:szCs w:val="19"/>
                <w:lang w:val="uk-UA" w:eastAsia="uk-UA"/>
              </w:rPr>
              <w:t xml:space="preserve"> другого клієнта у відповідному полі нижче. Обидва клієнти будуть однаково публічно визнані та зараховані до </w:t>
            </w:r>
            <w:proofErr w:type="spellStart"/>
            <w:r w:rsidR="00C54CDD">
              <w:fldChar w:fldCharType="begin"/>
            </w:r>
            <w:r w:rsidR="00C54CDD" w:rsidRPr="00943BD3">
              <w:rPr>
                <w:lang w:val="uk-UA"/>
              </w:rPr>
              <w:instrText xml:space="preserve"> </w:instrText>
            </w:r>
            <w:r w:rsidR="00C54CDD">
              <w:instrText>HYPERLINK</w:instrText>
            </w:r>
            <w:r w:rsidR="00C54CDD" w:rsidRPr="00943BD3">
              <w:rPr>
                <w:lang w:val="uk-UA"/>
              </w:rPr>
              <w:instrText xml:space="preserve"> "</w:instrText>
            </w:r>
            <w:r w:rsidR="00C54CDD">
              <w:instrText>https</w:instrText>
            </w:r>
            <w:r w:rsidR="00C54CDD" w:rsidRPr="00943BD3">
              <w:rPr>
                <w:lang w:val="uk-UA"/>
              </w:rPr>
              <w:instrText>://</w:instrText>
            </w:r>
            <w:r w:rsidR="00C54CDD">
              <w:instrText>www</w:instrText>
            </w:r>
            <w:r w:rsidR="00C54CDD" w:rsidRPr="00943BD3">
              <w:rPr>
                <w:lang w:val="uk-UA"/>
              </w:rPr>
              <w:instrText>.</w:instrText>
            </w:r>
            <w:r w:rsidR="00C54CDD">
              <w:instrText>effieindex</w:instrText>
            </w:r>
            <w:r w:rsidR="00C54CDD" w:rsidRPr="00943BD3">
              <w:rPr>
                <w:lang w:val="uk-UA"/>
              </w:rPr>
              <w:instrText>.</w:instrText>
            </w:r>
            <w:r w:rsidR="00C54CDD">
              <w:instrText>com</w:instrText>
            </w:r>
            <w:r w:rsidR="00C54CDD" w:rsidRPr="00943BD3">
              <w:rPr>
                <w:lang w:val="uk-UA"/>
              </w:rPr>
              <w:instrText>/" \</w:instrText>
            </w:r>
            <w:r w:rsidR="00C54CDD">
              <w:instrText>t</w:instrText>
            </w:r>
            <w:r w:rsidR="00C54CDD" w:rsidRPr="00943BD3">
              <w:rPr>
                <w:lang w:val="uk-UA"/>
              </w:rPr>
              <w:instrText xml:space="preserve"> "</w:instrText>
            </w:r>
            <w:r w:rsidR="00C54CDD">
              <w:instrText>blank</w:instrText>
            </w:r>
            <w:r w:rsidR="00C54CDD" w:rsidRPr="00943BD3">
              <w:rPr>
                <w:lang w:val="uk-UA"/>
              </w:rPr>
              <w:instrText xml:space="preserve">" </w:instrText>
            </w:r>
            <w:r w:rsidR="00C54CDD">
              <w:fldChar w:fldCharType="separate"/>
            </w:r>
            <w:r w:rsidRPr="004317FE">
              <w:rPr>
                <w:rStyle w:val="40"/>
                <w:rFonts w:ascii="Avenir Next Cyr" w:hAnsi="Avenir Next Cyr"/>
                <w:b/>
                <w:bCs/>
                <w:sz w:val="19"/>
                <w:szCs w:val="19"/>
                <w:u w:val="single"/>
                <w:lang w:val="uk-UA"/>
              </w:rPr>
              <w:t>Effie</w:t>
            </w:r>
            <w:proofErr w:type="spellEnd"/>
            <w:r w:rsidRPr="004317FE">
              <w:rPr>
                <w:rStyle w:val="40"/>
                <w:rFonts w:ascii="Avenir Next Cyr" w:hAnsi="Avenir Next Cyr"/>
                <w:b/>
                <w:bCs/>
                <w:sz w:val="19"/>
                <w:szCs w:val="19"/>
                <w:u w:val="single"/>
                <w:lang w:val="uk-UA"/>
              </w:rPr>
              <w:t xml:space="preserve"> </w:t>
            </w:r>
            <w:proofErr w:type="spellStart"/>
            <w:r w:rsidRPr="004317FE">
              <w:rPr>
                <w:rStyle w:val="40"/>
                <w:rFonts w:ascii="Avenir Next Cyr" w:hAnsi="Avenir Next Cyr"/>
                <w:b/>
                <w:bCs/>
                <w:sz w:val="19"/>
                <w:szCs w:val="19"/>
                <w:u w:val="single"/>
                <w:lang w:val="uk-UA"/>
              </w:rPr>
              <w:t>Index</w:t>
            </w:r>
            <w:proofErr w:type="spellEnd"/>
            <w:r w:rsidR="00C54CDD">
              <w:rPr>
                <w:rStyle w:val="40"/>
                <w:rFonts w:ascii="Avenir Next Cyr" w:hAnsi="Avenir Next Cyr"/>
                <w:b/>
                <w:bCs/>
                <w:sz w:val="19"/>
                <w:szCs w:val="19"/>
                <w:u w:val="single"/>
                <w:lang w:val="uk-UA"/>
              </w:rPr>
              <w:fldChar w:fldCharType="end"/>
            </w:r>
            <w:r w:rsidRPr="004317FE">
              <w:rPr>
                <w:rStyle w:val="40"/>
                <w:rFonts w:ascii="Tahoma" w:hAnsi="Tahoma" w:cs="Tahoma"/>
                <w:b/>
                <w:bCs/>
                <w:sz w:val="19"/>
                <w:szCs w:val="19"/>
                <w:u w:val="single"/>
                <w:lang w:val="uk-UA"/>
              </w:rPr>
              <w:t>﻿</w:t>
            </w:r>
            <w:r w:rsidRPr="004317FE">
              <w:rPr>
                <w:rFonts w:ascii="Avenir Next Cyr" w:eastAsia="Times New Roman" w:hAnsi="Avenir Next Cyr"/>
                <w:b/>
                <w:bCs/>
                <w:color w:val="FFFFFF" w:themeColor="background1"/>
                <w:sz w:val="19"/>
                <w:szCs w:val="19"/>
                <w:lang w:val="uk-UA" w:eastAsia="uk-UA"/>
              </w:rPr>
              <w:t>, якщо ваш кейс стане фіналістом або переможцем.</w:t>
            </w:r>
          </w:p>
          <w:p w14:paraId="7DFF1F64" w14:textId="77777777" w:rsidR="000F0840" w:rsidRPr="004317FE" w:rsidRDefault="000F0840" w:rsidP="00B945D5">
            <w:pPr>
              <w:shd w:val="clear" w:color="auto" w:fill="000000" w:themeFill="text1"/>
              <w:spacing w:after="240" w:line="240" w:lineRule="auto"/>
              <w:rPr>
                <w:rFonts w:ascii="Avenir Next Cyr" w:eastAsia="Times New Roman" w:hAnsi="Avenir Next Cyr"/>
                <w:i/>
                <w:iCs/>
                <w:color w:val="FFFFFF" w:themeColor="background1"/>
                <w:sz w:val="17"/>
                <w:szCs w:val="17"/>
                <w:lang w:val="uk-UA" w:eastAsia="uk-UA"/>
              </w:rPr>
            </w:pPr>
            <w:r w:rsidRPr="004317FE">
              <w:rPr>
                <w:rFonts w:ascii="Tahoma" w:eastAsia="Times New Roman" w:hAnsi="Tahoma" w:cs="Tahoma"/>
                <w:b/>
                <w:bCs/>
                <w:color w:val="FFFFFF" w:themeColor="background1"/>
                <w:sz w:val="19"/>
                <w:szCs w:val="19"/>
                <w:lang w:val="uk-UA" w:eastAsia="uk-UA"/>
              </w:rPr>
              <w:t>﻿</w:t>
            </w:r>
            <w:r w:rsidRPr="004317FE">
              <w:rPr>
                <w:rFonts w:ascii="Avenir Next Cyr" w:eastAsia="Times New Roman" w:hAnsi="Avenir Next Cyr" w:cs="Trebuchet MS"/>
                <w:b/>
                <w:bCs/>
                <w:color w:val="FFFFFF" w:themeColor="background1"/>
                <w:sz w:val="19"/>
                <w:szCs w:val="19"/>
                <w:lang w:val="uk-UA" w:eastAsia="uk-UA"/>
              </w:rPr>
              <w:t>Зверніть</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увагу</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що</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для цілей публікацій на широкий загал розрізняються</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як</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Назва</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Бренду</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введена</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при</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створенні</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вашої</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заявки</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так</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і</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Компанія клієнта</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як</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вка</w:t>
            </w:r>
            <w:r w:rsidRPr="004317FE">
              <w:rPr>
                <w:rFonts w:ascii="Avenir Next Cyr" w:eastAsia="Times New Roman" w:hAnsi="Avenir Next Cyr"/>
                <w:b/>
                <w:bCs/>
                <w:color w:val="FFFFFF" w:themeColor="background1"/>
                <w:sz w:val="19"/>
                <w:szCs w:val="19"/>
                <w:lang w:val="uk-UA" w:eastAsia="uk-UA"/>
              </w:rPr>
              <w:t>зано нижче). Якщо у вашого бренду є материнська компанія, будь ласка, введіть тут саме назву компанії-клієнта (поруч із брендом).</w:t>
            </w:r>
          </w:p>
        </w:tc>
      </w:tr>
      <w:tr w:rsidR="000F0840" w:rsidRPr="004317FE" w14:paraId="052F4DC1" w14:textId="77777777" w:rsidTr="00B945D5">
        <w:trPr>
          <w:trHeight w:val="407"/>
        </w:trPr>
        <w:tc>
          <w:tcPr>
            <w:tcW w:w="10490" w:type="dxa"/>
            <w:gridSpan w:val="2"/>
            <w:shd w:val="clear" w:color="auto" w:fill="B8B8B8"/>
            <w:vAlign w:val="center"/>
          </w:tcPr>
          <w:p w14:paraId="06083D96" w14:textId="77777777" w:rsidR="000F0840" w:rsidRPr="004317FE" w:rsidRDefault="000F0840" w:rsidP="00B945D5">
            <w:pPr>
              <w:spacing w:before="120" w:after="120" w:line="240" w:lineRule="auto"/>
              <w:rPr>
                <w:rFonts w:ascii="Avenir Next Cyr Medium" w:hAnsi="Avenir Next Cyr Medium"/>
                <w:b/>
                <w:bCs/>
                <w:sz w:val="20"/>
                <w:szCs w:val="20"/>
                <w:lang w:val="uk-UA"/>
              </w:rPr>
            </w:pPr>
            <w:r w:rsidRPr="004317FE">
              <w:rPr>
                <w:rFonts w:ascii="Avenir Next Cyr Medium" w:hAnsi="Avenir Next Cyr Medium" w:cs="Calibri"/>
                <w:b/>
                <w:bCs/>
                <w:color w:val="000000" w:themeColor="text1"/>
                <w:sz w:val="22"/>
                <w:szCs w:val="22"/>
                <w:lang w:val="uk-UA"/>
              </w:rPr>
              <w:t>КЛІЄНТ</w:t>
            </w:r>
            <w:r w:rsidRPr="004317FE">
              <w:rPr>
                <w:rFonts w:ascii="Avenir Next Cyr Medium" w:hAnsi="Avenir Next Cyr Medium"/>
                <w:b/>
                <w:bCs/>
                <w:color w:val="000000" w:themeColor="text1"/>
                <w:sz w:val="20"/>
                <w:szCs w:val="20"/>
                <w:lang w:val="uk-UA"/>
              </w:rPr>
              <w:t xml:space="preserve"> #1 </w:t>
            </w:r>
            <w:r w:rsidRPr="004317FE">
              <w:rPr>
                <w:rFonts w:ascii="Avenir Next Cyr Medium" w:hAnsi="Avenir Next Cyr Medium" w:cs="Calibri"/>
                <w:b/>
                <w:bCs/>
                <w:color w:val="000000" w:themeColor="text1"/>
                <w:sz w:val="22"/>
                <w:szCs w:val="22"/>
                <w:lang w:val="uk-UA"/>
              </w:rPr>
              <w:t>(обов’язково)</w:t>
            </w:r>
          </w:p>
        </w:tc>
      </w:tr>
      <w:tr w:rsidR="000F0840" w:rsidRPr="004317FE" w14:paraId="24C92582" w14:textId="77777777" w:rsidTr="00B945D5">
        <w:trPr>
          <w:trHeight w:val="407"/>
        </w:trPr>
        <w:tc>
          <w:tcPr>
            <w:tcW w:w="2920" w:type="dxa"/>
            <w:shd w:val="clear" w:color="auto" w:fill="B8B8B8"/>
            <w:vAlign w:val="center"/>
          </w:tcPr>
          <w:p w14:paraId="02C6A9AD"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Назва компанії:</w:t>
            </w:r>
          </w:p>
        </w:tc>
        <w:tc>
          <w:tcPr>
            <w:tcW w:w="7570" w:type="dxa"/>
          </w:tcPr>
          <w:p w14:paraId="1A680D0B"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0E6CAFE7" w14:textId="77777777" w:rsidTr="00B945D5">
        <w:trPr>
          <w:trHeight w:val="317"/>
        </w:trPr>
        <w:tc>
          <w:tcPr>
            <w:tcW w:w="2920" w:type="dxa"/>
            <w:shd w:val="clear" w:color="auto" w:fill="B8B8B8"/>
            <w:vAlign w:val="center"/>
          </w:tcPr>
          <w:p w14:paraId="53B0B3C8"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Країна:</w:t>
            </w:r>
          </w:p>
        </w:tc>
        <w:tc>
          <w:tcPr>
            <w:tcW w:w="7570" w:type="dxa"/>
          </w:tcPr>
          <w:p w14:paraId="3CEDEB67"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188E09A6" w14:textId="77777777" w:rsidTr="00B945D5">
        <w:trPr>
          <w:trHeight w:val="317"/>
        </w:trPr>
        <w:tc>
          <w:tcPr>
            <w:tcW w:w="2920" w:type="dxa"/>
            <w:shd w:val="clear" w:color="auto" w:fill="B8B8B8"/>
            <w:vAlign w:val="center"/>
          </w:tcPr>
          <w:p w14:paraId="7AA4F074"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Поштова адреса:</w:t>
            </w:r>
          </w:p>
        </w:tc>
        <w:tc>
          <w:tcPr>
            <w:tcW w:w="7570" w:type="dxa"/>
          </w:tcPr>
          <w:p w14:paraId="24A9938B"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69654474" w14:textId="77777777" w:rsidTr="00B945D5">
        <w:trPr>
          <w:trHeight w:val="326"/>
        </w:trPr>
        <w:tc>
          <w:tcPr>
            <w:tcW w:w="10490" w:type="dxa"/>
            <w:gridSpan w:val="2"/>
            <w:shd w:val="clear" w:color="auto" w:fill="B8B8B8"/>
            <w:vAlign w:val="center"/>
          </w:tcPr>
          <w:p w14:paraId="1C14EA17" w14:textId="77777777" w:rsidR="000F0840" w:rsidRPr="004317FE" w:rsidRDefault="000F0840" w:rsidP="00B945D5">
            <w:pPr>
              <w:spacing w:before="120" w:after="120" w:line="240" w:lineRule="auto"/>
              <w:rPr>
                <w:rFonts w:ascii="Avenir Next Cyr" w:hAnsi="Avenir Next Cyr"/>
                <w:b/>
                <w:sz w:val="18"/>
                <w:szCs w:val="18"/>
                <w:lang w:val="uk-UA"/>
              </w:rPr>
            </w:pPr>
            <w:r w:rsidRPr="004317FE">
              <w:rPr>
                <w:rFonts w:ascii="Avenir Next Cyr" w:hAnsi="Avenir Next Cyr" w:cs="Tahoma"/>
                <w:b/>
                <w:color w:val="auto"/>
                <w:sz w:val="19"/>
                <w:szCs w:val="19"/>
                <w:lang w:val="uk-UA"/>
              </w:rPr>
              <w:t>Деталі компанії</w:t>
            </w:r>
          </w:p>
        </w:tc>
      </w:tr>
      <w:tr w:rsidR="000F0840" w:rsidRPr="004317FE" w14:paraId="3CCFF735" w14:textId="77777777" w:rsidTr="00B945D5">
        <w:trPr>
          <w:trHeight w:val="371"/>
        </w:trPr>
        <w:tc>
          <w:tcPr>
            <w:tcW w:w="2920" w:type="dxa"/>
            <w:shd w:val="clear" w:color="auto" w:fill="B8B8B8"/>
            <w:vAlign w:val="center"/>
          </w:tcPr>
          <w:p w14:paraId="6CFFF6A5"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Тип компанії:</w:t>
            </w:r>
          </w:p>
          <w:p w14:paraId="32A61659" w14:textId="77777777" w:rsidR="000F0840" w:rsidRPr="004317FE" w:rsidRDefault="000F0840" w:rsidP="00B945D5">
            <w:pPr>
              <w:spacing w:before="120" w:after="120" w:line="240" w:lineRule="auto"/>
              <w:rPr>
                <w:rFonts w:ascii="Avenir Next Cyr" w:hAnsi="Avenir Next Cyr" w:cs="Tahoma"/>
                <w:bCs/>
                <w:i/>
                <w:iCs/>
                <w:color w:val="auto"/>
                <w:sz w:val="16"/>
                <w:szCs w:val="16"/>
                <w:lang w:val="uk-UA"/>
              </w:rPr>
            </w:pPr>
            <w:r w:rsidRPr="004317FE">
              <w:rPr>
                <w:rFonts w:ascii="Avenir Next Cyr" w:hAnsi="Avenir Next Cyr" w:cs="Tahoma"/>
                <w:bCs/>
                <w:i/>
                <w:iCs/>
                <w:color w:val="auto"/>
                <w:sz w:val="17"/>
                <w:szCs w:val="18"/>
                <w:lang w:val="uk-UA"/>
              </w:rPr>
              <w:t>Оберіть один варіант</w:t>
            </w:r>
          </w:p>
        </w:tc>
        <w:tc>
          <w:tcPr>
            <w:tcW w:w="7570" w:type="dxa"/>
          </w:tcPr>
          <w:tbl>
            <w:tblPr>
              <w:tblpPr w:leftFromText="187" w:rightFromText="187" w:vertAnchor="text" w:horzAnchor="margin" w:tblpY="1"/>
              <w:tblW w:w="0" w:type="auto"/>
              <w:tblLook w:val="04A0" w:firstRow="1" w:lastRow="0" w:firstColumn="1" w:lastColumn="0" w:noHBand="0" w:noVBand="1"/>
            </w:tblPr>
            <w:tblGrid>
              <w:gridCol w:w="3672"/>
              <w:gridCol w:w="3667"/>
            </w:tblGrid>
            <w:tr w:rsidR="000F0840" w:rsidRPr="004317FE" w14:paraId="00F04351" w14:textId="77777777" w:rsidTr="00B945D5">
              <w:trPr>
                <w:trHeight w:val="371"/>
              </w:trPr>
              <w:tc>
                <w:tcPr>
                  <w:tcW w:w="3859" w:type="dxa"/>
                  <w:tcBorders>
                    <w:left w:val="single" w:sz="12" w:space="0" w:color="auto"/>
                  </w:tcBorders>
                  <w:shd w:val="clear" w:color="auto" w:fill="FFFFFF" w:themeFill="background1"/>
                  <w:hideMark/>
                </w:tcPr>
                <w:p w14:paraId="28B4184B"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947971029"/>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Brand </w:t>
                  </w:r>
                  <w:proofErr w:type="spellStart"/>
                  <w:r w:rsidR="000F0840" w:rsidRPr="004317FE">
                    <w:rPr>
                      <w:rFonts w:ascii="Avenir Next Cyr" w:eastAsia="SimSun" w:hAnsi="Avenir Next Cyr"/>
                      <w:i/>
                      <w:iCs/>
                      <w:sz w:val="18"/>
                      <w:szCs w:val="17"/>
                      <w:lang w:val="uk-UA" w:eastAsia="ja-JP"/>
                    </w:rPr>
                    <w:t>Identity</w:t>
                  </w:r>
                  <w:proofErr w:type="spellEnd"/>
                </w:p>
                <w:p w14:paraId="2014C56C"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6958179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Агентство : Business-</w:t>
                  </w:r>
                  <w:proofErr w:type="spellStart"/>
                  <w:r w:rsidR="000F0840" w:rsidRPr="004317FE">
                    <w:rPr>
                      <w:rFonts w:ascii="Avenir Next Cyr" w:eastAsia="SimSun" w:hAnsi="Avenir Next Cyr"/>
                      <w:i/>
                      <w:iCs/>
                      <w:sz w:val="18"/>
                      <w:szCs w:val="17"/>
                      <w:lang w:val="uk-UA" w:eastAsia="ja-JP"/>
                    </w:rPr>
                    <w:t>to</w:t>
                  </w:r>
                  <w:proofErr w:type="spellEnd"/>
                  <w:r w:rsidR="000F0840" w:rsidRPr="004317FE">
                    <w:rPr>
                      <w:rFonts w:ascii="Avenir Next Cyr" w:eastAsia="SimSun" w:hAnsi="Avenir Next Cyr"/>
                      <w:i/>
                      <w:iCs/>
                      <w:sz w:val="18"/>
                      <w:szCs w:val="17"/>
                      <w:lang w:val="uk-UA" w:eastAsia="ja-JP"/>
                    </w:rPr>
                    <w:t>-Business </w:t>
                  </w:r>
                </w:p>
                <w:p w14:paraId="57E68159"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03673192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Data / </w:t>
                  </w:r>
                  <w:proofErr w:type="spellStart"/>
                  <w:r w:rsidR="000F0840" w:rsidRPr="004317FE">
                    <w:rPr>
                      <w:rFonts w:ascii="Avenir Next Cyr" w:eastAsia="SimSun" w:hAnsi="Avenir Next Cyr"/>
                      <w:i/>
                      <w:iCs/>
                      <w:sz w:val="18"/>
                      <w:szCs w:val="17"/>
                      <w:lang w:val="uk-UA" w:eastAsia="ja-JP"/>
                    </w:rPr>
                    <w:t>Programmatic</w:t>
                  </w:r>
                  <w:proofErr w:type="spellEnd"/>
                </w:p>
                <w:p w14:paraId="40FD0741"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2285200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Design </w:t>
                  </w:r>
                </w:p>
                <w:p w14:paraId="460C0CDF"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91223124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Digital / </w:t>
                  </w:r>
                  <w:proofErr w:type="spellStart"/>
                  <w:r w:rsidR="000F0840" w:rsidRPr="004317FE">
                    <w:rPr>
                      <w:rFonts w:ascii="Avenir Next Cyr" w:eastAsia="SimSun" w:hAnsi="Avenir Next Cyr"/>
                      <w:i/>
                      <w:iCs/>
                      <w:sz w:val="18"/>
                      <w:szCs w:val="17"/>
                      <w:lang w:val="uk-UA" w:eastAsia="ja-JP"/>
                    </w:rPr>
                    <w:t>Interactive</w:t>
                  </w:r>
                  <w:proofErr w:type="spellEnd"/>
                  <w:r w:rsidR="000F0840" w:rsidRPr="004317FE">
                    <w:rPr>
                      <w:rFonts w:ascii="Avenir Next Cyr" w:eastAsia="SimSun" w:hAnsi="Avenir Next Cyr"/>
                      <w:i/>
                      <w:iCs/>
                      <w:sz w:val="18"/>
                      <w:szCs w:val="17"/>
                      <w:lang w:val="uk-UA" w:eastAsia="ja-JP"/>
                    </w:rPr>
                    <w:t> </w:t>
                  </w:r>
                </w:p>
                <w:p w14:paraId="5756B30F"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627771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Direct</w:t>
                  </w:r>
                  <w:proofErr w:type="spellEnd"/>
                  <w:r w:rsidR="000F0840" w:rsidRPr="004317FE">
                    <w:rPr>
                      <w:rFonts w:ascii="Avenir Next Cyr" w:eastAsia="SimSun" w:hAnsi="Avenir Next Cyr"/>
                      <w:i/>
                      <w:iCs/>
                      <w:sz w:val="18"/>
                      <w:szCs w:val="17"/>
                      <w:lang w:val="uk-UA" w:eastAsia="ja-JP"/>
                    </w:rPr>
                    <w:t xml:space="preserve"> Marketing </w:t>
                  </w:r>
                </w:p>
                <w:p w14:paraId="34201D71"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8918129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Experiential</w:t>
                  </w:r>
                  <w:proofErr w:type="spellEnd"/>
                  <w:r w:rsidR="000F0840" w:rsidRPr="004317FE">
                    <w:rPr>
                      <w:rFonts w:ascii="Avenir Next Cyr" w:eastAsia="SimSun" w:hAnsi="Avenir Next Cyr"/>
                      <w:i/>
                      <w:iCs/>
                      <w:sz w:val="18"/>
                      <w:szCs w:val="17"/>
                      <w:lang w:val="uk-UA" w:eastAsia="ja-JP"/>
                    </w:rPr>
                    <w:t xml:space="preserve"> / </w:t>
                  </w:r>
                  <w:proofErr w:type="spellStart"/>
                  <w:r w:rsidR="000F0840" w:rsidRPr="004317FE">
                    <w:rPr>
                      <w:rFonts w:ascii="Avenir Next Cyr" w:eastAsia="SimSun" w:hAnsi="Avenir Next Cyr"/>
                      <w:i/>
                      <w:iCs/>
                      <w:sz w:val="18"/>
                      <w:szCs w:val="17"/>
                      <w:lang w:val="uk-UA" w:eastAsia="ja-JP"/>
                    </w:rPr>
                    <w:t>Event</w:t>
                  </w:r>
                  <w:proofErr w:type="spellEnd"/>
                  <w:r w:rsidR="000F0840" w:rsidRPr="004317FE">
                    <w:rPr>
                      <w:rFonts w:ascii="Avenir Next Cyr" w:eastAsia="SimSun" w:hAnsi="Avenir Next Cyr"/>
                      <w:i/>
                      <w:iCs/>
                      <w:sz w:val="18"/>
                      <w:szCs w:val="17"/>
                      <w:lang w:val="uk-UA" w:eastAsia="ja-JP"/>
                    </w:rPr>
                    <w:t>  </w:t>
                  </w:r>
                </w:p>
                <w:p w14:paraId="4F164D78"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30969931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Full-Service</w:t>
                  </w:r>
                  <w:proofErr w:type="spellEnd"/>
                  <w:r w:rsidR="000F0840" w:rsidRPr="004317FE">
                    <w:rPr>
                      <w:rFonts w:ascii="Avenir Next Cyr" w:eastAsia="SimSun" w:hAnsi="Avenir Next Cyr"/>
                      <w:i/>
                      <w:iCs/>
                      <w:sz w:val="18"/>
                      <w:szCs w:val="17"/>
                      <w:lang w:val="uk-UA" w:eastAsia="ja-JP"/>
                    </w:rPr>
                    <w:t> / Creative</w:t>
                  </w:r>
                </w:p>
                <w:p w14:paraId="25A6D122"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35168726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Guerilla</w:t>
                  </w:r>
                  <w:proofErr w:type="spellEnd"/>
                </w:p>
                <w:p w14:paraId="0BB1C558"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21262204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Health</w:t>
                  </w:r>
                  <w:proofErr w:type="spellEnd"/>
                  <w:r w:rsidR="000F0840" w:rsidRPr="004317FE">
                    <w:rPr>
                      <w:rFonts w:ascii="Avenir Next Cyr" w:eastAsia="SimSun" w:hAnsi="Avenir Next Cyr"/>
                      <w:i/>
                      <w:iCs/>
                      <w:sz w:val="18"/>
                      <w:szCs w:val="17"/>
                      <w:lang w:val="uk-UA" w:eastAsia="ja-JP"/>
                    </w:rPr>
                    <w:t>  </w:t>
                  </w:r>
                </w:p>
                <w:p w14:paraId="3DEC7917"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96107106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In-House</w:t>
                  </w:r>
                  <w:proofErr w:type="spellEnd"/>
                </w:p>
                <w:p w14:paraId="33EE4312"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3568470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Media  </w:t>
                  </w:r>
                </w:p>
                <w:p w14:paraId="568FC99A"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653951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Multicultural</w:t>
                  </w:r>
                  <w:proofErr w:type="spellEnd"/>
                  <w:r w:rsidR="000F0840" w:rsidRPr="004317FE">
                    <w:rPr>
                      <w:rFonts w:ascii="Avenir Next Cyr" w:eastAsia="SimSun" w:hAnsi="Avenir Next Cyr"/>
                      <w:i/>
                      <w:iCs/>
                      <w:sz w:val="18"/>
                      <w:szCs w:val="17"/>
                      <w:lang w:val="uk-UA" w:eastAsia="ja-JP"/>
                    </w:rPr>
                    <w:t>  </w:t>
                  </w:r>
                </w:p>
                <w:p w14:paraId="6535FE65"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00990321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Performance</w:t>
                  </w:r>
                  <w:proofErr w:type="spellEnd"/>
                  <w:r w:rsidR="000F0840" w:rsidRPr="004317FE">
                    <w:rPr>
                      <w:rFonts w:ascii="Avenir Next Cyr" w:eastAsia="SimSun" w:hAnsi="Avenir Next Cyr"/>
                      <w:i/>
                      <w:iCs/>
                      <w:sz w:val="18"/>
                      <w:szCs w:val="17"/>
                      <w:lang w:val="uk-UA" w:eastAsia="ja-JP"/>
                    </w:rPr>
                    <w:t xml:space="preserve"> Marketing</w:t>
                  </w:r>
                  <w:r w:rsidR="000F0840"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64825192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Production </w:t>
                  </w:r>
                </w:p>
                <w:p w14:paraId="636D66A5"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3535664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Promotional</w:t>
                  </w:r>
                  <w:proofErr w:type="spellEnd"/>
                  <w:r w:rsidR="000F0840" w:rsidRPr="004317FE">
                    <w:rPr>
                      <w:rFonts w:ascii="Avenir Next Cyr" w:eastAsia="SimSun" w:hAnsi="Avenir Next Cyr"/>
                      <w:i/>
                      <w:iCs/>
                      <w:sz w:val="18"/>
                      <w:szCs w:val="17"/>
                      <w:lang w:val="uk-UA" w:eastAsia="ja-JP"/>
                    </w:rPr>
                    <w:t>  </w:t>
                  </w:r>
                </w:p>
                <w:p w14:paraId="7707AEBD"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853547479"/>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Public</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Relations</w:t>
                  </w:r>
                  <w:proofErr w:type="spellEnd"/>
                  <w:r w:rsidR="000F0840" w:rsidRPr="004317FE">
                    <w:rPr>
                      <w:rFonts w:ascii="Avenir Next Cyr" w:eastAsia="SimSun" w:hAnsi="Avenir Next Cyr"/>
                      <w:i/>
                      <w:iCs/>
                      <w:sz w:val="18"/>
                      <w:szCs w:val="17"/>
                      <w:lang w:val="uk-UA" w:eastAsia="ja-JP"/>
                    </w:rPr>
                    <w:t>  </w:t>
                  </w:r>
                </w:p>
                <w:p w14:paraId="7CC790F4"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40575696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Shopper</w:t>
                  </w:r>
                  <w:proofErr w:type="spellEnd"/>
                  <w:r w:rsidR="000F0840" w:rsidRPr="004317FE">
                    <w:rPr>
                      <w:rFonts w:ascii="Avenir Next Cyr" w:eastAsia="SimSun" w:hAnsi="Avenir Next Cyr"/>
                      <w:i/>
                      <w:iCs/>
                      <w:sz w:val="18"/>
                      <w:szCs w:val="17"/>
                      <w:lang w:val="uk-UA" w:eastAsia="ja-JP"/>
                    </w:rPr>
                    <w:t xml:space="preserve"> Marketing / </w:t>
                  </w:r>
                  <w:proofErr w:type="spellStart"/>
                  <w:r w:rsidR="000F0840" w:rsidRPr="004317FE">
                    <w:rPr>
                      <w:rFonts w:ascii="Avenir Next Cyr" w:eastAsia="SimSun" w:hAnsi="Avenir Next Cyr"/>
                      <w:i/>
                      <w:iCs/>
                      <w:sz w:val="18"/>
                      <w:szCs w:val="17"/>
                      <w:lang w:val="uk-UA" w:eastAsia="ja-JP"/>
                    </w:rPr>
                    <w:t>Commerce</w:t>
                  </w:r>
                  <w:proofErr w:type="spellEnd"/>
                  <w:r w:rsidR="000F0840" w:rsidRPr="004317FE">
                    <w:rPr>
                      <w:rFonts w:ascii="Avenir Next Cyr" w:eastAsia="SimSun" w:hAnsi="Avenir Next Cyr"/>
                      <w:i/>
                      <w:iCs/>
                      <w:sz w:val="18"/>
                      <w:szCs w:val="17"/>
                      <w:lang w:val="uk-UA" w:eastAsia="ja-JP"/>
                    </w:rPr>
                    <w:t> </w:t>
                  </w:r>
                </w:p>
                <w:p w14:paraId="0F10CA11"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5908422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Інше</w:t>
                  </w:r>
                </w:p>
                <w:p w14:paraId="1224B789" w14:textId="77777777" w:rsidR="000F0840" w:rsidRPr="004317FE" w:rsidRDefault="000F0840"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p>
              </w:tc>
              <w:tc>
                <w:tcPr>
                  <w:tcW w:w="3859" w:type="dxa"/>
                  <w:shd w:val="clear" w:color="auto" w:fill="FFFFFF" w:themeFill="background1"/>
                </w:tcPr>
                <w:p w14:paraId="25A1AF94"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261822669"/>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Ad</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or</w:t>
                  </w:r>
                  <w:proofErr w:type="spellEnd"/>
                  <w:r w:rsidR="000F0840" w:rsidRPr="004317FE">
                    <w:rPr>
                      <w:rFonts w:ascii="Avenir Next Cyr" w:eastAsia="SimSun" w:hAnsi="Avenir Next Cyr"/>
                      <w:i/>
                      <w:iCs/>
                      <w:sz w:val="18"/>
                      <w:szCs w:val="17"/>
                      <w:lang w:val="uk-UA" w:eastAsia="ja-JP"/>
                    </w:rPr>
                    <w:t xml:space="preserve"> Mar </w:t>
                  </w:r>
                  <w:proofErr w:type="spellStart"/>
                  <w:r w:rsidR="000F0840" w:rsidRPr="004317FE">
                    <w:rPr>
                      <w:rFonts w:ascii="Avenir Next Cyr" w:eastAsia="SimSun" w:hAnsi="Avenir Next Cyr"/>
                      <w:i/>
                      <w:iCs/>
                      <w:sz w:val="18"/>
                      <w:szCs w:val="17"/>
                      <w:lang w:val="uk-UA" w:eastAsia="ja-JP"/>
                    </w:rPr>
                    <w:t>Tech</w:t>
                  </w:r>
                  <w:proofErr w:type="spellEnd"/>
                  <w:r w:rsidR="000F0840" w:rsidRPr="004317FE">
                    <w:rPr>
                      <w:rFonts w:ascii="Avenir Next Cyr" w:eastAsia="SimSun" w:hAnsi="Avenir Next Cyr"/>
                      <w:i/>
                      <w:iCs/>
                      <w:sz w:val="18"/>
                      <w:szCs w:val="17"/>
                      <w:lang w:val="uk-UA" w:eastAsia="ja-JP"/>
                    </w:rPr>
                    <w:t> </w:t>
                  </w:r>
                </w:p>
                <w:p w14:paraId="46D98C12" w14:textId="77777777" w:rsidR="000F0840" w:rsidRPr="004317FE" w:rsidRDefault="00C54CDD" w:rsidP="00B945D5">
                  <w:pPr>
                    <w:pStyle w:val="paragraph"/>
                    <w:spacing w:before="0" w:beforeAutospacing="0" w:after="0" w:afterAutospacing="0"/>
                    <w:ind w:right="-67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7535007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Brand / </w:t>
                  </w:r>
                  <w:proofErr w:type="spellStart"/>
                  <w:r w:rsidR="000F0840" w:rsidRPr="004317FE">
                    <w:rPr>
                      <w:rFonts w:ascii="Avenir Next Cyr" w:eastAsia="SimSun" w:hAnsi="Avenir Next Cyr"/>
                      <w:i/>
                      <w:iCs/>
                      <w:sz w:val="18"/>
                      <w:szCs w:val="17"/>
                      <w:lang w:val="uk-UA" w:eastAsia="ja-JP"/>
                    </w:rPr>
                    <w:t>Client</w:t>
                  </w:r>
                  <w:proofErr w:type="spellEnd"/>
                  <w:r w:rsidR="000F0840" w:rsidRPr="004317FE">
                    <w:rPr>
                      <w:rFonts w:ascii="Avenir Next Cyr" w:eastAsia="SimSun" w:hAnsi="Avenir Next Cyr"/>
                      <w:i/>
                      <w:iCs/>
                      <w:sz w:val="18"/>
                      <w:szCs w:val="17"/>
                      <w:lang w:val="uk-UA" w:eastAsia="ja-JP"/>
                    </w:rPr>
                    <w:t> </w:t>
                  </w:r>
                </w:p>
                <w:p w14:paraId="22DF5712" w14:textId="77777777" w:rsidR="000F0840" w:rsidRPr="004317FE" w:rsidRDefault="00C54CDD" w:rsidP="00B945D5">
                  <w:pPr>
                    <w:pStyle w:val="paragraph"/>
                    <w:spacing w:before="0" w:beforeAutospacing="0" w:after="0" w:afterAutospacing="0"/>
                    <w:ind w:right="-67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05989503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Consultancy</w:t>
                  </w:r>
                  <w:proofErr w:type="spellEnd"/>
                  <w:r w:rsidR="000F0840" w:rsidRPr="004317FE">
                    <w:rPr>
                      <w:rFonts w:ascii="Avenir Next Cyr" w:eastAsia="SimSun" w:hAnsi="Avenir Next Cyr"/>
                      <w:i/>
                      <w:iCs/>
                      <w:sz w:val="18"/>
                      <w:szCs w:val="17"/>
                      <w:lang w:val="uk-UA" w:eastAsia="ja-JP"/>
                    </w:rPr>
                    <w:t>  </w:t>
                  </w:r>
                </w:p>
                <w:p w14:paraId="6D1C20C8"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493643779"/>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Educational</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Institution</w:t>
                  </w:r>
                  <w:proofErr w:type="spellEnd"/>
                  <w:r w:rsidR="000F0840" w:rsidRPr="004317FE">
                    <w:rPr>
                      <w:rFonts w:ascii="Avenir Next Cyr" w:eastAsia="SimSun" w:hAnsi="Avenir Next Cyr"/>
                      <w:i/>
                      <w:iCs/>
                      <w:sz w:val="18"/>
                      <w:szCs w:val="17"/>
                      <w:lang w:val="uk-UA" w:eastAsia="ja-JP"/>
                    </w:rPr>
                    <w:t>  </w:t>
                  </w:r>
                </w:p>
                <w:p w14:paraId="6B22914A"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7104232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Media </w:t>
                  </w:r>
                  <w:proofErr w:type="spellStart"/>
                  <w:r w:rsidR="000F0840" w:rsidRPr="004317FE">
                    <w:rPr>
                      <w:rFonts w:ascii="Avenir Next Cyr" w:eastAsia="SimSun" w:hAnsi="Avenir Next Cyr"/>
                      <w:i/>
                      <w:iCs/>
                      <w:sz w:val="18"/>
                      <w:szCs w:val="17"/>
                      <w:lang w:val="uk-UA" w:eastAsia="ja-JP"/>
                    </w:rPr>
                    <w:t>Owner</w:t>
                  </w:r>
                  <w:proofErr w:type="spellEnd"/>
                  <w:r w:rsidR="000F0840" w:rsidRPr="004317FE">
                    <w:rPr>
                      <w:rFonts w:ascii="Avenir Next Cyr" w:eastAsia="SimSun" w:hAnsi="Avenir Next Cyr"/>
                      <w:i/>
                      <w:iCs/>
                      <w:sz w:val="18"/>
                      <w:szCs w:val="17"/>
                      <w:lang w:val="uk-UA" w:eastAsia="ja-JP"/>
                    </w:rPr>
                    <w:t> </w:t>
                  </w:r>
                </w:p>
                <w:p w14:paraId="282CAECF"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2000609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Non-</w:t>
                  </w:r>
                  <w:proofErr w:type="spellStart"/>
                  <w:r w:rsidR="000F0840" w:rsidRPr="004317FE">
                    <w:rPr>
                      <w:rFonts w:ascii="Avenir Next Cyr" w:eastAsia="SimSun" w:hAnsi="Avenir Next Cyr"/>
                      <w:i/>
                      <w:iCs/>
                      <w:sz w:val="18"/>
                      <w:szCs w:val="17"/>
                      <w:lang w:val="uk-UA" w:eastAsia="ja-JP"/>
                    </w:rPr>
                    <w:t>profit</w:t>
                  </w:r>
                  <w:proofErr w:type="spellEnd"/>
                </w:p>
                <w:p w14:paraId="553AF677"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2471013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Research</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Company</w:t>
                  </w:r>
                  <w:proofErr w:type="spellEnd"/>
                  <w:r w:rsidR="000F0840" w:rsidRPr="004317FE">
                    <w:rPr>
                      <w:rFonts w:ascii="Avenir Next Cyr" w:eastAsia="SimSun" w:hAnsi="Avenir Next Cyr"/>
                      <w:i/>
                      <w:iCs/>
                      <w:sz w:val="18"/>
                      <w:szCs w:val="17"/>
                      <w:lang w:val="uk-UA" w:eastAsia="ja-JP"/>
                    </w:rPr>
                    <w:t>  </w:t>
                  </w:r>
                </w:p>
                <w:p w14:paraId="520E2712"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12114523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Retailer</w:t>
                  </w:r>
                  <w:proofErr w:type="spellEnd"/>
                </w:p>
                <w:p w14:paraId="03FDB057"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47743942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Startup</w:t>
                  </w:r>
                  <w:proofErr w:type="spellEnd"/>
                  <w:r w:rsidR="000F0840"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27339923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Інше</w:t>
                  </w:r>
                </w:p>
                <w:p w14:paraId="3662A211" w14:textId="77777777" w:rsidR="000F0840" w:rsidRPr="004317FE" w:rsidRDefault="000F0840" w:rsidP="00B945D5">
                  <w:pPr>
                    <w:spacing w:before="120" w:after="120" w:line="240" w:lineRule="auto"/>
                    <w:rPr>
                      <w:rFonts w:ascii="Avenir Next Cyr" w:hAnsi="Avenir Next Cyr"/>
                      <w:i/>
                      <w:iCs/>
                      <w:color w:val="auto"/>
                      <w:sz w:val="18"/>
                      <w:szCs w:val="17"/>
                      <w:lang w:val="uk-UA"/>
                    </w:rPr>
                  </w:pPr>
                </w:p>
              </w:tc>
            </w:tr>
          </w:tbl>
          <w:p w14:paraId="1C532570"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55E35D64" w14:textId="77777777" w:rsidTr="00B945D5">
        <w:trPr>
          <w:trHeight w:val="344"/>
        </w:trPr>
        <w:tc>
          <w:tcPr>
            <w:tcW w:w="2920" w:type="dxa"/>
            <w:shd w:val="clear" w:color="auto" w:fill="B8B8B8"/>
            <w:vAlign w:val="center"/>
          </w:tcPr>
          <w:p w14:paraId="114B701B"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lastRenderedPageBreak/>
              <w:t>Кількість працівників у компанії</w:t>
            </w:r>
          </w:p>
          <w:p w14:paraId="16186E50"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0" w:type="dxa"/>
          </w:tcPr>
          <w:p w14:paraId="424CB6DF" w14:textId="77777777" w:rsidR="000F0840" w:rsidRPr="004317FE" w:rsidRDefault="00C54CDD" w:rsidP="00B945D5">
            <w:pPr>
              <w:spacing w:before="120" w:after="120" w:line="240" w:lineRule="auto"/>
              <w:rPr>
                <w:rFonts w:ascii="Avenir Next Cyr" w:hAnsi="Avenir Next Cyr"/>
                <w:bCs/>
                <w:sz w:val="18"/>
                <w:szCs w:val="18"/>
                <w:lang w:val="uk-UA"/>
              </w:rPr>
            </w:pPr>
            <w:sdt>
              <w:sdtPr>
                <w:rPr>
                  <w:rFonts w:ascii="Avenir Next Cyr" w:hAnsi="Avenir Next Cyr"/>
                  <w:bCs/>
                  <w:color w:val="auto"/>
                  <w:lang w:val="uk-UA"/>
                </w:rPr>
                <w:id w:val="-23832480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sz w:val="18"/>
                <w:szCs w:val="18"/>
                <w:lang w:val="uk-UA"/>
              </w:rPr>
              <w:t>1-50 працівників /</w:t>
            </w:r>
            <w:r w:rsidR="000F0840" w:rsidRPr="004317FE">
              <w:rPr>
                <w:rFonts w:ascii="Avenir Next Cyr" w:hAnsi="Avenir Next Cyr"/>
                <w:bCs/>
                <w:color w:val="auto"/>
                <w:lang w:val="uk-UA"/>
              </w:rPr>
              <w:t xml:space="preserve"> </w:t>
            </w:r>
            <w:sdt>
              <w:sdtPr>
                <w:rPr>
                  <w:rFonts w:ascii="Avenir Next Cyr" w:hAnsi="Avenir Next Cyr"/>
                  <w:bCs/>
                  <w:color w:val="auto"/>
                  <w:lang w:val="uk-UA"/>
                </w:rPr>
                <w:id w:val="192506824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lang w:val="uk-UA"/>
              </w:rPr>
              <w:t xml:space="preserve"> </w:t>
            </w:r>
            <w:r w:rsidR="000F0840" w:rsidRPr="004317FE">
              <w:rPr>
                <w:rFonts w:ascii="Avenir Next Cyr" w:hAnsi="Avenir Next Cyr"/>
                <w:bCs/>
                <w:sz w:val="18"/>
                <w:szCs w:val="18"/>
                <w:lang w:val="uk-UA"/>
              </w:rPr>
              <w:t xml:space="preserve">51-200 працівників / </w:t>
            </w:r>
            <w:r w:rsidR="000F0840" w:rsidRPr="004317FE">
              <w:rPr>
                <w:rFonts w:ascii="Avenir Next Cyr" w:hAnsi="Avenir Next Cyr"/>
                <w:bCs/>
                <w:color w:val="auto"/>
                <w:sz w:val="18"/>
                <w:szCs w:val="18"/>
                <w:lang w:val="uk-UA"/>
              </w:rPr>
              <w:t xml:space="preserve"> </w:t>
            </w:r>
            <w:sdt>
              <w:sdtPr>
                <w:rPr>
                  <w:rFonts w:ascii="Avenir Next Cyr" w:hAnsi="Avenir Next Cyr"/>
                  <w:bCs/>
                  <w:color w:val="auto"/>
                  <w:lang w:val="uk-UA"/>
                </w:rPr>
                <w:id w:val="-158344340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sz w:val="18"/>
                <w:szCs w:val="18"/>
                <w:lang w:val="uk-UA"/>
              </w:rPr>
              <w:t>201-500 працівників /</w:t>
            </w:r>
          </w:p>
          <w:p w14:paraId="1410719D" w14:textId="77777777" w:rsidR="000F0840" w:rsidRPr="004317FE" w:rsidRDefault="00C54CDD" w:rsidP="00B945D5">
            <w:pPr>
              <w:spacing w:before="120" w:after="120" w:line="240" w:lineRule="auto"/>
              <w:rPr>
                <w:rFonts w:ascii="Avenir Next Cyr" w:hAnsi="Avenir Next Cyr"/>
                <w:b/>
                <w:sz w:val="18"/>
                <w:szCs w:val="18"/>
                <w:lang w:val="uk-UA"/>
              </w:rPr>
            </w:pPr>
            <w:sdt>
              <w:sdtPr>
                <w:rPr>
                  <w:rFonts w:ascii="Avenir Next Cyr" w:hAnsi="Avenir Next Cyr"/>
                  <w:bCs/>
                  <w:color w:val="auto"/>
                  <w:lang w:val="uk-UA"/>
                </w:rPr>
                <w:id w:val="-956404535"/>
                <w14:checkbox>
                  <w14:checked w14:val="0"/>
                  <w14:checkedState w14:val="2612" w14:font="MS Gothic"/>
                  <w14:uncheckedState w14:val="2610" w14:font="MS Gothic"/>
                </w14:checkbox>
              </w:sdtPr>
              <w:sdtEndPr/>
              <w:sdtContent>
                <w:r w:rsidR="000F0840" w:rsidRPr="004317FE">
                  <w:rPr>
                    <w:rFonts w:ascii="MS Gothic" w:eastAsia="MS Gothic" w:hAnsi="MS Gothic"/>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sz w:val="18"/>
                <w:szCs w:val="18"/>
                <w:lang w:val="uk-UA"/>
              </w:rPr>
              <w:t>500+ працівників</w:t>
            </w:r>
          </w:p>
        </w:tc>
      </w:tr>
      <w:tr w:rsidR="000F0840" w:rsidRPr="004317FE" w14:paraId="6B80745D" w14:textId="77777777" w:rsidTr="00B945D5">
        <w:trPr>
          <w:trHeight w:val="344"/>
        </w:trPr>
        <w:tc>
          <w:tcPr>
            <w:tcW w:w="2920" w:type="dxa"/>
            <w:shd w:val="clear" w:color="auto" w:fill="B8B8B8"/>
            <w:vAlign w:val="center"/>
          </w:tcPr>
          <w:p w14:paraId="0E829880"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cs="Tahoma"/>
                <w:b/>
                <w:color w:val="auto"/>
                <w:sz w:val="19"/>
                <w:szCs w:val="19"/>
                <w:lang w:val="uk-UA"/>
              </w:rPr>
              <w:t>Вебсайт</w:t>
            </w:r>
            <w:proofErr w:type="spellEnd"/>
            <w:r w:rsidRPr="004317FE">
              <w:rPr>
                <w:rFonts w:ascii="Avenir Next Cyr" w:hAnsi="Avenir Next Cyr" w:cs="Tahoma"/>
                <w:b/>
                <w:color w:val="auto"/>
                <w:sz w:val="19"/>
                <w:szCs w:val="19"/>
                <w:lang w:val="uk-UA"/>
              </w:rPr>
              <w:t>:</w:t>
            </w:r>
          </w:p>
        </w:tc>
        <w:tc>
          <w:tcPr>
            <w:tcW w:w="7570" w:type="dxa"/>
          </w:tcPr>
          <w:p w14:paraId="432131CE"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27DC8103" w14:textId="77777777" w:rsidTr="00B945D5">
        <w:trPr>
          <w:trHeight w:val="344"/>
        </w:trPr>
        <w:tc>
          <w:tcPr>
            <w:tcW w:w="2920" w:type="dxa"/>
            <w:shd w:val="clear" w:color="auto" w:fill="B8B8B8"/>
            <w:vAlign w:val="center"/>
          </w:tcPr>
          <w:p w14:paraId="39FD0D65"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Мережа клієнта:</w:t>
            </w:r>
          </w:p>
        </w:tc>
        <w:tc>
          <w:tcPr>
            <w:tcW w:w="7570" w:type="dxa"/>
          </w:tcPr>
          <w:p w14:paraId="3BF7AE0A"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3D1EB2FB" w14:textId="77777777" w:rsidTr="00B945D5">
        <w:trPr>
          <w:trHeight w:val="344"/>
        </w:trPr>
        <w:tc>
          <w:tcPr>
            <w:tcW w:w="10490" w:type="dxa"/>
            <w:gridSpan w:val="2"/>
            <w:shd w:val="clear" w:color="auto" w:fill="B8B8B8"/>
            <w:vAlign w:val="center"/>
          </w:tcPr>
          <w:p w14:paraId="514E1F97" w14:textId="77777777" w:rsidR="000F0840" w:rsidRPr="004317FE" w:rsidRDefault="000F0840" w:rsidP="00B945D5">
            <w:pPr>
              <w:spacing w:before="120" w:after="120" w:line="240" w:lineRule="auto"/>
              <w:rPr>
                <w:rFonts w:ascii="Avenir Next Cyr" w:hAnsi="Avenir Next Cyr"/>
                <w:i/>
                <w:color w:val="FF0000"/>
                <w:sz w:val="17"/>
                <w:szCs w:val="17"/>
                <w:lang w:val="uk-UA"/>
              </w:rPr>
            </w:pPr>
            <w:r w:rsidRPr="004317FE">
              <w:rPr>
                <w:rFonts w:ascii="Avenir Next Cyr" w:hAnsi="Avenir Next Cyr" w:cs="Tahoma"/>
                <w:b/>
                <w:color w:val="auto"/>
                <w:sz w:val="19"/>
                <w:szCs w:val="19"/>
                <w:lang w:val="uk-UA"/>
              </w:rPr>
              <w:t xml:space="preserve">Деталі головної контактної особи з боку клієнта </w:t>
            </w:r>
            <w:r w:rsidRPr="004317FE">
              <w:rPr>
                <w:rFonts w:ascii="Avenir Next Cyr" w:hAnsi="Avenir Next Cyr" w:cs="Tahoma"/>
                <w:b/>
                <w:color w:val="auto"/>
                <w:sz w:val="19"/>
                <w:szCs w:val="19"/>
                <w:lang w:val="uk-UA"/>
              </w:rPr>
              <w:br/>
            </w:r>
            <w:r w:rsidRPr="004317FE">
              <w:rPr>
                <w:rFonts w:ascii="Avenir Next Cyr" w:hAnsi="Avenir Next Cyr"/>
                <w:i/>
                <w:color w:val="auto"/>
                <w:sz w:val="17"/>
                <w:szCs w:val="17"/>
                <w:lang w:val="uk-UA"/>
              </w:rPr>
              <w:t xml:space="preserve">Оргкомітет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може зв'язатися з даною особою для інформування у разі проходження кейсу у фінал, а також якщо виникнуть певні питання стосовно її компанії, наданих </w:t>
            </w:r>
            <w:proofErr w:type="spellStart"/>
            <w:r w:rsidRPr="004317FE">
              <w:rPr>
                <w:rFonts w:ascii="Avenir Next Cyr" w:hAnsi="Avenir Next Cyr"/>
                <w:i/>
                <w:color w:val="auto"/>
                <w:sz w:val="17"/>
                <w:szCs w:val="17"/>
                <w:lang w:val="uk-UA"/>
              </w:rPr>
              <w:t>кредитсів</w:t>
            </w:r>
            <w:proofErr w:type="spellEnd"/>
            <w:r w:rsidRPr="004317FE">
              <w:rPr>
                <w:rFonts w:ascii="Avenir Next Cyr" w:hAnsi="Avenir Next Cyr"/>
                <w:i/>
                <w:color w:val="auto"/>
                <w:sz w:val="17"/>
                <w:szCs w:val="17"/>
                <w:lang w:val="uk-UA"/>
              </w:rPr>
              <w:t xml:space="preserve"> чи інших питань, які потребують залучення клієнта. Це додатковий важливий контакт, що має відношення до подачі заявки – якщо Оргкомітет не зможе зв’язатися з контактною особою, що реєструвала заявку, чи головною контактною особою основної агенції,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зв’яжеться за цим контактом. Дані цієї особи не будуть розголошені публічно.</w:t>
            </w:r>
          </w:p>
        </w:tc>
      </w:tr>
      <w:tr w:rsidR="000F0840" w:rsidRPr="004317FE" w14:paraId="660F3314" w14:textId="77777777" w:rsidTr="00B945D5">
        <w:trPr>
          <w:trHeight w:val="344"/>
        </w:trPr>
        <w:tc>
          <w:tcPr>
            <w:tcW w:w="2920" w:type="dxa"/>
            <w:shd w:val="clear" w:color="auto" w:fill="B8B8B8"/>
            <w:vAlign w:val="center"/>
          </w:tcPr>
          <w:p w14:paraId="5DC519D4"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Ім’я та прізвище:</w:t>
            </w:r>
          </w:p>
        </w:tc>
        <w:tc>
          <w:tcPr>
            <w:tcW w:w="7570" w:type="dxa"/>
          </w:tcPr>
          <w:p w14:paraId="6D7CC144"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311D426F" w14:textId="77777777" w:rsidTr="00B945D5">
        <w:trPr>
          <w:trHeight w:val="344"/>
        </w:trPr>
        <w:tc>
          <w:tcPr>
            <w:tcW w:w="2920" w:type="dxa"/>
            <w:shd w:val="clear" w:color="auto" w:fill="B8B8B8"/>
            <w:vAlign w:val="center"/>
          </w:tcPr>
          <w:p w14:paraId="70277D53"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Посада:</w:t>
            </w:r>
          </w:p>
        </w:tc>
        <w:tc>
          <w:tcPr>
            <w:tcW w:w="7570" w:type="dxa"/>
          </w:tcPr>
          <w:p w14:paraId="35FFCB0B"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1587AF84" w14:textId="77777777" w:rsidTr="00B945D5">
        <w:trPr>
          <w:trHeight w:val="344"/>
        </w:trPr>
        <w:tc>
          <w:tcPr>
            <w:tcW w:w="2920" w:type="dxa"/>
            <w:shd w:val="clear" w:color="auto" w:fill="B8B8B8"/>
            <w:vAlign w:val="center"/>
          </w:tcPr>
          <w:p w14:paraId="4A8A6335"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proofErr w:type="spellStart"/>
            <w:r w:rsidRPr="004317FE">
              <w:rPr>
                <w:rFonts w:ascii="Avenir Next Cyr" w:hAnsi="Avenir Next Cyr" w:cs="Tahoma"/>
                <w:b/>
                <w:color w:val="auto"/>
                <w:sz w:val="19"/>
                <w:szCs w:val="19"/>
                <w:lang w:val="uk-UA"/>
              </w:rPr>
              <w:t>Email</w:t>
            </w:r>
            <w:proofErr w:type="spellEnd"/>
            <w:r w:rsidRPr="004317FE">
              <w:rPr>
                <w:rFonts w:ascii="Avenir Next Cyr" w:hAnsi="Avenir Next Cyr" w:cs="Tahoma"/>
                <w:b/>
                <w:color w:val="auto"/>
                <w:sz w:val="19"/>
                <w:szCs w:val="19"/>
                <w:lang w:val="uk-UA"/>
              </w:rPr>
              <w:t>:</w:t>
            </w:r>
          </w:p>
        </w:tc>
        <w:tc>
          <w:tcPr>
            <w:tcW w:w="7570" w:type="dxa"/>
          </w:tcPr>
          <w:p w14:paraId="3A0CBBA6"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7BCE128E" w14:textId="77777777" w:rsidTr="00B945D5">
        <w:trPr>
          <w:trHeight w:val="344"/>
        </w:trPr>
        <w:tc>
          <w:tcPr>
            <w:tcW w:w="2920" w:type="dxa"/>
            <w:shd w:val="clear" w:color="auto" w:fill="B8B8B8"/>
            <w:vAlign w:val="center"/>
          </w:tcPr>
          <w:p w14:paraId="11651720"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Номер телефону:</w:t>
            </w:r>
          </w:p>
        </w:tc>
        <w:tc>
          <w:tcPr>
            <w:tcW w:w="7570" w:type="dxa"/>
          </w:tcPr>
          <w:p w14:paraId="6E34D4A1"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5247CF40" w14:textId="77777777" w:rsidTr="00B945D5">
        <w:trPr>
          <w:trHeight w:val="344"/>
        </w:trPr>
        <w:tc>
          <w:tcPr>
            <w:tcW w:w="10490" w:type="dxa"/>
            <w:gridSpan w:val="2"/>
            <w:shd w:val="clear" w:color="auto" w:fill="B8B8B8"/>
            <w:vAlign w:val="center"/>
          </w:tcPr>
          <w:p w14:paraId="2BAACB59" w14:textId="77777777" w:rsidR="000F0840" w:rsidRPr="004317FE" w:rsidRDefault="000F0840" w:rsidP="00B945D5">
            <w:pPr>
              <w:spacing w:before="120" w:after="120" w:line="240" w:lineRule="auto"/>
              <w:rPr>
                <w:rFonts w:ascii="Avenir Next Cyr" w:hAnsi="Avenir Next Cyr"/>
                <w:b/>
                <w:sz w:val="18"/>
                <w:szCs w:val="18"/>
                <w:lang w:val="uk-UA"/>
              </w:rPr>
            </w:pPr>
            <w:r w:rsidRPr="004317FE">
              <w:rPr>
                <w:rFonts w:ascii="Avenir Next Cyr" w:hAnsi="Avenir Next Cyr" w:cs="Tahoma"/>
                <w:b/>
                <w:color w:val="auto"/>
                <w:sz w:val="19"/>
                <w:szCs w:val="19"/>
                <w:lang w:val="uk-UA"/>
              </w:rPr>
              <w:t xml:space="preserve">Деталі </w:t>
            </w:r>
            <w:proofErr w:type="spellStart"/>
            <w:r w:rsidRPr="004317FE">
              <w:rPr>
                <w:rFonts w:ascii="Avenir Next Cyr" w:hAnsi="Avenir Next Cyr" w:cs="Tahoma"/>
                <w:b/>
                <w:color w:val="auto"/>
                <w:sz w:val="19"/>
                <w:szCs w:val="19"/>
                <w:lang w:val="uk-UA"/>
              </w:rPr>
              <w:t>Chief</w:t>
            </w:r>
            <w:proofErr w:type="spellEnd"/>
            <w:r w:rsidRPr="004317FE">
              <w:rPr>
                <w:rFonts w:ascii="Avenir Next Cyr" w:hAnsi="Avenir Next Cyr" w:cs="Tahoma"/>
                <w:b/>
                <w:color w:val="auto"/>
                <w:sz w:val="19"/>
                <w:szCs w:val="19"/>
                <w:lang w:val="uk-UA"/>
              </w:rPr>
              <w:t xml:space="preserve"> Marketing </w:t>
            </w:r>
            <w:proofErr w:type="spellStart"/>
            <w:r w:rsidRPr="004317FE">
              <w:rPr>
                <w:rFonts w:ascii="Avenir Next Cyr" w:hAnsi="Avenir Next Cyr" w:cs="Tahoma"/>
                <w:b/>
                <w:color w:val="auto"/>
                <w:sz w:val="19"/>
                <w:szCs w:val="19"/>
                <w:lang w:val="uk-UA"/>
              </w:rPr>
              <w:t>Officer</w:t>
            </w:r>
            <w:proofErr w:type="spellEnd"/>
            <w:r w:rsidRPr="004317FE">
              <w:rPr>
                <w:rFonts w:ascii="Avenir Next Cyr" w:hAnsi="Avenir Next Cyr" w:cs="Tahoma"/>
                <w:b/>
                <w:color w:val="auto"/>
                <w:sz w:val="19"/>
                <w:szCs w:val="19"/>
                <w:lang w:val="uk-UA"/>
              </w:rPr>
              <w:t xml:space="preserve"> чи CEO/керівника </w:t>
            </w:r>
            <w:r w:rsidRPr="004317FE">
              <w:rPr>
                <w:rFonts w:ascii="Avenir Next Cyr" w:hAnsi="Avenir Next Cyr" w:cs="Tahoma"/>
                <w:b/>
                <w:color w:val="auto"/>
                <w:sz w:val="19"/>
                <w:szCs w:val="19"/>
                <w:lang w:val="uk-UA"/>
              </w:rPr>
              <w:br/>
            </w:r>
            <w:r w:rsidRPr="004317FE">
              <w:rPr>
                <w:rFonts w:ascii="Avenir Next Cyr" w:hAnsi="Avenir Next Cyr"/>
                <w:i/>
                <w:color w:val="auto"/>
                <w:sz w:val="17"/>
                <w:szCs w:val="17"/>
                <w:lang w:val="uk-UA"/>
              </w:rPr>
              <w:t xml:space="preserve">Оргкомітет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може зв'язатися з даною особою для інформування у разі проходження кейсу у фінал. Цей контакт не буде додано до списків розсилки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однак йому може бути надіслано запрошення на суддівство, якщо його буде обрано до складу журі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Awards. Дані цієї особи не будуть розголошені публічно.</w:t>
            </w:r>
          </w:p>
        </w:tc>
      </w:tr>
      <w:tr w:rsidR="000F0840" w:rsidRPr="004317FE" w14:paraId="58B5D114" w14:textId="77777777" w:rsidTr="00B945D5">
        <w:trPr>
          <w:trHeight w:val="344"/>
        </w:trPr>
        <w:tc>
          <w:tcPr>
            <w:tcW w:w="2920" w:type="dxa"/>
            <w:shd w:val="clear" w:color="auto" w:fill="B8B8B8"/>
            <w:vAlign w:val="center"/>
          </w:tcPr>
          <w:p w14:paraId="27E6B3C0"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Ім’я та прізвище:</w:t>
            </w:r>
          </w:p>
        </w:tc>
        <w:tc>
          <w:tcPr>
            <w:tcW w:w="7570" w:type="dxa"/>
          </w:tcPr>
          <w:p w14:paraId="588A9CFF"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288161BF" w14:textId="77777777" w:rsidTr="00B945D5">
        <w:trPr>
          <w:trHeight w:val="344"/>
        </w:trPr>
        <w:tc>
          <w:tcPr>
            <w:tcW w:w="2920" w:type="dxa"/>
            <w:shd w:val="clear" w:color="auto" w:fill="B8B8B8"/>
            <w:vAlign w:val="center"/>
          </w:tcPr>
          <w:p w14:paraId="5222E26D"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Посада:</w:t>
            </w:r>
          </w:p>
        </w:tc>
        <w:tc>
          <w:tcPr>
            <w:tcW w:w="7570" w:type="dxa"/>
          </w:tcPr>
          <w:p w14:paraId="1F555A99"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5961FAA2" w14:textId="77777777" w:rsidTr="00B945D5">
        <w:trPr>
          <w:trHeight w:val="344"/>
        </w:trPr>
        <w:tc>
          <w:tcPr>
            <w:tcW w:w="2920" w:type="dxa"/>
            <w:shd w:val="clear" w:color="auto" w:fill="B8B8B8"/>
            <w:vAlign w:val="center"/>
          </w:tcPr>
          <w:p w14:paraId="068F9EC7"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proofErr w:type="spellStart"/>
            <w:r w:rsidRPr="004317FE">
              <w:rPr>
                <w:rFonts w:ascii="Avenir Next Cyr" w:hAnsi="Avenir Next Cyr" w:cs="Tahoma"/>
                <w:b/>
                <w:color w:val="auto"/>
                <w:sz w:val="19"/>
                <w:szCs w:val="19"/>
                <w:lang w:val="uk-UA"/>
              </w:rPr>
              <w:t>Email</w:t>
            </w:r>
            <w:proofErr w:type="spellEnd"/>
            <w:r w:rsidRPr="004317FE">
              <w:rPr>
                <w:rFonts w:ascii="Avenir Next Cyr" w:hAnsi="Avenir Next Cyr" w:cs="Tahoma"/>
                <w:b/>
                <w:color w:val="auto"/>
                <w:sz w:val="19"/>
                <w:szCs w:val="19"/>
                <w:lang w:val="uk-UA"/>
              </w:rPr>
              <w:t>:</w:t>
            </w:r>
          </w:p>
        </w:tc>
        <w:tc>
          <w:tcPr>
            <w:tcW w:w="7570" w:type="dxa"/>
          </w:tcPr>
          <w:p w14:paraId="4ECAE938"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0A9E72FD" w14:textId="77777777" w:rsidTr="00B945D5">
        <w:trPr>
          <w:trHeight w:val="344"/>
        </w:trPr>
        <w:tc>
          <w:tcPr>
            <w:tcW w:w="2920" w:type="dxa"/>
            <w:shd w:val="clear" w:color="auto" w:fill="B8B8B8"/>
            <w:vAlign w:val="center"/>
          </w:tcPr>
          <w:p w14:paraId="1ED90B45"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Номер телефону:</w:t>
            </w:r>
          </w:p>
        </w:tc>
        <w:tc>
          <w:tcPr>
            <w:tcW w:w="7570" w:type="dxa"/>
          </w:tcPr>
          <w:p w14:paraId="0792178F"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5DCB993B" w14:textId="77777777" w:rsidTr="00B945D5">
        <w:trPr>
          <w:trHeight w:val="407"/>
        </w:trPr>
        <w:tc>
          <w:tcPr>
            <w:tcW w:w="10490" w:type="dxa"/>
            <w:gridSpan w:val="2"/>
            <w:shd w:val="clear" w:color="auto" w:fill="B8B8B8"/>
            <w:vAlign w:val="center"/>
          </w:tcPr>
          <w:p w14:paraId="7BAE0390" w14:textId="77777777" w:rsidR="000F0840" w:rsidRPr="004317FE" w:rsidRDefault="000F0840" w:rsidP="00B945D5">
            <w:pPr>
              <w:spacing w:before="120" w:after="120" w:line="240" w:lineRule="auto"/>
              <w:rPr>
                <w:rFonts w:ascii="Avenir Next Cyr Medium" w:hAnsi="Avenir Next Cyr Medium"/>
                <w:b/>
                <w:bCs/>
                <w:sz w:val="20"/>
                <w:szCs w:val="20"/>
                <w:lang w:val="uk-UA"/>
              </w:rPr>
            </w:pPr>
            <w:r w:rsidRPr="004317FE">
              <w:rPr>
                <w:rFonts w:ascii="Avenir Next Cyr Medium" w:hAnsi="Avenir Next Cyr Medium" w:cs="Calibri"/>
                <w:b/>
                <w:bCs/>
                <w:color w:val="000000" w:themeColor="text1"/>
                <w:sz w:val="22"/>
                <w:szCs w:val="22"/>
                <w:lang w:val="uk-UA"/>
              </w:rPr>
              <w:t>КЛІЄНТ #2 (опціонально)</w:t>
            </w:r>
          </w:p>
        </w:tc>
      </w:tr>
      <w:tr w:rsidR="000F0840" w:rsidRPr="004317FE" w14:paraId="207CAD99" w14:textId="77777777" w:rsidTr="00B945D5">
        <w:trPr>
          <w:trHeight w:val="407"/>
        </w:trPr>
        <w:tc>
          <w:tcPr>
            <w:tcW w:w="2920" w:type="dxa"/>
            <w:shd w:val="clear" w:color="auto" w:fill="B8B8B8"/>
            <w:vAlign w:val="center"/>
          </w:tcPr>
          <w:p w14:paraId="66C25841"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Назва компанії:</w:t>
            </w:r>
          </w:p>
        </w:tc>
        <w:tc>
          <w:tcPr>
            <w:tcW w:w="7570" w:type="dxa"/>
          </w:tcPr>
          <w:p w14:paraId="48C09E10"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1445255C" w14:textId="77777777" w:rsidTr="00B945D5">
        <w:trPr>
          <w:trHeight w:val="317"/>
        </w:trPr>
        <w:tc>
          <w:tcPr>
            <w:tcW w:w="2920" w:type="dxa"/>
            <w:shd w:val="clear" w:color="auto" w:fill="B8B8B8"/>
            <w:vAlign w:val="center"/>
          </w:tcPr>
          <w:p w14:paraId="6A1C7BA1"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Країна:</w:t>
            </w:r>
          </w:p>
        </w:tc>
        <w:tc>
          <w:tcPr>
            <w:tcW w:w="7570" w:type="dxa"/>
          </w:tcPr>
          <w:p w14:paraId="61BFC067"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38F175ED" w14:textId="77777777" w:rsidTr="00B945D5">
        <w:trPr>
          <w:trHeight w:val="317"/>
        </w:trPr>
        <w:tc>
          <w:tcPr>
            <w:tcW w:w="2920" w:type="dxa"/>
            <w:shd w:val="clear" w:color="auto" w:fill="B8B8B8"/>
            <w:vAlign w:val="center"/>
          </w:tcPr>
          <w:p w14:paraId="3BB6EA27"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Поштова адреса:</w:t>
            </w:r>
          </w:p>
        </w:tc>
        <w:tc>
          <w:tcPr>
            <w:tcW w:w="7570" w:type="dxa"/>
          </w:tcPr>
          <w:p w14:paraId="7341A8B1"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6EBCE0E4" w14:textId="77777777" w:rsidTr="00B945D5">
        <w:trPr>
          <w:trHeight w:val="326"/>
        </w:trPr>
        <w:tc>
          <w:tcPr>
            <w:tcW w:w="10490" w:type="dxa"/>
            <w:gridSpan w:val="2"/>
            <w:shd w:val="clear" w:color="auto" w:fill="B8B8B8"/>
            <w:vAlign w:val="center"/>
          </w:tcPr>
          <w:p w14:paraId="2245E708" w14:textId="77777777" w:rsidR="000F0840" w:rsidRPr="004317FE" w:rsidRDefault="000F0840" w:rsidP="00B945D5">
            <w:pPr>
              <w:spacing w:before="120" w:after="120" w:line="240" w:lineRule="auto"/>
              <w:rPr>
                <w:rFonts w:ascii="Avenir Next Cyr" w:hAnsi="Avenir Next Cyr"/>
                <w:b/>
                <w:sz w:val="18"/>
                <w:szCs w:val="18"/>
                <w:lang w:val="uk-UA"/>
              </w:rPr>
            </w:pPr>
            <w:r w:rsidRPr="004317FE">
              <w:rPr>
                <w:rFonts w:ascii="Avenir Next Cyr" w:hAnsi="Avenir Next Cyr" w:cs="Tahoma"/>
                <w:b/>
                <w:color w:val="auto"/>
                <w:sz w:val="19"/>
                <w:szCs w:val="19"/>
                <w:lang w:val="uk-UA"/>
              </w:rPr>
              <w:t>Деталі компанії</w:t>
            </w:r>
          </w:p>
        </w:tc>
      </w:tr>
      <w:tr w:rsidR="000F0840" w:rsidRPr="004317FE" w14:paraId="3C8A8F3E" w14:textId="77777777" w:rsidTr="00B945D5">
        <w:trPr>
          <w:trHeight w:val="371"/>
        </w:trPr>
        <w:tc>
          <w:tcPr>
            <w:tcW w:w="2920" w:type="dxa"/>
            <w:shd w:val="clear" w:color="auto" w:fill="B8B8B8"/>
            <w:vAlign w:val="center"/>
          </w:tcPr>
          <w:p w14:paraId="5F0C7380"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Тип компанії:</w:t>
            </w:r>
          </w:p>
          <w:p w14:paraId="7BB7EC42"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0" w:type="dxa"/>
          </w:tcPr>
          <w:tbl>
            <w:tblPr>
              <w:tblpPr w:leftFromText="187" w:rightFromText="187" w:vertAnchor="text" w:horzAnchor="margin" w:tblpY="1"/>
              <w:tblW w:w="0" w:type="auto"/>
              <w:tblLook w:val="04A0" w:firstRow="1" w:lastRow="0" w:firstColumn="1" w:lastColumn="0" w:noHBand="0" w:noVBand="1"/>
            </w:tblPr>
            <w:tblGrid>
              <w:gridCol w:w="3672"/>
              <w:gridCol w:w="3667"/>
            </w:tblGrid>
            <w:tr w:rsidR="000F0840" w:rsidRPr="004317FE" w14:paraId="68DE321F" w14:textId="77777777" w:rsidTr="00B945D5">
              <w:trPr>
                <w:trHeight w:val="371"/>
              </w:trPr>
              <w:tc>
                <w:tcPr>
                  <w:tcW w:w="3859" w:type="dxa"/>
                  <w:tcBorders>
                    <w:left w:val="single" w:sz="12" w:space="0" w:color="auto"/>
                  </w:tcBorders>
                  <w:shd w:val="clear" w:color="auto" w:fill="FFFFFF" w:themeFill="background1"/>
                  <w:hideMark/>
                </w:tcPr>
                <w:p w14:paraId="59EF9C5B"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2015634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Brand </w:t>
                  </w:r>
                  <w:proofErr w:type="spellStart"/>
                  <w:r w:rsidR="000F0840" w:rsidRPr="004317FE">
                    <w:rPr>
                      <w:rFonts w:ascii="Avenir Next Cyr" w:eastAsia="SimSun" w:hAnsi="Avenir Next Cyr"/>
                      <w:i/>
                      <w:iCs/>
                      <w:sz w:val="18"/>
                      <w:szCs w:val="17"/>
                      <w:lang w:val="uk-UA" w:eastAsia="ja-JP"/>
                    </w:rPr>
                    <w:t>Identity</w:t>
                  </w:r>
                  <w:proofErr w:type="spellEnd"/>
                </w:p>
                <w:p w14:paraId="584E3CFA"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670525249"/>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Агентство : Business-</w:t>
                  </w:r>
                  <w:proofErr w:type="spellStart"/>
                  <w:r w:rsidR="000F0840" w:rsidRPr="004317FE">
                    <w:rPr>
                      <w:rFonts w:ascii="Avenir Next Cyr" w:eastAsia="SimSun" w:hAnsi="Avenir Next Cyr"/>
                      <w:i/>
                      <w:iCs/>
                      <w:sz w:val="18"/>
                      <w:szCs w:val="17"/>
                      <w:lang w:val="uk-UA" w:eastAsia="ja-JP"/>
                    </w:rPr>
                    <w:t>to</w:t>
                  </w:r>
                  <w:proofErr w:type="spellEnd"/>
                  <w:r w:rsidR="000F0840" w:rsidRPr="004317FE">
                    <w:rPr>
                      <w:rFonts w:ascii="Avenir Next Cyr" w:eastAsia="SimSun" w:hAnsi="Avenir Next Cyr"/>
                      <w:i/>
                      <w:iCs/>
                      <w:sz w:val="18"/>
                      <w:szCs w:val="17"/>
                      <w:lang w:val="uk-UA" w:eastAsia="ja-JP"/>
                    </w:rPr>
                    <w:t>-Business </w:t>
                  </w:r>
                </w:p>
                <w:p w14:paraId="4C862E91"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86459680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Data / </w:t>
                  </w:r>
                  <w:proofErr w:type="spellStart"/>
                  <w:r w:rsidR="000F0840" w:rsidRPr="004317FE">
                    <w:rPr>
                      <w:rFonts w:ascii="Avenir Next Cyr" w:eastAsia="SimSun" w:hAnsi="Avenir Next Cyr"/>
                      <w:i/>
                      <w:iCs/>
                      <w:sz w:val="18"/>
                      <w:szCs w:val="17"/>
                      <w:lang w:val="uk-UA" w:eastAsia="ja-JP"/>
                    </w:rPr>
                    <w:t>Programmatic</w:t>
                  </w:r>
                  <w:proofErr w:type="spellEnd"/>
                </w:p>
                <w:p w14:paraId="52B55228"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7698322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Design </w:t>
                  </w:r>
                </w:p>
                <w:p w14:paraId="111DAE70"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075253079"/>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Digital / </w:t>
                  </w:r>
                  <w:proofErr w:type="spellStart"/>
                  <w:r w:rsidR="000F0840" w:rsidRPr="004317FE">
                    <w:rPr>
                      <w:rFonts w:ascii="Avenir Next Cyr" w:eastAsia="SimSun" w:hAnsi="Avenir Next Cyr"/>
                      <w:i/>
                      <w:iCs/>
                      <w:sz w:val="18"/>
                      <w:szCs w:val="17"/>
                      <w:lang w:val="uk-UA" w:eastAsia="ja-JP"/>
                    </w:rPr>
                    <w:t>Interactive</w:t>
                  </w:r>
                  <w:proofErr w:type="spellEnd"/>
                  <w:r w:rsidR="000F0840" w:rsidRPr="004317FE">
                    <w:rPr>
                      <w:rFonts w:ascii="Avenir Next Cyr" w:eastAsia="SimSun" w:hAnsi="Avenir Next Cyr"/>
                      <w:i/>
                      <w:iCs/>
                      <w:sz w:val="18"/>
                      <w:szCs w:val="17"/>
                      <w:lang w:val="uk-UA" w:eastAsia="ja-JP"/>
                    </w:rPr>
                    <w:t> </w:t>
                  </w:r>
                </w:p>
                <w:p w14:paraId="3AB9B35D"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87947143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Direct</w:t>
                  </w:r>
                  <w:proofErr w:type="spellEnd"/>
                  <w:r w:rsidR="000F0840" w:rsidRPr="004317FE">
                    <w:rPr>
                      <w:rFonts w:ascii="Avenir Next Cyr" w:eastAsia="SimSun" w:hAnsi="Avenir Next Cyr"/>
                      <w:i/>
                      <w:iCs/>
                      <w:sz w:val="18"/>
                      <w:szCs w:val="17"/>
                      <w:lang w:val="uk-UA" w:eastAsia="ja-JP"/>
                    </w:rPr>
                    <w:t xml:space="preserve"> Marketing </w:t>
                  </w:r>
                </w:p>
                <w:p w14:paraId="0122C4DD"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7240138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Experiential</w:t>
                  </w:r>
                  <w:proofErr w:type="spellEnd"/>
                  <w:r w:rsidR="000F0840" w:rsidRPr="004317FE">
                    <w:rPr>
                      <w:rFonts w:ascii="Avenir Next Cyr" w:eastAsia="SimSun" w:hAnsi="Avenir Next Cyr"/>
                      <w:i/>
                      <w:iCs/>
                      <w:sz w:val="18"/>
                      <w:szCs w:val="17"/>
                      <w:lang w:val="uk-UA" w:eastAsia="ja-JP"/>
                    </w:rPr>
                    <w:t xml:space="preserve"> / </w:t>
                  </w:r>
                  <w:proofErr w:type="spellStart"/>
                  <w:r w:rsidR="000F0840" w:rsidRPr="004317FE">
                    <w:rPr>
                      <w:rFonts w:ascii="Avenir Next Cyr" w:eastAsia="SimSun" w:hAnsi="Avenir Next Cyr"/>
                      <w:i/>
                      <w:iCs/>
                      <w:sz w:val="18"/>
                      <w:szCs w:val="17"/>
                      <w:lang w:val="uk-UA" w:eastAsia="ja-JP"/>
                    </w:rPr>
                    <w:t>Event</w:t>
                  </w:r>
                  <w:proofErr w:type="spellEnd"/>
                  <w:r w:rsidR="000F0840" w:rsidRPr="004317FE">
                    <w:rPr>
                      <w:rFonts w:ascii="Avenir Next Cyr" w:eastAsia="SimSun" w:hAnsi="Avenir Next Cyr"/>
                      <w:i/>
                      <w:iCs/>
                      <w:sz w:val="18"/>
                      <w:szCs w:val="17"/>
                      <w:lang w:val="uk-UA" w:eastAsia="ja-JP"/>
                    </w:rPr>
                    <w:t>  </w:t>
                  </w:r>
                </w:p>
                <w:p w14:paraId="2DE7101A"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44252861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Full-Service</w:t>
                  </w:r>
                  <w:proofErr w:type="spellEnd"/>
                  <w:r w:rsidR="000F0840" w:rsidRPr="004317FE">
                    <w:rPr>
                      <w:rFonts w:ascii="Avenir Next Cyr" w:eastAsia="SimSun" w:hAnsi="Avenir Next Cyr"/>
                      <w:i/>
                      <w:iCs/>
                      <w:sz w:val="18"/>
                      <w:szCs w:val="17"/>
                      <w:lang w:val="uk-UA" w:eastAsia="ja-JP"/>
                    </w:rPr>
                    <w:t> / Creative</w:t>
                  </w:r>
                </w:p>
                <w:p w14:paraId="146189AB"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694216999"/>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Guerilla</w:t>
                  </w:r>
                  <w:proofErr w:type="spellEnd"/>
                </w:p>
                <w:p w14:paraId="7CEB2A64"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8883828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Health</w:t>
                  </w:r>
                  <w:proofErr w:type="spellEnd"/>
                  <w:r w:rsidR="000F0840" w:rsidRPr="004317FE">
                    <w:rPr>
                      <w:rFonts w:ascii="Avenir Next Cyr" w:eastAsia="SimSun" w:hAnsi="Avenir Next Cyr"/>
                      <w:i/>
                      <w:iCs/>
                      <w:sz w:val="18"/>
                      <w:szCs w:val="17"/>
                      <w:lang w:val="uk-UA" w:eastAsia="ja-JP"/>
                    </w:rPr>
                    <w:t>  </w:t>
                  </w:r>
                </w:p>
                <w:p w14:paraId="64C62889"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3606220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In-House</w:t>
                  </w:r>
                  <w:proofErr w:type="spellEnd"/>
                </w:p>
                <w:p w14:paraId="210E0F13"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8273790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Media  </w:t>
                  </w:r>
                </w:p>
                <w:p w14:paraId="336516AF"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182853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Multicultural</w:t>
                  </w:r>
                  <w:proofErr w:type="spellEnd"/>
                  <w:r w:rsidR="000F0840" w:rsidRPr="004317FE">
                    <w:rPr>
                      <w:rFonts w:ascii="Avenir Next Cyr" w:eastAsia="SimSun" w:hAnsi="Avenir Next Cyr"/>
                      <w:i/>
                      <w:iCs/>
                      <w:sz w:val="18"/>
                      <w:szCs w:val="17"/>
                      <w:lang w:val="uk-UA" w:eastAsia="ja-JP"/>
                    </w:rPr>
                    <w:t>  </w:t>
                  </w:r>
                </w:p>
                <w:p w14:paraId="4823F5B1"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06078882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Performance</w:t>
                  </w:r>
                  <w:proofErr w:type="spellEnd"/>
                  <w:r w:rsidR="000F0840" w:rsidRPr="004317FE">
                    <w:rPr>
                      <w:rFonts w:ascii="Avenir Next Cyr" w:eastAsia="SimSun" w:hAnsi="Avenir Next Cyr"/>
                      <w:i/>
                      <w:iCs/>
                      <w:sz w:val="18"/>
                      <w:szCs w:val="17"/>
                      <w:lang w:val="uk-UA" w:eastAsia="ja-JP"/>
                    </w:rPr>
                    <w:t xml:space="preserve"> Marketing</w:t>
                  </w:r>
                  <w:r w:rsidR="000F0840"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144580909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Production </w:t>
                  </w:r>
                </w:p>
                <w:p w14:paraId="26955108"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83972389"/>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Promotional</w:t>
                  </w:r>
                  <w:proofErr w:type="spellEnd"/>
                  <w:r w:rsidR="000F0840" w:rsidRPr="004317FE">
                    <w:rPr>
                      <w:rFonts w:ascii="Avenir Next Cyr" w:eastAsia="SimSun" w:hAnsi="Avenir Next Cyr"/>
                      <w:i/>
                      <w:iCs/>
                      <w:sz w:val="18"/>
                      <w:szCs w:val="17"/>
                      <w:lang w:val="uk-UA" w:eastAsia="ja-JP"/>
                    </w:rPr>
                    <w:t>  </w:t>
                  </w:r>
                </w:p>
                <w:p w14:paraId="49526F8E"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8796211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Public</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Relations</w:t>
                  </w:r>
                  <w:proofErr w:type="spellEnd"/>
                  <w:r w:rsidR="000F0840" w:rsidRPr="004317FE">
                    <w:rPr>
                      <w:rFonts w:ascii="Avenir Next Cyr" w:eastAsia="SimSun" w:hAnsi="Avenir Next Cyr"/>
                      <w:i/>
                      <w:iCs/>
                      <w:sz w:val="18"/>
                      <w:szCs w:val="17"/>
                      <w:lang w:val="uk-UA" w:eastAsia="ja-JP"/>
                    </w:rPr>
                    <w:t>  </w:t>
                  </w:r>
                </w:p>
                <w:p w14:paraId="7A8E77A5"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95494719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Shopper</w:t>
                  </w:r>
                  <w:proofErr w:type="spellEnd"/>
                  <w:r w:rsidR="000F0840" w:rsidRPr="004317FE">
                    <w:rPr>
                      <w:rFonts w:ascii="Avenir Next Cyr" w:eastAsia="SimSun" w:hAnsi="Avenir Next Cyr"/>
                      <w:i/>
                      <w:iCs/>
                      <w:sz w:val="18"/>
                      <w:szCs w:val="17"/>
                      <w:lang w:val="uk-UA" w:eastAsia="ja-JP"/>
                    </w:rPr>
                    <w:t xml:space="preserve"> Marketing / </w:t>
                  </w:r>
                  <w:proofErr w:type="spellStart"/>
                  <w:r w:rsidR="000F0840" w:rsidRPr="004317FE">
                    <w:rPr>
                      <w:rFonts w:ascii="Avenir Next Cyr" w:eastAsia="SimSun" w:hAnsi="Avenir Next Cyr"/>
                      <w:i/>
                      <w:iCs/>
                      <w:sz w:val="18"/>
                      <w:szCs w:val="17"/>
                      <w:lang w:val="uk-UA" w:eastAsia="ja-JP"/>
                    </w:rPr>
                    <w:t>Commerce</w:t>
                  </w:r>
                  <w:proofErr w:type="spellEnd"/>
                  <w:r w:rsidR="000F0840" w:rsidRPr="004317FE">
                    <w:rPr>
                      <w:rFonts w:ascii="Avenir Next Cyr" w:eastAsia="SimSun" w:hAnsi="Avenir Next Cyr"/>
                      <w:i/>
                      <w:iCs/>
                      <w:sz w:val="18"/>
                      <w:szCs w:val="17"/>
                      <w:lang w:val="uk-UA" w:eastAsia="ja-JP"/>
                    </w:rPr>
                    <w:t> </w:t>
                  </w:r>
                </w:p>
                <w:p w14:paraId="4690E5B5"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2462060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Інше</w:t>
                  </w:r>
                </w:p>
                <w:p w14:paraId="3FC938D4" w14:textId="77777777" w:rsidR="000F0840" w:rsidRPr="004317FE" w:rsidRDefault="000F0840"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p>
              </w:tc>
              <w:tc>
                <w:tcPr>
                  <w:tcW w:w="3859" w:type="dxa"/>
                  <w:shd w:val="clear" w:color="auto" w:fill="FFFFFF" w:themeFill="background1"/>
                </w:tcPr>
                <w:p w14:paraId="25960252"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7010650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Ad</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or</w:t>
                  </w:r>
                  <w:proofErr w:type="spellEnd"/>
                  <w:r w:rsidR="000F0840" w:rsidRPr="004317FE">
                    <w:rPr>
                      <w:rFonts w:ascii="Avenir Next Cyr" w:eastAsia="SimSun" w:hAnsi="Avenir Next Cyr"/>
                      <w:i/>
                      <w:iCs/>
                      <w:sz w:val="18"/>
                      <w:szCs w:val="17"/>
                      <w:lang w:val="uk-UA" w:eastAsia="ja-JP"/>
                    </w:rPr>
                    <w:t xml:space="preserve"> Mar </w:t>
                  </w:r>
                  <w:proofErr w:type="spellStart"/>
                  <w:r w:rsidR="000F0840" w:rsidRPr="004317FE">
                    <w:rPr>
                      <w:rFonts w:ascii="Avenir Next Cyr" w:eastAsia="SimSun" w:hAnsi="Avenir Next Cyr"/>
                      <w:i/>
                      <w:iCs/>
                      <w:sz w:val="18"/>
                      <w:szCs w:val="17"/>
                      <w:lang w:val="uk-UA" w:eastAsia="ja-JP"/>
                    </w:rPr>
                    <w:t>Tech</w:t>
                  </w:r>
                  <w:proofErr w:type="spellEnd"/>
                  <w:r w:rsidR="000F0840" w:rsidRPr="004317FE">
                    <w:rPr>
                      <w:rFonts w:ascii="Avenir Next Cyr" w:eastAsia="SimSun" w:hAnsi="Avenir Next Cyr"/>
                      <w:i/>
                      <w:iCs/>
                      <w:sz w:val="18"/>
                      <w:szCs w:val="17"/>
                      <w:lang w:val="uk-UA" w:eastAsia="ja-JP"/>
                    </w:rPr>
                    <w:t> </w:t>
                  </w:r>
                </w:p>
                <w:p w14:paraId="06E3CD73" w14:textId="77777777" w:rsidR="000F0840" w:rsidRPr="004317FE" w:rsidRDefault="00C54CDD" w:rsidP="00B945D5">
                  <w:pPr>
                    <w:pStyle w:val="paragraph"/>
                    <w:spacing w:before="0" w:beforeAutospacing="0" w:after="0" w:afterAutospacing="0"/>
                    <w:ind w:right="-67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4096303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Brand / </w:t>
                  </w:r>
                  <w:proofErr w:type="spellStart"/>
                  <w:r w:rsidR="000F0840" w:rsidRPr="004317FE">
                    <w:rPr>
                      <w:rFonts w:ascii="Avenir Next Cyr" w:eastAsia="SimSun" w:hAnsi="Avenir Next Cyr"/>
                      <w:i/>
                      <w:iCs/>
                      <w:sz w:val="18"/>
                      <w:szCs w:val="17"/>
                      <w:lang w:val="uk-UA" w:eastAsia="ja-JP"/>
                    </w:rPr>
                    <w:t>Client</w:t>
                  </w:r>
                  <w:proofErr w:type="spellEnd"/>
                  <w:r w:rsidR="000F0840" w:rsidRPr="004317FE">
                    <w:rPr>
                      <w:rFonts w:ascii="Avenir Next Cyr" w:eastAsia="SimSun" w:hAnsi="Avenir Next Cyr"/>
                      <w:i/>
                      <w:iCs/>
                      <w:sz w:val="18"/>
                      <w:szCs w:val="17"/>
                      <w:lang w:val="uk-UA" w:eastAsia="ja-JP"/>
                    </w:rPr>
                    <w:t> </w:t>
                  </w:r>
                </w:p>
                <w:p w14:paraId="6C4D5718" w14:textId="77777777" w:rsidR="000F0840" w:rsidRPr="004317FE" w:rsidRDefault="00C54CDD" w:rsidP="00B945D5">
                  <w:pPr>
                    <w:pStyle w:val="paragraph"/>
                    <w:spacing w:before="0" w:beforeAutospacing="0" w:after="0" w:afterAutospacing="0"/>
                    <w:ind w:right="-67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05142289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Consultancy</w:t>
                  </w:r>
                  <w:proofErr w:type="spellEnd"/>
                  <w:r w:rsidR="000F0840" w:rsidRPr="004317FE">
                    <w:rPr>
                      <w:rFonts w:ascii="Avenir Next Cyr" w:eastAsia="SimSun" w:hAnsi="Avenir Next Cyr"/>
                      <w:i/>
                      <w:iCs/>
                      <w:sz w:val="18"/>
                      <w:szCs w:val="17"/>
                      <w:lang w:val="uk-UA" w:eastAsia="ja-JP"/>
                    </w:rPr>
                    <w:t>  </w:t>
                  </w:r>
                </w:p>
                <w:p w14:paraId="6E1314E6"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64562904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Educational</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Institution</w:t>
                  </w:r>
                  <w:proofErr w:type="spellEnd"/>
                  <w:r w:rsidR="000F0840" w:rsidRPr="004317FE">
                    <w:rPr>
                      <w:rFonts w:ascii="Avenir Next Cyr" w:eastAsia="SimSun" w:hAnsi="Avenir Next Cyr"/>
                      <w:i/>
                      <w:iCs/>
                      <w:sz w:val="18"/>
                      <w:szCs w:val="17"/>
                      <w:lang w:val="uk-UA" w:eastAsia="ja-JP"/>
                    </w:rPr>
                    <w:t>  </w:t>
                  </w:r>
                </w:p>
                <w:p w14:paraId="6D15AC05"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39892839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Media </w:t>
                  </w:r>
                  <w:proofErr w:type="spellStart"/>
                  <w:r w:rsidR="000F0840" w:rsidRPr="004317FE">
                    <w:rPr>
                      <w:rFonts w:ascii="Avenir Next Cyr" w:eastAsia="SimSun" w:hAnsi="Avenir Next Cyr"/>
                      <w:i/>
                      <w:iCs/>
                      <w:sz w:val="18"/>
                      <w:szCs w:val="17"/>
                      <w:lang w:val="uk-UA" w:eastAsia="ja-JP"/>
                    </w:rPr>
                    <w:t>Owner</w:t>
                  </w:r>
                  <w:proofErr w:type="spellEnd"/>
                  <w:r w:rsidR="000F0840" w:rsidRPr="004317FE">
                    <w:rPr>
                      <w:rFonts w:ascii="Avenir Next Cyr" w:eastAsia="SimSun" w:hAnsi="Avenir Next Cyr"/>
                      <w:i/>
                      <w:iCs/>
                      <w:sz w:val="18"/>
                      <w:szCs w:val="17"/>
                      <w:lang w:val="uk-UA" w:eastAsia="ja-JP"/>
                    </w:rPr>
                    <w:t> </w:t>
                  </w:r>
                </w:p>
                <w:p w14:paraId="73752E61"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7367227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Non-</w:t>
                  </w:r>
                  <w:proofErr w:type="spellStart"/>
                  <w:r w:rsidR="000F0840" w:rsidRPr="004317FE">
                    <w:rPr>
                      <w:rFonts w:ascii="Avenir Next Cyr" w:eastAsia="SimSun" w:hAnsi="Avenir Next Cyr"/>
                      <w:i/>
                      <w:iCs/>
                      <w:sz w:val="18"/>
                      <w:szCs w:val="17"/>
                      <w:lang w:val="uk-UA" w:eastAsia="ja-JP"/>
                    </w:rPr>
                    <w:t>profit</w:t>
                  </w:r>
                  <w:proofErr w:type="spellEnd"/>
                </w:p>
                <w:p w14:paraId="71813519"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9670355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Research</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Company</w:t>
                  </w:r>
                  <w:proofErr w:type="spellEnd"/>
                  <w:r w:rsidR="000F0840" w:rsidRPr="004317FE">
                    <w:rPr>
                      <w:rFonts w:ascii="Avenir Next Cyr" w:eastAsia="SimSun" w:hAnsi="Avenir Next Cyr"/>
                      <w:i/>
                      <w:iCs/>
                      <w:sz w:val="18"/>
                      <w:szCs w:val="17"/>
                      <w:lang w:val="uk-UA" w:eastAsia="ja-JP"/>
                    </w:rPr>
                    <w:t>  </w:t>
                  </w:r>
                </w:p>
                <w:p w14:paraId="04DEF5A6"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532859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Retailer</w:t>
                  </w:r>
                  <w:proofErr w:type="spellEnd"/>
                </w:p>
                <w:p w14:paraId="788294A1"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10329434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Startup</w:t>
                  </w:r>
                  <w:proofErr w:type="spellEnd"/>
                  <w:r w:rsidR="000F0840"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144573323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Інше</w:t>
                  </w:r>
                </w:p>
                <w:p w14:paraId="448CCE96" w14:textId="77777777" w:rsidR="000F0840" w:rsidRPr="004317FE" w:rsidRDefault="000F0840" w:rsidP="00B945D5">
                  <w:pPr>
                    <w:spacing w:before="120" w:after="120" w:line="240" w:lineRule="auto"/>
                    <w:rPr>
                      <w:rFonts w:ascii="Avenir Next Cyr" w:hAnsi="Avenir Next Cyr"/>
                      <w:i/>
                      <w:iCs/>
                      <w:color w:val="auto"/>
                      <w:sz w:val="18"/>
                      <w:szCs w:val="17"/>
                      <w:lang w:val="uk-UA"/>
                    </w:rPr>
                  </w:pPr>
                </w:p>
              </w:tc>
            </w:tr>
          </w:tbl>
          <w:p w14:paraId="2F35C31A"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49182162" w14:textId="77777777" w:rsidTr="00B945D5">
        <w:trPr>
          <w:trHeight w:val="344"/>
        </w:trPr>
        <w:tc>
          <w:tcPr>
            <w:tcW w:w="2920" w:type="dxa"/>
            <w:shd w:val="clear" w:color="auto" w:fill="B8B8B8"/>
            <w:vAlign w:val="center"/>
          </w:tcPr>
          <w:p w14:paraId="2AA60C5A"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lastRenderedPageBreak/>
              <w:t>Кількість працівників у компанії</w:t>
            </w:r>
          </w:p>
          <w:p w14:paraId="3F348F78"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0" w:type="dxa"/>
          </w:tcPr>
          <w:p w14:paraId="5E70BFF7" w14:textId="77777777" w:rsidR="000F0840" w:rsidRPr="004317FE" w:rsidRDefault="00C54CDD" w:rsidP="00B945D5">
            <w:pPr>
              <w:spacing w:before="120" w:after="120" w:line="240" w:lineRule="auto"/>
              <w:rPr>
                <w:rFonts w:ascii="Avenir Next Cyr" w:hAnsi="Avenir Next Cyr"/>
                <w:bCs/>
                <w:sz w:val="18"/>
                <w:szCs w:val="18"/>
                <w:lang w:val="uk-UA"/>
              </w:rPr>
            </w:pPr>
            <w:sdt>
              <w:sdtPr>
                <w:rPr>
                  <w:rFonts w:ascii="Avenir Next Cyr" w:hAnsi="Avenir Next Cyr"/>
                  <w:bCs/>
                  <w:color w:val="auto"/>
                  <w:lang w:val="uk-UA"/>
                </w:rPr>
                <w:id w:val="-30000159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sz w:val="18"/>
                <w:szCs w:val="18"/>
                <w:lang w:val="uk-UA"/>
              </w:rPr>
              <w:t>1-50 працівників /</w:t>
            </w:r>
            <w:r w:rsidR="000F0840" w:rsidRPr="004317FE">
              <w:rPr>
                <w:rFonts w:ascii="Avenir Next Cyr" w:hAnsi="Avenir Next Cyr"/>
                <w:bCs/>
                <w:color w:val="auto"/>
                <w:lang w:val="uk-UA"/>
              </w:rPr>
              <w:t xml:space="preserve"> </w:t>
            </w:r>
            <w:sdt>
              <w:sdtPr>
                <w:rPr>
                  <w:rFonts w:ascii="Avenir Next Cyr" w:hAnsi="Avenir Next Cyr"/>
                  <w:bCs/>
                  <w:color w:val="auto"/>
                  <w:lang w:val="uk-UA"/>
                </w:rPr>
                <w:id w:val="-169407136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lang w:val="uk-UA"/>
              </w:rPr>
              <w:t xml:space="preserve"> </w:t>
            </w:r>
            <w:r w:rsidR="000F0840" w:rsidRPr="004317FE">
              <w:rPr>
                <w:rFonts w:ascii="Avenir Next Cyr" w:hAnsi="Avenir Next Cyr"/>
                <w:bCs/>
                <w:sz w:val="18"/>
                <w:szCs w:val="18"/>
                <w:lang w:val="uk-UA"/>
              </w:rPr>
              <w:t xml:space="preserve">51-200 працівників / </w:t>
            </w:r>
            <w:r w:rsidR="000F0840" w:rsidRPr="004317FE">
              <w:rPr>
                <w:rFonts w:ascii="Avenir Next Cyr" w:hAnsi="Avenir Next Cyr"/>
                <w:bCs/>
                <w:color w:val="auto"/>
                <w:sz w:val="18"/>
                <w:szCs w:val="18"/>
                <w:lang w:val="uk-UA"/>
              </w:rPr>
              <w:t xml:space="preserve"> </w:t>
            </w:r>
            <w:sdt>
              <w:sdtPr>
                <w:rPr>
                  <w:rFonts w:ascii="Avenir Next Cyr" w:hAnsi="Avenir Next Cyr"/>
                  <w:bCs/>
                  <w:color w:val="auto"/>
                  <w:lang w:val="uk-UA"/>
                </w:rPr>
                <w:id w:val="98081905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sz w:val="18"/>
                <w:szCs w:val="18"/>
                <w:lang w:val="uk-UA"/>
              </w:rPr>
              <w:t>201-500 працівників /</w:t>
            </w:r>
          </w:p>
          <w:p w14:paraId="26814A9D" w14:textId="77777777" w:rsidR="000F0840" w:rsidRPr="004317FE" w:rsidRDefault="00C54CDD" w:rsidP="00B945D5">
            <w:pPr>
              <w:spacing w:before="120" w:after="120" w:line="240" w:lineRule="auto"/>
              <w:rPr>
                <w:rFonts w:ascii="Avenir Next Cyr" w:hAnsi="Avenir Next Cyr"/>
                <w:b/>
                <w:sz w:val="18"/>
                <w:szCs w:val="18"/>
                <w:lang w:val="uk-UA"/>
              </w:rPr>
            </w:pPr>
            <w:sdt>
              <w:sdtPr>
                <w:rPr>
                  <w:rFonts w:ascii="Avenir Next Cyr" w:hAnsi="Avenir Next Cyr"/>
                  <w:bCs/>
                  <w:color w:val="auto"/>
                  <w:lang w:val="uk-UA"/>
                </w:rPr>
                <w:id w:val="-984238698"/>
                <w14:checkbox>
                  <w14:checked w14:val="0"/>
                  <w14:checkedState w14:val="2612" w14:font="MS Gothic"/>
                  <w14:uncheckedState w14:val="2610" w14:font="MS Gothic"/>
                </w14:checkbox>
              </w:sdtPr>
              <w:sdtEndPr/>
              <w:sdtContent>
                <w:r w:rsidR="000F0840" w:rsidRPr="004317FE">
                  <w:rPr>
                    <w:rFonts w:ascii="MS Gothic" w:eastAsia="MS Gothic" w:hAnsi="MS Gothic"/>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sz w:val="18"/>
                <w:szCs w:val="18"/>
                <w:lang w:val="uk-UA"/>
              </w:rPr>
              <w:t>500+ працівників</w:t>
            </w:r>
          </w:p>
        </w:tc>
      </w:tr>
      <w:tr w:rsidR="000F0840" w:rsidRPr="004317FE" w14:paraId="14457F57" w14:textId="77777777" w:rsidTr="00B945D5">
        <w:trPr>
          <w:trHeight w:val="344"/>
        </w:trPr>
        <w:tc>
          <w:tcPr>
            <w:tcW w:w="2920" w:type="dxa"/>
            <w:shd w:val="clear" w:color="auto" w:fill="B8B8B8"/>
            <w:vAlign w:val="center"/>
          </w:tcPr>
          <w:p w14:paraId="3DC576DB"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cs="Tahoma"/>
                <w:b/>
                <w:color w:val="auto"/>
                <w:sz w:val="19"/>
                <w:szCs w:val="19"/>
                <w:lang w:val="uk-UA"/>
              </w:rPr>
              <w:t>Вебсайт</w:t>
            </w:r>
            <w:proofErr w:type="spellEnd"/>
            <w:r w:rsidRPr="004317FE">
              <w:rPr>
                <w:rFonts w:ascii="Avenir Next Cyr" w:hAnsi="Avenir Next Cyr" w:cs="Tahoma"/>
                <w:b/>
                <w:color w:val="auto"/>
                <w:sz w:val="19"/>
                <w:szCs w:val="19"/>
                <w:lang w:val="uk-UA"/>
              </w:rPr>
              <w:t>:</w:t>
            </w:r>
          </w:p>
        </w:tc>
        <w:tc>
          <w:tcPr>
            <w:tcW w:w="7570" w:type="dxa"/>
          </w:tcPr>
          <w:p w14:paraId="5B6D899F"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5AAC0B14" w14:textId="77777777" w:rsidTr="00B945D5">
        <w:trPr>
          <w:trHeight w:val="344"/>
        </w:trPr>
        <w:tc>
          <w:tcPr>
            <w:tcW w:w="2920" w:type="dxa"/>
            <w:shd w:val="clear" w:color="auto" w:fill="B8B8B8"/>
            <w:vAlign w:val="center"/>
          </w:tcPr>
          <w:p w14:paraId="4932F9A2"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Мережа клієнта:</w:t>
            </w:r>
          </w:p>
        </w:tc>
        <w:tc>
          <w:tcPr>
            <w:tcW w:w="7570" w:type="dxa"/>
          </w:tcPr>
          <w:p w14:paraId="439F8B33"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346493AC" w14:textId="77777777" w:rsidTr="00B945D5">
        <w:trPr>
          <w:trHeight w:val="344"/>
        </w:trPr>
        <w:tc>
          <w:tcPr>
            <w:tcW w:w="10490" w:type="dxa"/>
            <w:gridSpan w:val="2"/>
            <w:shd w:val="clear" w:color="auto" w:fill="B8B8B8"/>
            <w:vAlign w:val="center"/>
          </w:tcPr>
          <w:p w14:paraId="1531D928" w14:textId="77777777" w:rsidR="000F0840" w:rsidRPr="004317FE" w:rsidRDefault="000F0840" w:rsidP="00B945D5">
            <w:pPr>
              <w:spacing w:before="120" w:after="120" w:line="240" w:lineRule="auto"/>
              <w:rPr>
                <w:rFonts w:ascii="Avenir Next Cyr" w:hAnsi="Avenir Next Cyr"/>
                <w:b/>
                <w:sz w:val="18"/>
                <w:szCs w:val="18"/>
                <w:lang w:val="uk-UA"/>
              </w:rPr>
            </w:pPr>
            <w:r w:rsidRPr="004317FE">
              <w:rPr>
                <w:rFonts w:ascii="Avenir Next Cyr" w:hAnsi="Avenir Next Cyr" w:cs="Tahoma"/>
                <w:b/>
                <w:color w:val="auto"/>
                <w:sz w:val="19"/>
                <w:szCs w:val="19"/>
                <w:lang w:val="uk-UA"/>
              </w:rPr>
              <w:t xml:space="preserve">Деталі головної контактної особи з боку клієнта </w:t>
            </w:r>
            <w:r w:rsidRPr="004317FE">
              <w:rPr>
                <w:rFonts w:ascii="Avenir Next Cyr" w:hAnsi="Avenir Next Cyr" w:cs="Tahoma"/>
                <w:b/>
                <w:color w:val="auto"/>
                <w:sz w:val="19"/>
                <w:szCs w:val="19"/>
                <w:lang w:val="uk-UA"/>
              </w:rPr>
              <w:br/>
            </w:r>
            <w:r w:rsidRPr="004317FE">
              <w:rPr>
                <w:rFonts w:ascii="Avenir Next Cyr" w:hAnsi="Avenir Next Cyr"/>
                <w:i/>
                <w:color w:val="auto"/>
                <w:sz w:val="17"/>
                <w:szCs w:val="17"/>
                <w:lang w:val="uk-UA"/>
              </w:rPr>
              <w:t xml:space="preserve">Оргкомітет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може зв'язатися з даною особою для інформування у разі проходження кейсу у фінал, а також якщо виникнуть певні питання стосовно її компанії, наданих </w:t>
            </w:r>
            <w:proofErr w:type="spellStart"/>
            <w:r w:rsidRPr="004317FE">
              <w:rPr>
                <w:rFonts w:ascii="Avenir Next Cyr" w:hAnsi="Avenir Next Cyr"/>
                <w:i/>
                <w:color w:val="auto"/>
                <w:sz w:val="17"/>
                <w:szCs w:val="17"/>
                <w:lang w:val="uk-UA"/>
              </w:rPr>
              <w:t>кредитсів</w:t>
            </w:r>
            <w:proofErr w:type="spellEnd"/>
            <w:r w:rsidRPr="004317FE">
              <w:rPr>
                <w:rFonts w:ascii="Avenir Next Cyr" w:hAnsi="Avenir Next Cyr"/>
                <w:i/>
                <w:color w:val="auto"/>
                <w:sz w:val="17"/>
                <w:szCs w:val="17"/>
                <w:lang w:val="uk-UA"/>
              </w:rPr>
              <w:t xml:space="preserve"> чи інших питань, які потребують залучення клієнта. Це другий важливий контакт, що має відношення до подачі заявки – якщо Оргкомітет не зможе зв’язатися з контактною особою, що реєструвала заявку, чи головною контактною особою основної агенції,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зв’яжеться за цим контактом. Дані цієї особи не будуть розголошені публічно.</w:t>
            </w:r>
          </w:p>
        </w:tc>
      </w:tr>
      <w:tr w:rsidR="000F0840" w:rsidRPr="004317FE" w14:paraId="71A460E7" w14:textId="77777777" w:rsidTr="00B945D5">
        <w:trPr>
          <w:trHeight w:val="344"/>
        </w:trPr>
        <w:tc>
          <w:tcPr>
            <w:tcW w:w="2920" w:type="dxa"/>
            <w:shd w:val="clear" w:color="auto" w:fill="B8B8B8"/>
            <w:vAlign w:val="center"/>
          </w:tcPr>
          <w:p w14:paraId="1181F38C"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Ім’я та прізвище:</w:t>
            </w:r>
          </w:p>
        </w:tc>
        <w:tc>
          <w:tcPr>
            <w:tcW w:w="7570" w:type="dxa"/>
          </w:tcPr>
          <w:p w14:paraId="4168EEF7"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7412B18B" w14:textId="77777777" w:rsidTr="00B945D5">
        <w:trPr>
          <w:trHeight w:val="60"/>
        </w:trPr>
        <w:tc>
          <w:tcPr>
            <w:tcW w:w="2920" w:type="dxa"/>
            <w:shd w:val="clear" w:color="auto" w:fill="B8B8B8"/>
            <w:vAlign w:val="center"/>
          </w:tcPr>
          <w:p w14:paraId="4A2682B1"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Посада:</w:t>
            </w:r>
          </w:p>
        </w:tc>
        <w:tc>
          <w:tcPr>
            <w:tcW w:w="7570" w:type="dxa"/>
          </w:tcPr>
          <w:p w14:paraId="4270950B"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20104CDF" w14:textId="77777777" w:rsidTr="00B945D5">
        <w:trPr>
          <w:trHeight w:val="344"/>
        </w:trPr>
        <w:tc>
          <w:tcPr>
            <w:tcW w:w="2920" w:type="dxa"/>
            <w:shd w:val="clear" w:color="auto" w:fill="B8B8B8"/>
            <w:vAlign w:val="center"/>
          </w:tcPr>
          <w:p w14:paraId="0C320694"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proofErr w:type="spellStart"/>
            <w:r w:rsidRPr="004317FE">
              <w:rPr>
                <w:rFonts w:ascii="Avenir Next Cyr" w:hAnsi="Avenir Next Cyr" w:cs="Tahoma"/>
                <w:b/>
                <w:color w:val="auto"/>
                <w:sz w:val="19"/>
                <w:szCs w:val="19"/>
                <w:lang w:val="uk-UA"/>
              </w:rPr>
              <w:t>Email</w:t>
            </w:r>
            <w:proofErr w:type="spellEnd"/>
            <w:r w:rsidRPr="004317FE">
              <w:rPr>
                <w:rFonts w:ascii="Avenir Next Cyr" w:hAnsi="Avenir Next Cyr" w:cs="Tahoma"/>
                <w:b/>
                <w:color w:val="auto"/>
                <w:sz w:val="19"/>
                <w:szCs w:val="19"/>
                <w:lang w:val="uk-UA"/>
              </w:rPr>
              <w:t>:</w:t>
            </w:r>
          </w:p>
        </w:tc>
        <w:tc>
          <w:tcPr>
            <w:tcW w:w="7570" w:type="dxa"/>
          </w:tcPr>
          <w:p w14:paraId="76331096"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7934D6F4" w14:textId="77777777" w:rsidTr="00B945D5">
        <w:trPr>
          <w:trHeight w:val="344"/>
        </w:trPr>
        <w:tc>
          <w:tcPr>
            <w:tcW w:w="2920" w:type="dxa"/>
            <w:shd w:val="clear" w:color="auto" w:fill="B8B8B8"/>
            <w:vAlign w:val="center"/>
          </w:tcPr>
          <w:p w14:paraId="2C61BC96"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Номер телефону:</w:t>
            </w:r>
          </w:p>
        </w:tc>
        <w:tc>
          <w:tcPr>
            <w:tcW w:w="7570" w:type="dxa"/>
          </w:tcPr>
          <w:p w14:paraId="3C8C9B76"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2DDD6815" w14:textId="77777777" w:rsidTr="00B945D5">
        <w:trPr>
          <w:trHeight w:val="344"/>
        </w:trPr>
        <w:tc>
          <w:tcPr>
            <w:tcW w:w="10490" w:type="dxa"/>
            <w:gridSpan w:val="2"/>
            <w:shd w:val="clear" w:color="auto" w:fill="B8B8B8"/>
            <w:vAlign w:val="center"/>
          </w:tcPr>
          <w:p w14:paraId="7B274DB7" w14:textId="77777777" w:rsidR="000F0840" w:rsidRPr="004317FE" w:rsidRDefault="000F0840" w:rsidP="00B945D5">
            <w:pPr>
              <w:spacing w:before="120" w:after="120" w:line="240" w:lineRule="auto"/>
              <w:rPr>
                <w:rFonts w:ascii="Avenir Next Cyr" w:hAnsi="Avenir Next Cyr"/>
                <w:b/>
                <w:sz w:val="18"/>
                <w:szCs w:val="18"/>
                <w:lang w:val="uk-UA"/>
              </w:rPr>
            </w:pPr>
            <w:r w:rsidRPr="004317FE">
              <w:rPr>
                <w:rFonts w:ascii="Avenir Next Cyr" w:hAnsi="Avenir Next Cyr" w:cs="Tahoma"/>
                <w:b/>
                <w:color w:val="auto"/>
                <w:sz w:val="19"/>
                <w:szCs w:val="19"/>
                <w:lang w:val="uk-UA"/>
              </w:rPr>
              <w:t xml:space="preserve">Деталі </w:t>
            </w:r>
            <w:proofErr w:type="spellStart"/>
            <w:r w:rsidRPr="004317FE">
              <w:rPr>
                <w:rFonts w:ascii="Avenir Next Cyr" w:hAnsi="Avenir Next Cyr" w:cs="Tahoma"/>
                <w:b/>
                <w:color w:val="auto"/>
                <w:sz w:val="19"/>
                <w:szCs w:val="19"/>
                <w:lang w:val="uk-UA"/>
              </w:rPr>
              <w:t>Chief</w:t>
            </w:r>
            <w:proofErr w:type="spellEnd"/>
            <w:r w:rsidRPr="004317FE">
              <w:rPr>
                <w:rFonts w:ascii="Avenir Next Cyr" w:hAnsi="Avenir Next Cyr" w:cs="Tahoma"/>
                <w:b/>
                <w:color w:val="auto"/>
                <w:sz w:val="19"/>
                <w:szCs w:val="19"/>
                <w:lang w:val="uk-UA"/>
              </w:rPr>
              <w:t xml:space="preserve"> Marketing </w:t>
            </w:r>
            <w:proofErr w:type="spellStart"/>
            <w:r w:rsidRPr="004317FE">
              <w:rPr>
                <w:rFonts w:ascii="Avenir Next Cyr" w:hAnsi="Avenir Next Cyr" w:cs="Tahoma"/>
                <w:b/>
                <w:color w:val="auto"/>
                <w:sz w:val="19"/>
                <w:szCs w:val="19"/>
                <w:lang w:val="uk-UA"/>
              </w:rPr>
              <w:t>Officer</w:t>
            </w:r>
            <w:proofErr w:type="spellEnd"/>
            <w:r w:rsidRPr="004317FE">
              <w:rPr>
                <w:rFonts w:ascii="Avenir Next Cyr" w:hAnsi="Avenir Next Cyr" w:cs="Tahoma"/>
                <w:b/>
                <w:color w:val="auto"/>
                <w:sz w:val="19"/>
                <w:szCs w:val="19"/>
                <w:lang w:val="uk-UA"/>
              </w:rPr>
              <w:t xml:space="preserve"> чи CEO/керівника </w:t>
            </w:r>
            <w:r w:rsidRPr="004317FE">
              <w:rPr>
                <w:rFonts w:ascii="Avenir Next Cyr" w:hAnsi="Avenir Next Cyr" w:cs="Tahoma"/>
                <w:b/>
                <w:color w:val="auto"/>
                <w:sz w:val="19"/>
                <w:szCs w:val="19"/>
                <w:lang w:val="uk-UA"/>
              </w:rPr>
              <w:br/>
            </w:r>
            <w:r w:rsidRPr="004317FE">
              <w:rPr>
                <w:rFonts w:ascii="Avenir Next Cyr" w:hAnsi="Avenir Next Cyr"/>
                <w:i/>
                <w:color w:val="auto"/>
                <w:sz w:val="17"/>
                <w:szCs w:val="17"/>
                <w:lang w:val="uk-UA"/>
              </w:rPr>
              <w:t xml:space="preserve">Оргкомітет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може зв'язатися з даною особою для інформування у разі проходження кейсу у фінал. Цей контакт не буде додано до списків розсилки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однак йому може бути надіслано запрошення на суддівство, якщо його буде обрано до складу журі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Awards. Дані цієї особи не будуть розголошені публічно.</w:t>
            </w:r>
          </w:p>
        </w:tc>
      </w:tr>
      <w:tr w:rsidR="000F0840" w:rsidRPr="004317FE" w14:paraId="0DFE6067" w14:textId="77777777" w:rsidTr="00B945D5">
        <w:trPr>
          <w:trHeight w:val="344"/>
        </w:trPr>
        <w:tc>
          <w:tcPr>
            <w:tcW w:w="2920" w:type="dxa"/>
            <w:shd w:val="clear" w:color="auto" w:fill="B8B8B8"/>
            <w:vAlign w:val="center"/>
          </w:tcPr>
          <w:p w14:paraId="21EEB82F"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Ім’я та прізвище:</w:t>
            </w:r>
          </w:p>
        </w:tc>
        <w:tc>
          <w:tcPr>
            <w:tcW w:w="7570" w:type="dxa"/>
          </w:tcPr>
          <w:p w14:paraId="5E1CB2A6"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7BF96E42" w14:textId="77777777" w:rsidTr="00B945D5">
        <w:trPr>
          <w:trHeight w:val="344"/>
        </w:trPr>
        <w:tc>
          <w:tcPr>
            <w:tcW w:w="2920" w:type="dxa"/>
            <w:shd w:val="clear" w:color="auto" w:fill="B8B8B8"/>
            <w:vAlign w:val="center"/>
          </w:tcPr>
          <w:p w14:paraId="72C4F794"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Посада:</w:t>
            </w:r>
          </w:p>
        </w:tc>
        <w:tc>
          <w:tcPr>
            <w:tcW w:w="7570" w:type="dxa"/>
          </w:tcPr>
          <w:p w14:paraId="095AD065"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37866815" w14:textId="77777777" w:rsidTr="00B945D5">
        <w:trPr>
          <w:trHeight w:val="344"/>
        </w:trPr>
        <w:tc>
          <w:tcPr>
            <w:tcW w:w="2920" w:type="dxa"/>
            <w:shd w:val="clear" w:color="auto" w:fill="B8B8B8"/>
            <w:vAlign w:val="center"/>
          </w:tcPr>
          <w:p w14:paraId="2B07C354"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proofErr w:type="spellStart"/>
            <w:r w:rsidRPr="004317FE">
              <w:rPr>
                <w:rFonts w:ascii="Avenir Next Cyr" w:hAnsi="Avenir Next Cyr" w:cs="Tahoma"/>
                <w:b/>
                <w:color w:val="auto"/>
                <w:sz w:val="19"/>
                <w:szCs w:val="19"/>
                <w:lang w:val="uk-UA"/>
              </w:rPr>
              <w:t>Email</w:t>
            </w:r>
            <w:proofErr w:type="spellEnd"/>
            <w:r w:rsidRPr="004317FE">
              <w:rPr>
                <w:rFonts w:ascii="Avenir Next Cyr" w:hAnsi="Avenir Next Cyr" w:cs="Tahoma"/>
                <w:b/>
                <w:color w:val="auto"/>
                <w:sz w:val="19"/>
                <w:szCs w:val="19"/>
                <w:lang w:val="uk-UA"/>
              </w:rPr>
              <w:t>:</w:t>
            </w:r>
          </w:p>
        </w:tc>
        <w:tc>
          <w:tcPr>
            <w:tcW w:w="7570" w:type="dxa"/>
          </w:tcPr>
          <w:p w14:paraId="63DD2FFA"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3C8AB1DD" w14:textId="77777777" w:rsidTr="00B945D5">
        <w:trPr>
          <w:trHeight w:val="344"/>
        </w:trPr>
        <w:tc>
          <w:tcPr>
            <w:tcW w:w="2920" w:type="dxa"/>
            <w:shd w:val="clear" w:color="auto" w:fill="B8B8B8"/>
            <w:vAlign w:val="center"/>
          </w:tcPr>
          <w:p w14:paraId="3A53B470"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Номер телефону:</w:t>
            </w:r>
          </w:p>
        </w:tc>
        <w:tc>
          <w:tcPr>
            <w:tcW w:w="7570" w:type="dxa"/>
          </w:tcPr>
          <w:p w14:paraId="383DF91D" w14:textId="77777777" w:rsidR="000F0840" w:rsidRPr="004317FE" w:rsidRDefault="000F0840" w:rsidP="00B945D5">
            <w:pPr>
              <w:spacing w:before="120" w:after="120" w:line="240" w:lineRule="auto"/>
              <w:rPr>
                <w:rFonts w:ascii="Avenir Next Cyr" w:hAnsi="Avenir Next Cyr"/>
                <w:b/>
                <w:sz w:val="18"/>
                <w:szCs w:val="18"/>
                <w:lang w:val="uk-UA"/>
              </w:rPr>
            </w:pPr>
          </w:p>
        </w:tc>
      </w:tr>
    </w:tbl>
    <w:p w14:paraId="2FD64D71" w14:textId="77777777" w:rsidR="000F0840" w:rsidRPr="004317FE" w:rsidRDefault="000F0840" w:rsidP="000F0840">
      <w:pPr>
        <w:pStyle w:val="MediumShading1-Accent11"/>
        <w:spacing w:before="120" w:after="120"/>
        <w:rPr>
          <w:rFonts w:asciiTheme="minorHAnsi" w:hAnsiTheme="minorHAnsi"/>
          <w:b/>
          <w:i/>
          <w:sz w:val="19"/>
          <w:szCs w:val="19"/>
          <w:lang w:val="uk-UA"/>
        </w:rPr>
      </w:pPr>
    </w:p>
    <w:tbl>
      <w:tblPr>
        <w:tblpPr w:leftFromText="187" w:rightFromText="187" w:vertAnchor="text" w:horzAnchor="margin" w:tblpX="142"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5"/>
        <w:gridCol w:w="7575"/>
      </w:tblGrid>
      <w:tr w:rsidR="000F0840" w:rsidRPr="004317FE" w14:paraId="12D45BBC" w14:textId="77777777" w:rsidTr="00B945D5">
        <w:trPr>
          <w:trHeight w:val="407"/>
        </w:trPr>
        <w:tc>
          <w:tcPr>
            <w:tcW w:w="10490" w:type="dxa"/>
            <w:gridSpan w:val="2"/>
            <w:shd w:val="clear" w:color="auto" w:fill="000000" w:themeFill="text1"/>
            <w:vAlign w:val="center"/>
          </w:tcPr>
          <w:p w14:paraId="4B65BFF1" w14:textId="77777777" w:rsidR="000F0840" w:rsidRPr="004317FE" w:rsidRDefault="000F0840" w:rsidP="00B945D5">
            <w:pPr>
              <w:spacing w:before="120" w:after="120" w:line="240" w:lineRule="auto"/>
              <w:rPr>
                <w:rFonts w:ascii="Avenir Next Cyr Medium" w:hAnsi="Avenir Next Cyr Medium"/>
                <w:b/>
                <w:color w:val="FFFFFF" w:themeColor="background1"/>
                <w:sz w:val="22"/>
                <w:szCs w:val="22"/>
                <w:lang w:val="uk-UA"/>
              </w:rPr>
            </w:pPr>
            <w:r w:rsidRPr="004317FE">
              <w:rPr>
                <w:rFonts w:ascii="Avenir Next Cyr Medium" w:hAnsi="Avenir Next Cyr Medium"/>
                <w:b/>
                <w:color w:val="FFFFFF" w:themeColor="background1"/>
                <w:sz w:val="22"/>
                <w:szCs w:val="22"/>
                <w:lang w:val="uk-UA"/>
              </w:rPr>
              <w:t>ІНШІ АГЕНТСТВА/КОМПАНІЇ-ПАРТНЕРИ</w:t>
            </w:r>
          </w:p>
          <w:p w14:paraId="19815CDD" w14:textId="77777777" w:rsidR="000F0840" w:rsidRPr="004317FE" w:rsidRDefault="000F0840" w:rsidP="00B945D5">
            <w:pPr>
              <w:spacing w:before="120" w:after="120" w:line="240" w:lineRule="auto"/>
              <w:rPr>
                <w:rFonts w:ascii="Avenir Next Cyr" w:hAnsi="Avenir Next Cyr"/>
                <w:b/>
                <w:bCs/>
                <w:iCs/>
                <w:color w:val="FFFFFF" w:themeColor="background1"/>
                <w:sz w:val="19"/>
                <w:szCs w:val="19"/>
                <w:lang w:val="uk-UA"/>
              </w:rPr>
            </w:pPr>
            <w:r w:rsidRPr="004317FE">
              <w:rPr>
                <w:rFonts w:ascii="Avenir Next Cyr" w:hAnsi="Avenir Next Cyr"/>
                <w:b/>
                <w:bCs/>
                <w:iCs/>
                <w:color w:val="FFFFFF" w:themeColor="background1"/>
                <w:sz w:val="19"/>
                <w:szCs w:val="19"/>
                <w:lang w:val="uk-UA"/>
              </w:rPr>
              <w:t xml:space="preserve">Учасники зобов'язані вказати </w:t>
            </w:r>
            <w:proofErr w:type="spellStart"/>
            <w:r w:rsidRPr="004317FE">
              <w:rPr>
                <w:rFonts w:ascii="Avenir Next Cyr" w:hAnsi="Avenir Next Cyr"/>
                <w:b/>
                <w:bCs/>
                <w:iCs/>
                <w:color w:val="FFFFFF" w:themeColor="background1"/>
                <w:sz w:val="19"/>
                <w:szCs w:val="19"/>
                <w:lang w:val="uk-UA"/>
              </w:rPr>
              <w:t>кредитси</w:t>
            </w:r>
            <w:proofErr w:type="spellEnd"/>
            <w:r w:rsidRPr="004317FE">
              <w:rPr>
                <w:rFonts w:ascii="Avenir Next Cyr" w:hAnsi="Avenir Next Cyr"/>
                <w:b/>
                <w:bCs/>
                <w:iCs/>
                <w:color w:val="FFFFFF" w:themeColor="background1"/>
                <w:sz w:val="19"/>
                <w:szCs w:val="19"/>
                <w:lang w:val="uk-UA"/>
              </w:rPr>
              <w:t xml:space="preserve"> всіх ключових стратегічних партнерів, які працювали над кампанією. Ви можете вказати нижче дані </w:t>
            </w:r>
            <w:r w:rsidRPr="004317FE">
              <w:rPr>
                <w:rFonts w:ascii="Avenir Next Cyr" w:hAnsi="Avenir Next Cyr"/>
                <w:b/>
                <w:bCs/>
                <w:iCs/>
                <w:color w:val="FFFFFF" w:themeColor="background1"/>
                <w:sz w:val="19"/>
                <w:szCs w:val="19"/>
                <w:u w:val="single"/>
                <w:lang w:val="uk-UA"/>
              </w:rPr>
              <w:t>максимум чотирьох додаткових компаній</w:t>
            </w:r>
            <w:r w:rsidRPr="004317FE">
              <w:rPr>
                <w:rFonts w:ascii="Avenir Next Cyr" w:hAnsi="Avenir Next Cyr"/>
                <w:b/>
                <w:bCs/>
                <w:iCs/>
                <w:color w:val="FFFFFF" w:themeColor="background1"/>
                <w:sz w:val="19"/>
                <w:szCs w:val="19"/>
                <w:lang w:val="uk-UA"/>
              </w:rPr>
              <w:t xml:space="preserve">. Оргкомітет </w:t>
            </w:r>
            <w:proofErr w:type="spellStart"/>
            <w:r w:rsidRPr="004317FE">
              <w:rPr>
                <w:rFonts w:ascii="Avenir Next Cyr" w:hAnsi="Avenir Next Cyr"/>
                <w:b/>
                <w:bCs/>
                <w:iCs/>
                <w:color w:val="FFFFFF" w:themeColor="background1"/>
                <w:sz w:val="19"/>
                <w:szCs w:val="19"/>
                <w:lang w:val="uk-UA"/>
              </w:rPr>
              <w:t>Effie</w:t>
            </w:r>
            <w:proofErr w:type="spellEnd"/>
            <w:r w:rsidRPr="004317FE">
              <w:rPr>
                <w:rFonts w:ascii="Avenir Next Cyr" w:hAnsi="Avenir Next Cyr"/>
                <w:b/>
                <w:bCs/>
                <w:iCs/>
                <w:color w:val="FFFFFF" w:themeColor="background1"/>
                <w:sz w:val="19"/>
                <w:szCs w:val="19"/>
                <w:lang w:val="uk-UA"/>
              </w:rPr>
              <w:t xml:space="preserve"> може зв'язатися з даними особами для інформування у разі проходження кейсу у фінал, а також якщо виникнуть певні питання стосовно її компанії. Контактні дані, які вказані нижче, не будуть публічно розголошені.</w:t>
            </w:r>
          </w:p>
        </w:tc>
      </w:tr>
      <w:tr w:rsidR="000F0840" w:rsidRPr="004317FE" w14:paraId="01947640" w14:textId="77777777" w:rsidTr="00B945D5">
        <w:trPr>
          <w:trHeight w:val="407"/>
        </w:trPr>
        <w:tc>
          <w:tcPr>
            <w:tcW w:w="10490" w:type="dxa"/>
            <w:gridSpan w:val="2"/>
            <w:shd w:val="clear" w:color="auto" w:fill="B8B8B8"/>
            <w:vAlign w:val="center"/>
          </w:tcPr>
          <w:p w14:paraId="77CFFFC7" w14:textId="77777777" w:rsidR="000F0840" w:rsidRPr="004317FE" w:rsidRDefault="000F0840" w:rsidP="00B945D5">
            <w:pPr>
              <w:spacing w:before="120" w:after="120" w:line="240" w:lineRule="auto"/>
              <w:rPr>
                <w:rFonts w:ascii="Avenir Next Cyr Medium" w:hAnsi="Avenir Next Cyr Medium"/>
                <w:b/>
                <w:bCs/>
                <w:sz w:val="20"/>
                <w:szCs w:val="20"/>
                <w:lang w:val="uk-UA"/>
              </w:rPr>
            </w:pPr>
            <w:r w:rsidRPr="004317FE">
              <w:rPr>
                <w:rFonts w:ascii="Avenir Next Cyr Medium" w:hAnsi="Avenir Next Cyr Medium" w:cstheme="minorHAnsi"/>
                <w:b/>
                <w:bCs/>
                <w:color w:val="000000" w:themeColor="text1"/>
                <w:sz w:val="22"/>
                <w:szCs w:val="22"/>
                <w:lang w:val="uk-UA"/>
              </w:rPr>
              <w:lastRenderedPageBreak/>
              <w:t>КОМПАНІЯ-ПАРТНЕР #1 (опціонально)</w:t>
            </w:r>
          </w:p>
        </w:tc>
      </w:tr>
      <w:tr w:rsidR="000F0840" w:rsidRPr="004317FE" w14:paraId="34CD5677" w14:textId="77777777" w:rsidTr="00B945D5">
        <w:trPr>
          <w:trHeight w:val="407"/>
        </w:trPr>
        <w:tc>
          <w:tcPr>
            <w:tcW w:w="2915" w:type="dxa"/>
            <w:shd w:val="clear" w:color="auto" w:fill="B8B8B8"/>
            <w:vAlign w:val="center"/>
          </w:tcPr>
          <w:p w14:paraId="37891997"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Назва компанії:</w:t>
            </w:r>
          </w:p>
        </w:tc>
        <w:tc>
          <w:tcPr>
            <w:tcW w:w="7575" w:type="dxa"/>
          </w:tcPr>
          <w:p w14:paraId="21A7935F"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4196651F" w14:textId="77777777" w:rsidTr="00B945D5">
        <w:trPr>
          <w:trHeight w:val="317"/>
        </w:trPr>
        <w:tc>
          <w:tcPr>
            <w:tcW w:w="2915" w:type="dxa"/>
            <w:shd w:val="clear" w:color="auto" w:fill="B8B8B8"/>
            <w:vAlign w:val="center"/>
          </w:tcPr>
          <w:p w14:paraId="447ADA7D"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Країна:</w:t>
            </w:r>
          </w:p>
        </w:tc>
        <w:tc>
          <w:tcPr>
            <w:tcW w:w="7575" w:type="dxa"/>
          </w:tcPr>
          <w:p w14:paraId="381CBD49"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1A6DD5E0" w14:textId="77777777" w:rsidTr="00B945D5">
        <w:trPr>
          <w:trHeight w:val="317"/>
        </w:trPr>
        <w:tc>
          <w:tcPr>
            <w:tcW w:w="2915" w:type="dxa"/>
            <w:shd w:val="clear" w:color="auto" w:fill="B8B8B8"/>
            <w:vAlign w:val="center"/>
          </w:tcPr>
          <w:p w14:paraId="41B23AAA"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Поштова адреса:</w:t>
            </w:r>
          </w:p>
        </w:tc>
        <w:tc>
          <w:tcPr>
            <w:tcW w:w="7575" w:type="dxa"/>
          </w:tcPr>
          <w:p w14:paraId="6D8174E1"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1B0468B2" w14:textId="77777777" w:rsidTr="00B945D5">
        <w:trPr>
          <w:trHeight w:val="326"/>
        </w:trPr>
        <w:tc>
          <w:tcPr>
            <w:tcW w:w="10490" w:type="dxa"/>
            <w:gridSpan w:val="2"/>
            <w:shd w:val="clear" w:color="auto" w:fill="B8B8B8"/>
            <w:vAlign w:val="center"/>
          </w:tcPr>
          <w:p w14:paraId="02B2A8DA" w14:textId="77777777" w:rsidR="000F0840" w:rsidRPr="004317FE" w:rsidRDefault="000F0840" w:rsidP="00B945D5">
            <w:pPr>
              <w:spacing w:before="120" w:after="120" w:line="240" w:lineRule="auto"/>
              <w:rPr>
                <w:rFonts w:ascii="Avenir Next Cyr" w:hAnsi="Avenir Next Cyr"/>
                <w:b/>
                <w:sz w:val="18"/>
                <w:szCs w:val="18"/>
                <w:lang w:val="uk-UA"/>
              </w:rPr>
            </w:pPr>
            <w:r w:rsidRPr="004317FE">
              <w:rPr>
                <w:rFonts w:ascii="Avenir Next Cyr" w:hAnsi="Avenir Next Cyr" w:cs="Tahoma"/>
                <w:b/>
                <w:color w:val="auto"/>
                <w:sz w:val="19"/>
                <w:szCs w:val="19"/>
                <w:lang w:val="uk-UA"/>
              </w:rPr>
              <w:t>Деталі компанії</w:t>
            </w:r>
          </w:p>
        </w:tc>
      </w:tr>
      <w:tr w:rsidR="000F0840" w:rsidRPr="004317FE" w14:paraId="60F96C6A" w14:textId="77777777" w:rsidTr="00B945D5">
        <w:trPr>
          <w:trHeight w:val="371"/>
        </w:trPr>
        <w:tc>
          <w:tcPr>
            <w:tcW w:w="2915" w:type="dxa"/>
            <w:shd w:val="clear" w:color="auto" w:fill="FFFFFF" w:themeFill="background1"/>
            <w:vAlign w:val="center"/>
          </w:tcPr>
          <w:p w14:paraId="133142AB"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Тип компанії:</w:t>
            </w:r>
          </w:p>
          <w:p w14:paraId="63D767F8"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5" w:type="dxa"/>
            <w:shd w:val="clear" w:color="auto" w:fill="FFFFFF" w:themeFill="background1"/>
          </w:tcPr>
          <w:tbl>
            <w:tblPr>
              <w:tblpPr w:leftFromText="187" w:rightFromText="187" w:vertAnchor="text" w:horzAnchor="margin" w:tblpY="1"/>
              <w:tblW w:w="0" w:type="auto"/>
              <w:tblLook w:val="04A0" w:firstRow="1" w:lastRow="0" w:firstColumn="1" w:lastColumn="0" w:noHBand="0" w:noVBand="1"/>
            </w:tblPr>
            <w:tblGrid>
              <w:gridCol w:w="3674"/>
              <w:gridCol w:w="3670"/>
            </w:tblGrid>
            <w:tr w:rsidR="000F0840" w:rsidRPr="004317FE" w14:paraId="7FA7FE38" w14:textId="77777777" w:rsidTr="00B945D5">
              <w:trPr>
                <w:trHeight w:val="371"/>
              </w:trPr>
              <w:tc>
                <w:tcPr>
                  <w:tcW w:w="3859" w:type="dxa"/>
                  <w:tcBorders>
                    <w:left w:val="single" w:sz="12" w:space="0" w:color="auto"/>
                  </w:tcBorders>
                  <w:shd w:val="clear" w:color="auto" w:fill="FFFFFF" w:themeFill="background1"/>
                  <w:hideMark/>
                </w:tcPr>
                <w:p w14:paraId="59BC8ABB"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4235282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Brand </w:t>
                  </w:r>
                  <w:proofErr w:type="spellStart"/>
                  <w:r w:rsidR="000F0840" w:rsidRPr="004317FE">
                    <w:rPr>
                      <w:rFonts w:ascii="Avenir Next Cyr" w:eastAsia="SimSun" w:hAnsi="Avenir Next Cyr"/>
                      <w:i/>
                      <w:iCs/>
                      <w:sz w:val="18"/>
                      <w:szCs w:val="17"/>
                      <w:lang w:val="uk-UA" w:eastAsia="ja-JP"/>
                    </w:rPr>
                    <w:t>Identity</w:t>
                  </w:r>
                  <w:proofErr w:type="spellEnd"/>
                </w:p>
                <w:p w14:paraId="31230884"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35541473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Агентство : Business-</w:t>
                  </w:r>
                  <w:proofErr w:type="spellStart"/>
                  <w:r w:rsidR="000F0840" w:rsidRPr="004317FE">
                    <w:rPr>
                      <w:rFonts w:ascii="Avenir Next Cyr" w:eastAsia="SimSun" w:hAnsi="Avenir Next Cyr"/>
                      <w:i/>
                      <w:iCs/>
                      <w:sz w:val="18"/>
                      <w:szCs w:val="17"/>
                      <w:lang w:val="uk-UA" w:eastAsia="ja-JP"/>
                    </w:rPr>
                    <w:t>to</w:t>
                  </w:r>
                  <w:proofErr w:type="spellEnd"/>
                  <w:r w:rsidR="000F0840" w:rsidRPr="004317FE">
                    <w:rPr>
                      <w:rFonts w:ascii="Avenir Next Cyr" w:eastAsia="SimSun" w:hAnsi="Avenir Next Cyr"/>
                      <w:i/>
                      <w:iCs/>
                      <w:sz w:val="18"/>
                      <w:szCs w:val="17"/>
                      <w:lang w:val="uk-UA" w:eastAsia="ja-JP"/>
                    </w:rPr>
                    <w:t>-Business </w:t>
                  </w:r>
                </w:p>
                <w:p w14:paraId="280A8EF7"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12719666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Data / </w:t>
                  </w:r>
                  <w:proofErr w:type="spellStart"/>
                  <w:r w:rsidR="000F0840" w:rsidRPr="004317FE">
                    <w:rPr>
                      <w:rFonts w:ascii="Avenir Next Cyr" w:eastAsia="SimSun" w:hAnsi="Avenir Next Cyr"/>
                      <w:i/>
                      <w:iCs/>
                      <w:sz w:val="18"/>
                      <w:szCs w:val="17"/>
                      <w:lang w:val="uk-UA" w:eastAsia="ja-JP"/>
                    </w:rPr>
                    <w:t>Programmatic</w:t>
                  </w:r>
                  <w:proofErr w:type="spellEnd"/>
                </w:p>
                <w:p w14:paraId="381B597F"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33576078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Design </w:t>
                  </w:r>
                </w:p>
                <w:p w14:paraId="0C4526B8"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48993151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Digital / </w:t>
                  </w:r>
                  <w:proofErr w:type="spellStart"/>
                  <w:r w:rsidR="000F0840" w:rsidRPr="004317FE">
                    <w:rPr>
                      <w:rFonts w:ascii="Avenir Next Cyr" w:eastAsia="SimSun" w:hAnsi="Avenir Next Cyr"/>
                      <w:i/>
                      <w:iCs/>
                      <w:sz w:val="18"/>
                      <w:szCs w:val="17"/>
                      <w:lang w:val="uk-UA" w:eastAsia="ja-JP"/>
                    </w:rPr>
                    <w:t>Interactive</w:t>
                  </w:r>
                  <w:proofErr w:type="spellEnd"/>
                  <w:r w:rsidR="000F0840" w:rsidRPr="004317FE">
                    <w:rPr>
                      <w:rFonts w:ascii="Avenir Next Cyr" w:eastAsia="SimSun" w:hAnsi="Avenir Next Cyr"/>
                      <w:i/>
                      <w:iCs/>
                      <w:sz w:val="18"/>
                      <w:szCs w:val="17"/>
                      <w:lang w:val="uk-UA" w:eastAsia="ja-JP"/>
                    </w:rPr>
                    <w:t> </w:t>
                  </w:r>
                </w:p>
                <w:p w14:paraId="53EB228E"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07619242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Direct</w:t>
                  </w:r>
                  <w:proofErr w:type="spellEnd"/>
                  <w:r w:rsidR="000F0840" w:rsidRPr="004317FE">
                    <w:rPr>
                      <w:rFonts w:ascii="Avenir Next Cyr" w:eastAsia="SimSun" w:hAnsi="Avenir Next Cyr"/>
                      <w:i/>
                      <w:iCs/>
                      <w:sz w:val="18"/>
                      <w:szCs w:val="17"/>
                      <w:lang w:val="uk-UA" w:eastAsia="ja-JP"/>
                    </w:rPr>
                    <w:t xml:space="preserve"> Marketing </w:t>
                  </w:r>
                </w:p>
                <w:p w14:paraId="7E9986E3"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8937678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Experiential</w:t>
                  </w:r>
                  <w:proofErr w:type="spellEnd"/>
                  <w:r w:rsidR="000F0840" w:rsidRPr="004317FE">
                    <w:rPr>
                      <w:rFonts w:ascii="Avenir Next Cyr" w:eastAsia="SimSun" w:hAnsi="Avenir Next Cyr"/>
                      <w:i/>
                      <w:iCs/>
                      <w:sz w:val="18"/>
                      <w:szCs w:val="17"/>
                      <w:lang w:val="uk-UA" w:eastAsia="ja-JP"/>
                    </w:rPr>
                    <w:t xml:space="preserve"> / </w:t>
                  </w:r>
                  <w:proofErr w:type="spellStart"/>
                  <w:r w:rsidR="000F0840" w:rsidRPr="004317FE">
                    <w:rPr>
                      <w:rFonts w:ascii="Avenir Next Cyr" w:eastAsia="SimSun" w:hAnsi="Avenir Next Cyr"/>
                      <w:i/>
                      <w:iCs/>
                      <w:sz w:val="18"/>
                      <w:szCs w:val="17"/>
                      <w:lang w:val="uk-UA" w:eastAsia="ja-JP"/>
                    </w:rPr>
                    <w:t>Event</w:t>
                  </w:r>
                  <w:proofErr w:type="spellEnd"/>
                  <w:r w:rsidR="000F0840" w:rsidRPr="004317FE">
                    <w:rPr>
                      <w:rFonts w:ascii="Avenir Next Cyr" w:eastAsia="SimSun" w:hAnsi="Avenir Next Cyr"/>
                      <w:i/>
                      <w:iCs/>
                      <w:sz w:val="18"/>
                      <w:szCs w:val="17"/>
                      <w:lang w:val="uk-UA" w:eastAsia="ja-JP"/>
                    </w:rPr>
                    <w:t>  </w:t>
                  </w:r>
                </w:p>
                <w:p w14:paraId="62D8A27B"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46569147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Full-Service</w:t>
                  </w:r>
                  <w:proofErr w:type="spellEnd"/>
                  <w:r w:rsidR="000F0840" w:rsidRPr="004317FE">
                    <w:rPr>
                      <w:rFonts w:ascii="Avenir Next Cyr" w:eastAsia="SimSun" w:hAnsi="Avenir Next Cyr"/>
                      <w:i/>
                      <w:iCs/>
                      <w:sz w:val="18"/>
                      <w:szCs w:val="17"/>
                      <w:lang w:val="uk-UA" w:eastAsia="ja-JP"/>
                    </w:rPr>
                    <w:t> / Creative</w:t>
                  </w:r>
                </w:p>
                <w:p w14:paraId="2BDE37CE"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9639319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Guerilla</w:t>
                  </w:r>
                  <w:proofErr w:type="spellEnd"/>
                </w:p>
                <w:p w14:paraId="070F9BA0"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65140421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Health</w:t>
                  </w:r>
                  <w:proofErr w:type="spellEnd"/>
                  <w:r w:rsidR="000F0840" w:rsidRPr="004317FE">
                    <w:rPr>
                      <w:rFonts w:ascii="Avenir Next Cyr" w:eastAsia="SimSun" w:hAnsi="Avenir Next Cyr"/>
                      <w:i/>
                      <w:iCs/>
                      <w:sz w:val="18"/>
                      <w:szCs w:val="17"/>
                      <w:lang w:val="uk-UA" w:eastAsia="ja-JP"/>
                    </w:rPr>
                    <w:t>  </w:t>
                  </w:r>
                </w:p>
                <w:p w14:paraId="7CD20F08"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15552201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In-House</w:t>
                  </w:r>
                  <w:proofErr w:type="spellEnd"/>
                </w:p>
                <w:p w14:paraId="219791CE"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5835751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Media  </w:t>
                  </w:r>
                </w:p>
                <w:p w14:paraId="4EC154E4"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61011970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Multicultural</w:t>
                  </w:r>
                  <w:proofErr w:type="spellEnd"/>
                  <w:r w:rsidR="000F0840" w:rsidRPr="004317FE">
                    <w:rPr>
                      <w:rFonts w:ascii="Avenir Next Cyr" w:eastAsia="SimSun" w:hAnsi="Avenir Next Cyr"/>
                      <w:i/>
                      <w:iCs/>
                      <w:sz w:val="18"/>
                      <w:szCs w:val="17"/>
                      <w:lang w:val="uk-UA" w:eastAsia="ja-JP"/>
                    </w:rPr>
                    <w:t>  </w:t>
                  </w:r>
                </w:p>
                <w:p w14:paraId="69E28C7C"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80216285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Performance</w:t>
                  </w:r>
                  <w:proofErr w:type="spellEnd"/>
                  <w:r w:rsidR="000F0840" w:rsidRPr="004317FE">
                    <w:rPr>
                      <w:rFonts w:ascii="Avenir Next Cyr" w:eastAsia="SimSun" w:hAnsi="Avenir Next Cyr"/>
                      <w:i/>
                      <w:iCs/>
                      <w:sz w:val="18"/>
                      <w:szCs w:val="17"/>
                      <w:lang w:val="uk-UA" w:eastAsia="ja-JP"/>
                    </w:rPr>
                    <w:t xml:space="preserve"> Marketing</w:t>
                  </w:r>
                  <w:r w:rsidR="000F0840"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76954227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Production </w:t>
                  </w:r>
                </w:p>
                <w:p w14:paraId="33347333"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92079355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Promotional</w:t>
                  </w:r>
                  <w:proofErr w:type="spellEnd"/>
                  <w:r w:rsidR="000F0840" w:rsidRPr="004317FE">
                    <w:rPr>
                      <w:rFonts w:ascii="Avenir Next Cyr" w:eastAsia="SimSun" w:hAnsi="Avenir Next Cyr"/>
                      <w:i/>
                      <w:iCs/>
                      <w:sz w:val="18"/>
                      <w:szCs w:val="17"/>
                      <w:lang w:val="uk-UA" w:eastAsia="ja-JP"/>
                    </w:rPr>
                    <w:t>  </w:t>
                  </w:r>
                </w:p>
                <w:p w14:paraId="7E34328E"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39858315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Public</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Relations</w:t>
                  </w:r>
                  <w:proofErr w:type="spellEnd"/>
                  <w:r w:rsidR="000F0840" w:rsidRPr="004317FE">
                    <w:rPr>
                      <w:rFonts w:ascii="Avenir Next Cyr" w:eastAsia="SimSun" w:hAnsi="Avenir Next Cyr"/>
                      <w:i/>
                      <w:iCs/>
                      <w:sz w:val="18"/>
                      <w:szCs w:val="17"/>
                      <w:lang w:val="uk-UA" w:eastAsia="ja-JP"/>
                    </w:rPr>
                    <w:t>  </w:t>
                  </w:r>
                </w:p>
                <w:p w14:paraId="33847948"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8012491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Shopper</w:t>
                  </w:r>
                  <w:proofErr w:type="spellEnd"/>
                  <w:r w:rsidR="000F0840" w:rsidRPr="004317FE">
                    <w:rPr>
                      <w:rFonts w:ascii="Avenir Next Cyr" w:eastAsia="SimSun" w:hAnsi="Avenir Next Cyr"/>
                      <w:i/>
                      <w:iCs/>
                      <w:sz w:val="18"/>
                      <w:szCs w:val="17"/>
                      <w:lang w:val="uk-UA" w:eastAsia="ja-JP"/>
                    </w:rPr>
                    <w:t xml:space="preserve"> Marketing / </w:t>
                  </w:r>
                  <w:proofErr w:type="spellStart"/>
                  <w:r w:rsidR="000F0840" w:rsidRPr="004317FE">
                    <w:rPr>
                      <w:rFonts w:ascii="Avenir Next Cyr" w:eastAsia="SimSun" w:hAnsi="Avenir Next Cyr"/>
                      <w:i/>
                      <w:iCs/>
                      <w:sz w:val="18"/>
                      <w:szCs w:val="17"/>
                      <w:lang w:val="uk-UA" w:eastAsia="ja-JP"/>
                    </w:rPr>
                    <w:t>Commerce</w:t>
                  </w:r>
                  <w:proofErr w:type="spellEnd"/>
                  <w:r w:rsidR="000F0840" w:rsidRPr="004317FE">
                    <w:rPr>
                      <w:rFonts w:ascii="Avenir Next Cyr" w:eastAsia="SimSun" w:hAnsi="Avenir Next Cyr"/>
                      <w:i/>
                      <w:iCs/>
                      <w:sz w:val="18"/>
                      <w:szCs w:val="17"/>
                      <w:lang w:val="uk-UA" w:eastAsia="ja-JP"/>
                    </w:rPr>
                    <w:t> </w:t>
                  </w:r>
                </w:p>
                <w:p w14:paraId="7C2D9732"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14889905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Інше</w:t>
                  </w:r>
                </w:p>
                <w:p w14:paraId="7C0E4369" w14:textId="77777777" w:rsidR="000F0840" w:rsidRPr="004317FE" w:rsidRDefault="000F0840"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p>
              </w:tc>
              <w:tc>
                <w:tcPr>
                  <w:tcW w:w="3859" w:type="dxa"/>
                  <w:shd w:val="clear" w:color="auto" w:fill="FFFFFF" w:themeFill="background1"/>
                </w:tcPr>
                <w:p w14:paraId="4A3D02DD"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250392416"/>
                      <w14:checkbox>
                        <w14:checked w14:val="0"/>
                        <w14:checkedState w14:val="2612" w14:font="MS Gothic"/>
                        <w14:uncheckedState w14:val="2610" w14:font="MS Gothic"/>
                      </w14:checkbox>
                    </w:sdtPr>
                    <w:sdtEndPr/>
                    <w:sdtContent>
                      <w:r w:rsidR="000F0840" w:rsidRPr="004317FE">
                        <w:rPr>
                          <w:rFonts w:ascii="MS Gothic" w:eastAsia="MS Gothic" w:hAnsi="MS Gothic"/>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Ad</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or</w:t>
                  </w:r>
                  <w:proofErr w:type="spellEnd"/>
                  <w:r w:rsidR="000F0840" w:rsidRPr="004317FE">
                    <w:rPr>
                      <w:rFonts w:ascii="Avenir Next Cyr" w:eastAsia="SimSun" w:hAnsi="Avenir Next Cyr"/>
                      <w:i/>
                      <w:iCs/>
                      <w:sz w:val="18"/>
                      <w:szCs w:val="17"/>
                      <w:lang w:val="uk-UA" w:eastAsia="ja-JP"/>
                    </w:rPr>
                    <w:t xml:space="preserve"> Mar </w:t>
                  </w:r>
                  <w:proofErr w:type="spellStart"/>
                  <w:r w:rsidR="000F0840" w:rsidRPr="004317FE">
                    <w:rPr>
                      <w:rFonts w:ascii="Avenir Next Cyr" w:eastAsia="SimSun" w:hAnsi="Avenir Next Cyr"/>
                      <w:i/>
                      <w:iCs/>
                      <w:sz w:val="18"/>
                      <w:szCs w:val="17"/>
                      <w:lang w:val="uk-UA" w:eastAsia="ja-JP"/>
                    </w:rPr>
                    <w:t>Tech</w:t>
                  </w:r>
                  <w:proofErr w:type="spellEnd"/>
                  <w:r w:rsidR="000F0840" w:rsidRPr="004317FE">
                    <w:rPr>
                      <w:rFonts w:ascii="Avenir Next Cyr" w:eastAsia="SimSun" w:hAnsi="Avenir Next Cyr"/>
                      <w:i/>
                      <w:iCs/>
                      <w:sz w:val="18"/>
                      <w:szCs w:val="17"/>
                      <w:lang w:val="uk-UA" w:eastAsia="ja-JP"/>
                    </w:rPr>
                    <w:t> </w:t>
                  </w:r>
                </w:p>
                <w:p w14:paraId="21A3AB88" w14:textId="77777777" w:rsidR="000F0840" w:rsidRPr="004317FE" w:rsidRDefault="00C54CDD" w:rsidP="00B945D5">
                  <w:pPr>
                    <w:pStyle w:val="paragraph"/>
                    <w:spacing w:before="0" w:beforeAutospacing="0" w:after="0" w:afterAutospacing="0"/>
                    <w:ind w:right="-67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30538470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Brand / </w:t>
                  </w:r>
                  <w:proofErr w:type="spellStart"/>
                  <w:r w:rsidR="000F0840" w:rsidRPr="004317FE">
                    <w:rPr>
                      <w:rFonts w:ascii="Avenir Next Cyr" w:eastAsia="SimSun" w:hAnsi="Avenir Next Cyr"/>
                      <w:i/>
                      <w:iCs/>
                      <w:sz w:val="18"/>
                      <w:szCs w:val="17"/>
                      <w:lang w:val="uk-UA" w:eastAsia="ja-JP"/>
                    </w:rPr>
                    <w:t>Client</w:t>
                  </w:r>
                  <w:proofErr w:type="spellEnd"/>
                  <w:r w:rsidR="000F0840" w:rsidRPr="004317FE">
                    <w:rPr>
                      <w:rFonts w:ascii="Avenir Next Cyr" w:eastAsia="SimSun" w:hAnsi="Avenir Next Cyr"/>
                      <w:i/>
                      <w:iCs/>
                      <w:sz w:val="18"/>
                      <w:szCs w:val="17"/>
                      <w:lang w:val="uk-UA" w:eastAsia="ja-JP"/>
                    </w:rPr>
                    <w:t> </w:t>
                  </w:r>
                </w:p>
                <w:p w14:paraId="1EF852AE" w14:textId="77777777" w:rsidR="000F0840" w:rsidRPr="004317FE" w:rsidRDefault="00C54CDD" w:rsidP="00B945D5">
                  <w:pPr>
                    <w:pStyle w:val="paragraph"/>
                    <w:spacing w:before="0" w:beforeAutospacing="0" w:after="0" w:afterAutospacing="0"/>
                    <w:ind w:right="-67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11644216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Consultancy</w:t>
                  </w:r>
                  <w:proofErr w:type="spellEnd"/>
                  <w:r w:rsidR="000F0840" w:rsidRPr="004317FE">
                    <w:rPr>
                      <w:rFonts w:ascii="Avenir Next Cyr" w:eastAsia="SimSun" w:hAnsi="Avenir Next Cyr"/>
                      <w:i/>
                      <w:iCs/>
                      <w:sz w:val="18"/>
                      <w:szCs w:val="17"/>
                      <w:lang w:val="uk-UA" w:eastAsia="ja-JP"/>
                    </w:rPr>
                    <w:t>  </w:t>
                  </w:r>
                </w:p>
                <w:p w14:paraId="3788A19F"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6663173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Educational</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Institution</w:t>
                  </w:r>
                  <w:proofErr w:type="spellEnd"/>
                  <w:r w:rsidR="000F0840" w:rsidRPr="004317FE">
                    <w:rPr>
                      <w:rFonts w:ascii="Avenir Next Cyr" w:eastAsia="SimSun" w:hAnsi="Avenir Next Cyr"/>
                      <w:i/>
                      <w:iCs/>
                      <w:sz w:val="18"/>
                      <w:szCs w:val="17"/>
                      <w:lang w:val="uk-UA" w:eastAsia="ja-JP"/>
                    </w:rPr>
                    <w:t>  </w:t>
                  </w:r>
                </w:p>
                <w:p w14:paraId="0FAD2463"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4823960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Media </w:t>
                  </w:r>
                  <w:proofErr w:type="spellStart"/>
                  <w:r w:rsidR="000F0840" w:rsidRPr="004317FE">
                    <w:rPr>
                      <w:rFonts w:ascii="Avenir Next Cyr" w:eastAsia="SimSun" w:hAnsi="Avenir Next Cyr"/>
                      <w:i/>
                      <w:iCs/>
                      <w:sz w:val="18"/>
                      <w:szCs w:val="17"/>
                      <w:lang w:val="uk-UA" w:eastAsia="ja-JP"/>
                    </w:rPr>
                    <w:t>Owner</w:t>
                  </w:r>
                  <w:proofErr w:type="spellEnd"/>
                  <w:r w:rsidR="000F0840" w:rsidRPr="004317FE">
                    <w:rPr>
                      <w:rFonts w:ascii="Avenir Next Cyr" w:eastAsia="SimSun" w:hAnsi="Avenir Next Cyr"/>
                      <w:i/>
                      <w:iCs/>
                      <w:sz w:val="18"/>
                      <w:szCs w:val="17"/>
                      <w:lang w:val="uk-UA" w:eastAsia="ja-JP"/>
                    </w:rPr>
                    <w:t> </w:t>
                  </w:r>
                </w:p>
                <w:p w14:paraId="0059925B"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731845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Non-</w:t>
                  </w:r>
                  <w:proofErr w:type="spellStart"/>
                  <w:r w:rsidR="000F0840" w:rsidRPr="004317FE">
                    <w:rPr>
                      <w:rFonts w:ascii="Avenir Next Cyr" w:eastAsia="SimSun" w:hAnsi="Avenir Next Cyr"/>
                      <w:i/>
                      <w:iCs/>
                      <w:sz w:val="18"/>
                      <w:szCs w:val="17"/>
                      <w:lang w:val="uk-UA" w:eastAsia="ja-JP"/>
                    </w:rPr>
                    <w:t>profit</w:t>
                  </w:r>
                  <w:proofErr w:type="spellEnd"/>
                </w:p>
                <w:p w14:paraId="07505CDE"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27186305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Research</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Company</w:t>
                  </w:r>
                  <w:proofErr w:type="spellEnd"/>
                  <w:r w:rsidR="000F0840" w:rsidRPr="004317FE">
                    <w:rPr>
                      <w:rFonts w:ascii="Avenir Next Cyr" w:eastAsia="SimSun" w:hAnsi="Avenir Next Cyr"/>
                      <w:i/>
                      <w:iCs/>
                      <w:sz w:val="18"/>
                      <w:szCs w:val="17"/>
                      <w:lang w:val="uk-UA" w:eastAsia="ja-JP"/>
                    </w:rPr>
                    <w:t>  </w:t>
                  </w:r>
                </w:p>
                <w:p w14:paraId="31075FC8"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09405214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Retailer</w:t>
                  </w:r>
                  <w:proofErr w:type="spellEnd"/>
                </w:p>
                <w:p w14:paraId="02F2472E"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7361231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Startup</w:t>
                  </w:r>
                  <w:proofErr w:type="spellEnd"/>
                  <w:r w:rsidR="000F0840"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88556304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Інше</w:t>
                  </w:r>
                </w:p>
                <w:p w14:paraId="23A1578A" w14:textId="77777777" w:rsidR="000F0840" w:rsidRPr="004317FE" w:rsidRDefault="000F0840" w:rsidP="00B945D5">
                  <w:pPr>
                    <w:spacing w:before="120" w:after="120" w:line="240" w:lineRule="auto"/>
                    <w:rPr>
                      <w:rFonts w:ascii="Avenir Next Cyr" w:hAnsi="Avenir Next Cyr"/>
                      <w:i/>
                      <w:iCs/>
                      <w:color w:val="auto"/>
                      <w:sz w:val="18"/>
                      <w:szCs w:val="17"/>
                      <w:lang w:val="uk-UA"/>
                    </w:rPr>
                  </w:pPr>
                </w:p>
              </w:tc>
            </w:tr>
          </w:tbl>
          <w:p w14:paraId="6AD0A290" w14:textId="77777777" w:rsidR="000F0840" w:rsidRPr="004317FE" w:rsidRDefault="000F0840" w:rsidP="00B945D5">
            <w:pPr>
              <w:spacing w:before="120" w:after="120" w:line="240" w:lineRule="auto"/>
              <w:rPr>
                <w:rFonts w:ascii="Avenir Next Cyr" w:hAnsi="Avenir Next Cyr"/>
                <w:b/>
                <w:color w:val="auto"/>
                <w:sz w:val="18"/>
                <w:szCs w:val="18"/>
                <w:lang w:val="uk-UA"/>
              </w:rPr>
            </w:pPr>
          </w:p>
        </w:tc>
      </w:tr>
      <w:tr w:rsidR="000F0840" w:rsidRPr="004317FE" w14:paraId="0E99BB33" w14:textId="77777777" w:rsidTr="00B945D5">
        <w:trPr>
          <w:trHeight w:val="344"/>
        </w:trPr>
        <w:tc>
          <w:tcPr>
            <w:tcW w:w="2915" w:type="dxa"/>
            <w:shd w:val="clear" w:color="auto" w:fill="FFFFFF" w:themeFill="background1"/>
            <w:vAlign w:val="center"/>
          </w:tcPr>
          <w:p w14:paraId="5BC11352"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Кількість працівників у компанії</w:t>
            </w:r>
          </w:p>
          <w:p w14:paraId="190F1173"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5" w:type="dxa"/>
            <w:shd w:val="clear" w:color="auto" w:fill="FFFFFF" w:themeFill="background1"/>
          </w:tcPr>
          <w:p w14:paraId="721D2864" w14:textId="77777777" w:rsidR="000F0840" w:rsidRPr="004317FE" w:rsidRDefault="00C54CDD" w:rsidP="00B945D5">
            <w:pPr>
              <w:spacing w:before="120" w:after="120" w:line="240" w:lineRule="auto"/>
              <w:rPr>
                <w:rFonts w:ascii="Avenir Next Cyr" w:hAnsi="Avenir Next Cyr"/>
                <w:bCs/>
                <w:sz w:val="18"/>
                <w:szCs w:val="18"/>
                <w:lang w:val="uk-UA"/>
              </w:rPr>
            </w:pPr>
            <w:sdt>
              <w:sdtPr>
                <w:rPr>
                  <w:rFonts w:ascii="Avenir Next Cyr" w:hAnsi="Avenir Next Cyr"/>
                  <w:bCs/>
                  <w:color w:val="auto"/>
                  <w:lang w:val="uk-UA"/>
                </w:rPr>
                <w:id w:val="-167965178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sz w:val="18"/>
                <w:szCs w:val="18"/>
                <w:lang w:val="uk-UA"/>
              </w:rPr>
              <w:t>1-50 працівників /</w:t>
            </w:r>
            <w:r w:rsidR="000F0840" w:rsidRPr="004317FE">
              <w:rPr>
                <w:rFonts w:ascii="Avenir Next Cyr" w:hAnsi="Avenir Next Cyr"/>
                <w:bCs/>
                <w:color w:val="auto"/>
                <w:lang w:val="uk-UA"/>
              </w:rPr>
              <w:t xml:space="preserve"> </w:t>
            </w:r>
            <w:sdt>
              <w:sdtPr>
                <w:rPr>
                  <w:rFonts w:ascii="Avenir Next Cyr" w:hAnsi="Avenir Next Cyr"/>
                  <w:bCs/>
                  <w:color w:val="auto"/>
                  <w:lang w:val="uk-UA"/>
                </w:rPr>
                <w:id w:val="-17973953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lang w:val="uk-UA"/>
              </w:rPr>
              <w:t xml:space="preserve"> </w:t>
            </w:r>
            <w:r w:rsidR="000F0840" w:rsidRPr="004317FE">
              <w:rPr>
                <w:rFonts w:ascii="Avenir Next Cyr" w:hAnsi="Avenir Next Cyr"/>
                <w:bCs/>
                <w:sz w:val="18"/>
                <w:szCs w:val="18"/>
                <w:lang w:val="uk-UA"/>
              </w:rPr>
              <w:t xml:space="preserve">51-200 працівників / </w:t>
            </w:r>
            <w:r w:rsidR="000F0840" w:rsidRPr="004317FE">
              <w:rPr>
                <w:rFonts w:ascii="Avenir Next Cyr" w:hAnsi="Avenir Next Cyr"/>
                <w:bCs/>
                <w:color w:val="auto"/>
                <w:sz w:val="18"/>
                <w:szCs w:val="18"/>
                <w:lang w:val="uk-UA"/>
              </w:rPr>
              <w:t xml:space="preserve"> </w:t>
            </w:r>
            <w:sdt>
              <w:sdtPr>
                <w:rPr>
                  <w:rFonts w:ascii="Avenir Next Cyr" w:hAnsi="Avenir Next Cyr"/>
                  <w:bCs/>
                  <w:color w:val="auto"/>
                  <w:lang w:val="uk-UA"/>
                </w:rPr>
                <w:id w:val="-15522364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sz w:val="18"/>
                <w:szCs w:val="18"/>
                <w:lang w:val="uk-UA"/>
              </w:rPr>
              <w:t>201-500 працівників /</w:t>
            </w:r>
          </w:p>
          <w:p w14:paraId="63A36655" w14:textId="77777777" w:rsidR="000F0840" w:rsidRPr="004317FE" w:rsidRDefault="00C54CDD" w:rsidP="00B945D5">
            <w:pPr>
              <w:spacing w:before="120" w:after="120" w:line="240" w:lineRule="auto"/>
              <w:rPr>
                <w:rFonts w:ascii="Avenir Next Cyr" w:hAnsi="Avenir Next Cyr"/>
                <w:b/>
                <w:sz w:val="18"/>
                <w:szCs w:val="18"/>
                <w:lang w:val="uk-UA"/>
              </w:rPr>
            </w:pPr>
            <w:sdt>
              <w:sdtPr>
                <w:rPr>
                  <w:rFonts w:ascii="Avenir Next Cyr" w:hAnsi="Avenir Next Cyr"/>
                  <w:bCs/>
                  <w:color w:val="auto"/>
                  <w:lang w:val="uk-UA"/>
                </w:rPr>
                <w:id w:val="1827167481"/>
                <w14:checkbox>
                  <w14:checked w14:val="0"/>
                  <w14:checkedState w14:val="2612" w14:font="MS Gothic"/>
                  <w14:uncheckedState w14:val="2610" w14:font="MS Gothic"/>
                </w14:checkbox>
              </w:sdtPr>
              <w:sdtEndPr/>
              <w:sdtContent>
                <w:r w:rsidR="000F0840" w:rsidRPr="004317FE">
                  <w:rPr>
                    <w:rFonts w:ascii="MS Gothic" w:eastAsia="MS Gothic" w:hAnsi="MS Gothic"/>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sz w:val="18"/>
                <w:szCs w:val="18"/>
                <w:lang w:val="uk-UA"/>
              </w:rPr>
              <w:t>500+ працівників</w:t>
            </w:r>
          </w:p>
        </w:tc>
      </w:tr>
      <w:tr w:rsidR="000F0840" w:rsidRPr="004317FE" w14:paraId="68F33006" w14:textId="77777777" w:rsidTr="00B945D5">
        <w:trPr>
          <w:trHeight w:val="344"/>
        </w:trPr>
        <w:tc>
          <w:tcPr>
            <w:tcW w:w="2915" w:type="dxa"/>
            <w:shd w:val="clear" w:color="auto" w:fill="B8B8B8"/>
            <w:vAlign w:val="center"/>
          </w:tcPr>
          <w:p w14:paraId="3AAF51B8"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cs="Tahoma"/>
                <w:b/>
                <w:color w:val="auto"/>
                <w:sz w:val="19"/>
                <w:szCs w:val="19"/>
                <w:lang w:val="uk-UA"/>
              </w:rPr>
              <w:t>Вебсайт</w:t>
            </w:r>
            <w:proofErr w:type="spellEnd"/>
            <w:r w:rsidRPr="004317FE">
              <w:rPr>
                <w:rFonts w:ascii="Avenir Next Cyr" w:hAnsi="Avenir Next Cyr" w:cs="Tahoma"/>
                <w:b/>
                <w:color w:val="auto"/>
                <w:sz w:val="19"/>
                <w:szCs w:val="19"/>
                <w:lang w:val="uk-UA"/>
              </w:rPr>
              <w:t>:</w:t>
            </w:r>
          </w:p>
        </w:tc>
        <w:tc>
          <w:tcPr>
            <w:tcW w:w="7575" w:type="dxa"/>
          </w:tcPr>
          <w:p w14:paraId="72DED08A"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5E92CC8D" w14:textId="77777777" w:rsidTr="00B945D5">
        <w:trPr>
          <w:trHeight w:val="344"/>
        </w:trPr>
        <w:tc>
          <w:tcPr>
            <w:tcW w:w="2915" w:type="dxa"/>
            <w:shd w:val="clear" w:color="auto" w:fill="B8B8B8"/>
            <w:vAlign w:val="center"/>
          </w:tcPr>
          <w:p w14:paraId="5486339D"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Мережа агентства:</w:t>
            </w:r>
          </w:p>
        </w:tc>
        <w:tc>
          <w:tcPr>
            <w:tcW w:w="7575" w:type="dxa"/>
          </w:tcPr>
          <w:p w14:paraId="3B76FB48"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246CA125" w14:textId="77777777" w:rsidTr="00B945D5">
        <w:trPr>
          <w:trHeight w:val="344"/>
        </w:trPr>
        <w:tc>
          <w:tcPr>
            <w:tcW w:w="2915" w:type="dxa"/>
            <w:shd w:val="clear" w:color="auto" w:fill="B8B8B8"/>
            <w:vAlign w:val="center"/>
          </w:tcPr>
          <w:p w14:paraId="40BE1D6E"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Холдинг:</w:t>
            </w:r>
          </w:p>
        </w:tc>
        <w:tc>
          <w:tcPr>
            <w:tcW w:w="7575" w:type="dxa"/>
          </w:tcPr>
          <w:p w14:paraId="587BE77E"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14341521" w14:textId="77777777" w:rsidTr="00B945D5">
        <w:trPr>
          <w:trHeight w:val="344"/>
        </w:trPr>
        <w:tc>
          <w:tcPr>
            <w:tcW w:w="10490" w:type="dxa"/>
            <w:gridSpan w:val="2"/>
            <w:shd w:val="clear" w:color="auto" w:fill="B8B8B8"/>
            <w:vAlign w:val="center"/>
          </w:tcPr>
          <w:p w14:paraId="766ED025" w14:textId="77777777" w:rsidR="000F0840" w:rsidRPr="004317FE" w:rsidRDefault="000F0840" w:rsidP="00B945D5">
            <w:pPr>
              <w:spacing w:before="120" w:after="120" w:line="240" w:lineRule="auto"/>
              <w:rPr>
                <w:rFonts w:ascii="Avenir Next Cyr" w:hAnsi="Avenir Next Cyr"/>
                <w:b/>
                <w:color w:val="auto"/>
                <w:sz w:val="18"/>
                <w:szCs w:val="18"/>
                <w:lang w:val="uk-UA"/>
              </w:rPr>
            </w:pPr>
            <w:r w:rsidRPr="004317FE">
              <w:rPr>
                <w:rFonts w:ascii="Avenir Next Cyr" w:hAnsi="Avenir Next Cyr" w:cs="Tahoma"/>
                <w:b/>
                <w:color w:val="auto"/>
                <w:sz w:val="19"/>
                <w:szCs w:val="19"/>
                <w:lang w:val="uk-UA"/>
              </w:rPr>
              <w:t>Деталі головної контактної особи</w:t>
            </w:r>
            <w:r w:rsidRPr="004317FE">
              <w:rPr>
                <w:rFonts w:ascii="Avenir Next Cyr" w:hAnsi="Avenir Next Cyr" w:cs="Tahoma"/>
                <w:b/>
                <w:color w:val="auto"/>
                <w:sz w:val="19"/>
                <w:szCs w:val="19"/>
                <w:lang w:val="uk-UA"/>
              </w:rPr>
              <w:br/>
            </w:r>
            <w:r w:rsidRPr="004317FE">
              <w:rPr>
                <w:rFonts w:ascii="Avenir Next Cyr" w:hAnsi="Avenir Next Cyr"/>
                <w:i/>
                <w:color w:val="auto"/>
                <w:sz w:val="17"/>
                <w:szCs w:val="17"/>
                <w:lang w:val="uk-UA"/>
              </w:rPr>
              <w:t xml:space="preserve">Оргкомітет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може зв'язатися з даною особою для інформування у разі проходження кейсу у фінал, а також якщо виникнуть певні питання стосовно її компанії. Дані цієї особи не будуть розголошені публічно.</w:t>
            </w:r>
          </w:p>
        </w:tc>
      </w:tr>
      <w:tr w:rsidR="000F0840" w:rsidRPr="004317FE" w14:paraId="56DA6C2E" w14:textId="77777777" w:rsidTr="00B945D5">
        <w:trPr>
          <w:trHeight w:val="344"/>
        </w:trPr>
        <w:tc>
          <w:tcPr>
            <w:tcW w:w="2915" w:type="dxa"/>
            <w:shd w:val="clear" w:color="auto" w:fill="B8B8B8"/>
            <w:vAlign w:val="center"/>
          </w:tcPr>
          <w:p w14:paraId="2D1B45DE"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Ім’я та прізвище:</w:t>
            </w:r>
          </w:p>
        </w:tc>
        <w:tc>
          <w:tcPr>
            <w:tcW w:w="7575" w:type="dxa"/>
          </w:tcPr>
          <w:p w14:paraId="0A5415F1"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000B7DED" w14:textId="77777777" w:rsidTr="00B945D5">
        <w:trPr>
          <w:trHeight w:val="344"/>
        </w:trPr>
        <w:tc>
          <w:tcPr>
            <w:tcW w:w="2915" w:type="dxa"/>
            <w:shd w:val="clear" w:color="auto" w:fill="B8B8B8"/>
            <w:vAlign w:val="center"/>
          </w:tcPr>
          <w:p w14:paraId="1475124E"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Посада:</w:t>
            </w:r>
          </w:p>
        </w:tc>
        <w:tc>
          <w:tcPr>
            <w:tcW w:w="7575" w:type="dxa"/>
          </w:tcPr>
          <w:p w14:paraId="6A4BFBE5"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751E5C84" w14:textId="77777777" w:rsidTr="00B945D5">
        <w:trPr>
          <w:trHeight w:val="344"/>
        </w:trPr>
        <w:tc>
          <w:tcPr>
            <w:tcW w:w="2915" w:type="dxa"/>
            <w:shd w:val="clear" w:color="auto" w:fill="B8B8B8"/>
            <w:vAlign w:val="center"/>
          </w:tcPr>
          <w:p w14:paraId="53EA98A1"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proofErr w:type="spellStart"/>
            <w:r w:rsidRPr="004317FE">
              <w:rPr>
                <w:rFonts w:ascii="Avenir Next Cyr" w:hAnsi="Avenir Next Cyr" w:cs="Tahoma"/>
                <w:b/>
                <w:color w:val="auto"/>
                <w:sz w:val="19"/>
                <w:szCs w:val="19"/>
                <w:lang w:val="uk-UA"/>
              </w:rPr>
              <w:t>Email</w:t>
            </w:r>
            <w:proofErr w:type="spellEnd"/>
            <w:r w:rsidRPr="004317FE">
              <w:rPr>
                <w:rFonts w:ascii="Avenir Next Cyr" w:hAnsi="Avenir Next Cyr" w:cs="Tahoma"/>
                <w:b/>
                <w:color w:val="auto"/>
                <w:sz w:val="19"/>
                <w:szCs w:val="19"/>
                <w:lang w:val="uk-UA"/>
              </w:rPr>
              <w:t>:</w:t>
            </w:r>
          </w:p>
        </w:tc>
        <w:tc>
          <w:tcPr>
            <w:tcW w:w="7575" w:type="dxa"/>
          </w:tcPr>
          <w:p w14:paraId="69EE46C8"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3051E1EB" w14:textId="77777777" w:rsidTr="00B945D5">
        <w:trPr>
          <w:trHeight w:val="344"/>
        </w:trPr>
        <w:tc>
          <w:tcPr>
            <w:tcW w:w="2915" w:type="dxa"/>
            <w:shd w:val="clear" w:color="auto" w:fill="B8B8B8"/>
            <w:vAlign w:val="center"/>
          </w:tcPr>
          <w:p w14:paraId="28D02971"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Номер телефону:</w:t>
            </w:r>
          </w:p>
        </w:tc>
        <w:tc>
          <w:tcPr>
            <w:tcW w:w="7575" w:type="dxa"/>
          </w:tcPr>
          <w:p w14:paraId="54D2A6B2"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5C72AD96" w14:textId="77777777" w:rsidTr="00B945D5">
        <w:trPr>
          <w:trHeight w:val="407"/>
        </w:trPr>
        <w:tc>
          <w:tcPr>
            <w:tcW w:w="10490" w:type="dxa"/>
            <w:gridSpan w:val="2"/>
            <w:shd w:val="clear" w:color="auto" w:fill="B8B8B8"/>
            <w:vAlign w:val="center"/>
          </w:tcPr>
          <w:p w14:paraId="5054B363" w14:textId="77777777" w:rsidR="000F0840" w:rsidRPr="004317FE" w:rsidRDefault="000F0840" w:rsidP="00B945D5">
            <w:pPr>
              <w:spacing w:before="120" w:after="120" w:line="240" w:lineRule="auto"/>
              <w:rPr>
                <w:rFonts w:ascii="Avenir Next Cyr Medium" w:hAnsi="Avenir Next Cyr Medium"/>
                <w:b/>
                <w:bCs/>
                <w:sz w:val="20"/>
                <w:szCs w:val="20"/>
                <w:lang w:val="uk-UA"/>
              </w:rPr>
            </w:pPr>
            <w:r w:rsidRPr="004317FE">
              <w:rPr>
                <w:rFonts w:ascii="Avenir Next Cyr Medium" w:hAnsi="Avenir Next Cyr Medium" w:cstheme="minorHAnsi"/>
                <w:b/>
                <w:bCs/>
                <w:color w:val="000000" w:themeColor="text1"/>
                <w:sz w:val="22"/>
                <w:szCs w:val="22"/>
                <w:lang w:val="uk-UA"/>
              </w:rPr>
              <w:t>КОМПАНІЯ-ПАРТНЕР #2 (опціонально)</w:t>
            </w:r>
          </w:p>
        </w:tc>
      </w:tr>
      <w:tr w:rsidR="000F0840" w:rsidRPr="004317FE" w14:paraId="015B34B0" w14:textId="77777777" w:rsidTr="00B945D5">
        <w:trPr>
          <w:trHeight w:val="407"/>
        </w:trPr>
        <w:tc>
          <w:tcPr>
            <w:tcW w:w="2915" w:type="dxa"/>
            <w:shd w:val="clear" w:color="auto" w:fill="B8B8B8"/>
            <w:vAlign w:val="center"/>
          </w:tcPr>
          <w:p w14:paraId="367A3E6A"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lastRenderedPageBreak/>
              <w:t>Назва компанії:</w:t>
            </w:r>
          </w:p>
        </w:tc>
        <w:tc>
          <w:tcPr>
            <w:tcW w:w="7575" w:type="dxa"/>
          </w:tcPr>
          <w:p w14:paraId="0AB94A11"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659BFADD" w14:textId="77777777" w:rsidTr="00B945D5">
        <w:trPr>
          <w:trHeight w:val="317"/>
        </w:trPr>
        <w:tc>
          <w:tcPr>
            <w:tcW w:w="2915" w:type="dxa"/>
            <w:shd w:val="clear" w:color="auto" w:fill="B8B8B8"/>
            <w:vAlign w:val="center"/>
          </w:tcPr>
          <w:p w14:paraId="2300F47E"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Країна:</w:t>
            </w:r>
          </w:p>
        </w:tc>
        <w:tc>
          <w:tcPr>
            <w:tcW w:w="7575" w:type="dxa"/>
          </w:tcPr>
          <w:p w14:paraId="76B05439"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78CFF4DA" w14:textId="77777777" w:rsidTr="00B945D5">
        <w:trPr>
          <w:trHeight w:val="317"/>
        </w:trPr>
        <w:tc>
          <w:tcPr>
            <w:tcW w:w="2915" w:type="dxa"/>
            <w:shd w:val="clear" w:color="auto" w:fill="B8B8B8"/>
            <w:vAlign w:val="center"/>
          </w:tcPr>
          <w:p w14:paraId="2BF3E4F3"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Поштова адреса:</w:t>
            </w:r>
          </w:p>
        </w:tc>
        <w:tc>
          <w:tcPr>
            <w:tcW w:w="7575" w:type="dxa"/>
          </w:tcPr>
          <w:p w14:paraId="46A31100"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319C6113" w14:textId="77777777" w:rsidTr="00B945D5">
        <w:trPr>
          <w:trHeight w:val="326"/>
        </w:trPr>
        <w:tc>
          <w:tcPr>
            <w:tcW w:w="10490" w:type="dxa"/>
            <w:gridSpan w:val="2"/>
            <w:shd w:val="clear" w:color="auto" w:fill="B8B8B8"/>
            <w:vAlign w:val="center"/>
          </w:tcPr>
          <w:p w14:paraId="5CF156D0" w14:textId="77777777" w:rsidR="000F0840" w:rsidRPr="004317FE" w:rsidRDefault="000F0840" w:rsidP="00B945D5">
            <w:pPr>
              <w:spacing w:before="120" w:after="120" w:line="240" w:lineRule="auto"/>
              <w:rPr>
                <w:rFonts w:ascii="Avenir Next Cyr" w:hAnsi="Avenir Next Cyr"/>
                <w:b/>
                <w:sz w:val="18"/>
                <w:szCs w:val="18"/>
                <w:lang w:val="uk-UA"/>
              </w:rPr>
            </w:pPr>
            <w:r w:rsidRPr="004317FE">
              <w:rPr>
                <w:rFonts w:ascii="Avenir Next Cyr" w:hAnsi="Avenir Next Cyr" w:cs="Tahoma"/>
                <w:b/>
                <w:color w:val="auto"/>
                <w:sz w:val="19"/>
                <w:szCs w:val="19"/>
                <w:lang w:val="uk-UA"/>
              </w:rPr>
              <w:t>Деталі компанії</w:t>
            </w:r>
          </w:p>
        </w:tc>
      </w:tr>
      <w:tr w:rsidR="000F0840" w:rsidRPr="004317FE" w14:paraId="4290EF1C" w14:textId="77777777" w:rsidTr="00B945D5">
        <w:trPr>
          <w:trHeight w:val="371"/>
        </w:trPr>
        <w:tc>
          <w:tcPr>
            <w:tcW w:w="2915" w:type="dxa"/>
            <w:shd w:val="clear" w:color="auto" w:fill="B8B8B8"/>
            <w:vAlign w:val="center"/>
          </w:tcPr>
          <w:p w14:paraId="5744E4E0"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Тип компанії:</w:t>
            </w:r>
          </w:p>
          <w:p w14:paraId="090D5074"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5" w:type="dxa"/>
            <w:shd w:val="clear" w:color="auto" w:fill="FFFFFF" w:themeFill="background1"/>
          </w:tcPr>
          <w:tbl>
            <w:tblPr>
              <w:tblpPr w:leftFromText="187" w:rightFromText="187" w:vertAnchor="text" w:horzAnchor="margin" w:tblpY="1"/>
              <w:tblW w:w="0" w:type="auto"/>
              <w:tblLook w:val="04A0" w:firstRow="1" w:lastRow="0" w:firstColumn="1" w:lastColumn="0" w:noHBand="0" w:noVBand="1"/>
            </w:tblPr>
            <w:tblGrid>
              <w:gridCol w:w="3674"/>
              <w:gridCol w:w="3670"/>
            </w:tblGrid>
            <w:tr w:rsidR="000F0840" w:rsidRPr="004317FE" w14:paraId="22151514" w14:textId="77777777" w:rsidTr="00B945D5">
              <w:trPr>
                <w:trHeight w:val="371"/>
              </w:trPr>
              <w:tc>
                <w:tcPr>
                  <w:tcW w:w="3859" w:type="dxa"/>
                  <w:tcBorders>
                    <w:left w:val="single" w:sz="12" w:space="0" w:color="auto"/>
                  </w:tcBorders>
                  <w:shd w:val="clear" w:color="auto" w:fill="FFFFFF" w:themeFill="background1"/>
                  <w:hideMark/>
                </w:tcPr>
                <w:p w14:paraId="5ED414E8"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1404482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Brand </w:t>
                  </w:r>
                  <w:proofErr w:type="spellStart"/>
                  <w:r w:rsidR="000F0840" w:rsidRPr="004317FE">
                    <w:rPr>
                      <w:rFonts w:ascii="Avenir Next Cyr" w:eastAsia="SimSun" w:hAnsi="Avenir Next Cyr"/>
                      <w:i/>
                      <w:iCs/>
                      <w:sz w:val="18"/>
                      <w:szCs w:val="17"/>
                      <w:lang w:val="uk-UA" w:eastAsia="ja-JP"/>
                    </w:rPr>
                    <w:t>Identity</w:t>
                  </w:r>
                  <w:proofErr w:type="spellEnd"/>
                </w:p>
                <w:p w14:paraId="0932ECEA"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1367181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Агентство : Business-</w:t>
                  </w:r>
                  <w:proofErr w:type="spellStart"/>
                  <w:r w:rsidR="000F0840" w:rsidRPr="004317FE">
                    <w:rPr>
                      <w:rFonts w:ascii="Avenir Next Cyr" w:eastAsia="SimSun" w:hAnsi="Avenir Next Cyr"/>
                      <w:i/>
                      <w:iCs/>
                      <w:sz w:val="18"/>
                      <w:szCs w:val="17"/>
                      <w:lang w:val="uk-UA" w:eastAsia="ja-JP"/>
                    </w:rPr>
                    <w:t>to</w:t>
                  </w:r>
                  <w:proofErr w:type="spellEnd"/>
                  <w:r w:rsidR="000F0840" w:rsidRPr="004317FE">
                    <w:rPr>
                      <w:rFonts w:ascii="Avenir Next Cyr" w:eastAsia="SimSun" w:hAnsi="Avenir Next Cyr"/>
                      <w:i/>
                      <w:iCs/>
                      <w:sz w:val="18"/>
                      <w:szCs w:val="17"/>
                      <w:lang w:val="uk-UA" w:eastAsia="ja-JP"/>
                    </w:rPr>
                    <w:t>-Business </w:t>
                  </w:r>
                </w:p>
                <w:p w14:paraId="01B77E51"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926386289"/>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Data / </w:t>
                  </w:r>
                  <w:proofErr w:type="spellStart"/>
                  <w:r w:rsidR="000F0840" w:rsidRPr="004317FE">
                    <w:rPr>
                      <w:rFonts w:ascii="Avenir Next Cyr" w:eastAsia="SimSun" w:hAnsi="Avenir Next Cyr"/>
                      <w:i/>
                      <w:iCs/>
                      <w:sz w:val="18"/>
                      <w:szCs w:val="17"/>
                      <w:lang w:val="uk-UA" w:eastAsia="ja-JP"/>
                    </w:rPr>
                    <w:t>Programmatic</w:t>
                  </w:r>
                  <w:proofErr w:type="spellEnd"/>
                </w:p>
                <w:p w14:paraId="77758A77"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5839473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Design </w:t>
                  </w:r>
                </w:p>
                <w:p w14:paraId="734DFB67"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14632338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Digital / </w:t>
                  </w:r>
                  <w:proofErr w:type="spellStart"/>
                  <w:r w:rsidR="000F0840" w:rsidRPr="004317FE">
                    <w:rPr>
                      <w:rFonts w:ascii="Avenir Next Cyr" w:eastAsia="SimSun" w:hAnsi="Avenir Next Cyr"/>
                      <w:i/>
                      <w:iCs/>
                      <w:sz w:val="18"/>
                      <w:szCs w:val="17"/>
                      <w:lang w:val="uk-UA" w:eastAsia="ja-JP"/>
                    </w:rPr>
                    <w:t>Interactive</w:t>
                  </w:r>
                  <w:proofErr w:type="spellEnd"/>
                  <w:r w:rsidR="000F0840" w:rsidRPr="004317FE">
                    <w:rPr>
                      <w:rFonts w:ascii="Avenir Next Cyr" w:eastAsia="SimSun" w:hAnsi="Avenir Next Cyr"/>
                      <w:i/>
                      <w:iCs/>
                      <w:sz w:val="18"/>
                      <w:szCs w:val="17"/>
                      <w:lang w:val="uk-UA" w:eastAsia="ja-JP"/>
                    </w:rPr>
                    <w:t> </w:t>
                  </w:r>
                </w:p>
                <w:p w14:paraId="11B29F39"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36998897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Direct</w:t>
                  </w:r>
                  <w:proofErr w:type="spellEnd"/>
                  <w:r w:rsidR="000F0840" w:rsidRPr="004317FE">
                    <w:rPr>
                      <w:rFonts w:ascii="Avenir Next Cyr" w:eastAsia="SimSun" w:hAnsi="Avenir Next Cyr"/>
                      <w:i/>
                      <w:iCs/>
                      <w:sz w:val="18"/>
                      <w:szCs w:val="17"/>
                      <w:lang w:val="uk-UA" w:eastAsia="ja-JP"/>
                    </w:rPr>
                    <w:t xml:space="preserve"> Marketing </w:t>
                  </w:r>
                </w:p>
                <w:p w14:paraId="0C930A7A"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2830349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Experiential</w:t>
                  </w:r>
                  <w:proofErr w:type="spellEnd"/>
                  <w:r w:rsidR="000F0840" w:rsidRPr="004317FE">
                    <w:rPr>
                      <w:rFonts w:ascii="Avenir Next Cyr" w:eastAsia="SimSun" w:hAnsi="Avenir Next Cyr"/>
                      <w:i/>
                      <w:iCs/>
                      <w:sz w:val="18"/>
                      <w:szCs w:val="17"/>
                      <w:lang w:val="uk-UA" w:eastAsia="ja-JP"/>
                    </w:rPr>
                    <w:t xml:space="preserve"> / </w:t>
                  </w:r>
                  <w:proofErr w:type="spellStart"/>
                  <w:r w:rsidR="000F0840" w:rsidRPr="004317FE">
                    <w:rPr>
                      <w:rFonts w:ascii="Avenir Next Cyr" w:eastAsia="SimSun" w:hAnsi="Avenir Next Cyr"/>
                      <w:i/>
                      <w:iCs/>
                      <w:sz w:val="18"/>
                      <w:szCs w:val="17"/>
                      <w:lang w:val="uk-UA" w:eastAsia="ja-JP"/>
                    </w:rPr>
                    <w:t>Event</w:t>
                  </w:r>
                  <w:proofErr w:type="spellEnd"/>
                  <w:r w:rsidR="000F0840" w:rsidRPr="004317FE">
                    <w:rPr>
                      <w:rFonts w:ascii="Avenir Next Cyr" w:eastAsia="SimSun" w:hAnsi="Avenir Next Cyr"/>
                      <w:i/>
                      <w:iCs/>
                      <w:sz w:val="18"/>
                      <w:szCs w:val="17"/>
                      <w:lang w:val="uk-UA" w:eastAsia="ja-JP"/>
                    </w:rPr>
                    <w:t>  </w:t>
                  </w:r>
                </w:p>
                <w:p w14:paraId="0005A9B7"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32487285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Full-Service</w:t>
                  </w:r>
                  <w:proofErr w:type="spellEnd"/>
                  <w:r w:rsidR="000F0840" w:rsidRPr="004317FE">
                    <w:rPr>
                      <w:rFonts w:ascii="Avenir Next Cyr" w:eastAsia="SimSun" w:hAnsi="Avenir Next Cyr"/>
                      <w:i/>
                      <w:iCs/>
                      <w:sz w:val="18"/>
                      <w:szCs w:val="17"/>
                      <w:lang w:val="uk-UA" w:eastAsia="ja-JP"/>
                    </w:rPr>
                    <w:t> / Creative</w:t>
                  </w:r>
                </w:p>
                <w:p w14:paraId="744C7837"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111422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Guerilla</w:t>
                  </w:r>
                  <w:proofErr w:type="spellEnd"/>
                </w:p>
                <w:p w14:paraId="34ACD2AA"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3793452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Health</w:t>
                  </w:r>
                  <w:proofErr w:type="spellEnd"/>
                  <w:r w:rsidR="000F0840" w:rsidRPr="004317FE">
                    <w:rPr>
                      <w:rFonts w:ascii="Avenir Next Cyr" w:eastAsia="SimSun" w:hAnsi="Avenir Next Cyr"/>
                      <w:i/>
                      <w:iCs/>
                      <w:sz w:val="18"/>
                      <w:szCs w:val="17"/>
                      <w:lang w:val="uk-UA" w:eastAsia="ja-JP"/>
                    </w:rPr>
                    <w:t>  </w:t>
                  </w:r>
                </w:p>
                <w:p w14:paraId="651A8EC2"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31815427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In-House</w:t>
                  </w:r>
                  <w:proofErr w:type="spellEnd"/>
                </w:p>
                <w:p w14:paraId="46E3A1DC"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02031087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Media  </w:t>
                  </w:r>
                </w:p>
                <w:p w14:paraId="25C558A7"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97063085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Multicultural</w:t>
                  </w:r>
                  <w:proofErr w:type="spellEnd"/>
                  <w:r w:rsidR="000F0840" w:rsidRPr="004317FE">
                    <w:rPr>
                      <w:rFonts w:ascii="Avenir Next Cyr" w:eastAsia="SimSun" w:hAnsi="Avenir Next Cyr"/>
                      <w:i/>
                      <w:iCs/>
                      <w:sz w:val="18"/>
                      <w:szCs w:val="17"/>
                      <w:lang w:val="uk-UA" w:eastAsia="ja-JP"/>
                    </w:rPr>
                    <w:t>  </w:t>
                  </w:r>
                </w:p>
                <w:p w14:paraId="1EE6CF71"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13161426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Performance</w:t>
                  </w:r>
                  <w:proofErr w:type="spellEnd"/>
                  <w:r w:rsidR="000F0840" w:rsidRPr="004317FE">
                    <w:rPr>
                      <w:rFonts w:ascii="Avenir Next Cyr" w:eastAsia="SimSun" w:hAnsi="Avenir Next Cyr"/>
                      <w:i/>
                      <w:iCs/>
                      <w:sz w:val="18"/>
                      <w:szCs w:val="17"/>
                      <w:lang w:val="uk-UA" w:eastAsia="ja-JP"/>
                    </w:rPr>
                    <w:t xml:space="preserve"> Marketing</w:t>
                  </w:r>
                  <w:r w:rsidR="000F0840"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112688699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Production </w:t>
                  </w:r>
                </w:p>
                <w:p w14:paraId="17B0F48D"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5463316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Promotional</w:t>
                  </w:r>
                  <w:proofErr w:type="spellEnd"/>
                  <w:r w:rsidR="000F0840" w:rsidRPr="004317FE">
                    <w:rPr>
                      <w:rFonts w:ascii="Avenir Next Cyr" w:eastAsia="SimSun" w:hAnsi="Avenir Next Cyr"/>
                      <w:i/>
                      <w:iCs/>
                      <w:sz w:val="18"/>
                      <w:szCs w:val="17"/>
                      <w:lang w:val="uk-UA" w:eastAsia="ja-JP"/>
                    </w:rPr>
                    <w:t>  </w:t>
                  </w:r>
                </w:p>
                <w:p w14:paraId="7AA2782C"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29259197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Public</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Relations</w:t>
                  </w:r>
                  <w:proofErr w:type="spellEnd"/>
                  <w:r w:rsidR="000F0840" w:rsidRPr="004317FE">
                    <w:rPr>
                      <w:rFonts w:ascii="Avenir Next Cyr" w:eastAsia="SimSun" w:hAnsi="Avenir Next Cyr"/>
                      <w:i/>
                      <w:iCs/>
                      <w:sz w:val="18"/>
                      <w:szCs w:val="17"/>
                      <w:lang w:val="uk-UA" w:eastAsia="ja-JP"/>
                    </w:rPr>
                    <w:t>  </w:t>
                  </w:r>
                </w:p>
                <w:p w14:paraId="45E91D9B"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00400827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Shopper</w:t>
                  </w:r>
                  <w:proofErr w:type="spellEnd"/>
                  <w:r w:rsidR="000F0840" w:rsidRPr="004317FE">
                    <w:rPr>
                      <w:rFonts w:ascii="Avenir Next Cyr" w:eastAsia="SimSun" w:hAnsi="Avenir Next Cyr"/>
                      <w:i/>
                      <w:iCs/>
                      <w:sz w:val="18"/>
                      <w:szCs w:val="17"/>
                      <w:lang w:val="uk-UA" w:eastAsia="ja-JP"/>
                    </w:rPr>
                    <w:t xml:space="preserve"> Marketing / </w:t>
                  </w:r>
                  <w:proofErr w:type="spellStart"/>
                  <w:r w:rsidR="000F0840" w:rsidRPr="004317FE">
                    <w:rPr>
                      <w:rFonts w:ascii="Avenir Next Cyr" w:eastAsia="SimSun" w:hAnsi="Avenir Next Cyr"/>
                      <w:i/>
                      <w:iCs/>
                      <w:sz w:val="18"/>
                      <w:szCs w:val="17"/>
                      <w:lang w:val="uk-UA" w:eastAsia="ja-JP"/>
                    </w:rPr>
                    <w:t>Commerce</w:t>
                  </w:r>
                  <w:proofErr w:type="spellEnd"/>
                  <w:r w:rsidR="000F0840" w:rsidRPr="004317FE">
                    <w:rPr>
                      <w:rFonts w:ascii="Avenir Next Cyr" w:eastAsia="SimSun" w:hAnsi="Avenir Next Cyr"/>
                      <w:i/>
                      <w:iCs/>
                      <w:sz w:val="18"/>
                      <w:szCs w:val="17"/>
                      <w:lang w:val="uk-UA" w:eastAsia="ja-JP"/>
                    </w:rPr>
                    <w:t> </w:t>
                  </w:r>
                </w:p>
                <w:p w14:paraId="1B219342"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7930372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Інше</w:t>
                  </w:r>
                </w:p>
                <w:p w14:paraId="721B1D8B" w14:textId="77777777" w:rsidR="000F0840" w:rsidRPr="004317FE" w:rsidRDefault="000F0840"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p>
              </w:tc>
              <w:tc>
                <w:tcPr>
                  <w:tcW w:w="3859" w:type="dxa"/>
                  <w:shd w:val="clear" w:color="auto" w:fill="FFFFFF" w:themeFill="background1"/>
                </w:tcPr>
                <w:p w14:paraId="15496425"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10132651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Ad</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or</w:t>
                  </w:r>
                  <w:proofErr w:type="spellEnd"/>
                  <w:r w:rsidR="000F0840" w:rsidRPr="004317FE">
                    <w:rPr>
                      <w:rFonts w:ascii="Avenir Next Cyr" w:eastAsia="SimSun" w:hAnsi="Avenir Next Cyr"/>
                      <w:i/>
                      <w:iCs/>
                      <w:sz w:val="18"/>
                      <w:szCs w:val="17"/>
                      <w:lang w:val="uk-UA" w:eastAsia="ja-JP"/>
                    </w:rPr>
                    <w:t xml:space="preserve"> Mar </w:t>
                  </w:r>
                  <w:proofErr w:type="spellStart"/>
                  <w:r w:rsidR="000F0840" w:rsidRPr="004317FE">
                    <w:rPr>
                      <w:rFonts w:ascii="Avenir Next Cyr" w:eastAsia="SimSun" w:hAnsi="Avenir Next Cyr"/>
                      <w:i/>
                      <w:iCs/>
                      <w:sz w:val="18"/>
                      <w:szCs w:val="17"/>
                      <w:lang w:val="uk-UA" w:eastAsia="ja-JP"/>
                    </w:rPr>
                    <w:t>Tech</w:t>
                  </w:r>
                  <w:proofErr w:type="spellEnd"/>
                  <w:r w:rsidR="000F0840" w:rsidRPr="004317FE">
                    <w:rPr>
                      <w:rFonts w:ascii="Avenir Next Cyr" w:eastAsia="SimSun" w:hAnsi="Avenir Next Cyr"/>
                      <w:i/>
                      <w:iCs/>
                      <w:sz w:val="18"/>
                      <w:szCs w:val="17"/>
                      <w:lang w:val="uk-UA" w:eastAsia="ja-JP"/>
                    </w:rPr>
                    <w:t> </w:t>
                  </w:r>
                </w:p>
                <w:p w14:paraId="3B93A2A7" w14:textId="77777777" w:rsidR="000F0840" w:rsidRPr="004317FE" w:rsidRDefault="00C54CDD" w:rsidP="00B945D5">
                  <w:pPr>
                    <w:pStyle w:val="paragraph"/>
                    <w:spacing w:before="0" w:beforeAutospacing="0" w:after="0" w:afterAutospacing="0"/>
                    <w:ind w:right="-67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89940357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Brand / </w:t>
                  </w:r>
                  <w:proofErr w:type="spellStart"/>
                  <w:r w:rsidR="000F0840" w:rsidRPr="004317FE">
                    <w:rPr>
                      <w:rFonts w:ascii="Avenir Next Cyr" w:eastAsia="SimSun" w:hAnsi="Avenir Next Cyr"/>
                      <w:i/>
                      <w:iCs/>
                      <w:sz w:val="18"/>
                      <w:szCs w:val="17"/>
                      <w:lang w:val="uk-UA" w:eastAsia="ja-JP"/>
                    </w:rPr>
                    <w:t>Client</w:t>
                  </w:r>
                  <w:proofErr w:type="spellEnd"/>
                  <w:r w:rsidR="000F0840" w:rsidRPr="004317FE">
                    <w:rPr>
                      <w:rFonts w:ascii="Avenir Next Cyr" w:eastAsia="SimSun" w:hAnsi="Avenir Next Cyr"/>
                      <w:i/>
                      <w:iCs/>
                      <w:sz w:val="18"/>
                      <w:szCs w:val="17"/>
                      <w:lang w:val="uk-UA" w:eastAsia="ja-JP"/>
                    </w:rPr>
                    <w:t> </w:t>
                  </w:r>
                </w:p>
                <w:p w14:paraId="29D3B7E3" w14:textId="77777777" w:rsidR="000F0840" w:rsidRPr="004317FE" w:rsidRDefault="00C54CDD" w:rsidP="00B945D5">
                  <w:pPr>
                    <w:pStyle w:val="paragraph"/>
                    <w:spacing w:before="0" w:beforeAutospacing="0" w:after="0" w:afterAutospacing="0"/>
                    <w:ind w:right="-67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37816925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Consultancy</w:t>
                  </w:r>
                  <w:proofErr w:type="spellEnd"/>
                  <w:r w:rsidR="000F0840" w:rsidRPr="004317FE">
                    <w:rPr>
                      <w:rFonts w:ascii="Avenir Next Cyr" w:eastAsia="SimSun" w:hAnsi="Avenir Next Cyr"/>
                      <w:i/>
                      <w:iCs/>
                      <w:sz w:val="18"/>
                      <w:szCs w:val="17"/>
                      <w:lang w:val="uk-UA" w:eastAsia="ja-JP"/>
                    </w:rPr>
                    <w:t>  </w:t>
                  </w:r>
                </w:p>
                <w:p w14:paraId="3A42436D"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03377158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Educational</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Institution</w:t>
                  </w:r>
                  <w:proofErr w:type="spellEnd"/>
                  <w:r w:rsidR="000F0840" w:rsidRPr="004317FE">
                    <w:rPr>
                      <w:rFonts w:ascii="Avenir Next Cyr" w:eastAsia="SimSun" w:hAnsi="Avenir Next Cyr"/>
                      <w:i/>
                      <w:iCs/>
                      <w:sz w:val="18"/>
                      <w:szCs w:val="17"/>
                      <w:lang w:val="uk-UA" w:eastAsia="ja-JP"/>
                    </w:rPr>
                    <w:t>  </w:t>
                  </w:r>
                </w:p>
                <w:p w14:paraId="1B217CC6"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02770969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Media </w:t>
                  </w:r>
                  <w:proofErr w:type="spellStart"/>
                  <w:r w:rsidR="000F0840" w:rsidRPr="004317FE">
                    <w:rPr>
                      <w:rFonts w:ascii="Avenir Next Cyr" w:eastAsia="SimSun" w:hAnsi="Avenir Next Cyr"/>
                      <w:i/>
                      <w:iCs/>
                      <w:sz w:val="18"/>
                      <w:szCs w:val="17"/>
                      <w:lang w:val="uk-UA" w:eastAsia="ja-JP"/>
                    </w:rPr>
                    <w:t>Owner</w:t>
                  </w:r>
                  <w:proofErr w:type="spellEnd"/>
                  <w:r w:rsidR="000F0840" w:rsidRPr="004317FE">
                    <w:rPr>
                      <w:rFonts w:ascii="Avenir Next Cyr" w:eastAsia="SimSun" w:hAnsi="Avenir Next Cyr"/>
                      <w:i/>
                      <w:iCs/>
                      <w:sz w:val="18"/>
                      <w:szCs w:val="17"/>
                      <w:lang w:val="uk-UA" w:eastAsia="ja-JP"/>
                    </w:rPr>
                    <w:t> </w:t>
                  </w:r>
                </w:p>
                <w:p w14:paraId="6EBC790A"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67315650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Non-</w:t>
                  </w:r>
                  <w:proofErr w:type="spellStart"/>
                  <w:r w:rsidR="000F0840" w:rsidRPr="004317FE">
                    <w:rPr>
                      <w:rFonts w:ascii="Avenir Next Cyr" w:eastAsia="SimSun" w:hAnsi="Avenir Next Cyr"/>
                      <w:i/>
                      <w:iCs/>
                      <w:sz w:val="18"/>
                      <w:szCs w:val="17"/>
                      <w:lang w:val="uk-UA" w:eastAsia="ja-JP"/>
                    </w:rPr>
                    <w:t>profit</w:t>
                  </w:r>
                  <w:proofErr w:type="spellEnd"/>
                </w:p>
                <w:p w14:paraId="4F7C6EEA"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09123120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Research</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Company</w:t>
                  </w:r>
                  <w:proofErr w:type="spellEnd"/>
                  <w:r w:rsidR="000F0840" w:rsidRPr="004317FE">
                    <w:rPr>
                      <w:rFonts w:ascii="Avenir Next Cyr" w:eastAsia="SimSun" w:hAnsi="Avenir Next Cyr"/>
                      <w:i/>
                      <w:iCs/>
                      <w:sz w:val="18"/>
                      <w:szCs w:val="17"/>
                      <w:lang w:val="uk-UA" w:eastAsia="ja-JP"/>
                    </w:rPr>
                    <w:t>  </w:t>
                  </w:r>
                </w:p>
                <w:p w14:paraId="73B7F1A1"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67931641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Retailer</w:t>
                  </w:r>
                  <w:proofErr w:type="spellEnd"/>
                </w:p>
                <w:p w14:paraId="72BD9988"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60145484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Startup</w:t>
                  </w:r>
                  <w:proofErr w:type="spellEnd"/>
                  <w:r w:rsidR="000F0840"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112412068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Інше</w:t>
                  </w:r>
                </w:p>
                <w:p w14:paraId="6EB7F3E9" w14:textId="77777777" w:rsidR="000F0840" w:rsidRPr="004317FE" w:rsidRDefault="000F0840" w:rsidP="00B945D5">
                  <w:pPr>
                    <w:spacing w:before="120" w:after="120" w:line="240" w:lineRule="auto"/>
                    <w:rPr>
                      <w:rFonts w:ascii="Avenir Next Cyr" w:hAnsi="Avenir Next Cyr"/>
                      <w:i/>
                      <w:iCs/>
                      <w:color w:val="auto"/>
                      <w:sz w:val="18"/>
                      <w:szCs w:val="17"/>
                      <w:lang w:val="uk-UA"/>
                    </w:rPr>
                  </w:pPr>
                </w:p>
              </w:tc>
            </w:tr>
          </w:tbl>
          <w:p w14:paraId="1DD6553E"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412098E4" w14:textId="77777777" w:rsidTr="00B945D5">
        <w:trPr>
          <w:trHeight w:val="344"/>
        </w:trPr>
        <w:tc>
          <w:tcPr>
            <w:tcW w:w="2915" w:type="dxa"/>
            <w:shd w:val="clear" w:color="auto" w:fill="B8B8B8"/>
            <w:vAlign w:val="center"/>
          </w:tcPr>
          <w:p w14:paraId="4D31D8DE"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Кількість працівників у компанії</w:t>
            </w:r>
          </w:p>
          <w:p w14:paraId="0C59925F"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5" w:type="dxa"/>
            <w:shd w:val="clear" w:color="auto" w:fill="FFFFFF" w:themeFill="background1"/>
          </w:tcPr>
          <w:p w14:paraId="6350F231" w14:textId="77777777" w:rsidR="000F0840" w:rsidRPr="004317FE" w:rsidRDefault="00C54CDD" w:rsidP="00B945D5">
            <w:pPr>
              <w:spacing w:before="120" w:after="120" w:line="240" w:lineRule="auto"/>
              <w:rPr>
                <w:rFonts w:ascii="Avenir Next Cyr" w:hAnsi="Avenir Next Cyr"/>
                <w:bCs/>
                <w:sz w:val="18"/>
                <w:szCs w:val="18"/>
                <w:lang w:val="uk-UA"/>
              </w:rPr>
            </w:pPr>
            <w:sdt>
              <w:sdtPr>
                <w:rPr>
                  <w:rFonts w:ascii="Avenir Next Cyr" w:hAnsi="Avenir Next Cyr"/>
                  <w:bCs/>
                  <w:color w:val="auto"/>
                  <w:lang w:val="uk-UA"/>
                </w:rPr>
                <w:id w:val="-171010699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sz w:val="18"/>
                <w:szCs w:val="18"/>
                <w:lang w:val="uk-UA"/>
              </w:rPr>
              <w:t>1-50 працівників /</w:t>
            </w:r>
            <w:r w:rsidR="000F0840" w:rsidRPr="004317FE">
              <w:rPr>
                <w:rFonts w:ascii="Avenir Next Cyr" w:hAnsi="Avenir Next Cyr"/>
                <w:bCs/>
                <w:color w:val="auto"/>
                <w:lang w:val="uk-UA"/>
              </w:rPr>
              <w:t xml:space="preserve"> </w:t>
            </w:r>
            <w:sdt>
              <w:sdtPr>
                <w:rPr>
                  <w:rFonts w:ascii="Avenir Next Cyr" w:hAnsi="Avenir Next Cyr"/>
                  <w:bCs/>
                  <w:color w:val="auto"/>
                  <w:lang w:val="uk-UA"/>
                </w:rPr>
                <w:id w:val="-156625882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lang w:val="uk-UA"/>
              </w:rPr>
              <w:t xml:space="preserve"> </w:t>
            </w:r>
            <w:r w:rsidR="000F0840" w:rsidRPr="004317FE">
              <w:rPr>
                <w:rFonts w:ascii="Avenir Next Cyr" w:hAnsi="Avenir Next Cyr"/>
                <w:bCs/>
                <w:sz w:val="18"/>
                <w:szCs w:val="18"/>
                <w:lang w:val="uk-UA"/>
              </w:rPr>
              <w:t xml:space="preserve">51-200 працівників / </w:t>
            </w:r>
            <w:r w:rsidR="000F0840" w:rsidRPr="004317FE">
              <w:rPr>
                <w:rFonts w:ascii="Avenir Next Cyr" w:hAnsi="Avenir Next Cyr"/>
                <w:bCs/>
                <w:color w:val="auto"/>
                <w:sz w:val="18"/>
                <w:szCs w:val="18"/>
                <w:lang w:val="uk-UA"/>
              </w:rPr>
              <w:t xml:space="preserve"> </w:t>
            </w:r>
            <w:sdt>
              <w:sdtPr>
                <w:rPr>
                  <w:rFonts w:ascii="Avenir Next Cyr" w:hAnsi="Avenir Next Cyr"/>
                  <w:bCs/>
                  <w:color w:val="auto"/>
                  <w:lang w:val="uk-UA"/>
                </w:rPr>
                <w:id w:val="-72707236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sz w:val="18"/>
                <w:szCs w:val="18"/>
                <w:lang w:val="uk-UA"/>
              </w:rPr>
              <w:t>201-500 працівників /</w:t>
            </w:r>
          </w:p>
          <w:p w14:paraId="33683E08" w14:textId="77777777" w:rsidR="000F0840" w:rsidRPr="004317FE" w:rsidRDefault="00C54CDD" w:rsidP="00B945D5">
            <w:pPr>
              <w:spacing w:before="120" w:after="120" w:line="240" w:lineRule="auto"/>
              <w:rPr>
                <w:rFonts w:ascii="Avenir Next Cyr" w:hAnsi="Avenir Next Cyr"/>
                <w:b/>
                <w:sz w:val="18"/>
                <w:szCs w:val="18"/>
                <w:lang w:val="uk-UA"/>
              </w:rPr>
            </w:pPr>
            <w:sdt>
              <w:sdtPr>
                <w:rPr>
                  <w:rFonts w:ascii="Avenir Next Cyr" w:hAnsi="Avenir Next Cyr"/>
                  <w:bCs/>
                  <w:color w:val="auto"/>
                  <w:lang w:val="uk-UA"/>
                </w:rPr>
                <w:id w:val="1799721624"/>
                <w14:checkbox>
                  <w14:checked w14:val="0"/>
                  <w14:checkedState w14:val="2612" w14:font="MS Gothic"/>
                  <w14:uncheckedState w14:val="2610" w14:font="MS Gothic"/>
                </w14:checkbox>
              </w:sdtPr>
              <w:sdtEndPr/>
              <w:sdtContent>
                <w:r w:rsidR="000F0840" w:rsidRPr="004317FE">
                  <w:rPr>
                    <w:rFonts w:ascii="MS Gothic" w:eastAsia="MS Gothic" w:hAnsi="MS Gothic"/>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sz w:val="18"/>
                <w:szCs w:val="18"/>
                <w:lang w:val="uk-UA"/>
              </w:rPr>
              <w:t>500+ працівників</w:t>
            </w:r>
          </w:p>
        </w:tc>
      </w:tr>
      <w:tr w:rsidR="000F0840" w:rsidRPr="004317FE" w14:paraId="045401F6" w14:textId="77777777" w:rsidTr="00B945D5">
        <w:trPr>
          <w:trHeight w:val="344"/>
        </w:trPr>
        <w:tc>
          <w:tcPr>
            <w:tcW w:w="2915" w:type="dxa"/>
            <w:shd w:val="clear" w:color="auto" w:fill="B8B8B8"/>
            <w:vAlign w:val="center"/>
          </w:tcPr>
          <w:p w14:paraId="1A963075"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cs="Tahoma"/>
                <w:b/>
                <w:color w:val="auto"/>
                <w:sz w:val="19"/>
                <w:szCs w:val="19"/>
                <w:lang w:val="uk-UA"/>
              </w:rPr>
              <w:t>Вебсайт</w:t>
            </w:r>
            <w:proofErr w:type="spellEnd"/>
            <w:r w:rsidRPr="004317FE">
              <w:rPr>
                <w:rFonts w:ascii="Avenir Next Cyr" w:hAnsi="Avenir Next Cyr" w:cs="Tahoma"/>
                <w:b/>
                <w:color w:val="auto"/>
                <w:sz w:val="19"/>
                <w:szCs w:val="19"/>
                <w:lang w:val="uk-UA"/>
              </w:rPr>
              <w:t>:</w:t>
            </w:r>
          </w:p>
        </w:tc>
        <w:tc>
          <w:tcPr>
            <w:tcW w:w="7575" w:type="dxa"/>
          </w:tcPr>
          <w:p w14:paraId="0ECDB2E0"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5D1D1990" w14:textId="77777777" w:rsidTr="00B945D5">
        <w:trPr>
          <w:trHeight w:val="344"/>
        </w:trPr>
        <w:tc>
          <w:tcPr>
            <w:tcW w:w="2915" w:type="dxa"/>
            <w:shd w:val="clear" w:color="auto" w:fill="B8B8B8"/>
            <w:vAlign w:val="center"/>
          </w:tcPr>
          <w:p w14:paraId="25DBF1E4"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Мережа агентства:</w:t>
            </w:r>
          </w:p>
        </w:tc>
        <w:tc>
          <w:tcPr>
            <w:tcW w:w="7575" w:type="dxa"/>
          </w:tcPr>
          <w:p w14:paraId="01DB8229"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36765B38" w14:textId="77777777" w:rsidTr="00B945D5">
        <w:trPr>
          <w:trHeight w:val="344"/>
        </w:trPr>
        <w:tc>
          <w:tcPr>
            <w:tcW w:w="2915" w:type="dxa"/>
            <w:shd w:val="clear" w:color="auto" w:fill="B8B8B8"/>
            <w:vAlign w:val="center"/>
          </w:tcPr>
          <w:p w14:paraId="406A8BC5"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Холдинг:</w:t>
            </w:r>
          </w:p>
        </w:tc>
        <w:tc>
          <w:tcPr>
            <w:tcW w:w="7575" w:type="dxa"/>
          </w:tcPr>
          <w:p w14:paraId="5280E8F8"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21330039" w14:textId="77777777" w:rsidTr="00B945D5">
        <w:trPr>
          <w:trHeight w:val="344"/>
        </w:trPr>
        <w:tc>
          <w:tcPr>
            <w:tcW w:w="10490" w:type="dxa"/>
            <w:gridSpan w:val="2"/>
            <w:shd w:val="clear" w:color="auto" w:fill="B8B8B8"/>
            <w:vAlign w:val="center"/>
          </w:tcPr>
          <w:p w14:paraId="7596471C" w14:textId="77777777" w:rsidR="000F0840" w:rsidRPr="004317FE" w:rsidRDefault="000F0840" w:rsidP="00B945D5">
            <w:pPr>
              <w:spacing w:before="120" w:after="120" w:line="240" w:lineRule="auto"/>
              <w:rPr>
                <w:rFonts w:ascii="Avenir Next Cyr" w:hAnsi="Avenir Next Cyr"/>
                <w:b/>
                <w:sz w:val="18"/>
                <w:szCs w:val="18"/>
                <w:lang w:val="uk-UA"/>
              </w:rPr>
            </w:pPr>
            <w:r w:rsidRPr="004317FE">
              <w:rPr>
                <w:rFonts w:ascii="Avenir Next Cyr" w:hAnsi="Avenir Next Cyr" w:cs="Tahoma"/>
                <w:b/>
                <w:color w:val="auto"/>
                <w:sz w:val="19"/>
                <w:szCs w:val="19"/>
                <w:lang w:val="uk-UA"/>
              </w:rPr>
              <w:t>Деталі головної контактної особи</w:t>
            </w:r>
            <w:r w:rsidRPr="004317FE">
              <w:rPr>
                <w:rFonts w:ascii="Avenir Next Cyr" w:hAnsi="Avenir Next Cyr" w:cs="Tahoma"/>
                <w:b/>
                <w:color w:val="auto"/>
                <w:sz w:val="19"/>
                <w:szCs w:val="19"/>
                <w:lang w:val="uk-UA"/>
              </w:rPr>
              <w:br/>
            </w:r>
            <w:r w:rsidRPr="004317FE">
              <w:rPr>
                <w:rFonts w:ascii="Avenir Next Cyr" w:hAnsi="Avenir Next Cyr"/>
                <w:i/>
                <w:color w:val="auto"/>
                <w:sz w:val="17"/>
                <w:szCs w:val="17"/>
                <w:lang w:val="uk-UA"/>
              </w:rPr>
              <w:t xml:space="preserve">Оргкомітет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може зв'язатися з даною особою для інформування у разі проходження кейсу у фінал, а також якщо виникнуть певні питання стосовно її компанії. Дані цієї особи не будуть розголошені публічно.</w:t>
            </w:r>
          </w:p>
        </w:tc>
      </w:tr>
      <w:tr w:rsidR="000F0840" w:rsidRPr="004317FE" w14:paraId="13D98013" w14:textId="77777777" w:rsidTr="00B945D5">
        <w:trPr>
          <w:trHeight w:val="344"/>
        </w:trPr>
        <w:tc>
          <w:tcPr>
            <w:tcW w:w="2915" w:type="dxa"/>
            <w:shd w:val="clear" w:color="auto" w:fill="B8B8B8"/>
            <w:vAlign w:val="center"/>
          </w:tcPr>
          <w:p w14:paraId="3C9C58B5"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Ім’я та прізвище:</w:t>
            </w:r>
          </w:p>
        </w:tc>
        <w:tc>
          <w:tcPr>
            <w:tcW w:w="7575" w:type="dxa"/>
          </w:tcPr>
          <w:p w14:paraId="5503F4F7"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08068F66" w14:textId="77777777" w:rsidTr="00B945D5">
        <w:trPr>
          <w:trHeight w:val="344"/>
        </w:trPr>
        <w:tc>
          <w:tcPr>
            <w:tcW w:w="2915" w:type="dxa"/>
            <w:shd w:val="clear" w:color="auto" w:fill="B8B8B8"/>
            <w:vAlign w:val="center"/>
          </w:tcPr>
          <w:p w14:paraId="1A13124D"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Посада:</w:t>
            </w:r>
          </w:p>
        </w:tc>
        <w:tc>
          <w:tcPr>
            <w:tcW w:w="7575" w:type="dxa"/>
          </w:tcPr>
          <w:p w14:paraId="68B1CCB1"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60924C90" w14:textId="77777777" w:rsidTr="00B945D5">
        <w:trPr>
          <w:trHeight w:val="344"/>
        </w:trPr>
        <w:tc>
          <w:tcPr>
            <w:tcW w:w="2915" w:type="dxa"/>
            <w:shd w:val="clear" w:color="auto" w:fill="B8B8B8"/>
            <w:vAlign w:val="center"/>
          </w:tcPr>
          <w:p w14:paraId="7EB80182"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proofErr w:type="spellStart"/>
            <w:r w:rsidRPr="004317FE">
              <w:rPr>
                <w:rFonts w:ascii="Avenir Next Cyr" w:hAnsi="Avenir Next Cyr" w:cs="Tahoma"/>
                <w:b/>
                <w:color w:val="auto"/>
                <w:sz w:val="19"/>
                <w:szCs w:val="19"/>
                <w:lang w:val="uk-UA"/>
              </w:rPr>
              <w:t>Email</w:t>
            </w:r>
            <w:proofErr w:type="spellEnd"/>
            <w:r w:rsidRPr="004317FE">
              <w:rPr>
                <w:rFonts w:ascii="Avenir Next Cyr" w:hAnsi="Avenir Next Cyr" w:cs="Tahoma"/>
                <w:b/>
                <w:color w:val="auto"/>
                <w:sz w:val="19"/>
                <w:szCs w:val="19"/>
                <w:lang w:val="uk-UA"/>
              </w:rPr>
              <w:t>:</w:t>
            </w:r>
          </w:p>
        </w:tc>
        <w:tc>
          <w:tcPr>
            <w:tcW w:w="7575" w:type="dxa"/>
          </w:tcPr>
          <w:p w14:paraId="741EE709"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6CBA59C0" w14:textId="77777777" w:rsidTr="00B945D5">
        <w:trPr>
          <w:trHeight w:val="344"/>
        </w:trPr>
        <w:tc>
          <w:tcPr>
            <w:tcW w:w="2915" w:type="dxa"/>
            <w:shd w:val="clear" w:color="auto" w:fill="B8B8B8"/>
            <w:vAlign w:val="center"/>
          </w:tcPr>
          <w:p w14:paraId="679019BC"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Номер телефону:</w:t>
            </w:r>
          </w:p>
        </w:tc>
        <w:tc>
          <w:tcPr>
            <w:tcW w:w="7575" w:type="dxa"/>
          </w:tcPr>
          <w:p w14:paraId="1E3830F1"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0411464B" w14:textId="77777777" w:rsidTr="00B945D5">
        <w:trPr>
          <w:trHeight w:val="407"/>
        </w:trPr>
        <w:tc>
          <w:tcPr>
            <w:tcW w:w="10490" w:type="dxa"/>
            <w:gridSpan w:val="2"/>
            <w:shd w:val="clear" w:color="auto" w:fill="B8B8B8"/>
            <w:vAlign w:val="center"/>
          </w:tcPr>
          <w:p w14:paraId="4412108A" w14:textId="77777777" w:rsidR="000F0840" w:rsidRPr="004317FE" w:rsidRDefault="000F0840" w:rsidP="00B945D5">
            <w:pPr>
              <w:spacing w:before="120" w:after="120" w:line="240" w:lineRule="auto"/>
              <w:rPr>
                <w:rFonts w:ascii="Avenir Next Cyr Medium" w:hAnsi="Avenir Next Cyr Medium"/>
                <w:b/>
                <w:bCs/>
                <w:sz w:val="20"/>
                <w:szCs w:val="20"/>
                <w:lang w:val="uk-UA"/>
              </w:rPr>
            </w:pPr>
            <w:r w:rsidRPr="004317FE">
              <w:rPr>
                <w:rFonts w:ascii="Avenir Next Cyr Medium" w:hAnsi="Avenir Next Cyr Medium" w:cstheme="minorHAnsi"/>
                <w:b/>
                <w:bCs/>
                <w:color w:val="000000" w:themeColor="text1"/>
                <w:sz w:val="22"/>
                <w:szCs w:val="22"/>
                <w:lang w:val="uk-UA"/>
              </w:rPr>
              <w:t>КОМПАНІЯ-ПАРТНЕР #3 (опціонально)</w:t>
            </w:r>
          </w:p>
        </w:tc>
      </w:tr>
      <w:tr w:rsidR="000F0840" w:rsidRPr="004317FE" w14:paraId="1B1F8B9D" w14:textId="77777777" w:rsidTr="00B945D5">
        <w:trPr>
          <w:trHeight w:val="407"/>
        </w:trPr>
        <w:tc>
          <w:tcPr>
            <w:tcW w:w="2915" w:type="dxa"/>
            <w:shd w:val="clear" w:color="auto" w:fill="B8B8B8"/>
            <w:vAlign w:val="center"/>
          </w:tcPr>
          <w:p w14:paraId="25C25BA7"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Назва компанії:</w:t>
            </w:r>
          </w:p>
        </w:tc>
        <w:tc>
          <w:tcPr>
            <w:tcW w:w="7575" w:type="dxa"/>
          </w:tcPr>
          <w:p w14:paraId="2C42D62F"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523ACB1C" w14:textId="77777777" w:rsidTr="00B945D5">
        <w:trPr>
          <w:trHeight w:val="317"/>
        </w:trPr>
        <w:tc>
          <w:tcPr>
            <w:tcW w:w="2915" w:type="dxa"/>
            <w:shd w:val="clear" w:color="auto" w:fill="B8B8B8"/>
            <w:vAlign w:val="center"/>
          </w:tcPr>
          <w:p w14:paraId="243BC4E7"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Країна:</w:t>
            </w:r>
          </w:p>
        </w:tc>
        <w:tc>
          <w:tcPr>
            <w:tcW w:w="7575" w:type="dxa"/>
          </w:tcPr>
          <w:p w14:paraId="23FD949B"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1BA4A110" w14:textId="77777777" w:rsidTr="00B945D5">
        <w:trPr>
          <w:trHeight w:val="317"/>
        </w:trPr>
        <w:tc>
          <w:tcPr>
            <w:tcW w:w="2915" w:type="dxa"/>
            <w:shd w:val="clear" w:color="auto" w:fill="B8B8B8"/>
            <w:vAlign w:val="center"/>
          </w:tcPr>
          <w:p w14:paraId="348ED1FB"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lastRenderedPageBreak/>
              <w:t>Поштова адреса:</w:t>
            </w:r>
          </w:p>
        </w:tc>
        <w:tc>
          <w:tcPr>
            <w:tcW w:w="7575" w:type="dxa"/>
          </w:tcPr>
          <w:p w14:paraId="661A57BB"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0EE47E78" w14:textId="77777777" w:rsidTr="00B945D5">
        <w:trPr>
          <w:trHeight w:val="326"/>
        </w:trPr>
        <w:tc>
          <w:tcPr>
            <w:tcW w:w="10490" w:type="dxa"/>
            <w:gridSpan w:val="2"/>
            <w:shd w:val="clear" w:color="auto" w:fill="B8B8B8"/>
            <w:vAlign w:val="center"/>
          </w:tcPr>
          <w:p w14:paraId="15C3AD85" w14:textId="77777777" w:rsidR="000F0840" w:rsidRPr="004317FE" w:rsidRDefault="000F0840" w:rsidP="00B945D5">
            <w:pPr>
              <w:spacing w:before="120" w:after="120" w:line="240" w:lineRule="auto"/>
              <w:rPr>
                <w:rFonts w:ascii="Avenir Next Cyr" w:hAnsi="Avenir Next Cyr"/>
                <w:b/>
                <w:sz w:val="18"/>
                <w:szCs w:val="18"/>
                <w:lang w:val="uk-UA"/>
              </w:rPr>
            </w:pPr>
            <w:r w:rsidRPr="004317FE">
              <w:rPr>
                <w:rFonts w:ascii="Avenir Next Cyr" w:hAnsi="Avenir Next Cyr" w:cs="Tahoma"/>
                <w:b/>
                <w:color w:val="auto"/>
                <w:sz w:val="19"/>
                <w:szCs w:val="19"/>
                <w:lang w:val="uk-UA"/>
              </w:rPr>
              <w:t>Деталі компанії</w:t>
            </w:r>
          </w:p>
        </w:tc>
      </w:tr>
      <w:tr w:rsidR="000F0840" w:rsidRPr="004317FE" w14:paraId="1BB5A5FE" w14:textId="77777777" w:rsidTr="00B945D5">
        <w:trPr>
          <w:trHeight w:val="371"/>
        </w:trPr>
        <w:tc>
          <w:tcPr>
            <w:tcW w:w="2915" w:type="dxa"/>
            <w:shd w:val="clear" w:color="auto" w:fill="B8B8B8"/>
            <w:vAlign w:val="center"/>
          </w:tcPr>
          <w:p w14:paraId="6ED46914"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Тип компанії:</w:t>
            </w:r>
          </w:p>
          <w:p w14:paraId="65D019E7"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5" w:type="dxa"/>
          </w:tcPr>
          <w:tbl>
            <w:tblPr>
              <w:tblpPr w:leftFromText="187" w:rightFromText="187" w:vertAnchor="text" w:horzAnchor="margin" w:tblpY="1"/>
              <w:tblW w:w="0" w:type="auto"/>
              <w:tblLook w:val="04A0" w:firstRow="1" w:lastRow="0" w:firstColumn="1" w:lastColumn="0" w:noHBand="0" w:noVBand="1"/>
            </w:tblPr>
            <w:tblGrid>
              <w:gridCol w:w="3652"/>
              <w:gridCol w:w="3692"/>
            </w:tblGrid>
            <w:tr w:rsidR="000F0840" w:rsidRPr="004317FE" w14:paraId="1A350768" w14:textId="77777777" w:rsidTr="00B945D5">
              <w:trPr>
                <w:trHeight w:val="371"/>
              </w:trPr>
              <w:tc>
                <w:tcPr>
                  <w:tcW w:w="3859" w:type="dxa"/>
                  <w:tcBorders>
                    <w:left w:val="single" w:sz="12" w:space="0" w:color="auto"/>
                  </w:tcBorders>
                  <w:shd w:val="clear" w:color="auto" w:fill="FFFFFF" w:themeFill="background1"/>
                  <w:hideMark/>
                </w:tcPr>
                <w:p w14:paraId="7B7E93A6"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93689958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Brand </w:t>
                  </w:r>
                  <w:proofErr w:type="spellStart"/>
                  <w:r w:rsidR="000F0840" w:rsidRPr="004317FE">
                    <w:rPr>
                      <w:rFonts w:ascii="Avenir Next Cyr" w:eastAsia="SimSun" w:hAnsi="Avenir Next Cyr"/>
                      <w:i/>
                      <w:iCs/>
                      <w:sz w:val="18"/>
                      <w:szCs w:val="17"/>
                      <w:lang w:val="uk-UA" w:eastAsia="ja-JP"/>
                    </w:rPr>
                    <w:t>Identity</w:t>
                  </w:r>
                  <w:proofErr w:type="spellEnd"/>
                </w:p>
                <w:p w14:paraId="41F33440"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6481308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Агентство : Business-</w:t>
                  </w:r>
                  <w:proofErr w:type="spellStart"/>
                  <w:r w:rsidR="000F0840" w:rsidRPr="004317FE">
                    <w:rPr>
                      <w:rFonts w:ascii="Avenir Next Cyr" w:eastAsia="SimSun" w:hAnsi="Avenir Next Cyr"/>
                      <w:i/>
                      <w:iCs/>
                      <w:sz w:val="18"/>
                      <w:szCs w:val="17"/>
                      <w:lang w:val="uk-UA" w:eastAsia="ja-JP"/>
                    </w:rPr>
                    <w:t>to</w:t>
                  </w:r>
                  <w:proofErr w:type="spellEnd"/>
                  <w:r w:rsidR="000F0840" w:rsidRPr="004317FE">
                    <w:rPr>
                      <w:rFonts w:ascii="Avenir Next Cyr" w:eastAsia="SimSun" w:hAnsi="Avenir Next Cyr"/>
                      <w:i/>
                      <w:iCs/>
                      <w:sz w:val="18"/>
                      <w:szCs w:val="17"/>
                      <w:lang w:val="uk-UA" w:eastAsia="ja-JP"/>
                    </w:rPr>
                    <w:t>-Business </w:t>
                  </w:r>
                </w:p>
                <w:p w14:paraId="2A285949"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34183628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Data / </w:t>
                  </w:r>
                  <w:proofErr w:type="spellStart"/>
                  <w:r w:rsidR="000F0840" w:rsidRPr="004317FE">
                    <w:rPr>
                      <w:rFonts w:ascii="Avenir Next Cyr" w:eastAsia="SimSun" w:hAnsi="Avenir Next Cyr"/>
                      <w:i/>
                      <w:iCs/>
                      <w:sz w:val="18"/>
                      <w:szCs w:val="17"/>
                      <w:lang w:val="uk-UA" w:eastAsia="ja-JP"/>
                    </w:rPr>
                    <w:t>Programmatic</w:t>
                  </w:r>
                  <w:proofErr w:type="spellEnd"/>
                </w:p>
                <w:p w14:paraId="68F61DC8"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92055026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Design </w:t>
                  </w:r>
                </w:p>
                <w:p w14:paraId="44E180CF"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018598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Digital / </w:t>
                  </w:r>
                  <w:proofErr w:type="spellStart"/>
                  <w:r w:rsidR="000F0840" w:rsidRPr="004317FE">
                    <w:rPr>
                      <w:rFonts w:ascii="Avenir Next Cyr" w:eastAsia="SimSun" w:hAnsi="Avenir Next Cyr"/>
                      <w:i/>
                      <w:iCs/>
                      <w:sz w:val="18"/>
                      <w:szCs w:val="17"/>
                      <w:lang w:val="uk-UA" w:eastAsia="ja-JP"/>
                    </w:rPr>
                    <w:t>Interactive</w:t>
                  </w:r>
                  <w:proofErr w:type="spellEnd"/>
                  <w:r w:rsidR="000F0840" w:rsidRPr="004317FE">
                    <w:rPr>
                      <w:rFonts w:ascii="Avenir Next Cyr" w:eastAsia="SimSun" w:hAnsi="Avenir Next Cyr"/>
                      <w:i/>
                      <w:iCs/>
                      <w:sz w:val="18"/>
                      <w:szCs w:val="17"/>
                      <w:lang w:val="uk-UA" w:eastAsia="ja-JP"/>
                    </w:rPr>
                    <w:t> </w:t>
                  </w:r>
                </w:p>
                <w:p w14:paraId="1A176868"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90018059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Direct</w:t>
                  </w:r>
                  <w:proofErr w:type="spellEnd"/>
                  <w:r w:rsidR="000F0840" w:rsidRPr="004317FE">
                    <w:rPr>
                      <w:rFonts w:ascii="Avenir Next Cyr" w:eastAsia="SimSun" w:hAnsi="Avenir Next Cyr"/>
                      <w:i/>
                      <w:iCs/>
                      <w:sz w:val="18"/>
                      <w:szCs w:val="17"/>
                      <w:lang w:val="uk-UA" w:eastAsia="ja-JP"/>
                    </w:rPr>
                    <w:t xml:space="preserve"> Marketing </w:t>
                  </w:r>
                </w:p>
                <w:p w14:paraId="0F0D2424"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96553647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Experiential</w:t>
                  </w:r>
                  <w:proofErr w:type="spellEnd"/>
                  <w:r w:rsidR="000F0840" w:rsidRPr="004317FE">
                    <w:rPr>
                      <w:rFonts w:ascii="Avenir Next Cyr" w:eastAsia="SimSun" w:hAnsi="Avenir Next Cyr"/>
                      <w:i/>
                      <w:iCs/>
                      <w:sz w:val="18"/>
                      <w:szCs w:val="17"/>
                      <w:lang w:val="uk-UA" w:eastAsia="ja-JP"/>
                    </w:rPr>
                    <w:t xml:space="preserve"> / </w:t>
                  </w:r>
                  <w:proofErr w:type="spellStart"/>
                  <w:r w:rsidR="000F0840" w:rsidRPr="004317FE">
                    <w:rPr>
                      <w:rFonts w:ascii="Avenir Next Cyr" w:eastAsia="SimSun" w:hAnsi="Avenir Next Cyr"/>
                      <w:i/>
                      <w:iCs/>
                      <w:sz w:val="18"/>
                      <w:szCs w:val="17"/>
                      <w:lang w:val="uk-UA" w:eastAsia="ja-JP"/>
                    </w:rPr>
                    <w:t>Event</w:t>
                  </w:r>
                  <w:proofErr w:type="spellEnd"/>
                  <w:r w:rsidR="000F0840" w:rsidRPr="004317FE">
                    <w:rPr>
                      <w:rFonts w:ascii="Avenir Next Cyr" w:eastAsia="SimSun" w:hAnsi="Avenir Next Cyr"/>
                      <w:i/>
                      <w:iCs/>
                      <w:sz w:val="18"/>
                      <w:szCs w:val="17"/>
                      <w:lang w:val="uk-UA" w:eastAsia="ja-JP"/>
                    </w:rPr>
                    <w:t>  </w:t>
                  </w:r>
                </w:p>
                <w:p w14:paraId="06304210"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1531999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Full-Service</w:t>
                  </w:r>
                  <w:proofErr w:type="spellEnd"/>
                  <w:r w:rsidR="000F0840" w:rsidRPr="004317FE">
                    <w:rPr>
                      <w:rFonts w:ascii="Avenir Next Cyr" w:eastAsia="SimSun" w:hAnsi="Avenir Next Cyr"/>
                      <w:i/>
                      <w:iCs/>
                      <w:sz w:val="18"/>
                      <w:szCs w:val="17"/>
                      <w:lang w:val="uk-UA" w:eastAsia="ja-JP"/>
                    </w:rPr>
                    <w:t> / Creative</w:t>
                  </w:r>
                </w:p>
                <w:p w14:paraId="04631025"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88833799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Guerilla</w:t>
                  </w:r>
                  <w:proofErr w:type="spellEnd"/>
                </w:p>
                <w:p w14:paraId="676F14FC"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3882038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Health</w:t>
                  </w:r>
                  <w:proofErr w:type="spellEnd"/>
                  <w:r w:rsidR="000F0840" w:rsidRPr="004317FE">
                    <w:rPr>
                      <w:rFonts w:ascii="Avenir Next Cyr" w:eastAsia="SimSun" w:hAnsi="Avenir Next Cyr"/>
                      <w:i/>
                      <w:iCs/>
                      <w:sz w:val="18"/>
                      <w:szCs w:val="17"/>
                      <w:lang w:val="uk-UA" w:eastAsia="ja-JP"/>
                    </w:rPr>
                    <w:t>  </w:t>
                  </w:r>
                </w:p>
                <w:p w14:paraId="2B84F492"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73214398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In-House</w:t>
                  </w:r>
                  <w:proofErr w:type="spellEnd"/>
                </w:p>
                <w:p w14:paraId="26A74388"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3851365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Media  </w:t>
                  </w:r>
                </w:p>
                <w:p w14:paraId="79D67E9C"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1621946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Multicultural</w:t>
                  </w:r>
                  <w:proofErr w:type="spellEnd"/>
                  <w:r w:rsidR="000F0840" w:rsidRPr="004317FE">
                    <w:rPr>
                      <w:rFonts w:ascii="Avenir Next Cyr" w:eastAsia="SimSun" w:hAnsi="Avenir Next Cyr"/>
                      <w:i/>
                      <w:iCs/>
                      <w:sz w:val="18"/>
                      <w:szCs w:val="17"/>
                      <w:lang w:val="uk-UA" w:eastAsia="ja-JP"/>
                    </w:rPr>
                    <w:t>  </w:t>
                  </w:r>
                </w:p>
                <w:p w14:paraId="34C42E71"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7426364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Performance</w:t>
                  </w:r>
                  <w:proofErr w:type="spellEnd"/>
                  <w:r w:rsidR="000F0840" w:rsidRPr="004317FE">
                    <w:rPr>
                      <w:rFonts w:ascii="Avenir Next Cyr" w:eastAsia="SimSun" w:hAnsi="Avenir Next Cyr"/>
                      <w:i/>
                      <w:iCs/>
                      <w:sz w:val="18"/>
                      <w:szCs w:val="17"/>
                      <w:lang w:val="uk-UA" w:eastAsia="ja-JP"/>
                    </w:rPr>
                    <w:t xml:space="preserve"> Marketing</w:t>
                  </w:r>
                  <w:r w:rsidR="000F0840"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96485901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Production </w:t>
                  </w:r>
                </w:p>
                <w:p w14:paraId="653683FC"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63024287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Promotional</w:t>
                  </w:r>
                  <w:proofErr w:type="spellEnd"/>
                  <w:r w:rsidR="000F0840" w:rsidRPr="004317FE">
                    <w:rPr>
                      <w:rFonts w:ascii="Avenir Next Cyr" w:eastAsia="SimSun" w:hAnsi="Avenir Next Cyr"/>
                      <w:i/>
                      <w:iCs/>
                      <w:sz w:val="18"/>
                      <w:szCs w:val="17"/>
                      <w:lang w:val="uk-UA" w:eastAsia="ja-JP"/>
                    </w:rPr>
                    <w:t>  </w:t>
                  </w:r>
                </w:p>
                <w:p w14:paraId="777239B4"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34213704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Public</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Relations</w:t>
                  </w:r>
                  <w:proofErr w:type="spellEnd"/>
                  <w:r w:rsidR="000F0840" w:rsidRPr="004317FE">
                    <w:rPr>
                      <w:rFonts w:ascii="Avenir Next Cyr" w:eastAsia="SimSun" w:hAnsi="Avenir Next Cyr"/>
                      <w:i/>
                      <w:iCs/>
                      <w:sz w:val="18"/>
                      <w:szCs w:val="17"/>
                      <w:lang w:val="uk-UA" w:eastAsia="ja-JP"/>
                    </w:rPr>
                    <w:t>  </w:t>
                  </w:r>
                </w:p>
                <w:p w14:paraId="741CA274"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2579548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Shopper</w:t>
                  </w:r>
                  <w:proofErr w:type="spellEnd"/>
                  <w:r w:rsidR="000F0840" w:rsidRPr="004317FE">
                    <w:rPr>
                      <w:rFonts w:ascii="Avenir Next Cyr" w:eastAsia="SimSun" w:hAnsi="Avenir Next Cyr"/>
                      <w:i/>
                      <w:iCs/>
                      <w:sz w:val="18"/>
                      <w:szCs w:val="17"/>
                      <w:lang w:val="uk-UA" w:eastAsia="ja-JP"/>
                    </w:rPr>
                    <w:t xml:space="preserve"> Marketing / </w:t>
                  </w:r>
                  <w:proofErr w:type="spellStart"/>
                  <w:r w:rsidR="000F0840" w:rsidRPr="004317FE">
                    <w:rPr>
                      <w:rFonts w:ascii="Avenir Next Cyr" w:eastAsia="SimSun" w:hAnsi="Avenir Next Cyr"/>
                      <w:i/>
                      <w:iCs/>
                      <w:sz w:val="18"/>
                      <w:szCs w:val="17"/>
                      <w:lang w:val="uk-UA" w:eastAsia="ja-JP"/>
                    </w:rPr>
                    <w:t>Commerce</w:t>
                  </w:r>
                  <w:proofErr w:type="spellEnd"/>
                  <w:r w:rsidR="000F0840" w:rsidRPr="004317FE">
                    <w:rPr>
                      <w:rFonts w:ascii="Avenir Next Cyr" w:eastAsia="SimSun" w:hAnsi="Avenir Next Cyr"/>
                      <w:i/>
                      <w:iCs/>
                      <w:sz w:val="18"/>
                      <w:szCs w:val="17"/>
                      <w:lang w:val="uk-UA" w:eastAsia="ja-JP"/>
                    </w:rPr>
                    <w:t> </w:t>
                  </w:r>
                </w:p>
                <w:p w14:paraId="099123EC"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3680501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Інше</w:t>
                  </w:r>
                </w:p>
                <w:p w14:paraId="201BB7E1" w14:textId="77777777" w:rsidR="000F0840" w:rsidRPr="004317FE" w:rsidRDefault="000F0840"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p>
              </w:tc>
              <w:tc>
                <w:tcPr>
                  <w:tcW w:w="3859" w:type="dxa"/>
                  <w:shd w:val="clear" w:color="auto" w:fill="FFFFFF" w:themeFill="background1"/>
                </w:tcPr>
                <w:p w14:paraId="6269ED7B"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23628449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Ad</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or</w:t>
                  </w:r>
                  <w:proofErr w:type="spellEnd"/>
                  <w:r w:rsidR="000F0840" w:rsidRPr="004317FE">
                    <w:rPr>
                      <w:rFonts w:ascii="Avenir Next Cyr" w:eastAsia="SimSun" w:hAnsi="Avenir Next Cyr"/>
                      <w:i/>
                      <w:iCs/>
                      <w:sz w:val="18"/>
                      <w:szCs w:val="17"/>
                      <w:lang w:val="uk-UA" w:eastAsia="ja-JP"/>
                    </w:rPr>
                    <w:t xml:space="preserve"> Mar </w:t>
                  </w:r>
                  <w:proofErr w:type="spellStart"/>
                  <w:r w:rsidR="000F0840" w:rsidRPr="004317FE">
                    <w:rPr>
                      <w:rFonts w:ascii="Avenir Next Cyr" w:eastAsia="SimSun" w:hAnsi="Avenir Next Cyr"/>
                      <w:i/>
                      <w:iCs/>
                      <w:sz w:val="18"/>
                      <w:szCs w:val="17"/>
                      <w:lang w:val="uk-UA" w:eastAsia="ja-JP"/>
                    </w:rPr>
                    <w:t>Tech</w:t>
                  </w:r>
                  <w:proofErr w:type="spellEnd"/>
                  <w:r w:rsidR="000F0840" w:rsidRPr="004317FE">
                    <w:rPr>
                      <w:rFonts w:ascii="Avenir Next Cyr" w:eastAsia="SimSun" w:hAnsi="Avenir Next Cyr"/>
                      <w:i/>
                      <w:iCs/>
                      <w:sz w:val="18"/>
                      <w:szCs w:val="17"/>
                      <w:lang w:val="uk-UA" w:eastAsia="ja-JP"/>
                    </w:rPr>
                    <w:t> </w:t>
                  </w:r>
                </w:p>
                <w:p w14:paraId="14C8711C" w14:textId="77777777" w:rsidR="000F0840" w:rsidRPr="004317FE" w:rsidRDefault="00C54CDD" w:rsidP="00B945D5">
                  <w:pPr>
                    <w:pStyle w:val="paragraph"/>
                    <w:spacing w:before="0" w:beforeAutospacing="0" w:after="0" w:afterAutospacing="0"/>
                    <w:ind w:right="-67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79154337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Brand / </w:t>
                  </w:r>
                  <w:proofErr w:type="spellStart"/>
                  <w:r w:rsidR="000F0840" w:rsidRPr="004317FE">
                    <w:rPr>
                      <w:rFonts w:ascii="Avenir Next Cyr" w:eastAsia="SimSun" w:hAnsi="Avenir Next Cyr"/>
                      <w:i/>
                      <w:iCs/>
                      <w:sz w:val="18"/>
                      <w:szCs w:val="17"/>
                      <w:lang w:val="uk-UA" w:eastAsia="ja-JP"/>
                    </w:rPr>
                    <w:t>Client</w:t>
                  </w:r>
                  <w:proofErr w:type="spellEnd"/>
                  <w:r w:rsidR="000F0840" w:rsidRPr="004317FE">
                    <w:rPr>
                      <w:rFonts w:ascii="Avenir Next Cyr" w:eastAsia="SimSun" w:hAnsi="Avenir Next Cyr"/>
                      <w:i/>
                      <w:iCs/>
                      <w:sz w:val="18"/>
                      <w:szCs w:val="17"/>
                      <w:lang w:val="uk-UA" w:eastAsia="ja-JP"/>
                    </w:rPr>
                    <w:t> </w:t>
                  </w:r>
                  <w:proofErr w:type="spellStart"/>
                  <w:r w:rsidR="000F0840" w:rsidRPr="004317FE">
                    <w:rPr>
                      <w:rFonts w:ascii="Avenir Next Cyr" w:eastAsia="SimSun" w:hAnsi="Avenir Next Cyr"/>
                      <w:i/>
                      <w:iCs/>
                      <w:sz w:val="18"/>
                      <w:szCs w:val="17"/>
                      <w:lang w:val="uk-UA" w:eastAsia="ja-JP"/>
                    </w:rPr>
                    <w:t>Consultancy</w:t>
                  </w:r>
                  <w:proofErr w:type="spellEnd"/>
                  <w:r w:rsidR="000F0840" w:rsidRPr="004317FE">
                    <w:rPr>
                      <w:rFonts w:ascii="Avenir Next Cyr" w:eastAsia="SimSun" w:hAnsi="Avenir Next Cyr"/>
                      <w:i/>
                      <w:iCs/>
                      <w:sz w:val="18"/>
                      <w:szCs w:val="17"/>
                      <w:lang w:val="uk-UA" w:eastAsia="ja-JP"/>
                    </w:rPr>
                    <w:t>  </w:t>
                  </w:r>
                </w:p>
                <w:p w14:paraId="68A80873"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49619071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Educational</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Institution</w:t>
                  </w:r>
                  <w:proofErr w:type="spellEnd"/>
                  <w:r w:rsidR="000F0840" w:rsidRPr="004317FE">
                    <w:rPr>
                      <w:rFonts w:ascii="Avenir Next Cyr" w:eastAsia="SimSun" w:hAnsi="Avenir Next Cyr"/>
                      <w:i/>
                      <w:iCs/>
                      <w:sz w:val="18"/>
                      <w:szCs w:val="17"/>
                      <w:lang w:val="uk-UA" w:eastAsia="ja-JP"/>
                    </w:rPr>
                    <w:t>  </w:t>
                  </w:r>
                </w:p>
                <w:p w14:paraId="11591659"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92441465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Media </w:t>
                  </w:r>
                  <w:proofErr w:type="spellStart"/>
                  <w:r w:rsidR="000F0840" w:rsidRPr="004317FE">
                    <w:rPr>
                      <w:rFonts w:ascii="Avenir Next Cyr" w:eastAsia="SimSun" w:hAnsi="Avenir Next Cyr"/>
                      <w:i/>
                      <w:iCs/>
                      <w:sz w:val="18"/>
                      <w:szCs w:val="17"/>
                      <w:lang w:val="uk-UA" w:eastAsia="ja-JP"/>
                    </w:rPr>
                    <w:t>Owner</w:t>
                  </w:r>
                  <w:proofErr w:type="spellEnd"/>
                  <w:r w:rsidR="000F0840" w:rsidRPr="004317FE">
                    <w:rPr>
                      <w:rFonts w:ascii="Avenir Next Cyr" w:eastAsia="SimSun" w:hAnsi="Avenir Next Cyr"/>
                      <w:i/>
                      <w:iCs/>
                      <w:sz w:val="18"/>
                      <w:szCs w:val="17"/>
                      <w:lang w:val="uk-UA" w:eastAsia="ja-JP"/>
                    </w:rPr>
                    <w:t> </w:t>
                  </w:r>
                </w:p>
                <w:p w14:paraId="21BAFD65"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8883857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Research</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Company</w:t>
                  </w:r>
                  <w:proofErr w:type="spellEnd"/>
                  <w:r w:rsidR="000F0840" w:rsidRPr="004317FE">
                    <w:rPr>
                      <w:rFonts w:ascii="Avenir Next Cyr" w:eastAsia="SimSun" w:hAnsi="Avenir Next Cyr"/>
                      <w:i/>
                      <w:iCs/>
                      <w:sz w:val="18"/>
                      <w:szCs w:val="17"/>
                      <w:lang w:val="uk-UA" w:eastAsia="ja-JP"/>
                    </w:rPr>
                    <w:t>  </w:t>
                  </w:r>
                </w:p>
                <w:p w14:paraId="1D97D3DA"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3365449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Retailer</w:t>
                  </w:r>
                  <w:proofErr w:type="spellEnd"/>
                </w:p>
                <w:p w14:paraId="64A70299"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2229458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Startup</w:t>
                  </w:r>
                  <w:proofErr w:type="spellEnd"/>
                  <w:r w:rsidR="000F0840"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135315031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Інше</w:t>
                  </w:r>
                </w:p>
                <w:p w14:paraId="761B8E75" w14:textId="77777777" w:rsidR="000F0840" w:rsidRPr="004317FE" w:rsidRDefault="000F0840" w:rsidP="00B945D5">
                  <w:pPr>
                    <w:spacing w:before="120" w:after="120" w:line="240" w:lineRule="auto"/>
                    <w:rPr>
                      <w:rFonts w:ascii="Avenir Next Cyr" w:hAnsi="Avenir Next Cyr"/>
                      <w:i/>
                      <w:iCs/>
                      <w:color w:val="auto"/>
                      <w:sz w:val="18"/>
                      <w:szCs w:val="17"/>
                      <w:lang w:val="uk-UA"/>
                    </w:rPr>
                  </w:pPr>
                </w:p>
              </w:tc>
            </w:tr>
          </w:tbl>
          <w:p w14:paraId="7F69DFA4"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197C3460" w14:textId="77777777" w:rsidTr="00B945D5">
        <w:trPr>
          <w:trHeight w:val="344"/>
        </w:trPr>
        <w:tc>
          <w:tcPr>
            <w:tcW w:w="2915" w:type="dxa"/>
            <w:shd w:val="clear" w:color="auto" w:fill="B8B8B8"/>
            <w:vAlign w:val="center"/>
          </w:tcPr>
          <w:p w14:paraId="22ADCE3A"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Кількість працівників у компанії</w:t>
            </w:r>
          </w:p>
          <w:p w14:paraId="00CD4F75"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5" w:type="dxa"/>
          </w:tcPr>
          <w:p w14:paraId="5F6DDA73" w14:textId="77777777" w:rsidR="000F0840" w:rsidRPr="004317FE" w:rsidRDefault="00C54CDD" w:rsidP="00B945D5">
            <w:pPr>
              <w:spacing w:before="120" w:after="120" w:line="240" w:lineRule="auto"/>
              <w:rPr>
                <w:rFonts w:ascii="Avenir Next Cyr" w:hAnsi="Avenir Next Cyr"/>
                <w:bCs/>
                <w:sz w:val="18"/>
                <w:szCs w:val="18"/>
                <w:lang w:val="uk-UA"/>
              </w:rPr>
            </w:pPr>
            <w:sdt>
              <w:sdtPr>
                <w:rPr>
                  <w:rFonts w:ascii="Avenir Next Cyr" w:hAnsi="Avenir Next Cyr"/>
                  <w:bCs/>
                  <w:color w:val="auto"/>
                  <w:lang w:val="uk-UA"/>
                </w:rPr>
                <w:id w:val="-48253783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sz w:val="18"/>
                <w:szCs w:val="18"/>
                <w:lang w:val="uk-UA"/>
              </w:rPr>
              <w:t>1-50 працівників /</w:t>
            </w:r>
            <w:r w:rsidR="000F0840" w:rsidRPr="004317FE">
              <w:rPr>
                <w:rFonts w:ascii="Avenir Next Cyr" w:hAnsi="Avenir Next Cyr"/>
                <w:bCs/>
                <w:color w:val="auto"/>
                <w:lang w:val="uk-UA"/>
              </w:rPr>
              <w:t xml:space="preserve"> </w:t>
            </w:r>
            <w:sdt>
              <w:sdtPr>
                <w:rPr>
                  <w:rFonts w:ascii="Avenir Next Cyr" w:hAnsi="Avenir Next Cyr"/>
                  <w:bCs/>
                  <w:color w:val="auto"/>
                  <w:lang w:val="uk-UA"/>
                </w:rPr>
                <w:id w:val="82116102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lang w:val="uk-UA"/>
              </w:rPr>
              <w:t xml:space="preserve"> </w:t>
            </w:r>
            <w:r w:rsidR="000F0840" w:rsidRPr="004317FE">
              <w:rPr>
                <w:rFonts w:ascii="Avenir Next Cyr" w:hAnsi="Avenir Next Cyr"/>
                <w:bCs/>
                <w:sz w:val="18"/>
                <w:szCs w:val="18"/>
                <w:lang w:val="uk-UA"/>
              </w:rPr>
              <w:t xml:space="preserve">51-200 працівників / </w:t>
            </w:r>
            <w:r w:rsidR="000F0840" w:rsidRPr="004317FE">
              <w:rPr>
                <w:rFonts w:ascii="Avenir Next Cyr" w:hAnsi="Avenir Next Cyr"/>
                <w:bCs/>
                <w:color w:val="auto"/>
                <w:sz w:val="18"/>
                <w:szCs w:val="18"/>
                <w:lang w:val="uk-UA"/>
              </w:rPr>
              <w:t xml:space="preserve"> </w:t>
            </w:r>
            <w:sdt>
              <w:sdtPr>
                <w:rPr>
                  <w:rFonts w:ascii="Avenir Next Cyr" w:hAnsi="Avenir Next Cyr"/>
                  <w:bCs/>
                  <w:color w:val="auto"/>
                  <w:lang w:val="uk-UA"/>
                </w:rPr>
                <w:id w:val="90896541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sz w:val="18"/>
                <w:szCs w:val="18"/>
                <w:lang w:val="uk-UA"/>
              </w:rPr>
              <w:t>201-500 працівників /</w:t>
            </w:r>
          </w:p>
          <w:p w14:paraId="1462484B" w14:textId="77777777" w:rsidR="000F0840" w:rsidRPr="004317FE" w:rsidRDefault="00C54CDD" w:rsidP="00B945D5">
            <w:pPr>
              <w:spacing w:before="120" w:after="120" w:line="240" w:lineRule="auto"/>
              <w:rPr>
                <w:rFonts w:ascii="Avenir Next Cyr" w:hAnsi="Avenir Next Cyr"/>
                <w:b/>
                <w:sz w:val="18"/>
                <w:szCs w:val="18"/>
                <w:lang w:val="uk-UA"/>
              </w:rPr>
            </w:pPr>
            <w:sdt>
              <w:sdtPr>
                <w:rPr>
                  <w:rFonts w:ascii="Avenir Next Cyr" w:hAnsi="Avenir Next Cyr"/>
                  <w:bCs/>
                  <w:color w:val="auto"/>
                  <w:lang w:val="uk-UA"/>
                </w:rPr>
                <w:id w:val="1649559499"/>
                <w14:checkbox>
                  <w14:checked w14:val="0"/>
                  <w14:checkedState w14:val="2612" w14:font="MS Gothic"/>
                  <w14:uncheckedState w14:val="2610" w14:font="MS Gothic"/>
                </w14:checkbox>
              </w:sdtPr>
              <w:sdtEndPr/>
              <w:sdtContent>
                <w:r w:rsidR="000F0840" w:rsidRPr="004317FE">
                  <w:rPr>
                    <w:rFonts w:ascii="MS Gothic" w:eastAsia="MS Gothic" w:hAnsi="MS Gothic"/>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sz w:val="18"/>
                <w:szCs w:val="18"/>
                <w:lang w:val="uk-UA"/>
              </w:rPr>
              <w:t>500+ працівників</w:t>
            </w:r>
          </w:p>
        </w:tc>
      </w:tr>
      <w:tr w:rsidR="000F0840" w:rsidRPr="004317FE" w14:paraId="1664DA09" w14:textId="77777777" w:rsidTr="00B945D5">
        <w:trPr>
          <w:trHeight w:val="344"/>
        </w:trPr>
        <w:tc>
          <w:tcPr>
            <w:tcW w:w="2915" w:type="dxa"/>
            <w:shd w:val="clear" w:color="auto" w:fill="B8B8B8"/>
            <w:vAlign w:val="center"/>
          </w:tcPr>
          <w:p w14:paraId="4CF1F328"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cs="Tahoma"/>
                <w:b/>
                <w:color w:val="auto"/>
                <w:sz w:val="19"/>
                <w:szCs w:val="19"/>
                <w:lang w:val="uk-UA"/>
              </w:rPr>
              <w:t>Вебсайт</w:t>
            </w:r>
            <w:proofErr w:type="spellEnd"/>
            <w:r w:rsidRPr="004317FE">
              <w:rPr>
                <w:rFonts w:ascii="Avenir Next Cyr" w:hAnsi="Avenir Next Cyr" w:cs="Tahoma"/>
                <w:b/>
                <w:color w:val="auto"/>
                <w:sz w:val="19"/>
                <w:szCs w:val="19"/>
                <w:lang w:val="uk-UA"/>
              </w:rPr>
              <w:t>:</w:t>
            </w:r>
          </w:p>
        </w:tc>
        <w:tc>
          <w:tcPr>
            <w:tcW w:w="7575" w:type="dxa"/>
          </w:tcPr>
          <w:p w14:paraId="790A2CC7"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18542533" w14:textId="77777777" w:rsidTr="00B945D5">
        <w:trPr>
          <w:trHeight w:val="344"/>
        </w:trPr>
        <w:tc>
          <w:tcPr>
            <w:tcW w:w="2915" w:type="dxa"/>
            <w:shd w:val="clear" w:color="auto" w:fill="B8B8B8"/>
            <w:vAlign w:val="center"/>
          </w:tcPr>
          <w:p w14:paraId="360D5BF8"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Мережа агентства:</w:t>
            </w:r>
          </w:p>
        </w:tc>
        <w:tc>
          <w:tcPr>
            <w:tcW w:w="7575" w:type="dxa"/>
          </w:tcPr>
          <w:p w14:paraId="398E049F"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124F3D6B" w14:textId="77777777" w:rsidTr="00B945D5">
        <w:trPr>
          <w:trHeight w:val="344"/>
        </w:trPr>
        <w:tc>
          <w:tcPr>
            <w:tcW w:w="2915" w:type="dxa"/>
            <w:shd w:val="clear" w:color="auto" w:fill="B8B8B8"/>
            <w:vAlign w:val="center"/>
          </w:tcPr>
          <w:p w14:paraId="6F23DC68"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Холдинг:</w:t>
            </w:r>
          </w:p>
        </w:tc>
        <w:tc>
          <w:tcPr>
            <w:tcW w:w="7575" w:type="dxa"/>
          </w:tcPr>
          <w:p w14:paraId="4DCB7B8A"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1E0B1DFA" w14:textId="77777777" w:rsidTr="00B945D5">
        <w:trPr>
          <w:trHeight w:val="344"/>
        </w:trPr>
        <w:tc>
          <w:tcPr>
            <w:tcW w:w="10490" w:type="dxa"/>
            <w:gridSpan w:val="2"/>
            <w:shd w:val="clear" w:color="auto" w:fill="B8B8B8"/>
            <w:vAlign w:val="center"/>
          </w:tcPr>
          <w:p w14:paraId="04F3F503" w14:textId="77777777" w:rsidR="000F0840" w:rsidRPr="004317FE" w:rsidRDefault="000F0840" w:rsidP="00B945D5">
            <w:pPr>
              <w:spacing w:before="120" w:after="120" w:line="240" w:lineRule="auto"/>
              <w:rPr>
                <w:rFonts w:ascii="Avenir Next Cyr" w:hAnsi="Avenir Next Cyr"/>
                <w:b/>
                <w:sz w:val="18"/>
                <w:szCs w:val="18"/>
                <w:lang w:val="uk-UA"/>
              </w:rPr>
            </w:pPr>
            <w:r w:rsidRPr="004317FE">
              <w:rPr>
                <w:rFonts w:ascii="Avenir Next Cyr" w:hAnsi="Avenir Next Cyr" w:cs="Tahoma"/>
                <w:b/>
                <w:color w:val="auto"/>
                <w:sz w:val="19"/>
                <w:szCs w:val="19"/>
                <w:lang w:val="uk-UA"/>
              </w:rPr>
              <w:t>Деталі головної контактної особи</w:t>
            </w:r>
            <w:r w:rsidRPr="004317FE">
              <w:rPr>
                <w:rFonts w:ascii="Avenir Next Cyr" w:hAnsi="Avenir Next Cyr" w:cs="Tahoma"/>
                <w:b/>
                <w:color w:val="auto"/>
                <w:sz w:val="19"/>
                <w:szCs w:val="19"/>
                <w:lang w:val="uk-UA"/>
              </w:rPr>
              <w:br/>
            </w:r>
            <w:r w:rsidRPr="004317FE">
              <w:rPr>
                <w:rFonts w:ascii="Avenir Next Cyr" w:hAnsi="Avenir Next Cyr"/>
                <w:i/>
                <w:color w:val="auto"/>
                <w:sz w:val="17"/>
                <w:szCs w:val="17"/>
                <w:lang w:val="uk-UA"/>
              </w:rPr>
              <w:t xml:space="preserve">Оргкомітет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може зв'язатися з даною особою для інформування у разі проходження кейсу у фінал, а також якщо виникнуть певні питання стосовно її компанії. Дані цієї особи не будуть розголошені публічно.</w:t>
            </w:r>
          </w:p>
        </w:tc>
      </w:tr>
      <w:tr w:rsidR="000F0840" w:rsidRPr="004317FE" w14:paraId="65A92F7A" w14:textId="77777777" w:rsidTr="00B945D5">
        <w:trPr>
          <w:trHeight w:val="344"/>
        </w:trPr>
        <w:tc>
          <w:tcPr>
            <w:tcW w:w="2915" w:type="dxa"/>
            <w:shd w:val="clear" w:color="auto" w:fill="B8B8B8"/>
            <w:vAlign w:val="center"/>
          </w:tcPr>
          <w:p w14:paraId="2B89C7E7"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Ім’я та прізвище:</w:t>
            </w:r>
          </w:p>
        </w:tc>
        <w:tc>
          <w:tcPr>
            <w:tcW w:w="7575" w:type="dxa"/>
          </w:tcPr>
          <w:p w14:paraId="5FC6B8B7"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3B04A1A3" w14:textId="77777777" w:rsidTr="00B945D5">
        <w:trPr>
          <w:trHeight w:val="344"/>
        </w:trPr>
        <w:tc>
          <w:tcPr>
            <w:tcW w:w="2915" w:type="dxa"/>
            <w:shd w:val="clear" w:color="auto" w:fill="B8B8B8"/>
            <w:vAlign w:val="center"/>
          </w:tcPr>
          <w:p w14:paraId="268F43D9"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Посада:</w:t>
            </w:r>
          </w:p>
        </w:tc>
        <w:tc>
          <w:tcPr>
            <w:tcW w:w="7575" w:type="dxa"/>
          </w:tcPr>
          <w:p w14:paraId="612A9E38"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342381A0" w14:textId="77777777" w:rsidTr="00B945D5">
        <w:trPr>
          <w:trHeight w:val="344"/>
        </w:trPr>
        <w:tc>
          <w:tcPr>
            <w:tcW w:w="2915" w:type="dxa"/>
            <w:shd w:val="clear" w:color="auto" w:fill="B8B8B8"/>
            <w:vAlign w:val="center"/>
          </w:tcPr>
          <w:p w14:paraId="3BB9B525"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proofErr w:type="spellStart"/>
            <w:r w:rsidRPr="004317FE">
              <w:rPr>
                <w:rFonts w:ascii="Avenir Next Cyr" w:hAnsi="Avenir Next Cyr" w:cs="Tahoma"/>
                <w:b/>
                <w:color w:val="auto"/>
                <w:sz w:val="19"/>
                <w:szCs w:val="19"/>
                <w:lang w:val="uk-UA"/>
              </w:rPr>
              <w:t>Email</w:t>
            </w:r>
            <w:proofErr w:type="spellEnd"/>
            <w:r w:rsidRPr="004317FE">
              <w:rPr>
                <w:rFonts w:ascii="Avenir Next Cyr" w:hAnsi="Avenir Next Cyr" w:cs="Tahoma"/>
                <w:b/>
                <w:color w:val="auto"/>
                <w:sz w:val="19"/>
                <w:szCs w:val="19"/>
                <w:lang w:val="uk-UA"/>
              </w:rPr>
              <w:t>:</w:t>
            </w:r>
          </w:p>
        </w:tc>
        <w:tc>
          <w:tcPr>
            <w:tcW w:w="7575" w:type="dxa"/>
          </w:tcPr>
          <w:p w14:paraId="5E67187E"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1C56BB96" w14:textId="77777777" w:rsidTr="00B945D5">
        <w:trPr>
          <w:trHeight w:val="344"/>
        </w:trPr>
        <w:tc>
          <w:tcPr>
            <w:tcW w:w="2915" w:type="dxa"/>
            <w:shd w:val="clear" w:color="auto" w:fill="B8B8B8"/>
            <w:vAlign w:val="center"/>
          </w:tcPr>
          <w:p w14:paraId="5130A786"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Номер телефону:</w:t>
            </w:r>
          </w:p>
        </w:tc>
        <w:tc>
          <w:tcPr>
            <w:tcW w:w="7575" w:type="dxa"/>
          </w:tcPr>
          <w:p w14:paraId="529795B2"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7F7E28DA" w14:textId="77777777" w:rsidTr="00B945D5">
        <w:trPr>
          <w:trHeight w:val="407"/>
        </w:trPr>
        <w:tc>
          <w:tcPr>
            <w:tcW w:w="10490" w:type="dxa"/>
            <w:gridSpan w:val="2"/>
            <w:shd w:val="clear" w:color="auto" w:fill="B8B8B8"/>
            <w:vAlign w:val="center"/>
          </w:tcPr>
          <w:p w14:paraId="46672EE0" w14:textId="77777777" w:rsidR="000F0840" w:rsidRPr="004317FE" w:rsidRDefault="000F0840" w:rsidP="00B945D5">
            <w:pPr>
              <w:spacing w:before="120" w:after="120" w:line="240" w:lineRule="auto"/>
              <w:rPr>
                <w:rFonts w:ascii="Avenir Next Cyr Medium" w:hAnsi="Avenir Next Cyr Medium"/>
                <w:b/>
                <w:bCs/>
                <w:sz w:val="20"/>
                <w:szCs w:val="20"/>
                <w:lang w:val="uk-UA"/>
              </w:rPr>
            </w:pPr>
            <w:r w:rsidRPr="004317FE">
              <w:rPr>
                <w:rFonts w:ascii="Avenir Next Cyr Medium" w:hAnsi="Avenir Next Cyr Medium" w:cstheme="minorHAnsi"/>
                <w:b/>
                <w:bCs/>
                <w:color w:val="000000" w:themeColor="text1"/>
                <w:sz w:val="22"/>
                <w:szCs w:val="22"/>
                <w:lang w:val="uk-UA"/>
              </w:rPr>
              <w:t>КОМПАНІЯ-ПАРТНЕР #4 (опціонально)</w:t>
            </w:r>
          </w:p>
        </w:tc>
      </w:tr>
      <w:tr w:rsidR="000F0840" w:rsidRPr="004317FE" w14:paraId="2253CE5C" w14:textId="77777777" w:rsidTr="00B945D5">
        <w:trPr>
          <w:trHeight w:val="407"/>
        </w:trPr>
        <w:tc>
          <w:tcPr>
            <w:tcW w:w="2915" w:type="dxa"/>
            <w:shd w:val="clear" w:color="auto" w:fill="B8B8B8"/>
            <w:vAlign w:val="center"/>
          </w:tcPr>
          <w:p w14:paraId="25F23F77"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Назва компанії:</w:t>
            </w:r>
          </w:p>
        </w:tc>
        <w:tc>
          <w:tcPr>
            <w:tcW w:w="7575" w:type="dxa"/>
          </w:tcPr>
          <w:p w14:paraId="59796CE7"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39F8865F" w14:textId="77777777" w:rsidTr="00B945D5">
        <w:trPr>
          <w:trHeight w:val="317"/>
        </w:trPr>
        <w:tc>
          <w:tcPr>
            <w:tcW w:w="2915" w:type="dxa"/>
            <w:shd w:val="clear" w:color="auto" w:fill="B8B8B8"/>
            <w:vAlign w:val="center"/>
          </w:tcPr>
          <w:p w14:paraId="04205D3E"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Країна:</w:t>
            </w:r>
          </w:p>
        </w:tc>
        <w:tc>
          <w:tcPr>
            <w:tcW w:w="7575" w:type="dxa"/>
          </w:tcPr>
          <w:p w14:paraId="68A5C161"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319DAD06" w14:textId="77777777" w:rsidTr="00B945D5">
        <w:trPr>
          <w:trHeight w:val="317"/>
        </w:trPr>
        <w:tc>
          <w:tcPr>
            <w:tcW w:w="2915" w:type="dxa"/>
            <w:shd w:val="clear" w:color="auto" w:fill="B8B8B8"/>
            <w:vAlign w:val="center"/>
          </w:tcPr>
          <w:p w14:paraId="0E47C614"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Поштова адреса:</w:t>
            </w:r>
          </w:p>
        </w:tc>
        <w:tc>
          <w:tcPr>
            <w:tcW w:w="7575" w:type="dxa"/>
          </w:tcPr>
          <w:p w14:paraId="72869F64"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699F2BA9" w14:textId="77777777" w:rsidTr="00B945D5">
        <w:trPr>
          <w:trHeight w:val="326"/>
        </w:trPr>
        <w:tc>
          <w:tcPr>
            <w:tcW w:w="10490" w:type="dxa"/>
            <w:gridSpan w:val="2"/>
            <w:shd w:val="clear" w:color="auto" w:fill="B8B8B8"/>
            <w:vAlign w:val="center"/>
          </w:tcPr>
          <w:p w14:paraId="09039606" w14:textId="77777777" w:rsidR="000F0840" w:rsidRPr="004317FE" w:rsidRDefault="000F0840" w:rsidP="00B945D5">
            <w:pPr>
              <w:spacing w:before="120" w:after="120" w:line="240" w:lineRule="auto"/>
              <w:rPr>
                <w:rFonts w:ascii="Avenir Next Cyr" w:hAnsi="Avenir Next Cyr"/>
                <w:b/>
                <w:sz w:val="18"/>
                <w:szCs w:val="18"/>
                <w:lang w:val="uk-UA"/>
              </w:rPr>
            </w:pPr>
            <w:r w:rsidRPr="004317FE">
              <w:rPr>
                <w:rFonts w:ascii="Avenir Next Cyr" w:hAnsi="Avenir Next Cyr" w:cs="Tahoma"/>
                <w:b/>
                <w:color w:val="auto"/>
                <w:sz w:val="19"/>
                <w:szCs w:val="19"/>
                <w:lang w:val="uk-UA"/>
              </w:rPr>
              <w:t>Деталі компанії</w:t>
            </w:r>
          </w:p>
        </w:tc>
      </w:tr>
      <w:tr w:rsidR="000F0840" w:rsidRPr="004317FE" w14:paraId="65F91581" w14:textId="77777777" w:rsidTr="00B945D5">
        <w:trPr>
          <w:trHeight w:val="371"/>
        </w:trPr>
        <w:tc>
          <w:tcPr>
            <w:tcW w:w="2915" w:type="dxa"/>
            <w:shd w:val="clear" w:color="auto" w:fill="B8B8B8"/>
            <w:vAlign w:val="center"/>
          </w:tcPr>
          <w:p w14:paraId="1A5AD72D"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lastRenderedPageBreak/>
              <w:t>Тип компанії:</w:t>
            </w:r>
          </w:p>
          <w:p w14:paraId="29FD9897"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5" w:type="dxa"/>
          </w:tcPr>
          <w:tbl>
            <w:tblPr>
              <w:tblpPr w:leftFromText="187" w:rightFromText="187" w:vertAnchor="text" w:horzAnchor="margin" w:tblpY="1"/>
              <w:tblW w:w="0" w:type="auto"/>
              <w:tblLook w:val="04A0" w:firstRow="1" w:lastRow="0" w:firstColumn="1" w:lastColumn="0" w:noHBand="0" w:noVBand="1"/>
            </w:tblPr>
            <w:tblGrid>
              <w:gridCol w:w="3652"/>
              <w:gridCol w:w="3692"/>
            </w:tblGrid>
            <w:tr w:rsidR="000F0840" w:rsidRPr="004317FE" w14:paraId="41D8BE04" w14:textId="77777777" w:rsidTr="00B945D5">
              <w:trPr>
                <w:trHeight w:val="371"/>
              </w:trPr>
              <w:tc>
                <w:tcPr>
                  <w:tcW w:w="3859" w:type="dxa"/>
                  <w:tcBorders>
                    <w:left w:val="single" w:sz="12" w:space="0" w:color="auto"/>
                  </w:tcBorders>
                  <w:shd w:val="clear" w:color="auto" w:fill="FFFFFF" w:themeFill="background1"/>
                  <w:hideMark/>
                </w:tcPr>
                <w:p w14:paraId="00D39806"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60383532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Brand </w:t>
                  </w:r>
                  <w:proofErr w:type="spellStart"/>
                  <w:r w:rsidR="000F0840" w:rsidRPr="004317FE">
                    <w:rPr>
                      <w:rFonts w:ascii="Avenir Next Cyr" w:eastAsia="SimSun" w:hAnsi="Avenir Next Cyr"/>
                      <w:i/>
                      <w:iCs/>
                      <w:sz w:val="18"/>
                      <w:szCs w:val="17"/>
                      <w:lang w:val="uk-UA" w:eastAsia="ja-JP"/>
                    </w:rPr>
                    <w:t>Identity</w:t>
                  </w:r>
                  <w:proofErr w:type="spellEnd"/>
                </w:p>
                <w:p w14:paraId="507BD660"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926969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Агентство : Business-</w:t>
                  </w:r>
                  <w:proofErr w:type="spellStart"/>
                  <w:r w:rsidR="000F0840" w:rsidRPr="004317FE">
                    <w:rPr>
                      <w:rFonts w:ascii="Avenir Next Cyr" w:eastAsia="SimSun" w:hAnsi="Avenir Next Cyr"/>
                      <w:i/>
                      <w:iCs/>
                      <w:sz w:val="18"/>
                      <w:szCs w:val="17"/>
                      <w:lang w:val="uk-UA" w:eastAsia="ja-JP"/>
                    </w:rPr>
                    <w:t>to</w:t>
                  </w:r>
                  <w:proofErr w:type="spellEnd"/>
                  <w:r w:rsidR="000F0840" w:rsidRPr="004317FE">
                    <w:rPr>
                      <w:rFonts w:ascii="Avenir Next Cyr" w:eastAsia="SimSun" w:hAnsi="Avenir Next Cyr"/>
                      <w:i/>
                      <w:iCs/>
                      <w:sz w:val="18"/>
                      <w:szCs w:val="17"/>
                      <w:lang w:val="uk-UA" w:eastAsia="ja-JP"/>
                    </w:rPr>
                    <w:t>-Business </w:t>
                  </w:r>
                </w:p>
                <w:p w14:paraId="39DC038F"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05947326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Data / </w:t>
                  </w:r>
                  <w:proofErr w:type="spellStart"/>
                  <w:r w:rsidR="000F0840" w:rsidRPr="004317FE">
                    <w:rPr>
                      <w:rFonts w:ascii="Avenir Next Cyr" w:eastAsia="SimSun" w:hAnsi="Avenir Next Cyr"/>
                      <w:i/>
                      <w:iCs/>
                      <w:sz w:val="18"/>
                      <w:szCs w:val="17"/>
                      <w:lang w:val="uk-UA" w:eastAsia="ja-JP"/>
                    </w:rPr>
                    <w:t>Programmatic</w:t>
                  </w:r>
                  <w:proofErr w:type="spellEnd"/>
                </w:p>
                <w:p w14:paraId="48814C5B"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9475613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Design </w:t>
                  </w:r>
                </w:p>
                <w:p w14:paraId="235B1CDF"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1632919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Digital / </w:t>
                  </w:r>
                  <w:proofErr w:type="spellStart"/>
                  <w:r w:rsidR="000F0840" w:rsidRPr="004317FE">
                    <w:rPr>
                      <w:rFonts w:ascii="Avenir Next Cyr" w:eastAsia="SimSun" w:hAnsi="Avenir Next Cyr"/>
                      <w:i/>
                      <w:iCs/>
                      <w:sz w:val="18"/>
                      <w:szCs w:val="17"/>
                      <w:lang w:val="uk-UA" w:eastAsia="ja-JP"/>
                    </w:rPr>
                    <w:t>Interactive</w:t>
                  </w:r>
                  <w:proofErr w:type="spellEnd"/>
                  <w:r w:rsidR="000F0840" w:rsidRPr="004317FE">
                    <w:rPr>
                      <w:rFonts w:ascii="Avenir Next Cyr" w:eastAsia="SimSun" w:hAnsi="Avenir Next Cyr"/>
                      <w:i/>
                      <w:iCs/>
                      <w:sz w:val="18"/>
                      <w:szCs w:val="17"/>
                      <w:lang w:val="uk-UA" w:eastAsia="ja-JP"/>
                    </w:rPr>
                    <w:t> </w:t>
                  </w:r>
                </w:p>
                <w:p w14:paraId="796F5A5E"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87483811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Direct</w:t>
                  </w:r>
                  <w:proofErr w:type="spellEnd"/>
                  <w:r w:rsidR="000F0840" w:rsidRPr="004317FE">
                    <w:rPr>
                      <w:rFonts w:ascii="Avenir Next Cyr" w:eastAsia="SimSun" w:hAnsi="Avenir Next Cyr"/>
                      <w:i/>
                      <w:iCs/>
                      <w:sz w:val="18"/>
                      <w:szCs w:val="17"/>
                      <w:lang w:val="uk-UA" w:eastAsia="ja-JP"/>
                    </w:rPr>
                    <w:t xml:space="preserve"> Marketing </w:t>
                  </w:r>
                </w:p>
                <w:p w14:paraId="3FEAD3AA"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04181836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Experiential</w:t>
                  </w:r>
                  <w:proofErr w:type="spellEnd"/>
                  <w:r w:rsidR="000F0840" w:rsidRPr="004317FE">
                    <w:rPr>
                      <w:rFonts w:ascii="Avenir Next Cyr" w:eastAsia="SimSun" w:hAnsi="Avenir Next Cyr"/>
                      <w:i/>
                      <w:iCs/>
                      <w:sz w:val="18"/>
                      <w:szCs w:val="17"/>
                      <w:lang w:val="uk-UA" w:eastAsia="ja-JP"/>
                    </w:rPr>
                    <w:t xml:space="preserve"> / </w:t>
                  </w:r>
                  <w:proofErr w:type="spellStart"/>
                  <w:r w:rsidR="000F0840" w:rsidRPr="004317FE">
                    <w:rPr>
                      <w:rFonts w:ascii="Avenir Next Cyr" w:eastAsia="SimSun" w:hAnsi="Avenir Next Cyr"/>
                      <w:i/>
                      <w:iCs/>
                      <w:sz w:val="18"/>
                      <w:szCs w:val="17"/>
                      <w:lang w:val="uk-UA" w:eastAsia="ja-JP"/>
                    </w:rPr>
                    <w:t>Event</w:t>
                  </w:r>
                  <w:proofErr w:type="spellEnd"/>
                  <w:r w:rsidR="000F0840" w:rsidRPr="004317FE">
                    <w:rPr>
                      <w:rFonts w:ascii="Avenir Next Cyr" w:eastAsia="SimSun" w:hAnsi="Avenir Next Cyr"/>
                      <w:i/>
                      <w:iCs/>
                      <w:sz w:val="18"/>
                      <w:szCs w:val="17"/>
                      <w:lang w:val="uk-UA" w:eastAsia="ja-JP"/>
                    </w:rPr>
                    <w:t>  </w:t>
                  </w:r>
                </w:p>
                <w:p w14:paraId="2EC702FD"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865606859"/>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Full-Service</w:t>
                  </w:r>
                  <w:proofErr w:type="spellEnd"/>
                  <w:r w:rsidR="000F0840" w:rsidRPr="004317FE">
                    <w:rPr>
                      <w:rFonts w:ascii="Avenir Next Cyr" w:eastAsia="SimSun" w:hAnsi="Avenir Next Cyr"/>
                      <w:i/>
                      <w:iCs/>
                      <w:sz w:val="18"/>
                      <w:szCs w:val="17"/>
                      <w:lang w:val="uk-UA" w:eastAsia="ja-JP"/>
                    </w:rPr>
                    <w:t> / Creative</w:t>
                  </w:r>
                </w:p>
                <w:p w14:paraId="23CA82C5"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3675761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Guerilla</w:t>
                  </w:r>
                  <w:proofErr w:type="spellEnd"/>
                </w:p>
                <w:p w14:paraId="2B0797C2"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6113045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Health</w:t>
                  </w:r>
                  <w:proofErr w:type="spellEnd"/>
                  <w:r w:rsidR="000F0840" w:rsidRPr="004317FE">
                    <w:rPr>
                      <w:rFonts w:ascii="Avenir Next Cyr" w:eastAsia="SimSun" w:hAnsi="Avenir Next Cyr"/>
                      <w:i/>
                      <w:iCs/>
                      <w:sz w:val="18"/>
                      <w:szCs w:val="17"/>
                      <w:lang w:val="uk-UA" w:eastAsia="ja-JP"/>
                    </w:rPr>
                    <w:t>  </w:t>
                  </w:r>
                </w:p>
                <w:p w14:paraId="5D55BF4C"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8144848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In-House</w:t>
                  </w:r>
                  <w:proofErr w:type="spellEnd"/>
                </w:p>
                <w:p w14:paraId="3D98ADF0"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918084179"/>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Media  </w:t>
                  </w:r>
                </w:p>
                <w:p w14:paraId="2555962C"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30466201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Multicultural</w:t>
                  </w:r>
                  <w:proofErr w:type="spellEnd"/>
                  <w:r w:rsidR="000F0840" w:rsidRPr="004317FE">
                    <w:rPr>
                      <w:rFonts w:ascii="Avenir Next Cyr" w:eastAsia="SimSun" w:hAnsi="Avenir Next Cyr"/>
                      <w:i/>
                      <w:iCs/>
                      <w:sz w:val="18"/>
                      <w:szCs w:val="17"/>
                      <w:lang w:val="uk-UA" w:eastAsia="ja-JP"/>
                    </w:rPr>
                    <w:t>  </w:t>
                  </w:r>
                </w:p>
                <w:p w14:paraId="5F6EE27C"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85785168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Performance</w:t>
                  </w:r>
                  <w:proofErr w:type="spellEnd"/>
                  <w:r w:rsidR="000F0840" w:rsidRPr="004317FE">
                    <w:rPr>
                      <w:rFonts w:ascii="Avenir Next Cyr" w:eastAsia="SimSun" w:hAnsi="Avenir Next Cyr"/>
                      <w:i/>
                      <w:iCs/>
                      <w:sz w:val="18"/>
                      <w:szCs w:val="17"/>
                      <w:lang w:val="uk-UA" w:eastAsia="ja-JP"/>
                    </w:rPr>
                    <w:t xml:space="preserve"> Marketing</w:t>
                  </w:r>
                  <w:r w:rsidR="000F0840"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171365136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Production </w:t>
                  </w:r>
                </w:p>
                <w:p w14:paraId="3BF39A58"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26083020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Promotional</w:t>
                  </w:r>
                  <w:proofErr w:type="spellEnd"/>
                  <w:r w:rsidR="000F0840" w:rsidRPr="004317FE">
                    <w:rPr>
                      <w:rFonts w:ascii="Avenir Next Cyr" w:eastAsia="SimSun" w:hAnsi="Avenir Next Cyr"/>
                      <w:i/>
                      <w:iCs/>
                      <w:sz w:val="18"/>
                      <w:szCs w:val="17"/>
                      <w:lang w:val="uk-UA" w:eastAsia="ja-JP"/>
                    </w:rPr>
                    <w:t>  </w:t>
                  </w:r>
                </w:p>
                <w:p w14:paraId="0B750002"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99352538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Public</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Relations</w:t>
                  </w:r>
                  <w:proofErr w:type="spellEnd"/>
                  <w:r w:rsidR="000F0840" w:rsidRPr="004317FE">
                    <w:rPr>
                      <w:rFonts w:ascii="Avenir Next Cyr" w:eastAsia="SimSun" w:hAnsi="Avenir Next Cyr"/>
                      <w:i/>
                      <w:iCs/>
                      <w:sz w:val="18"/>
                      <w:szCs w:val="17"/>
                      <w:lang w:val="uk-UA" w:eastAsia="ja-JP"/>
                    </w:rPr>
                    <w:t>  </w:t>
                  </w:r>
                </w:p>
                <w:p w14:paraId="228DFEA2"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3028058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Shopper</w:t>
                  </w:r>
                  <w:proofErr w:type="spellEnd"/>
                  <w:r w:rsidR="000F0840" w:rsidRPr="004317FE">
                    <w:rPr>
                      <w:rFonts w:ascii="Avenir Next Cyr" w:eastAsia="SimSun" w:hAnsi="Avenir Next Cyr"/>
                      <w:i/>
                      <w:iCs/>
                      <w:sz w:val="18"/>
                      <w:szCs w:val="17"/>
                      <w:lang w:val="uk-UA" w:eastAsia="ja-JP"/>
                    </w:rPr>
                    <w:t xml:space="preserve"> Marketing / </w:t>
                  </w:r>
                  <w:proofErr w:type="spellStart"/>
                  <w:r w:rsidR="000F0840" w:rsidRPr="004317FE">
                    <w:rPr>
                      <w:rFonts w:ascii="Avenir Next Cyr" w:eastAsia="SimSun" w:hAnsi="Avenir Next Cyr"/>
                      <w:i/>
                      <w:iCs/>
                      <w:sz w:val="18"/>
                      <w:szCs w:val="17"/>
                      <w:lang w:val="uk-UA" w:eastAsia="ja-JP"/>
                    </w:rPr>
                    <w:t>Commerce</w:t>
                  </w:r>
                  <w:proofErr w:type="spellEnd"/>
                  <w:r w:rsidR="000F0840" w:rsidRPr="004317FE">
                    <w:rPr>
                      <w:rFonts w:ascii="Avenir Next Cyr" w:eastAsia="SimSun" w:hAnsi="Avenir Next Cyr"/>
                      <w:i/>
                      <w:iCs/>
                      <w:sz w:val="18"/>
                      <w:szCs w:val="17"/>
                      <w:lang w:val="uk-UA" w:eastAsia="ja-JP"/>
                    </w:rPr>
                    <w:t> </w:t>
                  </w:r>
                </w:p>
                <w:p w14:paraId="3C6E3F47"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80731345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Інше</w:t>
                  </w:r>
                </w:p>
                <w:p w14:paraId="6C7E69FF" w14:textId="77777777" w:rsidR="000F0840" w:rsidRPr="004317FE" w:rsidRDefault="000F0840"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p>
              </w:tc>
              <w:tc>
                <w:tcPr>
                  <w:tcW w:w="3859" w:type="dxa"/>
                  <w:shd w:val="clear" w:color="auto" w:fill="FFFFFF" w:themeFill="background1"/>
                </w:tcPr>
                <w:p w14:paraId="48B5485C"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3836846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Ad</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or</w:t>
                  </w:r>
                  <w:proofErr w:type="spellEnd"/>
                  <w:r w:rsidR="000F0840" w:rsidRPr="004317FE">
                    <w:rPr>
                      <w:rFonts w:ascii="Avenir Next Cyr" w:eastAsia="SimSun" w:hAnsi="Avenir Next Cyr"/>
                      <w:i/>
                      <w:iCs/>
                      <w:sz w:val="18"/>
                      <w:szCs w:val="17"/>
                      <w:lang w:val="uk-UA" w:eastAsia="ja-JP"/>
                    </w:rPr>
                    <w:t xml:space="preserve"> Mar </w:t>
                  </w:r>
                  <w:proofErr w:type="spellStart"/>
                  <w:r w:rsidR="000F0840" w:rsidRPr="004317FE">
                    <w:rPr>
                      <w:rFonts w:ascii="Avenir Next Cyr" w:eastAsia="SimSun" w:hAnsi="Avenir Next Cyr"/>
                      <w:i/>
                      <w:iCs/>
                      <w:sz w:val="18"/>
                      <w:szCs w:val="17"/>
                      <w:lang w:val="uk-UA" w:eastAsia="ja-JP"/>
                    </w:rPr>
                    <w:t>Tech</w:t>
                  </w:r>
                  <w:proofErr w:type="spellEnd"/>
                  <w:r w:rsidR="000F0840" w:rsidRPr="004317FE">
                    <w:rPr>
                      <w:rFonts w:ascii="Avenir Next Cyr" w:eastAsia="SimSun" w:hAnsi="Avenir Next Cyr"/>
                      <w:i/>
                      <w:iCs/>
                      <w:sz w:val="18"/>
                      <w:szCs w:val="17"/>
                      <w:lang w:val="uk-UA" w:eastAsia="ja-JP"/>
                    </w:rPr>
                    <w:t> </w:t>
                  </w:r>
                </w:p>
                <w:p w14:paraId="6DA5BA79" w14:textId="77777777" w:rsidR="000F0840" w:rsidRPr="004317FE" w:rsidRDefault="00C54CDD" w:rsidP="00B945D5">
                  <w:pPr>
                    <w:pStyle w:val="paragraph"/>
                    <w:spacing w:before="0" w:beforeAutospacing="0" w:after="0" w:afterAutospacing="0"/>
                    <w:ind w:right="-67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76935619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Brand / </w:t>
                  </w:r>
                  <w:proofErr w:type="spellStart"/>
                  <w:r w:rsidR="000F0840" w:rsidRPr="004317FE">
                    <w:rPr>
                      <w:rFonts w:ascii="Avenir Next Cyr" w:eastAsia="SimSun" w:hAnsi="Avenir Next Cyr"/>
                      <w:i/>
                      <w:iCs/>
                      <w:sz w:val="18"/>
                      <w:szCs w:val="17"/>
                      <w:lang w:val="uk-UA" w:eastAsia="ja-JP"/>
                    </w:rPr>
                    <w:t>Client</w:t>
                  </w:r>
                  <w:proofErr w:type="spellEnd"/>
                  <w:r w:rsidR="000F0840" w:rsidRPr="004317FE">
                    <w:rPr>
                      <w:rFonts w:ascii="Avenir Next Cyr" w:eastAsia="SimSun" w:hAnsi="Avenir Next Cyr"/>
                      <w:i/>
                      <w:iCs/>
                      <w:sz w:val="18"/>
                      <w:szCs w:val="17"/>
                      <w:lang w:val="uk-UA" w:eastAsia="ja-JP"/>
                    </w:rPr>
                    <w:t> </w:t>
                  </w:r>
                  <w:proofErr w:type="spellStart"/>
                  <w:r w:rsidR="000F0840" w:rsidRPr="004317FE">
                    <w:rPr>
                      <w:rFonts w:ascii="Avenir Next Cyr" w:eastAsia="SimSun" w:hAnsi="Avenir Next Cyr"/>
                      <w:i/>
                      <w:iCs/>
                      <w:sz w:val="18"/>
                      <w:szCs w:val="17"/>
                      <w:lang w:val="uk-UA" w:eastAsia="ja-JP"/>
                    </w:rPr>
                    <w:t>Consultancy</w:t>
                  </w:r>
                  <w:proofErr w:type="spellEnd"/>
                  <w:r w:rsidR="000F0840" w:rsidRPr="004317FE">
                    <w:rPr>
                      <w:rFonts w:ascii="Avenir Next Cyr" w:eastAsia="SimSun" w:hAnsi="Avenir Next Cyr"/>
                      <w:i/>
                      <w:iCs/>
                      <w:sz w:val="18"/>
                      <w:szCs w:val="17"/>
                      <w:lang w:val="uk-UA" w:eastAsia="ja-JP"/>
                    </w:rPr>
                    <w:t>  </w:t>
                  </w:r>
                </w:p>
                <w:p w14:paraId="09EFB7FC"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65891787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Educational</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Institution</w:t>
                  </w:r>
                  <w:proofErr w:type="spellEnd"/>
                  <w:r w:rsidR="000F0840" w:rsidRPr="004317FE">
                    <w:rPr>
                      <w:rFonts w:ascii="Avenir Next Cyr" w:eastAsia="SimSun" w:hAnsi="Avenir Next Cyr"/>
                      <w:i/>
                      <w:iCs/>
                      <w:sz w:val="18"/>
                      <w:szCs w:val="17"/>
                      <w:lang w:val="uk-UA" w:eastAsia="ja-JP"/>
                    </w:rPr>
                    <w:t>  </w:t>
                  </w:r>
                </w:p>
                <w:p w14:paraId="4C71F41F"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4459621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Media </w:t>
                  </w:r>
                  <w:proofErr w:type="spellStart"/>
                  <w:r w:rsidR="000F0840" w:rsidRPr="004317FE">
                    <w:rPr>
                      <w:rFonts w:ascii="Avenir Next Cyr" w:eastAsia="SimSun" w:hAnsi="Avenir Next Cyr"/>
                      <w:i/>
                      <w:iCs/>
                      <w:sz w:val="18"/>
                      <w:szCs w:val="17"/>
                      <w:lang w:val="uk-UA" w:eastAsia="ja-JP"/>
                    </w:rPr>
                    <w:t>Owner</w:t>
                  </w:r>
                  <w:proofErr w:type="spellEnd"/>
                  <w:r w:rsidR="000F0840" w:rsidRPr="004317FE">
                    <w:rPr>
                      <w:rFonts w:ascii="Avenir Next Cyr" w:eastAsia="SimSun" w:hAnsi="Avenir Next Cyr"/>
                      <w:i/>
                      <w:iCs/>
                      <w:sz w:val="18"/>
                      <w:szCs w:val="17"/>
                      <w:lang w:val="uk-UA" w:eastAsia="ja-JP"/>
                    </w:rPr>
                    <w:t> </w:t>
                  </w:r>
                </w:p>
                <w:p w14:paraId="4AAF1E3B"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7362855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Research</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Company</w:t>
                  </w:r>
                  <w:proofErr w:type="spellEnd"/>
                  <w:r w:rsidR="000F0840" w:rsidRPr="004317FE">
                    <w:rPr>
                      <w:rFonts w:ascii="Avenir Next Cyr" w:eastAsia="SimSun" w:hAnsi="Avenir Next Cyr"/>
                      <w:i/>
                      <w:iCs/>
                      <w:sz w:val="18"/>
                      <w:szCs w:val="17"/>
                      <w:lang w:val="uk-UA" w:eastAsia="ja-JP"/>
                    </w:rPr>
                    <w:t>  </w:t>
                  </w:r>
                </w:p>
                <w:p w14:paraId="3B279686"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48924636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Retailer</w:t>
                  </w:r>
                  <w:proofErr w:type="spellEnd"/>
                </w:p>
                <w:p w14:paraId="78C66B64" w14:textId="77777777" w:rsidR="000F0840" w:rsidRPr="004317FE" w:rsidRDefault="00C54CDD"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67785959"/>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Startup</w:t>
                  </w:r>
                  <w:proofErr w:type="spellEnd"/>
                  <w:r w:rsidR="000F0840"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203730107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Інше</w:t>
                  </w:r>
                </w:p>
                <w:p w14:paraId="6F12DDED" w14:textId="77777777" w:rsidR="000F0840" w:rsidRPr="004317FE" w:rsidRDefault="000F0840" w:rsidP="00B945D5">
                  <w:pPr>
                    <w:spacing w:before="120" w:after="120" w:line="240" w:lineRule="auto"/>
                    <w:rPr>
                      <w:rFonts w:ascii="Avenir Next Cyr" w:hAnsi="Avenir Next Cyr"/>
                      <w:i/>
                      <w:iCs/>
                      <w:color w:val="auto"/>
                      <w:sz w:val="18"/>
                      <w:szCs w:val="17"/>
                      <w:lang w:val="uk-UA"/>
                    </w:rPr>
                  </w:pPr>
                </w:p>
              </w:tc>
            </w:tr>
          </w:tbl>
          <w:p w14:paraId="32FE6F1A"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4E2ABBB7" w14:textId="77777777" w:rsidTr="00B945D5">
        <w:trPr>
          <w:trHeight w:val="344"/>
        </w:trPr>
        <w:tc>
          <w:tcPr>
            <w:tcW w:w="2915" w:type="dxa"/>
            <w:shd w:val="clear" w:color="auto" w:fill="B8B8B8"/>
            <w:vAlign w:val="center"/>
          </w:tcPr>
          <w:p w14:paraId="1FBAE6A2"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Кількість працівників у компанії</w:t>
            </w:r>
          </w:p>
          <w:p w14:paraId="602E967D"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5" w:type="dxa"/>
          </w:tcPr>
          <w:p w14:paraId="765017BE" w14:textId="77777777" w:rsidR="000F0840" w:rsidRPr="004317FE" w:rsidRDefault="00C54CDD" w:rsidP="00B945D5">
            <w:pPr>
              <w:spacing w:before="120" w:after="120" w:line="240" w:lineRule="auto"/>
              <w:rPr>
                <w:rFonts w:ascii="Avenir Next Cyr" w:hAnsi="Avenir Next Cyr"/>
                <w:bCs/>
                <w:sz w:val="18"/>
                <w:szCs w:val="18"/>
                <w:lang w:val="uk-UA"/>
              </w:rPr>
            </w:pPr>
            <w:sdt>
              <w:sdtPr>
                <w:rPr>
                  <w:rFonts w:ascii="Avenir Next Cyr" w:hAnsi="Avenir Next Cyr"/>
                  <w:bCs/>
                  <w:color w:val="auto"/>
                  <w:lang w:val="uk-UA"/>
                </w:rPr>
                <w:id w:val="40812592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sz w:val="18"/>
                <w:szCs w:val="18"/>
                <w:lang w:val="uk-UA"/>
              </w:rPr>
              <w:t>1-50 працівників /</w:t>
            </w:r>
            <w:r w:rsidR="000F0840" w:rsidRPr="004317FE">
              <w:rPr>
                <w:rFonts w:ascii="Avenir Next Cyr" w:hAnsi="Avenir Next Cyr"/>
                <w:bCs/>
                <w:color w:val="auto"/>
                <w:lang w:val="uk-UA"/>
              </w:rPr>
              <w:t xml:space="preserve"> </w:t>
            </w:r>
            <w:sdt>
              <w:sdtPr>
                <w:rPr>
                  <w:rFonts w:ascii="Avenir Next Cyr" w:hAnsi="Avenir Next Cyr"/>
                  <w:bCs/>
                  <w:color w:val="auto"/>
                  <w:lang w:val="uk-UA"/>
                </w:rPr>
                <w:id w:val="-118998279"/>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lang w:val="uk-UA"/>
              </w:rPr>
              <w:t xml:space="preserve"> </w:t>
            </w:r>
            <w:r w:rsidR="000F0840" w:rsidRPr="004317FE">
              <w:rPr>
                <w:rFonts w:ascii="Avenir Next Cyr" w:hAnsi="Avenir Next Cyr"/>
                <w:bCs/>
                <w:sz w:val="18"/>
                <w:szCs w:val="18"/>
                <w:lang w:val="uk-UA"/>
              </w:rPr>
              <w:t xml:space="preserve">51-200 працівників / </w:t>
            </w:r>
            <w:r w:rsidR="000F0840" w:rsidRPr="004317FE">
              <w:rPr>
                <w:rFonts w:ascii="Avenir Next Cyr" w:hAnsi="Avenir Next Cyr"/>
                <w:bCs/>
                <w:color w:val="auto"/>
                <w:sz w:val="18"/>
                <w:szCs w:val="18"/>
                <w:lang w:val="uk-UA"/>
              </w:rPr>
              <w:t xml:space="preserve"> </w:t>
            </w:r>
            <w:sdt>
              <w:sdtPr>
                <w:rPr>
                  <w:rFonts w:ascii="Avenir Next Cyr" w:hAnsi="Avenir Next Cyr"/>
                  <w:bCs/>
                  <w:color w:val="auto"/>
                  <w:lang w:val="uk-UA"/>
                </w:rPr>
                <w:id w:val="-131217331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sz w:val="18"/>
                <w:szCs w:val="18"/>
                <w:lang w:val="uk-UA"/>
              </w:rPr>
              <w:t>201-500 працівників /</w:t>
            </w:r>
          </w:p>
          <w:p w14:paraId="79ABC829" w14:textId="77777777" w:rsidR="000F0840" w:rsidRPr="004317FE" w:rsidRDefault="00C54CDD" w:rsidP="00B945D5">
            <w:pPr>
              <w:spacing w:before="120" w:after="120" w:line="240" w:lineRule="auto"/>
              <w:rPr>
                <w:rFonts w:ascii="Avenir Next Cyr" w:hAnsi="Avenir Next Cyr"/>
                <w:b/>
                <w:sz w:val="18"/>
                <w:szCs w:val="18"/>
                <w:lang w:val="uk-UA"/>
              </w:rPr>
            </w:pPr>
            <w:sdt>
              <w:sdtPr>
                <w:rPr>
                  <w:rFonts w:ascii="Avenir Next Cyr" w:hAnsi="Avenir Next Cyr"/>
                  <w:bCs/>
                  <w:color w:val="auto"/>
                  <w:lang w:val="uk-UA"/>
                </w:rPr>
                <w:id w:val="2132128154"/>
                <w14:checkbox>
                  <w14:checked w14:val="0"/>
                  <w14:checkedState w14:val="2612" w14:font="MS Gothic"/>
                  <w14:uncheckedState w14:val="2610" w14:font="MS Gothic"/>
                </w14:checkbox>
              </w:sdtPr>
              <w:sdtEndPr/>
              <w:sdtContent>
                <w:r w:rsidR="000F0840" w:rsidRPr="004317FE">
                  <w:rPr>
                    <w:rFonts w:ascii="MS Gothic" w:eastAsia="MS Gothic" w:hAnsi="MS Gothic"/>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sz w:val="18"/>
                <w:szCs w:val="18"/>
                <w:lang w:val="uk-UA"/>
              </w:rPr>
              <w:t>500+ працівників</w:t>
            </w:r>
          </w:p>
        </w:tc>
      </w:tr>
      <w:tr w:rsidR="000F0840" w:rsidRPr="004317FE" w14:paraId="75F77FEF" w14:textId="77777777" w:rsidTr="00B945D5">
        <w:trPr>
          <w:trHeight w:val="344"/>
        </w:trPr>
        <w:tc>
          <w:tcPr>
            <w:tcW w:w="2915" w:type="dxa"/>
            <w:shd w:val="clear" w:color="auto" w:fill="B8B8B8"/>
            <w:vAlign w:val="center"/>
          </w:tcPr>
          <w:p w14:paraId="587027D5"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cs="Tahoma"/>
                <w:b/>
                <w:color w:val="auto"/>
                <w:sz w:val="19"/>
                <w:szCs w:val="19"/>
                <w:lang w:val="uk-UA"/>
              </w:rPr>
              <w:t>Вебсайт</w:t>
            </w:r>
            <w:proofErr w:type="spellEnd"/>
            <w:r w:rsidRPr="004317FE">
              <w:rPr>
                <w:rFonts w:ascii="Avenir Next Cyr" w:hAnsi="Avenir Next Cyr" w:cs="Tahoma"/>
                <w:b/>
                <w:color w:val="auto"/>
                <w:sz w:val="19"/>
                <w:szCs w:val="19"/>
                <w:lang w:val="uk-UA"/>
              </w:rPr>
              <w:t>:</w:t>
            </w:r>
          </w:p>
        </w:tc>
        <w:tc>
          <w:tcPr>
            <w:tcW w:w="7575" w:type="dxa"/>
          </w:tcPr>
          <w:p w14:paraId="61B4F3BD"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4C3A7EC2" w14:textId="77777777" w:rsidTr="00B945D5">
        <w:trPr>
          <w:trHeight w:val="344"/>
        </w:trPr>
        <w:tc>
          <w:tcPr>
            <w:tcW w:w="2915" w:type="dxa"/>
            <w:shd w:val="clear" w:color="auto" w:fill="B8B8B8"/>
            <w:vAlign w:val="center"/>
          </w:tcPr>
          <w:p w14:paraId="32F3F1B4"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Мережа агентства:</w:t>
            </w:r>
          </w:p>
        </w:tc>
        <w:tc>
          <w:tcPr>
            <w:tcW w:w="7575" w:type="dxa"/>
          </w:tcPr>
          <w:p w14:paraId="538C6639"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0FC9E964" w14:textId="77777777" w:rsidTr="00B945D5">
        <w:trPr>
          <w:trHeight w:val="344"/>
        </w:trPr>
        <w:tc>
          <w:tcPr>
            <w:tcW w:w="2915" w:type="dxa"/>
            <w:shd w:val="clear" w:color="auto" w:fill="B8B8B8"/>
            <w:vAlign w:val="center"/>
          </w:tcPr>
          <w:p w14:paraId="7B1DC173"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Холдинг:</w:t>
            </w:r>
          </w:p>
        </w:tc>
        <w:tc>
          <w:tcPr>
            <w:tcW w:w="7575" w:type="dxa"/>
          </w:tcPr>
          <w:p w14:paraId="3F9344F9"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5BDB6A5D" w14:textId="77777777" w:rsidTr="00B945D5">
        <w:trPr>
          <w:trHeight w:val="344"/>
        </w:trPr>
        <w:tc>
          <w:tcPr>
            <w:tcW w:w="10490" w:type="dxa"/>
            <w:gridSpan w:val="2"/>
            <w:shd w:val="clear" w:color="auto" w:fill="B8B8B8"/>
            <w:vAlign w:val="center"/>
          </w:tcPr>
          <w:p w14:paraId="500B4824" w14:textId="77777777" w:rsidR="000F0840" w:rsidRPr="004317FE" w:rsidRDefault="000F0840" w:rsidP="00B945D5">
            <w:pPr>
              <w:spacing w:before="120" w:after="120" w:line="240" w:lineRule="auto"/>
              <w:rPr>
                <w:rFonts w:ascii="Avenir Next Cyr" w:hAnsi="Avenir Next Cyr"/>
                <w:b/>
                <w:color w:val="auto"/>
                <w:sz w:val="18"/>
                <w:szCs w:val="18"/>
                <w:lang w:val="uk-UA"/>
              </w:rPr>
            </w:pPr>
            <w:r w:rsidRPr="004317FE">
              <w:rPr>
                <w:rFonts w:ascii="Avenir Next Cyr" w:hAnsi="Avenir Next Cyr" w:cs="Tahoma"/>
                <w:b/>
                <w:color w:val="auto"/>
                <w:sz w:val="19"/>
                <w:szCs w:val="19"/>
                <w:lang w:val="uk-UA"/>
              </w:rPr>
              <w:t>Деталі головної контактної особи</w:t>
            </w:r>
            <w:r w:rsidRPr="004317FE">
              <w:rPr>
                <w:rFonts w:ascii="Avenir Next Cyr" w:hAnsi="Avenir Next Cyr" w:cs="Tahoma"/>
                <w:b/>
                <w:color w:val="auto"/>
                <w:sz w:val="19"/>
                <w:szCs w:val="19"/>
                <w:lang w:val="uk-UA"/>
              </w:rPr>
              <w:br/>
            </w:r>
            <w:r w:rsidRPr="004317FE">
              <w:rPr>
                <w:rFonts w:ascii="Avenir Next Cyr" w:hAnsi="Avenir Next Cyr"/>
                <w:i/>
                <w:color w:val="auto"/>
                <w:sz w:val="17"/>
                <w:szCs w:val="17"/>
                <w:lang w:val="uk-UA"/>
              </w:rPr>
              <w:t xml:space="preserve">Оргкомітет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може зв'язатися з даною особою для інформування у разі проходження кейсу у фінал, а також якщо виникнуть певні питання стосовно її компанії. Дані цієї особи не будуть розголошені публічно.</w:t>
            </w:r>
          </w:p>
        </w:tc>
      </w:tr>
      <w:tr w:rsidR="000F0840" w:rsidRPr="004317FE" w14:paraId="79453F84" w14:textId="77777777" w:rsidTr="00B945D5">
        <w:trPr>
          <w:trHeight w:val="344"/>
        </w:trPr>
        <w:tc>
          <w:tcPr>
            <w:tcW w:w="2915" w:type="dxa"/>
            <w:shd w:val="clear" w:color="auto" w:fill="B8B8B8"/>
            <w:vAlign w:val="center"/>
          </w:tcPr>
          <w:p w14:paraId="0B8C5119"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Ім’я та прізвище:</w:t>
            </w:r>
          </w:p>
        </w:tc>
        <w:tc>
          <w:tcPr>
            <w:tcW w:w="7575" w:type="dxa"/>
          </w:tcPr>
          <w:p w14:paraId="210FE15C" w14:textId="77777777" w:rsidR="000F0840" w:rsidRPr="004317FE" w:rsidRDefault="000F0840" w:rsidP="00B945D5">
            <w:pPr>
              <w:spacing w:before="120" w:after="120" w:line="240" w:lineRule="auto"/>
              <w:rPr>
                <w:rFonts w:ascii="Avenir Next Cyr" w:hAnsi="Avenir Next Cyr"/>
                <w:b/>
                <w:color w:val="auto"/>
                <w:sz w:val="18"/>
                <w:szCs w:val="18"/>
                <w:lang w:val="uk-UA"/>
              </w:rPr>
            </w:pPr>
          </w:p>
        </w:tc>
      </w:tr>
      <w:tr w:rsidR="000F0840" w:rsidRPr="004317FE" w14:paraId="41B36C3F" w14:textId="77777777" w:rsidTr="00B945D5">
        <w:trPr>
          <w:trHeight w:val="344"/>
        </w:trPr>
        <w:tc>
          <w:tcPr>
            <w:tcW w:w="2915" w:type="dxa"/>
            <w:shd w:val="clear" w:color="auto" w:fill="B8B8B8"/>
            <w:vAlign w:val="center"/>
          </w:tcPr>
          <w:p w14:paraId="70A29486"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Посада:</w:t>
            </w:r>
          </w:p>
        </w:tc>
        <w:tc>
          <w:tcPr>
            <w:tcW w:w="7575" w:type="dxa"/>
          </w:tcPr>
          <w:p w14:paraId="2828D656"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382002DD" w14:textId="77777777" w:rsidTr="00B945D5">
        <w:trPr>
          <w:trHeight w:val="344"/>
        </w:trPr>
        <w:tc>
          <w:tcPr>
            <w:tcW w:w="2915" w:type="dxa"/>
            <w:shd w:val="clear" w:color="auto" w:fill="B8B8B8"/>
            <w:vAlign w:val="center"/>
          </w:tcPr>
          <w:p w14:paraId="1B4C7FE9"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proofErr w:type="spellStart"/>
            <w:r w:rsidRPr="004317FE">
              <w:rPr>
                <w:rFonts w:ascii="Avenir Next Cyr" w:hAnsi="Avenir Next Cyr" w:cs="Tahoma"/>
                <w:b/>
                <w:color w:val="auto"/>
                <w:sz w:val="19"/>
                <w:szCs w:val="19"/>
                <w:lang w:val="uk-UA"/>
              </w:rPr>
              <w:t>Email</w:t>
            </w:r>
            <w:proofErr w:type="spellEnd"/>
            <w:r w:rsidRPr="004317FE">
              <w:rPr>
                <w:rFonts w:ascii="Avenir Next Cyr" w:hAnsi="Avenir Next Cyr" w:cs="Tahoma"/>
                <w:b/>
                <w:color w:val="auto"/>
                <w:sz w:val="19"/>
                <w:szCs w:val="19"/>
                <w:lang w:val="uk-UA"/>
              </w:rPr>
              <w:t>:</w:t>
            </w:r>
          </w:p>
        </w:tc>
        <w:tc>
          <w:tcPr>
            <w:tcW w:w="7575" w:type="dxa"/>
          </w:tcPr>
          <w:p w14:paraId="60D3CB02"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66377EB6" w14:textId="77777777" w:rsidTr="00B945D5">
        <w:trPr>
          <w:trHeight w:val="344"/>
        </w:trPr>
        <w:tc>
          <w:tcPr>
            <w:tcW w:w="2915" w:type="dxa"/>
            <w:shd w:val="clear" w:color="auto" w:fill="B8B8B8"/>
            <w:vAlign w:val="center"/>
          </w:tcPr>
          <w:p w14:paraId="3F1AAAC8"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Номер телефону:</w:t>
            </w:r>
          </w:p>
        </w:tc>
        <w:tc>
          <w:tcPr>
            <w:tcW w:w="7575" w:type="dxa"/>
          </w:tcPr>
          <w:p w14:paraId="7D1693F8" w14:textId="77777777" w:rsidR="000F0840" w:rsidRPr="004317FE" w:rsidRDefault="000F0840" w:rsidP="00B945D5">
            <w:pPr>
              <w:spacing w:before="120" w:after="120" w:line="240" w:lineRule="auto"/>
              <w:rPr>
                <w:rFonts w:ascii="Avenir Next Cyr" w:hAnsi="Avenir Next Cyr"/>
                <w:b/>
                <w:sz w:val="18"/>
                <w:szCs w:val="18"/>
                <w:lang w:val="uk-UA"/>
              </w:rPr>
            </w:pPr>
          </w:p>
        </w:tc>
      </w:tr>
    </w:tbl>
    <w:p w14:paraId="7A05026D" w14:textId="77777777" w:rsidR="000F0840" w:rsidRDefault="000F0840" w:rsidP="000F0840">
      <w:pPr>
        <w:spacing w:before="120" w:after="120" w:line="240" w:lineRule="auto"/>
        <w:rPr>
          <w:rFonts w:asciiTheme="minorHAnsi" w:hAnsiTheme="minorHAnsi"/>
          <w:b/>
          <w:color w:val="auto"/>
          <w:sz w:val="19"/>
          <w:szCs w:val="19"/>
          <w:lang w:val="uk-UA"/>
        </w:rPr>
      </w:pPr>
    </w:p>
    <w:p w14:paraId="2D3B0889" w14:textId="77777777" w:rsidR="000F0840" w:rsidRPr="000F0840" w:rsidRDefault="000F0840" w:rsidP="000F0840">
      <w:pPr>
        <w:spacing w:before="120" w:after="120" w:line="240" w:lineRule="auto"/>
        <w:rPr>
          <w:rFonts w:asciiTheme="minorHAnsi" w:hAnsiTheme="minorHAnsi"/>
          <w:b/>
          <w:color w:val="auto"/>
          <w:sz w:val="19"/>
          <w:szCs w:val="19"/>
          <w:lang w:val="uk-UA"/>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1"/>
        <w:gridCol w:w="117"/>
      </w:tblGrid>
      <w:tr w:rsidR="000F0840" w:rsidRPr="00943BD3" w14:paraId="057F567A" w14:textId="77777777" w:rsidTr="00B945D5">
        <w:trPr>
          <w:gridAfter w:val="1"/>
          <w:wAfter w:w="140" w:type="dxa"/>
        </w:trPr>
        <w:tc>
          <w:tcPr>
            <w:tcW w:w="10518" w:type="dxa"/>
            <w:tcBorders>
              <w:top w:val="nil"/>
              <w:left w:val="nil"/>
              <w:bottom w:val="nil"/>
              <w:right w:val="nil"/>
            </w:tcBorders>
            <w:shd w:val="clear" w:color="auto" w:fill="000000" w:themeFill="text1"/>
          </w:tcPr>
          <w:p w14:paraId="4CC329D7" w14:textId="77777777" w:rsidR="000F0840" w:rsidRPr="004317FE" w:rsidRDefault="000F0840" w:rsidP="00B945D5">
            <w:pPr>
              <w:pStyle w:val="MediumShading1-Accent11"/>
              <w:spacing w:before="120" w:after="120"/>
              <w:rPr>
                <w:rFonts w:ascii="Avenir Next Cyr Medium" w:hAnsi="Avenir Next Cyr Medium"/>
                <w:b/>
                <w:color w:val="FFFFFF" w:themeColor="background1"/>
                <w:sz w:val="28"/>
                <w:szCs w:val="19"/>
                <w:lang w:val="uk-UA"/>
              </w:rPr>
            </w:pPr>
            <w:r w:rsidRPr="004317FE">
              <w:rPr>
                <w:rFonts w:ascii="AvenirNext LT Pro Regular" w:hAnsi="AvenirNext LT Pro Regular"/>
                <w:lang w:val="uk-UA"/>
              </w:rPr>
              <w:br w:type="page"/>
            </w:r>
            <w:r w:rsidRPr="004317FE">
              <w:rPr>
                <w:rFonts w:ascii="Avenir Next Cyr Medium" w:hAnsi="Avenir Next Cyr Medium"/>
                <w:b/>
                <w:color w:val="FFFFFF" w:themeColor="background1"/>
                <w:sz w:val="28"/>
                <w:szCs w:val="19"/>
                <w:lang w:val="uk-UA"/>
              </w:rPr>
              <w:t>ІНДИВІДУАЛЬНІ КРЕДИТСИ</w:t>
            </w:r>
          </w:p>
          <w:p w14:paraId="7628EE2D" w14:textId="77777777" w:rsidR="000F0840" w:rsidRPr="004317FE" w:rsidRDefault="000F0840" w:rsidP="00B945D5">
            <w:pPr>
              <w:spacing w:after="0" w:line="240" w:lineRule="auto"/>
              <w:rPr>
                <w:rFonts w:ascii="Avenir Next Cyr" w:hAnsi="Avenir Next Cyr"/>
                <w:b/>
                <w:color w:val="FFFFFF" w:themeColor="background1"/>
                <w:sz w:val="19"/>
                <w:szCs w:val="19"/>
                <w:lang w:val="uk-UA"/>
              </w:rPr>
            </w:pPr>
            <w:r w:rsidRPr="004317FE">
              <w:rPr>
                <w:rFonts w:ascii="Avenir Next Cyr" w:hAnsi="Avenir Next Cyr"/>
                <w:b/>
                <w:color w:val="FFFFFF" w:themeColor="background1"/>
                <w:sz w:val="19"/>
                <w:szCs w:val="19"/>
                <w:lang w:val="uk-UA"/>
              </w:rPr>
              <w:t xml:space="preserve">В нижчезазначених полях можна вносити основні індивідуальні </w:t>
            </w:r>
            <w:proofErr w:type="spellStart"/>
            <w:r w:rsidRPr="004317FE">
              <w:rPr>
                <w:rFonts w:ascii="Avenir Next Cyr" w:hAnsi="Avenir Next Cyr"/>
                <w:b/>
                <w:color w:val="FFFFFF" w:themeColor="background1"/>
                <w:sz w:val="19"/>
                <w:szCs w:val="19"/>
                <w:lang w:val="uk-UA"/>
              </w:rPr>
              <w:t>кредитси</w:t>
            </w:r>
            <w:proofErr w:type="spellEnd"/>
            <w:r w:rsidRPr="004317FE">
              <w:rPr>
                <w:rFonts w:ascii="Avenir Next Cyr" w:hAnsi="Avenir Next Cyr"/>
                <w:b/>
                <w:color w:val="FFFFFF" w:themeColor="background1"/>
                <w:sz w:val="19"/>
                <w:szCs w:val="19"/>
                <w:lang w:val="uk-UA"/>
              </w:rPr>
              <w:t xml:space="preserve"> 10-ти осіб та додаткові індивідуальні </w:t>
            </w:r>
            <w:proofErr w:type="spellStart"/>
            <w:r w:rsidRPr="004317FE">
              <w:rPr>
                <w:rFonts w:ascii="Avenir Next Cyr" w:hAnsi="Avenir Next Cyr"/>
                <w:b/>
                <w:color w:val="FFFFFF" w:themeColor="background1"/>
                <w:sz w:val="19"/>
                <w:szCs w:val="19"/>
                <w:lang w:val="uk-UA"/>
              </w:rPr>
              <w:t>кредитси</w:t>
            </w:r>
            <w:proofErr w:type="spellEnd"/>
            <w:r w:rsidRPr="004317FE">
              <w:rPr>
                <w:rFonts w:ascii="Avenir Next Cyr" w:hAnsi="Avenir Next Cyr"/>
                <w:b/>
                <w:color w:val="FFFFFF" w:themeColor="background1"/>
                <w:sz w:val="19"/>
                <w:szCs w:val="19"/>
                <w:lang w:val="uk-UA"/>
              </w:rPr>
              <w:t xml:space="preserve"> 30-ти осіб, що зробили певний внесок у кейс. Усі перераховані нижче особи повинні бути членами команд (поточними чи колишніми) тих компаній, </w:t>
            </w:r>
            <w:proofErr w:type="spellStart"/>
            <w:r w:rsidRPr="004317FE">
              <w:rPr>
                <w:rFonts w:ascii="Avenir Next Cyr" w:hAnsi="Avenir Next Cyr"/>
                <w:b/>
                <w:color w:val="FFFFFF" w:themeColor="background1"/>
                <w:sz w:val="19"/>
                <w:szCs w:val="19"/>
                <w:lang w:val="uk-UA"/>
              </w:rPr>
              <w:t>кредитси</w:t>
            </w:r>
            <w:proofErr w:type="spellEnd"/>
            <w:r w:rsidRPr="004317FE">
              <w:rPr>
                <w:rFonts w:ascii="Avenir Next Cyr" w:hAnsi="Avenir Next Cyr"/>
                <w:b/>
                <w:color w:val="FFFFFF" w:themeColor="background1"/>
                <w:sz w:val="19"/>
                <w:szCs w:val="19"/>
                <w:lang w:val="uk-UA"/>
              </w:rPr>
              <w:t xml:space="preserve"> яких вказані в цьому додатку.</w:t>
            </w:r>
            <w:r w:rsidRPr="004317FE">
              <w:rPr>
                <w:rFonts w:ascii="Avenir Next Cyr" w:hAnsi="Avenir Next Cyr"/>
                <w:b/>
                <w:color w:val="FFFFFF" w:themeColor="background1"/>
                <w:sz w:val="19"/>
                <w:szCs w:val="19"/>
                <w:lang w:val="uk-UA"/>
              </w:rPr>
              <w:br/>
            </w:r>
          </w:p>
          <w:p w14:paraId="1B4622B8" w14:textId="77777777" w:rsidR="000F0840" w:rsidRPr="004317FE" w:rsidRDefault="000F0840" w:rsidP="00B945D5">
            <w:pPr>
              <w:spacing w:after="0" w:line="240" w:lineRule="auto"/>
              <w:rPr>
                <w:rFonts w:ascii="Avenir Next Cyr" w:hAnsi="Avenir Next Cyr"/>
                <w:b/>
                <w:color w:val="FFFFFF" w:themeColor="background1"/>
                <w:sz w:val="19"/>
                <w:szCs w:val="19"/>
                <w:lang w:val="uk-UA"/>
              </w:rPr>
            </w:pPr>
            <w:r w:rsidRPr="004317FE">
              <w:rPr>
                <w:rFonts w:ascii="Avenir Next Cyr" w:hAnsi="Avenir Next Cyr"/>
                <w:b/>
                <w:color w:val="FFFFFF" w:themeColor="background1"/>
                <w:sz w:val="19"/>
                <w:szCs w:val="19"/>
                <w:lang w:val="uk-UA"/>
              </w:rPr>
              <w:t xml:space="preserve">Політика </w:t>
            </w:r>
            <w:proofErr w:type="spellStart"/>
            <w:r w:rsidRPr="004317FE">
              <w:rPr>
                <w:rFonts w:ascii="Avenir Next Cyr" w:hAnsi="Avenir Next Cyr"/>
                <w:b/>
                <w:color w:val="FFFFFF" w:themeColor="background1"/>
                <w:sz w:val="19"/>
                <w:szCs w:val="19"/>
                <w:lang w:val="uk-UA"/>
              </w:rPr>
              <w:t>Effie</w:t>
            </w:r>
            <w:proofErr w:type="spellEnd"/>
            <w:r w:rsidRPr="004317FE">
              <w:rPr>
                <w:rFonts w:ascii="Avenir Next Cyr" w:hAnsi="Avenir Next Cyr"/>
                <w:b/>
                <w:color w:val="FFFFFF" w:themeColor="background1"/>
                <w:sz w:val="19"/>
                <w:szCs w:val="19"/>
                <w:lang w:val="uk-UA"/>
              </w:rPr>
              <w:t xml:space="preserve"> полягає в тому, щоб поважати тих, хто був зазначений під час реєстрації заявки, якщо кейс став фіналістом або переможцем. Тому ви не можете видалити або замінити окремі </w:t>
            </w:r>
            <w:proofErr w:type="spellStart"/>
            <w:r w:rsidRPr="004317FE">
              <w:rPr>
                <w:rFonts w:ascii="Avenir Next Cyr" w:hAnsi="Avenir Next Cyr"/>
                <w:b/>
                <w:color w:val="FFFFFF" w:themeColor="background1"/>
                <w:sz w:val="19"/>
                <w:szCs w:val="19"/>
                <w:lang w:val="uk-UA"/>
              </w:rPr>
              <w:t>кредитcи</w:t>
            </w:r>
            <w:proofErr w:type="spellEnd"/>
            <w:r w:rsidRPr="004317FE">
              <w:rPr>
                <w:rFonts w:ascii="Avenir Next Cyr" w:hAnsi="Avenir Next Cyr"/>
                <w:b/>
                <w:color w:val="FFFFFF" w:themeColor="background1"/>
                <w:sz w:val="19"/>
                <w:szCs w:val="19"/>
                <w:lang w:val="uk-UA"/>
              </w:rPr>
              <w:t xml:space="preserve"> після того, як заявку було подано. Доповнення приймаються лише в кожному конкретному випадку. Жодні </w:t>
            </w:r>
            <w:r w:rsidRPr="004317FE">
              <w:rPr>
                <w:rFonts w:ascii="Avenir Next Cyr" w:hAnsi="Avenir Next Cyr"/>
                <w:b/>
                <w:color w:val="FFFFFF" w:themeColor="background1"/>
                <w:sz w:val="19"/>
                <w:szCs w:val="19"/>
                <w:lang w:val="uk-UA"/>
              </w:rPr>
              <w:lastRenderedPageBreak/>
              <w:t xml:space="preserve">доповнення/редагування не приймаються після </w:t>
            </w:r>
            <w:r w:rsidRPr="004317FE">
              <w:rPr>
                <w:rFonts w:ascii="Avenir Next Cyr" w:hAnsi="Avenir Next Cyr"/>
                <w:b/>
                <w:color w:val="FFFFFF" w:themeColor="background1"/>
                <w:sz w:val="19"/>
                <w:szCs w:val="19"/>
                <w:u w:val="single"/>
                <w:lang w:val="uk-UA"/>
              </w:rPr>
              <w:t>1 жовтня 2025 року.</w:t>
            </w:r>
            <w:r w:rsidRPr="004317FE">
              <w:rPr>
                <w:rFonts w:ascii="Avenir Next Cyr" w:hAnsi="Avenir Next Cyr"/>
                <w:b/>
                <w:color w:val="FFFFFF" w:themeColor="background1"/>
                <w:sz w:val="19"/>
                <w:szCs w:val="19"/>
                <w:u w:val="single"/>
                <w:lang w:val="uk-UA"/>
              </w:rPr>
              <w:br/>
            </w:r>
          </w:p>
          <w:p w14:paraId="6CAEB5BF" w14:textId="77777777" w:rsidR="000F0840" w:rsidRPr="004317FE" w:rsidRDefault="000F0840" w:rsidP="00B945D5">
            <w:pPr>
              <w:spacing w:after="0" w:line="240" w:lineRule="auto"/>
              <w:rPr>
                <w:rFonts w:cstheme="minorHAnsi"/>
                <w:sz w:val="20"/>
                <w:szCs w:val="20"/>
                <w:lang w:val="uk-UA"/>
              </w:rPr>
            </w:pPr>
            <w:r w:rsidRPr="004317FE">
              <w:rPr>
                <w:rFonts w:ascii="Avenir Next Cyr" w:hAnsi="Avenir Next Cyr"/>
                <w:b/>
                <w:color w:val="FFFFFF" w:themeColor="background1"/>
                <w:sz w:val="19"/>
                <w:szCs w:val="19"/>
                <w:lang w:val="uk-UA"/>
              </w:rPr>
              <w:t xml:space="preserve">Будь ласка, зверніть увагу: вказані нижче особи (максимум 10)  у блоці основних індивідуальних </w:t>
            </w:r>
            <w:proofErr w:type="spellStart"/>
            <w:r w:rsidRPr="004317FE">
              <w:rPr>
                <w:rFonts w:ascii="Avenir Next Cyr" w:hAnsi="Avenir Next Cyr"/>
                <w:b/>
                <w:color w:val="FFFFFF" w:themeColor="background1"/>
                <w:sz w:val="19"/>
                <w:szCs w:val="19"/>
                <w:lang w:val="uk-UA"/>
              </w:rPr>
              <w:t>кредитсів</w:t>
            </w:r>
            <w:proofErr w:type="spellEnd"/>
            <w:r w:rsidRPr="004317FE">
              <w:rPr>
                <w:rFonts w:ascii="Avenir Next Cyr" w:hAnsi="Avenir Next Cyr"/>
                <w:b/>
                <w:color w:val="FFFFFF" w:themeColor="background1"/>
                <w:sz w:val="19"/>
                <w:szCs w:val="19"/>
                <w:lang w:val="uk-UA"/>
              </w:rPr>
              <w:t xml:space="preserve"> є єдиними особами, які будуть оголошені публічно, якщо ваш кейс стане фіналістом чи переможцем конкурсу. </w:t>
            </w:r>
          </w:p>
        </w:tc>
      </w:tr>
      <w:tr w:rsidR="000F0840" w:rsidRPr="004317FE" w14:paraId="7BCA421D" w14:textId="77777777" w:rsidTr="00B945D5">
        <w:trPr>
          <w:trHeight w:val="261"/>
        </w:trPr>
        <w:tc>
          <w:tcPr>
            <w:tcW w:w="10658" w:type="dxa"/>
            <w:gridSpan w:val="2"/>
            <w:tcBorders>
              <w:top w:val="nil"/>
              <w:left w:val="nil"/>
              <w:bottom w:val="nil"/>
              <w:right w:val="nil"/>
            </w:tcBorders>
            <w:shd w:val="clear" w:color="auto" w:fill="auto"/>
          </w:tcPr>
          <w:p w14:paraId="012543FE" w14:textId="77777777" w:rsidR="000F0840" w:rsidRPr="004317FE" w:rsidRDefault="000F0840" w:rsidP="00B945D5">
            <w:pPr>
              <w:pStyle w:val="MediumShading1-Accent11"/>
              <w:spacing w:before="120" w:after="120"/>
              <w:rPr>
                <w:rFonts w:asciiTheme="minorHAnsi" w:hAnsiTheme="minorHAnsi"/>
                <w:sz w:val="2"/>
                <w:szCs w:val="2"/>
                <w:lang w:val="uk-UA"/>
              </w:rPr>
            </w:pPr>
          </w:p>
          <w:tbl>
            <w:tblPr>
              <w:tblpPr w:leftFromText="187" w:rightFromText="187" w:vertAnchor="text" w:horzAnchor="margin" w:tblpY="1"/>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0F0840" w:rsidRPr="004317FE" w14:paraId="64BD63A9" w14:textId="77777777" w:rsidTr="00B945D5">
              <w:trPr>
                <w:trHeight w:val="1036"/>
              </w:trPr>
              <w:tc>
                <w:tcPr>
                  <w:tcW w:w="10348" w:type="dxa"/>
                  <w:shd w:val="clear" w:color="auto" w:fill="A6A6A6" w:themeFill="background1" w:themeFillShade="A6"/>
                  <w:vAlign w:val="center"/>
                </w:tcPr>
                <w:p w14:paraId="0DAE0732" w14:textId="77777777" w:rsidR="000F0840" w:rsidRPr="004317FE" w:rsidRDefault="000F0840" w:rsidP="00B945D5">
                  <w:pPr>
                    <w:spacing w:before="120" w:after="120" w:line="240" w:lineRule="auto"/>
                    <w:rPr>
                      <w:rFonts w:ascii="Avenir Next Cyr Medium" w:hAnsi="Avenir Next Cyr Medium"/>
                      <w:b/>
                      <w:color w:val="auto"/>
                      <w:sz w:val="22"/>
                      <w:szCs w:val="22"/>
                      <w:lang w:val="uk-UA"/>
                    </w:rPr>
                  </w:pPr>
                  <w:r w:rsidRPr="004317FE">
                    <w:rPr>
                      <w:rFonts w:ascii="Avenir Next Cyr Medium" w:hAnsi="Avenir Next Cyr Medium"/>
                      <w:b/>
                      <w:color w:val="auto"/>
                      <w:sz w:val="22"/>
                      <w:szCs w:val="22"/>
                      <w:lang w:val="uk-UA"/>
                    </w:rPr>
                    <w:t>ОСНОВНІ ІНДИВІДУАЛЬНІ КРЕДИТСИ</w:t>
                  </w:r>
                </w:p>
                <w:p w14:paraId="6856CB2D" w14:textId="77777777" w:rsidR="000F0840" w:rsidRPr="004317FE" w:rsidRDefault="000F0840" w:rsidP="00B945D5">
                  <w:pPr>
                    <w:spacing w:before="120" w:after="120" w:line="240" w:lineRule="auto"/>
                    <w:rPr>
                      <w:rFonts w:ascii="Avenir Next Cyr" w:hAnsi="Avenir Next Cyr"/>
                      <w:i/>
                      <w:sz w:val="19"/>
                      <w:szCs w:val="19"/>
                      <w:lang w:val="uk-UA"/>
                    </w:rPr>
                  </w:pPr>
                  <w:r w:rsidRPr="004317FE">
                    <w:rPr>
                      <w:rFonts w:ascii="Avenir Next Cyr" w:hAnsi="Avenir Next Cyr"/>
                      <w:i/>
                      <w:color w:val="auto"/>
                      <w:sz w:val="19"/>
                      <w:szCs w:val="19"/>
                      <w:lang w:val="uk-UA"/>
                    </w:rPr>
                    <w:t xml:space="preserve">Індивідуальні </w:t>
                  </w:r>
                  <w:proofErr w:type="spellStart"/>
                  <w:r w:rsidRPr="004317FE">
                    <w:rPr>
                      <w:rFonts w:ascii="Avenir Next Cyr" w:hAnsi="Avenir Next Cyr"/>
                      <w:i/>
                      <w:color w:val="auto"/>
                      <w:sz w:val="19"/>
                      <w:szCs w:val="19"/>
                      <w:lang w:val="uk-UA"/>
                    </w:rPr>
                    <w:t>кредитси</w:t>
                  </w:r>
                  <w:proofErr w:type="spellEnd"/>
                  <w:r w:rsidRPr="004317FE">
                    <w:rPr>
                      <w:rFonts w:ascii="Avenir Next Cyr" w:hAnsi="Avenir Next Cyr"/>
                      <w:i/>
                      <w:color w:val="auto"/>
                      <w:sz w:val="19"/>
                      <w:szCs w:val="19"/>
                      <w:lang w:val="uk-UA"/>
                    </w:rPr>
                    <w:t xml:space="preserve"> будуть опубліковані на сайті </w:t>
                  </w:r>
                  <w:proofErr w:type="spellStart"/>
                  <w:r w:rsidRPr="004317FE">
                    <w:rPr>
                      <w:rFonts w:ascii="Avenir Next Cyr" w:hAnsi="Avenir Next Cyr"/>
                      <w:i/>
                      <w:color w:val="auto"/>
                      <w:sz w:val="19"/>
                      <w:szCs w:val="19"/>
                      <w:lang w:val="uk-UA"/>
                    </w:rPr>
                    <w:t>Effie</w:t>
                  </w:r>
                  <w:proofErr w:type="spellEnd"/>
                  <w:r w:rsidRPr="004317FE">
                    <w:rPr>
                      <w:rFonts w:ascii="Avenir Next Cyr" w:hAnsi="Avenir Next Cyr"/>
                      <w:i/>
                      <w:color w:val="auto"/>
                      <w:sz w:val="19"/>
                      <w:szCs w:val="19"/>
                      <w:lang w:val="uk-UA"/>
                    </w:rPr>
                    <w:t xml:space="preserve"> Awards Ukraine в розділі «Переможці» та в міжнародній базі </w:t>
                  </w:r>
                  <w:hyperlink r:id="rId31" w:tgtFrame="blank" w:history="1">
                    <w:proofErr w:type="spellStart"/>
                    <w:r w:rsidRPr="004317FE">
                      <w:rPr>
                        <w:rStyle w:val="40"/>
                        <w:rFonts w:ascii="Avenir Next Cyr" w:hAnsi="Avenir Next Cyr"/>
                        <w:b/>
                        <w:bCs/>
                        <w:i/>
                        <w:iCs/>
                        <w:sz w:val="19"/>
                        <w:szCs w:val="19"/>
                        <w:u w:val="single"/>
                        <w:lang w:val="uk-UA"/>
                      </w:rPr>
                      <w:t>Case</w:t>
                    </w:r>
                    <w:proofErr w:type="spellEnd"/>
                    <w:r w:rsidRPr="004317FE">
                      <w:rPr>
                        <w:rStyle w:val="40"/>
                        <w:rFonts w:ascii="Avenir Next Cyr" w:hAnsi="Avenir Next Cyr"/>
                        <w:b/>
                        <w:bCs/>
                        <w:i/>
                        <w:iCs/>
                        <w:sz w:val="19"/>
                        <w:szCs w:val="19"/>
                        <w:u w:val="single"/>
                        <w:lang w:val="uk-UA"/>
                      </w:rPr>
                      <w:t xml:space="preserve"> </w:t>
                    </w:r>
                    <w:proofErr w:type="spellStart"/>
                    <w:r w:rsidRPr="004317FE">
                      <w:rPr>
                        <w:rStyle w:val="40"/>
                        <w:rFonts w:ascii="Avenir Next Cyr" w:hAnsi="Avenir Next Cyr"/>
                        <w:b/>
                        <w:bCs/>
                        <w:i/>
                        <w:iCs/>
                        <w:sz w:val="19"/>
                        <w:szCs w:val="19"/>
                        <w:u w:val="single"/>
                        <w:lang w:val="uk-UA"/>
                      </w:rPr>
                      <w:t>Library</w:t>
                    </w:r>
                    <w:proofErr w:type="spellEnd"/>
                  </w:hyperlink>
                  <w:r w:rsidRPr="004317FE">
                    <w:rPr>
                      <w:rFonts w:ascii="Trebuchet MS" w:hAnsi="Trebuchet MS"/>
                      <w:i/>
                      <w:color w:val="auto"/>
                      <w:sz w:val="21"/>
                      <w:szCs w:val="21"/>
                      <w:shd w:val="clear" w:color="auto" w:fill="A6A6A6" w:themeFill="background1" w:themeFillShade="A6"/>
                      <w:lang w:val="uk-UA"/>
                    </w:rPr>
                    <w:t xml:space="preserve"> </w:t>
                  </w:r>
                  <w:r w:rsidRPr="004317FE">
                    <w:rPr>
                      <w:rFonts w:ascii="Avenir Next Cyr" w:hAnsi="Avenir Next Cyr"/>
                      <w:i/>
                      <w:color w:val="auto"/>
                      <w:sz w:val="19"/>
                      <w:szCs w:val="19"/>
                      <w:lang w:val="uk-UA"/>
                    </w:rPr>
                    <w:t xml:space="preserve">від </w:t>
                  </w:r>
                  <w:proofErr w:type="spellStart"/>
                  <w:r w:rsidRPr="004317FE">
                    <w:rPr>
                      <w:rFonts w:ascii="Avenir Next Cyr" w:hAnsi="Avenir Next Cyr"/>
                      <w:i/>
                      <w:color w:val="auto"/>
                      <w:sz w:val="19"/>
                      <w:szCs w:val="19"/>
                      <w:lang w:val="uk-UA"/>
                    </w:rPr>
                    <w:t>Effie</w:t>
                  </w:r>
                  <w:proofErr w:type="spellEnd"/>
                  <w:r w:rsidRPr="004317FE">
                    <w:rPr>
                      <w:rFonts w:ascii="Avenir Next Cyr" w:hAnsi="Avenir Next Cyr"/>
                      <w:i/>
                      <w:color w:val="auto"/>
                      <w:sz w:val="19"/>
                      <w:szCs w:val="19"/>
                      <w:lang w:val="uk-UA"/>
                    </w:rPr>
                    <w:t xml:space="preserve"> </w:t>
                  </w:r>
                  <w:proofErr w:type="spellStart"/>
                  <w:r w:rsidRPr="004317FE">
                    <w:rPr>
                      <w:rFonts w:ascii="Avenir Next Cyr" w:hAnsi="Avenir Next Cyr"/>
                      <w:i/>
                      <w:color w:val="auto"/>
                      <w:sz w:val="19"/>
                      <w:szCs w:val="19"/>
                      <w:lang w:val="uk-UA"/>
                    </w:rPr>
                    <w:t>Worldwide</w:t>
                  </w:r>
                  <w:proofErr w:type="spellEnd"/>
                  <w:r w:rsidRPr="004317FE">
                    <w:rPr>
                      <w:rFonts w:ascii="Avenir Next Cyr" w:hAnsi="Avenir Next Cyr"/>
                      <w:i/>
                      <w:color w:val="auto"/>
                      <w:sz w:val="19"/>
                      <w:szCs w:val="19"/>
                      <w:lang w:val="uk-UA"/>
                    </w:rPr>
                    <w:t xml:space="preserve">. Вказані особи повинні бути поточними чи колишніми членами команд тих компаній, </w:t>
                  </w:r>
                  <w:proofErr w:type="spellStart"/>
                  <w:r w:rsidRPr="004317FE">
                    <w:rPr>
                      <w:rFonts w:ascii="Avenir Next Cyr" w:hAnsi="Avenir Next Cyr"/>
                      <w:i/>
                      <w:color w:val="auto"/>
                      <w:sz w:val="19"/>
                      <w:szCs w:val="19"/>
                      <w:lang w:val="uk-UA"/>
                    </w:rPr>
                    <w:t>кредитси</w:t>
                  </w:r>
                  <w:proofErr w:type="spellEnd"/>
                  <w:r w:rsidRPr="004317FE">
                    <w:rPr>
                      <w:rFonts w:ascii="Avenir Next Cyr" w:hAnsi="Avenir Next Cyr"/>
                      <w:i/>
                      <w:color w:val="auto"/>
                      <w:sz w:val="19"/>
                      <w:szCs w:val="19"/>
                      <w:lang w:val="uk-UA"/>
                    </w:rPr>
                    <w:t xml:space="preserve"> яких вказані. Ви можете </w:t>
                  </w:r>
                  <w:proofErr w:type="spellStart"/>
                  <w:r w:rsidRPr="004317FE">
                    <w:rPr>
                      <w:rFonts w:ascii="Avenir Next Cyr" w:hAnsi="Avenir Next Cyr"/>
                      <w:i/>
                      <w:color w:val="auto"/>
                      <w:sz w:val="19"/>
                      <w:szCs w:val="19"/>
                      <w:lang w:val="uk-UA"/>
                    </w:rPr>
                    <w:t>внести</w:t>
                  </w:r>
                  <w:proofErr w:type="spellEnd"/>
                  <w:r w:rsidRPr="004317FE">
                    <w:rPr>
                      <w:rFonts w:ascii="Avenir Next Cyr" w:hAnsi="Avenir Next Cyr"/>
                      <w:i/>
                      <w:color w:val="auto"/>
                      <w:sz w:val="19"/>
                      <w:szCs w:val="19"/>
                      <w:lang w:val="uk-UA"/>
                    </w:rPr>
                    <w:t xml:space="preserve"> </w:t>
                  </w:r>
                  <w:proofErr w:type="spellStart"/>
                  <w:r w:rsidRPr="004317FE">
                    <w:rPr>
                      <w:rFonts w:ascii="Avenir Next Cyr" w:hAnsi="Avenir Next Cyr"/>
                      <w:i/>
                      <w:color w:val="auto"/>
                      <w:sz w:val="19"/>
                      <w:szCs w:val="19"/>
                      <w:lang w:val="uk-UA"/>
                    </w:rPr>
                    <w:t>кредитси</w:t>
                  </w:r>
                  <w:proofErr w:type="spellEnd"/>
                  <w:r w:rsidRPr="004317FE">
                    <w:rPr>
                      <w:rFonts w:ascii="Avenir Next Cyr" w:hAnsi="Avenir Next Cyr"/>
                      <w:i/>
                      <w:color w:val="auto"/>
                      <w:sz w:val="19"/>
                      <w:szCs w:val="19"/>
                      <w:lang w:val="uk-UA"/>
                    </w:rPr>
                    <w:t xml:space="preserve"> лише 10 осіб.  </w:t>
                  </w:r>
                </w:p>
              </w:tc>
            </w:tr>
          </w:tbl>
          <w:tbl>
            <w:tblPr>
              <w:tblW w:w="103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13"/>
              <w:gridCol w:w="3429"/>
              <w:gridCol w:w="1556"/>
              <w:gridCol w:w="3573"/>
            </w:tblGrid>
            <w:tr w:rsidR="000F0840" w:rsidRPr="004317FE" w14:paraId="048C645B" w14:textId="77777777" w:rsidTr="00B945D5">
              <w:tc>
                <w:tcPr>
                  <w:tcW w:w="5242" w:type="dxa"/>
                  <w:gridSpan w:val="2"/>
                  <w:shd w:val="clear" w:color="auto" w:fill="auto"/>
                </w:tcPr>
                <w:p w14:paraId="50A5388A"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cs="Calibri"/>
                      <w:b/>
                      <w:bCs/>
                      <w:color w:val="000000" w:themeColor="text1"/>
                      <w:sz w:val="22"/>
                      <w:szCs w:val="22"/>
                      <w:lang w:val="uk-UA"/>
                    </w:rPr>
                    <w:t>ІНДИВІДУАЛЬНІ</w:t>
                  </w:r>
                  <w:r w:rsidRPr="004317FE">
                    <w:rPr>
                      <w:rFonts w:ascii="Avenir Next Cyr Medium" w:hAnsi="Avenir Next Cyr Medium"/>
                      <w:b/>
                      <w:bCs/>
                      <w:color w:val="000000" w:themeColor="text1"/>
                      <w:sz w:val="22"/>
                      <w:szCs w:val="22"/>
                      <w:lang w:val="uk-UA"/>
                    </w:rPr>
                    <w:t xml:space="preserve"> </w:t>
                  </w:r>
                  <w:r w:rsidRPr="004317FE">
                    <w:rPr>
                      <w:rFonts w:ascii="Avenir Next Cyr Medium" w:hAnsi="Avenir Next Cyr Medium" w:cs="Calibri"/>
                      <w:b/>
                      <w:bCs/>
                      <w:color w:val="000000" w:themeColor="text1"/>
                      <w:sz w:val="22"/>
                      <w:szCs w:val="22"/>
                      <w:lang w:val="uk-UA"/>
                    </w:rPr>
                    <w:t>КРЕДИТСИ</w:t>
                  </w:r>
                  <w:r w:rsidRPr="004317FE">
                    <w:rPr>
                      <w:rFonts w:ascii="Avenir Next Cyr Medium" w:hAnsi="Avenir Next Cyr Medium"/>
                      <w:b/>
                      <w:bCs/>
                      <w:color w:val="000000" w:themeColor="text1"/>
                      <w:sz w:val="18"/>
                      <w:szCs w:val="18"/>
                      <w:lang w:val="uk-UA"/>
                    </w:rPr>
                    <w:t xml:space="preserve"> </w:t>
                  </w:r>
                  <w:r w:rsidRPr="004317FE">
                    <w:rPr>
                      <w:rFonts w:ascii="Avenir Next Cyr Medium" w:hAnsi="Avenir Next Cyr Medium"/>
                      <w:b/>
                      <w:bCs/>
                      <w:color w:val="000000" w:themeColor="text1"/>
                      <w:sz w:val="20"/>
                      <w:szCs w:val="20"/>
                      <w:lang w:val="uk-UA"/>
                    </w:rPr>
                    <w:t>#1</w:t>
                  </w:r>
                </w:p>
              </w:tc>
              <w:tc>
                <w:tcPr>
                  <w:tcW w:w="5129" w:type="dxa"/>
                  <w:gridSpan w:val="2"/>
                  <w:shd w:val="clear" w:color="auto" w:fill="auto"/>
                </w:tcPr>
                <w:p w14:paraId="6D76E06B"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cs="Calibri"/>
                      <w:b/>
                      <w:bCs/>
                      <w:color w:val="000000" w:themeColor="text1"/>
                      <w:sz w:val="22"/>
                      <w:szCs w:val="22"/>
                      <w:lang w:val="uk-UA"/>
                    </w:rPr>
                    <w:t>ІНДИВІДУАЛЬНІ</w:t>
                  </w:r>
                  <w:r w:rsidRPr="004317FE">
                    <w:rPr>
                      <w:rFonts w:ascii="Avenir Next Cyr Medium" w:hAnsi="Avenir Next Cyr Medium"/>
                      <w:b/>
                      <w:bCs/>
                      <w:color w:val="000000" w:themeColor="text1"/>
                      <w:sz w:val="22"/>
                      <w:szCs w:val="22"/>
                      <w:lang w:val="uk-UA"/>
                    </w:rPr>
                    <w:t xml:space="preserve"> </w:t>
                  </w:r>
                  <w:r w:rsidRPr="004317FE">
                    <w:rPr>
                      <w:rFonts w:ascii="Avenir Next Cyr Medium" w:hAnsi="Avenir Next Cyr Medium" w:cs="Calibri"/>
                      <w:b/>
                      <w:bCs/>
                      <w:color w:val="000000" w:themeColor="text1"/>
                      <w:sz w:val="22"/>
                      <w:szCs w:val="22"/>
                      <w:lang w:val="uk-UA"/>
                    </w:rPr>
                    <w:t>КРЕДИТСИ</w:t>
                  </w:r>
                  <w:r w:rsidRPr="004317FE">
                    <w:rPr>
                      <w:rFonts w:ascii="Avenir Next Cyr Medium" w:hAnsi="Avenir Next Cyr Medium"/>
                      <w:b/>
                      <w:bCs/>
                      <w:color w:val="000000" w:themeColor="text1"/>
                      <w:sz w:val="18"/>
                      <w:szCs w:val="18"/>
                      <w:lang w:val="uk-UA"/>
                    </w:rPr>
                    <w:t xml:space="preserve"> </w:t>
                  </w:r>
                  <w:r w:rsidRPr="004317FE">
                    <w:rPr>
                      <w:rFonts w:ascii="Avenir Next Cyr Medium" w:hAnsi="Avenir Next Cyr Medium"/>
                      <w:b/>
                      <w:bCs/>
                      <w:color w:val="000000" w:themeColor="text1"/>
                      <w:sz w:val="20"/>
                      <w:szCs w:val="20"/>
                      <w:lang w:val="uk-UA"/>
                    </w:rPr>
                    <w:t>#2</w:t>
                  </w:r>
                </w:p>
              </w:tc>
            </w:tr>
            <w:tr w:rsidR="000F0840" w:rsidRPr="004317FE" w14:paraId="1D42B87E" w14:textId="77777777" w:rsidTr="00B945D5">
              <w:tc>
                <w:tcPr>
                  <w:tcW w:w="1813" w:type="dxa"/>
                  <w:shd w:val="clear" w:color="auto" w:fill="auto"/>
                </w:tcPr>
                <w:p w14:paraId="18F2B7B9" w14:textId="77777777" w:rsidR="000F0840" w:rsidRPr="004317FE" w:rsidRDefault="000F0840" w:rsidP="00B945D5">
                  <w:pPr>
                    <w:pStyle w:val="MediumShading1-Accent11"/>
                    <w:spacing w:before="120" w:after="120"/>
                    <w:rPr>
                      <w:rFonts w:ascii="Avenir Next Cyr" w:hAnsi="Avenir Next Cyr"/>
                      <w:b/>
                      <w:color w:val="auto"/>
                      <w:sz w:val="18"/>
                      <w:szCs w:val="18"/>
                      <w:lang w:val="uk-UA"/>
                    </w:rPr>
                  </w:pPr>
                  <w:r w:rsidRPr="004317FE">
                    <w:rPr>
                      <w:rFonts w:ascii="Avenir Next Cyr" w:hAnsi="Avenir Next Cyr" w:cs="Tahoma"/>
                      <w:b/>
                      <w:color w:val="auto"/>
                      <w:sz w:val="18"/>
                      <w:szCs w:val="18"/>
                      <w:lang w:val="uk-UA"/>
                    </w:rPr>
                    <w:t>Ім’я та прізвище:</w:t>
                  </w:r>
                </w:p>
              </w:tc>
              <w:tc>
                <w:tcPr>
                  <w:tcW w:w="3429" w:type="dxa"/>
                  <w:shd w:val="clear" w:color="auto" w:fill="auto"/>
                </w:tcPr>
                <w:p w14:paraId="327F04AE" w14:textId="77777777" w:rsidR="000F0840" w:rsidRPr="004317FE" w:rsidRDefault="000F0840" w:rsidP="00B945D5">
                  <w:pPr>
                    <w:pStyle w:val="MediumShading1-Accent11"/>
                    <w:spacing w:before="120" w:after="120"/>
                    <w:rPr>
                      <w:rFonts w:ascii="Avenir Next Cyr" w:hAnsi="Avenir Next Cyr"/>
                      <w:color w:val="auto"/>
                      <w:sz w:val="18"/>
                      <w:szCs w:val="18"/>
                      <w:lang w:val="uk-UA"/>
                    </w:rPr>
                  </w:pPr>
                </w:p>
              </w:tc>
              <w:tc>
                <w:tcPr>
                  <w:tcW w:w="1556" w:type="dxa"/>
                  <w:shd w:val="clear" w:color="auto" w:fill="auto"/>
                </w:tcPr>
                <w:p w14:paraId="4DE36432" w14:textId="77777777" w:rsidR="000F0840" w:rsidRPr="004317FE" w:rsidRDefault="000F0840" w:rsidP="00B945D5">
                  <w:pPr>
                    <w:pStyle w:val="MediumShading1-Accent11"/>
                    <w:spacing w:before="120" w:after="120"/>
                    <w:rPr>
                      <w:rFonts w:ascii="Avenir Next Cyr" w:hAnsi="Avenir Next Cyr"/>
                      <w:b/>
                      <w:color w:val="auto"/>
                      <w:sz w:val="18"/>
                      <w:szCs w:val="18"/>
                      <w:lang w:val="uk-UA"/>
                    </w:rPr>
                  </w:pPr>
                  <w:r w:rsidRPr="004317FE">
                    <w:rPr>
                      <w:rFonts w:ascii="Avenir Next Cyr" w:hAnsi="Avenir Next Cyr" w:cs="Tahoma"/>
                      <w:b/>
                      <w:color w:val="auto"/>
                      <w:sz w:val="18"/>
                      <w:szCs w:val="18"/>
                      <w:lang w:val="uk-UA"/>
                    </w:rPr>
                    <w:t>Ім’я та прізвище:</w:t>
                  </w:r>
                </w:p>
              </w:tc>
              <w:tc>
                <w:tcPr>
                  <w:tcW w:w="3573" w:type="dxa"/>
                  <w:shd w:val="clear" w:color="auto" w:fill="auto"/>
                </w:tcPr>
                <w:p w14:paraId="2787BBF7" w14:textId="77777777" w:rsidR="000F0840" w:rsidRPr="004317FE" w:rsidRDefault="000F0840" w:rsidP="00B945D5">
                  <w:pPr>
                    <w:pStyle w:val="MediumShading1-Accent11"/>
                    <w:spacing w:before="120" w:after="120"/>
                    <w:rPr>
                      <w:rFonts w:ascii="Avenir Next Cyr" w:hAnsi="Avenir Next Cyr"/>
                      <w:color w:val="auto"/>
                      <w:sz w:val="18"/>
                      <w:szCs w:val="18"/>
                      <w:lang w:val="uk-UA"/>
                    </w:rPr>
                  </w:pPr>
                </w:p>
              </w:tc>
            </w:tr>
            <w:tr w:rsidR="000F0840" w:rsidRPr="004317FE" w14:paraId="549C853E" w14:textId="77777777" w:rsidTr="00B945D5">
              <w:tc>
                <w:tcPr>
                  <w:tcW w:w="1813" w:type="dxa"/>
                  <w:shd w:val="clear" w:color="auto" w:fill="auto"/>
                </w:tcPr>
                <w:p w14:paraId="23AC715F" w14:textId="77777777" w:rsidR="000F0840" w:rsidRPr="004317FE" w:rsidRDefault="000F0840" w:rsidP="00B945D5">
                  <w:pPr>
                    <w:pStyle w:val="MediumShading1-Accent11"/>
                    <w:spacing w:before="120" w:after="120"/>
                    <w:rPr>
                      <w:rFonts w:ascii="Avenir Next Cyr" w:hAnsi="Avenir Next Cyr"/>
                      <w:b/>
                      <w:color w:val="auto"/>
                      <w:sz w:val="18"/>
                      <w:szCs w:val="18"/>
                      <w:lang w:val="uk-UA"/>
                    </w:rPr>
                  </w:pPr>
                  <w:r w:rsidRPr="004317FE">
                    <w:rPr>
                      <w:rFonts w:ascii="Avenir Next Cyr" w:hAnsi="Avenir Next Cyr"/>
                      <w:b/>
                      <w:color w:val="auto"/>
                      <w:sz w:val="18"/>
                      <w:szCs w:val="18"/>
                      <w:lang w:val="uk-UA"/>
                    </w:rPr>
                    <w:t>Посада:</w:t>
                  </w:r>
                </w:p>
              </w:tc>
              <w:tc>
                <w:tcPr>
                  <w:tcW w:w="3429" w:type="dxa"/>
                  <w:shd w:val="clear" w:color="auto" w:fill="auto"/>
                </w:tcPr>
                <w:p w14:paraId="29861AD0" w14:textId="77777777" w:rsidR="000F0840" w:rsidRPr="004317FE" w:rsidRDefault="000F0840" w:rsidP="00B945D5">
                  <w:pPr>
                    <w:pStyle w:val="MediumShading1-Accent11"/>
                    <w:spacing w:before="120" w:after="120"/>
                    <w:rPr>
                      <w:rFonts w:ascii="Avenir Next Cyr" w:hAnsi="Avenir Next Cyr"/>
                      <w:color w:val="auto"/>
                      <w:sz w:val="18"/>
                      <w:szCs w:val="18"/>
                      <w:lang w:val="uk-UA"/>
                    </w:rPr>
                  </w:pPr>
                </w:p>
              </w:tc>
              <w:tc>
                <w:tcPr>
                  <w:tcW w:w="1556" w:type="dxa"/>
                  <w:shd w:val="clear" w:color="auto" w:fill="auto"/>
                </w:tcPr>
                <w:p w14:paraId="18BF541D" w14:textId="77777777" w:rsidR="000F0840" w:rsidRPr="004317FE" w:rsidRDefault="000F0840" w:rsidP="00B945D5">
                  <w:pPr>
                    <w:pStyle w:val="MediumShading1-Accent11"/>
                    <w:spacing w:before="120" w:after="120"/>
                    <w:rPr>
                      <w:rFonts w:ascii="Avenir Next Cyr" w:hAnsi="Avenir Next Cyr"/>
                      <w:b/>
                      <w:color w:val="auto"/>
                      <w:sz w:val="18"/>
                      <w:szCs w:val="18"/>
                      <w:lang w:val="uk-UA"/>
                    </w:rPr>
                  </w:pPr>
                  <w:r w:rsidRPr="004317FE">
                    <w:rPr>
                      <w:rFonts w:ascii="Avenir Next Cyr" w:hAnsi="Avenir Next Cyr"/>
                      <w:b/>
                      <w:color w:val="auto"/>
                      <w:sz w:val="18"/>
                      <w:szCs w:val="18"/>
                      <w:lang w:val="uk-UA"/>
                    </w:rPr>
                    <w:t>Посада:</w:t>
                  </w:r>
                </w:p>
              </w:tc>
              <w:tc>
                <w:tcPr>
                  <w:tcW w:w="3573" w:type="dxa"/>
                  <w:shd w:val="clear" w:color="auto" w:fill="auto"/>
                </w:tcPr>
                <w:p w14:paraId="7F0A9900" w14:textId="77777777" w:rsidR="000F0840" w:rsidRPr="004317FE" w:rsidRDefault="000F0840" w:rsidP="00B945D5">
                  <w:pPr>
                    <w:pStyle w:val="MediumShading1-Accent11"/>
                    <w:spacing w:before="120" w:after="120"/>
                    <w:rPr>
                      <w:rFonts w:ascii="Avenir Next Cyr" w:hAnsi="Avenir Next Cyr"/>
                      <w:color w:val="auto"/>
                      <w:sz w:val="18"/>
                      <w:szCs w:val="18"/>
                      <w:lang w:val="uk-UA"/>
                    </w:rPr>
                  </w:pPr>
                </w:p>
              </w:tc>
            </w:tr>
            <w:tr w:rsidR="000F0840" w:rsidRPr="004317FE" w14:paraId="1D6B29AF" w14:textId="77777777" w:rsidTr="00B945D5">
              <w:tc>
                <w:tcPr>
                  <w:tcW w:w="1813" w:type="dxa"/>
                  <w:shd w:val="clear" w:color="auto" w:fill="auto"/>
                </w:tcPr>
                <w:p w14:paraId="13B07943" w14:textId="77777777" w:rsidR="000F0840" w:rsidRPr="004317FE" w:rsidRDefault="000F0840" w:rsidP="00B945D5">
                  <w:pPr>
                    <w:pStyle w:val="MediumShading1-Accent11"/>
                    <w:spacing w:before="120" w:after="120"/>
                    <w:rPr>
                      <w:rFonts w:ascii="Avenir Next Cyr" w:hAnsi="Avenir Next Cyr"/>
                      <w:b/>
                      <w:color w:val="auto"/>
                      <w:sz w:val="18"/>
                      <w:szCs w:val="18"/>
                      <w:lang w:val="uk-UA"/>
                    </w:rPr>
                  </w:pPr>
                  <w:r w:rsidRPr="004317FE">
                    <w:rPr>
                      <w:rFonts w:ascii="Avenir Next Cyr" w:hAnsi="Avenir Next Cyr"/>
                      <w:b/>
                      <w:color w:val="auto"/>
                      <w:sz w:val="18"/>
                      <w:szCs w:val="18"/>
                      <w:lang w:val="uk-UA"/>
                    </w:rPr>
                    <w:t>Назва компанії:</w:t>
                  </w:r>
                </w:p>
              </w:tc>
              <w:tc>
                <w:tcPr>
                  <w:tcW w:w="3429" w:type="dxa"/>
                  <w:shd w:val="clear" w:color="auto" w:fill="auto"/>
                </w:tcPr>
                <w:p w14:paraId="7428BBBB" w14:textId="77777777" w:rsidR="000F0840" w:rsidRPr="004317FE" w:rsidRDefault="000F0840" w:rsidP="00B945D5">
                  <w:pPr>
                    <w:pStyle w:val="MediumShading1-Accent11"/>
                    <w:spacing w:before="120" w:after="120"/>
                    <w:rPr>
                      <w:rFonts w:ascii="Avenir Next Cyr" w:hAnsi="Avenir Next Cyr"/>
                      <w:color w:val="auto"/>
                      <w:sz w:val="18"/>
                      <w:szCs w:val="18"/>
                      <w:lang w:val="uk-UA"/>
                    </w:rPr>
                  </w:pPr>
                </w:p>
              </w:tc>
              <w:tc>
                <w:tcPr>
                  <w:tcW w:w="1556" w:type="dxa"/>
                  <w:shd w:val="clear" w:color="auto" w:fill="auto"/>
                </w:tcPr>
                <w:p w14:paraId="59B6DE35" w14:textId="77777777" w:rsidR="000F0840" w:rsidRPr="004317FE" w:rsidRDefault="000F0840" w:rsidP="00B945D5">
                  <w:pPr>
                    <w:pStyle w:val="MediumShading1-Accent11"/>
                    <w:spacing w:before="120" w:after="120"/>
                    <w:rPr>
                      <w:rFonts w:ascii="Avenir Next Cyr" w:hAnsi="Avenir Next Cyr"/>
                      <w:b/>
                      <w:color w:val="auto"/>
                      <w:sz w:val="18"/>
                      <w:szCs w:val="18"/>
                      <w:lang w:val="uk-UA"/>
                    </w:rPr>
                  </w:pPr>
                  <w:r w:rsidRPr="004317FE">
                    <w:rPr>
                      <w:rFonts w:ascii="Avenir Next Cyr" w:hAnsi="Avenir Next Cyr"/>
                      <w:b/>
                      <w:color w:val="auto"/>
                      <w:sz w:val="18"/>
                      <w:szCs w:val="18"/>
                      <w:lang w:val="uk-UA"/>
                    </w:rPr>
                    <w:t>Назва компанії:</w:t>
                  </w:r>
                </w:p>
              </w:tc>
              <w:tc>
                <w:tcPr>
                  <w:tcW w:w="3573" w:type="dxa"/>
                  <w:shd w:val="clear" w:color="auto" w:fill="auto"/>
                </w:tcPr>
                <w:p w14:paraId="57777909" w14:textId="77777777" w:rsidR="000F0840" w:rsidRPr="004317FE" w:rsidRDefault="000F0840" w:rsidP="00B945D5">
                  <w:pPr>
                    <w:pStyle w:val="MediumShading1-Accent11"/>
                    <w:spacing w:before="120" w:after="120"/>
                    <w:rPr>
                      <w:rFonts w:ascii="Avenir Next Cyr" w:hAnsi="Avenir Next Cyr"/>
                      <w:color w:val="auto"/>
                      <w:sz w:val="18"/>
                      <w:szCs w:val="18"/>
                      <w:lang w:val="uk-UA"/>
                    </w:rPr>
                  </w:pPr>
                </w:p>
              </w:tc>
            </w:tr>
            <w:tr w:rsidR="000F0840" w:rsidRPr="004317FE" w14:paraId="1A7023F7" w14:textId="77777777" w:rsidTr="00B945D5">
              <w:tc>
                <w:tcPr>
                  <w:tcW w:w="1813" w:type="dxa"/>
                  <w:shd w:val="clear" w:color="auto" w:fill="auto"/>
                </w:tcPr>
                <w:p w14:paraId="332AE921" w14:textId="77777777" w:rsidR="000F0840" w:rsidRPr="004317FE" w:rsidRDefault="000F0840" w:rsidP="00B945D5">
                  <w:pPr>
                    <w:pStyle w:val="MediumShading1-Accent11"/>
                    <w:spacing w:before="120" w:after="120"/>
                    <w:rPr>
                      <w:rFonts w:ascii="Avenir Next Cyr" w:hAnsi="Avenir Next Cyr"/>
                      <w:b/>
                      <w:color w:val="auto"/>
                      <w:sz w:val="18"/>
                      <w:szCs w:val="18"/>
                      <w:lang w:val="uk-UA"/>
                    </w:rPr>
                  </w:pPr>
                  <w:proofErr w:type="spellStart"/>
                  <w:r w:rsidRPr="004317FE">
                    <w:rPr>
                      <w:rFonts w:ascii="Avenir Next Cyr" w:hAnsi="Avenir Next Cyr"/>
                      <w:b/>
                      <w:color w:val="auto"/>
                      <w:sz w:val="18"/>
                      <w:szCs w:val="18"/>
                      <w:lang w:val="uk-UA"/>
                    </w:rPr>
                    <w:t>Email</w:t>
                  </w:r>
                  <w:proofErr w:type="spellEnd"/>
                  <w:r w:rsidRPr="004317FE">
                    <w:rPr>
                      <w:rFonts w:ascii="Avenir Next Cyr" w:hAnsi="Avenir Next Cyr"/>
                      <w:b/>
                      <w:color w:val="auto"/>
                      <w:sz w:val="18"/>
                      <w:szCs w:val="18"/>
                      <w:lang w:val="uk-UA"/>
                    </w:rPr>
                    <w:t>:</w:t>
                  </w:r>
                </w:p>
              </w:tc>
              <w:tc>
                <w:tcPr>
                  <w:tcW w:w="3429" w:type="dxa"/>
                  <w:shd w:val="clear" w:color="auto" w:fill="auto"/>
                </w:tcPr>
                <w:p w14:paraId="103E6691" w14:textId="77777777" w:rsidR="000F0840" w:rsidRPr="004317FE" w:rsidRDefault="000F0840" w:rsidP="00B945D5">
                  <w:pPr>
                    <w:pStyle w:val="MediumShading1-Accent11"/>
                    <w:spacing w:before="120" w:after="120"/>
                    <w:rPr>
                      <w:rFonts w:ascii="Avenir Next Cyr" w:hAnsi="Avenir Next Cyr"/>
                      <w:color w:val="auto"/>
                      <w:sz w:val="18"/>
                      <w:szCs w:val="18"/>
                      <w:lang w:val="uk-UA"/>
                    </w:rPr>
                  </w:pPr>
                </w:p>
              </w:tc>
              <w:tc>
                <w:tcPr>
                  <w:tcW w:w="1556" w:type="dxa"/>
                  <w:shd w:val="clear" w:color="auto" w:fill="auto"/>
                </w:tcPr>
                <w:p w14:paraId="44F17868" w14:textId="77777777" w:rsidR="000F0840" w:rsidRPr="004317FE" w:rsidRDefault="000F0840" w:rsidP="00B945D5">
                  <w:pPr>
                    <w:pStyle w:val="MediumShading1-Accent11"/>
                    <w:spacing w:before="120" w:after="120"/>
                    <w:rPr>
                      <w:rFonts w:ascii="Avenir Next Cyr" w:hAnsi="Avenir Next Cyr"/>
                      <w:b/>
                      <w:color w:val="auto"/>
                      <w:sz w:val="18"/>
                      <w:szCs w:val="18"/>
                      <w:lang w:val="uk-UA"/>
                    </w:rPr>
                  </w:pPr>
                  <w:proofErr w:type="spellStart"/>
                  <w:r w:rsidRPr="004317FE">
                    <w:rPr>
                      <w:rFonts w:ascii="Avenir Next Cyr" w:hAnsi="Avenir Next Cyr"/>
                      <w:b/>
                      <w:color w:val="auto"/>
                      <w:sz w:val="18"/>
                      <w:szCs w:val="18"/>
                      <w:lang w:val="uk-UA"/>
                    </w:rPr>
                    <w:t>Email</w:t>
                  </w:r>
                  <w:proofErr w:type="spellEnd"/>
                  <w:r w:rsidRPr="004317FE">
                    <w:rPr>
                      <w:rFonts w:ascii="Avenir Next Cyr" w:hAnsi="Avenir Next Cyr"/>
                      <w:b/>
                      <w:color w:val="auto"/>
                      <w:sz w:val="18"/>
                      <w:szCs w:val="18"/>
                      <w:lang w:val="uk-UA"/>
                    </w:rPr>
                    <w:t>:</w:t>
                  </w:r>
                </w:p>
              </w:tc>
              <w:tc>
                <w:tcPr>
                  <w:tcW w:w="3573" w:type="dxa"/>
                  <w:shd w:val="clear" w:color="auto" w:fill="auto"/>
                </w:tcPr>
                <w:p w14:paraId="7EA4FC4D" w14:textId="77777777" w:rsidR="000F0840" w:rsidRPr="004317FE" w:rsidRDefault="000F0840" w:rsidP="00B945D5">
                  <w:pPr>
                    <w:pStyle w:val="MediumShading1-Accent11"/>
                    <w:spacing w:before="120" w:after="120"/>
                    <w:rPr>
                      <w:rFonts w:ascii="Avenir Next Cyr" w:hAnsi="Avenir Next Cyr"/>
                      <w:color w:val="auto"/>
                      <w:sz w:val="18"/>
                      <w:szCs w:val="18"/>
                      <w:lang w:val="uk-UA"/>
                    </w:rPr>
                  </w:pPr>
                </w:p>
              </w:tc>
            </w:tr>
            <w:tr w:rsidR="000F0840" w:rsidRPr="004317FE" w14:paraId="1BE7E1AE" w14:textId="77777777" w:rsidTr="00B945D5">
              <w:tc>
                <w:tcPr>
                  <w:tcW w:w="5242" w:type="dxa"/>
                  <w:gridSpan w:val="2"/>
                  <w:shd w:val="clear" w:color="auto" w:fill="auto"/>
                </w:tcPr>
                <w:p w14:paraId="5B20764C"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cs="Calibri"/>
                      <w:b/>
                      <w:bCs/>
                      <w:color w:val="000000" w:themeColor="text1"/>
                      <w:sz w:val="22"/>
                      <w:szCs w:val="22"/>
                      <w:lang w:val="uk-UA"/>
                    </w:rPr>
                    <w:t>ІНДИВІДУАЛЬНІ</w:t>
                  </w:r>
                  <w:r w:rsidRPr="004317FE">
                    <w:rPr>
                      <w:rFonts w:ascii="Avenir Next Cyr Medium" w:hAnsi="Avenir Next Cyr Medium"/>
                      <w:b/>
                      <w:bCs/>
                      <w:color w:val="000000" w:themeColor="text1"/>
                      <w:sz w:val="22"/>
                      <w:szCs w:val="22"/>
                      <w:lang w:val="uk-UA"/>
                    </w:rPr>
                    <w:t xml:space="preserve"> </w:t>
                  </w:r>
                  <w:r w:rsidRPr="004317FE">
                    <w:rPr>
                      <w:rFonts w:ascii="Avenir Next Cyr Medium" w:hAnsi="Avenir Next Cyr Medium" w:cs="Calibri"/>
                      <w:b/>
                      <w:bCs/>
                      <w:color w:val="000000" w:themeColor="text1"/>
                      <w:sz w:val="22"/>
                      <w:szCs w:val="22"/>
                      <w:lang w:val="uk-UA"/>
                    </w:rPr>
                    <w:t>КРЕДИТСИ</w:t>
                  </w:r>
                  <w:r w:rsidRPr="004317FE">
                    <w:rPr>
                      <w:rFonts w:ascii="Avenir Next Cyr Medium" w:hAnsi="Avenir Next Cyr Medium"/>
                      <w:b/>
                      <w:bCs/>
                      <w:color w:val="000000" w:themeColor="text1"/>
                      <w:sz w:val="18"/>
                      <w:szCs w:val="18"/>
                      <w:lang w:val="uk-UA"/>
                    </w:rPr>
                    <w:t xml:space="preserve"> </w:t>
                  </w:r>
                  <w:r w:rsidRPr="004317FE">
                    <w:rPr>
                      <w:rFonts w:ascii="Avenir Next Cyr Medium" w:hAnsi="Avenir Next Cyr Medium"/>
                      <w:b/>
                      <w:bCs/>
                      <w:color w:val="000000" w:themeColor="text1"/>
                      <w:sz w:val="20"/>
                      <w:szCs w:val="20"/>
                      <w:lang w:val="uk-UA"/>
                    </w:rPr>
                    <w:t>#3</w:t>
                  </w:r>
                </w:p>
              </w:tc>
              <w:tc>
                <w:tcPr>
                  <w:tcW w:w="5129" w:type="dxa"/>
                  <w:gridSpan w:val="2"/>
                  <w:shd w:val="clear" w:color="auto" w:fill="auto"/>
                </w:tcPr>
                <w:p w14:paraId="07672AF6"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cs="Calibri"/>
                      <w:b/>
                      <w:bCs/>
                      <w:color w:val="000000" w:themeColor="text1"/>
                      <w:sz w:val="22"/>
                      <w:szCs w:val="22"/>
                      <w:lang w:val="uk-UA"/>
                    </w:rPr>
                    <w:t>ІНДИВІДУАЛЬНІ</w:t>
                  </w:r>
                  <w:r w:rsidRPr="004317FE">
                    <w:rPr>
                      <w:rFonts w:ascii="Avenir Next Cyr Medium" w:hAnsi="Avenir Next Cyr Medium"/>
                      <w:b/>
                      <w:bCs/>
                      <w:color w:val="000000" w:themeColor="text1"/>
                      <w:sz w:val="22"/>
                      <w:szCs w:val="22"/>
                      <w:lang w:val="uk-UA"/>
                    </w:rPr>
                    <w:t xml:space="preserve"> </w:t>
                  </w:r>
                  <w:r w:rsidRPr="004317FE">
                    <w:rPr>
                      <w:rFonts w:ascii="Avenir Next Cyr Medium" w:hAnsi="Avenir Next Cyr Medium" w:cs="Calibri"/>
                      <w:b/>
                      <w:bCs/>
                      <w:color w:val="000000" w:themeColor="text1"/>
                      <w:sz w:val="22"/>
                      <w:szCs w:val="22"/>
                      <w:lang w:val="uk-UA"/>
                    </w:rPr>
                    <w:t>КРЕДИТСИ</w:t>
                  </w:r>
                  <w:r w:rsidRPr="004317FE">
                    <w:rPr>
                      <w:rFonts w:ascii="Avenir Next Cyr Medium" w:hAnsi="Avenir Next Cyr Medium"/>
                      <w:b/>
                      <w:bCs/>
                      <w:color w:val="000000" w:themeColor="text1"/>
                      <w:sz w:val="18"/>
                      <w:szCs w:val="18"/>
                      <w:lang w:val="uk-UA"/>
                    </w:rPr>
                    <w:t xml:space="preserve"> </w:t>
                  </w:r>
                  <w:r w:rsidRPr="004317FE">
                    <w:rPr>
                      <w:rFonts w:ascii="Avenir Next Cyr Medium" w:hAnsi="Avenir Next Cyr Medium"/>
                      <w:b/>
                      <w:bCs/>
                      <w:color w:val="000000" w:themeColor="text1"/>
                      <w:sz w:val="20"/>
                      <w:szCs w:val="20"/>
                      <w:lang w:val="uk-UA"/>
                    </w:rPr>
                    <w:t>#4</w:t>
                  </w:r>
                </w:p>
              </w:tc>
            </w:tr>
            <w:tr w:rsidR="000F0840" w:rsidRPr="004317FE" w14:paraId="17B88687" w14:textId="77777777" w:rsidTr="00B945D5">
              <w:tc>
                <w:tcPr>
                  <w:tcW w:w="1813" w:type="dxa"/>
                  <w:shd w:val="clear" w:color="auto" w:fill="auto"/>
                </w:tcPr>
                <w:p w14:paraId="29C9A089" w14:textId="77777777" w:rsidR="000F0840" w:rsidRPr="004317FE" w:rsidRDefault="000F0840" w:rsidP="00B945D5">
                  <w:pPr>
                    <w:pStyle w:val="MediumShading1-Accent11"/>
                    <w:spacing w:before="120" w:after="120"/>
                    <w:rPr>
                      <w:rFonts w:ascii="Avenir Next Cyr" w:hAnsi="Avenir Next Cyr"/>
                      <w:b/>
                      <w:color w:val="auto"/>
                      <w:sz w:val="19"/>
                      <w:szCs w:val="19"/>
                      <w:lang w:val="uk-UA"/>
                    </w:rPr>
                  </w:pPr>
                  <w:r w:rsidRPr="004317FE">
                    <w:rPr>
                      <w:rFonts w:ascii="Avenir Next Cyr" w:hAnsi="Avenir Next Cyr" w:cs="Tahoma"/>
                      <w:b/>
                      <w:color w:val="auto"/>
                      <w:sz w:val="18"/>
                      <w:szCs w:val="18"/>
                      <w:lang w:val="uk-UA"/>
                    </w:rPr>
                    <w:t>Ім’я та прізвище:</w:t>
                  </w:r>
                </w:p>
              </w:tc>
              <w:tc>
                <w:tcPr>
                  <w:tcW w:w="3429" w:type="dxa"/>
                  <w:shd w:val="clear" w:color="auto" w:fill="auto"/>
                </w:tcPr>
                <w:p w14:paraId="372076D2"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737B21F7" w14:textId="77777777" w:rsidR="000F0840" w:rsidRPr="004317FE" w:rsidRDefault="000F0840" w:rsidP="00B945D5">
                  <w:pPr>
                    <w:pStyle w:val="MediumShading1-Accent11"/>
                    <w:spacing w:before="120" w:after="120"/>
                    <w:rPr>
                      <w:rFonts w:ascii="Avenir Next Cyr" w:hAnsi="Avenir Next Cyr"/>
                      <w:b/>
                      <w:color w:val="auto"/>
                      <w:sz w:val="19"/>
                      <w:szCs w:val="19"/>
                      <w:lang w:val="uk-UA"/>
                    </w:rPr>
                  </w:pPr>
                  <w:r w:rsidRPr="004317FE">
                    <w:rPr>
                      <w:rFonts w:ascii="Avenir Next Cyr" w:hAnsi="Avenir Next Cyr" w:cs="Tahoma"/>
                      <w:b/>
                      <w:color w:val="auto"/>
                      <w:sz w:val="18"/>
                      <w:szCs w:val="18"/>
                      <w:lang w:val="uk-UA"/>
                    </w:rPr>
                    <w:t>Ім’я та прізвище:</w:t>
                  </w:r>
                </w:p>
              </w:tc>
              <w:tc>
                <w:tcPr>
                  <w:tcW w:w="3573" w:type="dxa"/>
                  <w:shd w:val="clear" w:color="auto" w:fill="auto"/>
                </w:tcPr>
                <w:p w14:paraId="55D2EC1A"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r>
            <w:tr w:rsidR="000F0840" w:rsidRPr="004317FE" w14:paraId="0E38E78E" w14:textId="77777777" w:rsidTr="00B945D5">
              <w:tc>
                <w:tcPr>
                  <w:tcW w:w="1813" w:type="dxa"/>
                  <w:shd w:val="clear" w:color="auto" w:fill="auto"/>
                </w:tcPr>
                <w:p w14:paraId="1D0D9DCC" w14:textId="77777777" w:rsidR="000F0840" w:rsidRPr="004317FE" w:rsidRDefault="000F0840" w:rsidP="00B945D5">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Посада:</w:t>
                  </w:r>
                </w:p>
              </w:tc>
              <w:tc>
                <w:tcPr>
                  <w:tcW w:w="3429" w:type="dxa"/>
                  <w:shd w:val="clear" w:color="auto" w:fill="auto"/>
                </w:tcPr>
                <w:p w14:paraId="2E6B49CB"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64FAAA70" w14:textId="77777777" w:rsidR="000F0840" w:rsidRPr="004317FE" w:rsidRDefault="000F0840" w:rsidP="00B945D5">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Посада:</w:t>
                  </w:r>
                </w:p>
              </w:tc>
              <w:tc>
                <w:tcPr>
                  <w:tcW w:w="3573" w:type="dxa"/>
                  <w:shd w:val="clear" w:color="auto" w:fill="auto"/>
                </w:tcPr>
                <w:p w14:paraId="7F6985A4"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r>
            <w:tr w:rsidR="000F0840" w:rsidRPr="004317FE" w14:paraId="0EC24DB4" w14:textId="77777777" w:rsidTr="00B945D5">
              <w:tc>
                <w:tcPr>
                  <w:tcW w:w="1813" w:type="dxa"/>
                  <w:shd w:val="clear" w:color="auto" w:fill="auto"/>
                </w:tcPr>
                <w:p w14:paraId="3817F98B" w14:textId="77777777" w:rsidR="000F0840" w:rsidRPr="004317FE" w:rsidRDefault="000F0840" w:rsidP="00B945D5">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Назва компанії:</w:t>
                  </w:r>
                </w:p>
              </w:tc>
              <w:tc>
                <w:tcPr>
                  <w:tcW w:w="3429" w:type="dxa"/>
                  <w:shd w:val="clear" w:color="auto" w:fill="auto"/>
                </w:tcPr>
                <w:p w14:paraId="0ACD23DD"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7AE58B01" w14:textId="77777777" w:rsidR="000F0840" w:rsidRPr="004317FE" w:rsidRDefault="000F0840" w:rsidP="00B945D5">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Назва компанії:</w:t>
                  </w:r>
                </w:p>
              </w:tc>
              <w:tc>
                <w:tcPr>
                  <w:tcW w:w="3573" w:type="dxa"/>
                  <w:shd w:val="clear" w:color="auto" w:fill="auto"/>
                </w:tcPr>
                <w:p w14:paraId="5312AEA2"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r>
            <w:tr w:rsidR="000F0840" w:rsidRPr="004317FE" w14:paraId="2C4ED619" w14:textId="77777777" w:rsidTr="00B945D5">
              <w:tc>
                <w:tcPr>
                  <w:tcW w:w="1813" w:type="dxa"/>
                  <w:shd w:val="clear" w:color="auto" w:fill="auto"/>
                </w:tcPr>
                <w:p w14:paraId="4F2BA57E" w14:textId="77777777" w:rsidR="000F0840" w:rsidRPr="004317FE" w:rsidRDefault="000F0840" w:rsidP="00B945D5">
                  <w:pPr>
                    <w:pStyle w:val="MediumShading1-Accent11"/>
                    <w:spacing w:before="120" w:after="120"/>
                    <w:rPr>
                      <w:rFonts w:ascii="Avenir Next Cyr" w:hAnsi="Avenir Next Cyr"/>
                      <w:b/>
                      <w:color w:val="auto"/>
                      <w:sz w:val="19"/>
                      <w:szCs w:val="19"/>
                      <w:lang w:val="uk-UA"/>
                    </w:rPr>
                  </w:pPr>
                  <w:proofErr w:type="spellStart"/>
                  <w:r w:rsidRPr="004317FE">
                    <w:rPr>
                      <w:rFonts w:ascii="Avenir Next Cyr" w:hAnsi="Avenir Next Cyr"/>
                      <w:b/>
                      <w:color w:val="auto"/>
                      <w:sz w:val="18"/>
                      <w:szCs w:val="18"/>
                      <w:lang w:val="uk-UA"/>
                    </w:rPr>
                    <w:t>Email</w:t>
                  </w:r>
                  <w:proofErr w:type="spellEnd"/>
                  <w:r w:rsidRPr="004317FE">
                    <w:rPr>
                      <w:rFonts w:ascii="Avenir Next Cyr" w:hAnsi="Avenir Next Cyr"/>
                      <w:b/>
                      <w:color w:val="auto"/>
                      <w:sz w:val="18"/>
                      <w:szCs w:val="18"/>
                      <w:lang w:val="uk-UA"/>
                    </w:rPr>
                    <w:t>:</w:t>
                  </w:r>
                </w:p>
              </w:tc>
              <w:tc>
                <w:tcPr>
                  <w:tcW w:w="3429" w:type="dxa"/>
                  <w:shd w:val="clear" w:color="auto" w:fill="auto"/>
                </w:tcPr>
                <w:p w14:paraId="5878A7F7"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27D09CBA" w14:textId="77777777" w:rsidR="000F0840" w:rsidRPr="004317FE" w:rsidRDefault="000F0840" w:rsidP="00B945D5">
                  <w:pPr>
                    <w:pStyle w:val="MediumShading1-Accent11"/>
                    <w:spacing w:before="120" w:after="120"/>
                    <w:rPr>
                      <w:rFonts w:ascii="Avenir Next Cyr" w:hAnsi="Avenir Next Cyr"/>
                      <w:b/>
                      <w:color w:val="auto"/>
                      <w:sz w:val="19"/>
                      <w:szCs w:val="19"/>
                      <w:lang w:val="uk-UA"/>
                    </w:rPr>
                  </w:pPr>
                  <w:proofErr w:type="spellStart"/>
                  <w:r w:rsidRPr="004317FE">
                    <w:rPr>
                      <w:rFonts w:ascii="Avenir Next Cyr" w:hAnsi="Avenir Next Cyr"/>
                      <w:b/>
                      <w:color w:val="auto"/>
                      <w:sz w:val="18"/>
                      <w:szCs w:val="18"/>
                      <w:lang w:val="uk-UA"/>
                    </w:rPr>
                    <w:t>Email</w:t>
                  </w:r>
                  <w:proofErr w:type="spellEnd"/>
                  <w:r w:rsidRPr="004317FE">
                    <w:rPr>
                      <w:rFonts w:ascii="Avenir Next Cyr" w:hAnsi="Avenir Next Cyr"/>
                      <w:b/>
                      <w:color w:val="auto"/>
                      <w:sz w:val="18"/>
                      <w:szCs w:val="18"/>
                      <w:lang w:val="uk-UA"/>
                    </w:rPr>
                    <w:t>:</w:t>
                  </w:r>
                </w:p>
              </w:tc>
              <w:tc>
                <w:tcPr>
                  <w:tcW w:w="3573" w:type="dxa"/>
                  <w:shd w:val="clear" w:color="auto" w:fill="auto"/>
                </w:tcPr>
                <w:p w14:paraId="091957ED"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r>
            <w:tr w:rsidR="000F0840" w:rsidRPr="004317FE" w14:paraId="5665EA00" w14:textId="77777777" w:rsidTr="00B945D5">
              <w:tc>
                <w:tcPr>
                  <w:tcW w:w="5242" w:type="dxa"/>
                  <w:gridSpan w:val="2"/>
                  <w:shd w:val="clear" w:color="auto" w:fill="auto"/>
                </w:tcPr>
                <w:p w14:paraId="67783CFE" w14:textId="77777777" w:rsidR="000F0840" w:rsidRPr="004317FE" w:rsidRDefault="000F0840" w:rsidP="00B945D5">
                  <w:pPr>
                    <w:pStyle w:val="MediumShading1-Accent11"/>
                    <w:spacing w:before="120" w:after="120"/>
                    <w:rPr>
                      <w:rFonts w:ascii="Avenir Next Cyr Medium" w:hAnsi="Avenir Next Cyr Medium"/>
                      <w:b/>
                      <w:color w:val="auto"/>
                      <w:sz w:val="19"/>
                      <w:szCs w:val="19"/>
                      <w:lang w:val="uk-UA"/>
                    </w:rPr>
                  </w:pPr>
                  <w:r w:rsidRPr="004317FE">
                    <w:rPr>
                      <w:rFonts w:ascii="Avenir Next Cyr Medium" w:hAnsi="Avenir Next Cyr Medium" w:cs="Calibri"/>
                      <w:b/>
                      <w:bCs/>
                      <w:color w:val="000000" w:themeColor="text1"/>
                      <w:sz w:val="22"/>
                      <w:szCs w:val="22"/>
                      <w:lang w:val="uk-UA"/>
                    </w:rPr>
                    <w:t>ІНДИВІДУАЛЬНІ</w:t>
                  </w:r>
                  <w:r w:rsidRPr="004317FE">
                    <w:rPr>
                      <w:rFonts w:ascii="Avenir Next Cyr Medium" w:hAnsi="Avenir Next Cyr Medium"/>
                      <w:b/>
                      <w:bCs/>
                      <w:color w:val="000000" w:themeColor="text1"/>
                      <w:sz w:val="22"/>
                      <w:szCs w:val="22"/>
                      <w:lang w:val="uk-UA"/>
                    </w:rPr>
                    <w:t xml:space="preserve"> </w:t>
                  </w:r>
                  <w:r w:rsidRPr="004317FE">
                    <w:rPr>
                      <w:rFonts w:ascii="Avenir Next Cyr Medium" w:hAnsi="Avenir Next Cyr Medium" w:cs="Calibri"/>
                      <w:b/>
                      <w:bCs/>
                      <w:color w:val="000000" w:themeColor="text1"/>
                      <w:sz w:val="22"/>
                      <w:szCs w:val="22"/>
                      <w:lang w:val="uk-UA"/>
                    </w:rPr>
                    <w:t>КРЕДИТСИ</w:t>
                  </w:r>
                  <w:r w:rsidRPr="004317FE">
                    <w:rPr>
                      <w:rFonts w:ascii="Avenir Next Cyr Medium" w:hAnsi="Avenir Next Cyr Medium"/>
                      <w:b/>
                      <w:bCs/>
                      <w:color w:val="000000" w:themeColor="text1"/>
                      <w:sz w:val="18"/>
                      <w:szCs w:val="18"/>
                      <w:lang w:val="uk-UA"/>
                    </w:rPr>
                    <w:t xml:space="preserve"> </w:t>
                  </w:r>
                  <w:r w:rsidRPr="004317FE">
                    <w:rPr>
                      <w:rFonts w:ascii="Avenir Next Cyr Medium" w:hAnsi="Avenir Next Cyr Medium"/>
                      <w:b/>
                      <w:bCs/>
                      <w:color w:val="000000" w:themeColor="text1"/>
                      <w:sz w:val="20"/>
                      <w:szCs w:val="20"/>
                      <w:lang w:val="uk-UA"/>
                    </w:rPr>
                    <w:t>#5</w:t>
                  </w:r>
                </w:p>
              </w:tc>
              <w:tc>
                <w:tcPr>
                  <w:tcW w:w="5129" w:type="dxa"/>
                  <w:gridSpan w:val="2"/>
                  <w:shd w:val="clear" w:color="auto" w:fill="auto"/>
                </w:tcPr>
                <w:p w14:paraId="0AC8DA28" w14:textId="77777777" w:rsidR="000F0840" w:rsidRPr="004317FE" w:rsidRDefault="000F0840" w:rsidP="00B945D5">
                  <w:pPr>
                    <w:pStyle w:val="MediumShading1-Accent11"/>
                    <w:spacing w:before="120" w:after="120"/>
                    <w:rPr>
                      <w:rFonts w:ascii="Avenir Next Cyr Medium" w:hAnsi="Avenir Next Cyr Medium"/>
                      <w:b/>
                      <w:color w:val="auto"/>
                      <w:sz w:val="19"/>
                      <w:szCs w:val="19"/>
                      <w:lang w:val="uk-UA"/>
                    </w:rPr>
                  </w:pPr>
                  <w:r w:rsidRPr="004317FE">
                    <w:rPr>
                      <w:rFonts w:ascii="Avenir Next Cyr Medium" w:hAnsi="Avenir Next Cyr Medium" w:cs="Calibri"/>
                      <w:b/>
                      <w:bCs/>
                      <w:color w:val="000000" w:themeColor="text1"/>
                      <w:sz w:val="22"/>
                      <w:szCs w:val="22"/>
                      <w:lang w:val="uk-UA"/>
                    </w:rPr>
                    <w:t>ІНДИВІДУАЛЬНІ</w:t>
                  </w:r>
                  <w:r w:rsidRPr="004317FE">
                    <w:rPr>
                      <w:rFonts w:ascii="Avenir Next Cyr Medium" w:hAnsi="Avenir Next Cyr Medium"/>
                      <w:b/>
                      <w:bCs/>
                      <w:color w:val="000000" w:themeColor="text1"/>
                      <w:sz w:val="22"/>
                      <w:szCs w:val="22"/>
                      <w:lang w:val="uk-UA"/>
                    </w:rPr>
                    <w:t xml:space="preserve"> </w:t>
                  </w:r>
                  <w:r w:rsidRPr="004317FE">
                    <w:rPr>
                      <w:rFonts w:ascii="Avenir Next Cyr Medium" w:hAnsi="Avenir Next Cyr Medium" w:cs="Calibri"/>
                      <w:b/>
                      <w:bCs/>
                      <w:color w:val="000000" w:themeColor="text1"/>
                      <w:sz w:val="22"/>
                      <w:szCs w:val="22"/>
                      <w:lang w:val="uk-UA"/>
                    </w:rPr>
                    <w:t>КРЕДИТСИ</w:t>
                  </w:r>
                  <w:r w:rsidRPr="004317FE">
                    <w:rPr>
                      <w:rFonts w:ascii="Avenir Next Cyr Medium" w:hAnsi="Avenir Next Cyr Medium"/>
                      <w:b/>
                      <w:bCs/>
                      <w:color w:val="000000" w:themeColor="text1"/>
                      <w:sz w:val="18"/>
                      <w:szCs w:val="18"/>
                      <w:lang w:val="uk-UA"/>
                    </w:rPr>
                    <w:t xml:space="preserve"> </w:t>
                  </w:r>
                  <w:r w:rsidRPr="004317FE">
                    <w:rPr>
                      <w:rFonts w:ascii="Avenir Next Cyr Medium" w:hAnsi="Avenir Next Cyr Medium"/>
                      <w:b/>
                      <w:bCs/>
                      <w:color w:val="000000" w:themeColor="text1"/>
                      <w:sz w:val="20"/>
                      <w:szCs w:val="20"/>
                      <w:lang w:val="uk-UA"/>
                    </w:rPr>
                    <w:t>#6</w:t>
                  </w:r>
                </w:p>
              </w:tc>
            </w:tr>
            <w:tr w:rsidR="000F0840" w:rsidRPr="004317FE" w14:paraId="48728260" w14:textId="77777777" w:rsidTr="00B945D5">
              <w:tc>
                <w:tcPr>
                  <w:tcW w:w="1813" w:type="dxa"/>
                  <w:shd w:val="clear" w:color="auto" w:fill="auto"/>
                </w:tcPr>
                <w:p w14:paraId="1ECEE80E" w14:textId="77777777" w:rsidR="000F0840" w:rsidRPr="004317FE" w:rsidRDefault="000F0840" w:rsidP="00B945D5">
                  <w:pPr>
                    <w:pStyle w:val="MediumShading1-Accent11"/>
                    <w:spacing w:before="120" w:after="120"/>
                    <w:rPr>
                      <w:rFonts w:ascii="Avenir Next Cyr" w:hAnsi="Avenir Next Cyr"/>
                      <w:b/>
                      <w:color w:val="auto"/>
                      <w:sz w:val="19"/>
                      <w:szCs w:val="19"/>
                      <w:lang w:val="uk-UA"/>
                    </w:rPr>
                  </w:pPr>
                  <w:r w:rsidRPr="004317FE">
                    <w:rPr>
                      <w:rFonts w:ascii="Avenir Next Cyr" w:hAnsi="Avenir Next Cyr" w:cs="Tahoma"/>
                      <w:b/>
                      <w:color w:val="auto"/>
                      <w:sz w:val="18"/>
                      <w:szCs w:val="18"/>
                      <w:lang w:val="uk-UA"/>
                    </w:rPr>
                    <w:t>Ім’я та прізвище:</w:t>
                  </w:r>
                </w:p>
              </w:tc>
              <w:tc>
                <w:tcPr>
                  <w:tcW w:w="3429" w:type="dxa"/>
                  <w:shd w:val="clear" w:color="auto" w:fill="auto"/>
                </w:tcPr>
                <w:p w14:paraId="02A923B4"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2DCB4FDD" w14:textId="77777777" w:rsidR="000F0840" w:rsidRPr="004317FE" w:rsidRDefault="000F0840" w:rsidP="00B945D5">
                  <w:pPr>
                    <w:pStyle w:val="MediumShading1-Accent11"/>
                    <w:spacing w:before="120" w:after="120"/>
                    <w:rPr>
                      <w:rFonts w:ascii="Avenir Next Cyr" w:hAnsi="Avenir Next Cyr"/>
                      <w:b/>
                      <w:color w:val="auto"/>
                      <w:sz w:val="19"/>
                      <w:szCs w:val="19"/>
                      <w:lang w:val="uk-UA"/>
                    </w:rPr>
                  </w:pPr>
                  <w:r w:rsidRPr="004317FE">
                    <w:rPr>
                      <w:rFonts w:ascii="Avenir Next Cyr" w:hAnsi="Avenir Next Cyr" w:cs="Tahoma"/>
                      <w:b/>
                      <w:color w:val="auto"/>
                      <w:sz w:val="18"/>
                      <w:szCs w:val="18"/>
                      <w:lang w:val="uk-UA"/>
                    </w:rPr>
                    <w:t>Ім’я та прізвище:</w:t>
                  </w:r>
                </w:p>
              </w:tc>
              <w:tc>
                <w:tcPr>
                  <w:tcW w:w="3573" w:type="dxa"/>
                  <w:shd w:val="clear" w:color="auto" w:fill="auto"/>
                </w:tcPr>
                <w:p w14:paraId="6BC38FDA"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r>
            <w:tr w:rsidR="000F0840" w:rsidRPr="004317FE" w14:paraId="6C5A99CB" w14:textId="77777777" w:rsidTr="00B945D5">
              <w:tc>
                <w:tcPr>
                  <w:tcW w:w="1813" w:type="dxa"/>
                  <w:shd w:val="clear" w:color="auto" w:fill="auto"/>
                </w:tcPr>
                <w:p w14:paraId="6C00712B" w14:textId="77777777" w:rsidR="000F0840" w:rsidRPr="004317FE" w:rsidRDefault="000F0840" w:rsidP="00B945D5">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Посада:</w:t>
                  </w:r>
                </w:p>
              </w:tc>
              <w:tc>
                <w:tcPr>
                  <w:tcW w:w="3429" w:type="dxa"/>
                  <w:shd w:val="clear" w:color="auto" w:fill="auto"/>
                </w:tcPr>
                <w:p w14:paraId="680265B8"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3F0541A6" w14:textId="77777777" w:rsidR="000F0840" w:rsidRPr="004317FE" w:rsidRDefault="000F0840" w:rsidP="00B945D5">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Посада:</w:t>
                  </w:r>
                </w:p>
              </w:tc>
              <w:tc>
                <w:tcPr>
                  <w:tcW w:w="3573" w:type="dxa"/>
                  <w:shd w:val="clear" w:color="auto" w:fill="auto"/>
                </w:tcPr>
                <w:p w14:paraId="47B4562B"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r>
            <w:tr w:rsidR="000F0840" w:rsidRPr="004317FE" w14:paraId="23AF42BE" w14:textId="77777777" w:rsidTr="00B945D5">
              <w:tc>
                <w:tcPr>
                  <w:tcW w:w="1813" w:type="dxa"/>
                  <w:shd w:val="clear" w:color="auto" w:fill="auto"/>
                </w:tcPr>
                <w:p w14:paraId="6ACAE958" w14:textId="77777777" w:rsidR="000F0840" w:rsidRPr="004317FE" w:rsidRDefault="000F0840" w:rsidP="00B945D5">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Назва компанії:</w:t>
                  </w:r>
                </w:p>
              </w:tc>
              <w:tc>
                <w:tcPr>
                  <w:tcW w:w="3429" w:type="dxa"/>
                  <w:shd w:val="clear" w:color="auto" w:fill="auto"/>
                </w:tcPr>
                <w:p w14:paraId="0566C4B1"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5294672F" w14:textId="77777777" w:rsidR="000F0840" w:rsidRPr="004317FE" w:rsidRDefault="000F0840" w:rsidP="00B945D5">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Назва компанії:</w:t>
                  </w:r>
                </w:p>
              </w:tc>
              <w:tc>
                <w:tcPr>
                  <w:tcW w:w="3573" w:type="dxa"/>
                  <w:shd w:val="clear" w:color="auto" w:fill="auto"/>
                </w:tcPr>
                <w:p w14:paraId="22474859"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r>
            <w:tr w:rsidR="000F0840" w:rsidRPr="004317FE" w14:paraId="631A267F" w14:textId="77777777" w:rsidTr="00B945D5">
              <w:tc>
                <w:tcPr>
                  <w:tcW w:w="1813" w:type="dxa"/>
                  <w:shd w:val="clear" w:color="auto" w:fill="auto"/>
                </w:tcPr>
                <w:p w14:paraId="15A046A5" w14:textId="77777777" w:rsidR="000F0840" w:rsidRPr="004317FE" w:rsidRDefault="000F0840" w:rsidP="00B945D5">
                  <w:pPr>
                    <w:pStyle w:val="MediumShading1-Accent11"/>
                    <w:spacing w:before="120" w:after="120"/>
                    <w:rPr>
                      <w:rFonts w:ascii="Avenir Next Cyr" w:hAnsi="Avenir Next Cyr"/>
                      <w:b/>
                      <w:color w:val="auto"/>
                      <w:sz w:val="19"/>
                      <w:szCs w:val="19"/>
                      <w:lang w:val="uk-UA"/>
                    </w:rPr>
                  </w:pPr>
                  <w:proofErr w:type="spellStart"/>
                  <w:r w:rsidRPr="004317FE">
                    <w:rPr>
                      <w:rFonts w:ascii="Avenir Next Cyr" w:hAnsi="Avenir Next Cyr"/>
                      <w:b/>
                      <w:color w:val="auto"/>
                      <w:sz w:val="18"/>
                      <w:szCs w:val="18"/>
                      <w:lang w:val="uk-UA"/>
                    </w:rPr>
                    <w:t>Email</w:t>
                  </w:r>
                  <w:proofErr w:type="spellEnd"/>
                  <w:r w:rsidRPr="004317FE">
                    <w:rPr>
                      <w:rFonts w:ascii="Avenir Next Cyr" w:hAnsi="Avenir Next Cyr"/>
                      <w:b/>
                      <w:color w:val="auto"/>
                      <w:sz w:val="18"/>
                      <w:szCs w:val="18"/>
                      <w:lang w:val="uk-UA"/>
                    </w:rPr>
                    <w:t>:</w:t>
                  </w:r>
                </w:p>
              </w:tc>
              <w:tc>
                <w:tcPr>
                  <w:tcW w:w="3429" w:type="dxa"/>
                  <w:shd w:val="clear" w:color="auto" w:fill="auto"/>
                </w:tcPr>
                <w:p w14:paraId="40C2F6B1"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127EBA79" w14:textId="77777777" w:rsidR="000F0840" w:rsidRPr="004317FE" w:rsidRDefault="000F0840" w:rsidP="00B945D5">
                  <w:pPr>
                    <w:pStyle w:val="MediumShading1-Accent11"/>
                    <w:spacing w:before="120" w:after="120"/>
                    <w:rPr>
                      <w:rFonts w:ascii="Avenir Next Cyr" w:hAnsi="Avenir Next Cyr"/>
                      <w:b/>
                      <w:color w:val="auto"/>
                      <w:sz w:val="19"/>
                      <w:szCs w:val="19"/>
                      <w:lang w:val="uk-UA"/>
                    </w:rPr>
                  </w:pPr>
                  <w:proofErr w:type="spellStart"/>
                  <w:r w:rsidRPr="004317FE">
                    <w:rPr>
                      <w:rFonts w:ascii="Avenir Next Cyr" w:hAnsi="Avenir Next Cyr"/>
                      <w:b/>
                      <w:color w:val="auto"/>
                      <w:sz w:val="18"/>
                      <w:szCs w:val="18"/>
                      <w:lang w:val="uk-UA"/>
                    </w:rPr>
                    <w:t>Email</w:t>
                  </w:r>
                  <w:proofErr w:type="spellEnd"/>
                  <w:r w:rsidRPr="004317FE">
                    <w:rPr>
                      <w:rFonts w:ascii="Avenir Next Cyr" w:hAnsi="Avenir Next Cyr"/>
                      <w:b/>
                      <w:color w:val="auto"/>
                      <w:sz w:val="18"/>
                      <w:szCs w:val="18"/>
                      <w:lang w:val="uk-UA"/>
                    </w:rPr>
                    <w:t>:</w:t>
                  </w:r>
                </w:p>
              </w:tc>
              <w:tc>
                <w:tcPr>
                  <w:tcW w:w="3573" w:type="dxa"/>
                  <w:shd w:val="clear" w:color="auto" w:fill="auto"/>
                </w:tcPr>
                <w:p w14:paraId="22C46317"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r>
            <w:tr w:rsidR="000F0840" w:rsidRPr="004317FE" w14:paraId="15399E12" w14:textId="77777777" w:rsidTr="00B945D5">
              <w:tc>
                <w:tcPr>
                  <w:tcW w:w="5242" w:type="dxa"/>
                  <w:gridSpan w:val="2"/>
                  <w:shd w:val="clear" w:color="auto" w:fill="auto"/>
                </w:tcPr>
                <w:p w14:paraId="7D43B85D" w14:textId="77777777" w:rsidR="000F0840" w:rsidRPr="004317FE" w:rsidRDefault="000F0840" w:rsidP="00B945D5">
                  <w:pPr>
                    <w:pStyle w:val="MediumShading1-Accent11"/>
                    <w:spacing w:before="120" w:after="120"/>
                    <w:rPr>
                      <w:rFonts w:ascii="Avenir Next Cyr Medium" w:hAnsi="Avenir Next Cyr Medium"/>
                      <w:b/>
                      <w:color w:val="auto"/>
                      <w:sz w:val="19"/>
                      <w:szCs w:val="19"/>
                      <w:lang w:val="uk-UA"/>
                    </w:rPr>
                  </w:pPr>
                  <w:r w:rsidRPr="004317FE">
                    <w:rPr>
                      <w:rFonts w:ascii="Avenir Next Cyr Medium" w:hAnsi="Avenir Next Cyr Medium" w:cs="Calibri"/>
                      <w:b/>
                      <w:bCs/>
                      <w:color w:val="000000" w:themeColor="text1"/>
                      <w:sz w:val="22"/>
                      <w:szCs w:val="22"/>
                      <w:lang w:val="uk-UA"/>
                    </w:rPr>
                    <w:t>ІНДИВІДУАЛЬНІ</w:t>
                  </w:r>
                  <w:r w:rsidRPr="004317FE">
                    <w:rPr>
                      <w:rFonts w:ascii="Avenir Next Cyr Medium" w:hAnsi="Avenir Next Cyr Medium"/>
                      <w:b/>
                      <w:bCs/>
                      <w:color w:val="000000" w:themeColor="text1"/>
                      <w:sz w:val="22"/>
                      <w:szCs w:val="22"/>
                      <w:lang w:val="uk-UA"/>
                    </w:rPr>
                    <w:t xml:space="preserve"> </w:t>
                  </w:r>
                  <w:r w:rsidRPr="004317FE">
                    <w:rPr>
                      <w:rFonts w:ascii="Avenir Next Cyr Medium" w:hAnsi="Avenir Next Cyr Medium" w:cs="Calibri"/>
                      <w:b/>
                      <w:bCs/>
                      <w:color w:val="000000" w:themeColor="text1"/>
                      <w:sz w:val="22"/>
                      <w:szCs w:val="22"/>
                      <w:lang w:val="uk-UA"/>
                    </w:rPr>
                    <w:t>КРЕДИТСИ</w:t>
                  </w:r>
                  <w:r w:rsidRPr="004317FE">
                    <w:rPr>
                      <w:rFonts w:ascii="Avenir Next Cyr Medium" w:hAnsi="Avenir Next Cyr Medium"/>
                      <w:b/>
                      <w:bCs/>
                      <w:color w:val="000000" w:themeColor="text1"/>
                      <w:sz w:val="18"/>
                      <w:szCs w:val="18"/>
                      <w:lang w:val="uk-UA"/>
                    </w:rPr>
                    <w:t xml:space="preserve"> </w:t>
                  </w:r>
                  <w:r w:rsidRPr="004317FE">
                    <w:rPr>
                      <w:rFonts w:ascii="Avenir Next Cyr Medium" w:hAnsi="Avenir Next Cyr Medium"/>
                      <w:b/>
                      <w:bCs/>
                      <w:color w:val="000000" w:themeColor="text1"/>
                      <w:sz w:val="20"/>
                      <w:szCs w:val="20"/>
                      <w:lang w:val="uk-UA"/>
                    </w:rPr>
                    <w:t>#7</w:t>
                  </w:r>
                </w:p>
              </w:tc>
              <w:tc>
                <w:tcPr>
                  <w:tcW w:w="5129" w:type="dxa"/>
                  <w:gridSpan w:val="2"/>
                  <w:shd w:val="clear" w:color="auto" w:fill="auto"/>
                </w:tcPr>
                <w:p w14:paraId="2A04CD02" w14:textId="77777777" w:rsidR="000F0840" w:rsidRPr="004317FE" w:rsidRDefault="000F0840" w:rsidP="00B945D5">
                  <w:pPr>
                    <w:pStyle w:val="MediumShading1-Accent11"/>
                    <w:spacing w:before="120" w:after="120"/>
                    <w:rPr>
                      <w:rFonts w:ascii="Avenir Next Cyr Medium" w:hAnsi="Avenir Next Cyr Medium"/>
                      <w:b/>
                      <w:color w:val="auto"/>
                      <w:sz w:val="19"/>
                      <w:szCs w:val="19"/>
                      <w:lang w:val="uk-UA"/>
                    </w:rPr>
                  </w:pPr>
                  <w:r w:rsidRPr="004317FE">
                    <w:rPr>
                      <w:rFonts w:ascii="Avenir Next Cyr Medium" w:hAnsi="Avenir Next Cyr Medium" w:cs="Calibri"/>
                      <w:b/>
                      <w:bCs/>
                      <w:color w:val="000000" w:themeColor="text1"/>
                      <w:sz w:val="22"/>
                      <w:szCs w:val="22"/>
                      <w:lang w:val="uk-UA"/>
                    </w:rPr>
                    <w:t>ІНДИВІДУАЛЬНІ</w:t>
                  </w:r>
                  <w:r w:rsidRPr="004317FE">
                    <w:rPr>
                      <w:rFonts w:ascii="Avenir Next Cyr Medium" w:hAnsi="Avenir Next Cyr Medium"/>
                      <w:b/>
                      <w:bCs/>
                      <w:color w:val="000000" w:themeColor="text1"/>
                      <w:sz w:val="22"/>
                      <w:szCs w:val="22"/>
                      <w:lang w:val="uk-UA"/>
                    </w:rPr>
                    <w:t xml:space="preserve"> </w:t>
                  </w:r>
                  <w:r w:rsidRPr="004317FE">
                    <w:rPr>
                      <w:rFonts w:ascii="Avenir Next Cyr Medium" w:hAnsi="Avenir Next Cyr Medium" w:cs="Calibri"/>
                      <w:b/>
                      <w:bCs/>
                      <w:color w:val="000000" w:themeColor="text1"/>
                      <w:sz w:val="22"/>
                      <w:szCs w:val="22"/>
                      <w:lang w:val="uk-UA"/>
                    </w:rPr>
                    <w:t>КРЕДИТСИ</w:t>
                  </w:r>
                  <w:r w:rsidRPr="004317FE">
                    <w:rPr>
                      <w:rFonts w:ascii="Avenir Next Cyr Medium" w:hAnsi="Avenir Next Cyr Medium"/>
                      <w:b/>
                      <w:bCs/>
                      <w:color w:val="000000" w:themeColor="text1"/>
                      <w:sz w:val="18"/>
                      <w:szCs w:val="18"/>
                      <w:lang w:val="uk-UA"/>
                    </w:rPr>
                    <w:t xml:space="preserve"> </w:t>
                  </w:r>
                  <w:r w:rsidRPr="004317FE">
                    <w:rPr>
                      <w:rFonts w:ascii="Avenir Next Cyr Medium" w:hAnsi="Avenir Next Cyr Medium"/>
                      <w:b/>
                      <w:bCs/>
                      <w:color w:val="000000" w:themeColor="text1"/>
                      <w:sz w:val="20"/>
                      <w:szCs w:val="20"/>
                      <w:lang w:val="uk-UA"/>
                    </w:rPr>
                    <w:t>#8</w:t>
                  </w:r>
                </w:p>
              </w:tc>
            </w:tr>
            <w:tr w:rsidR="000F0840" w:rsidRPr="004317FE" w14:paraId="7273F01D" w14:textId="77777777" w:rsidTr="00B945D5">
              <w:tc>
                <w:tcPr>
                  <w:tcW w:w="1813" w:type="dxa"/>
                  <w:shd w:val="clear" w:color="auto" w:fill="auto"/>
                </w:tcPr>
                <w:p w14:paraId="5E71D1EF" w14:textId="77777777" w:rsidR="000F0840" w:rsidRPr="004317FE" w:rsidRDefault="000F0840" w:rsidP="00B945D5">
                  <w:pPr>
                    <w:pStyle w:val="MediumShading1-Accent11"/>
                    <w:spacing w:before="120" w:after="120"/>
                    <w:rPr>
                      <w:rFonts w:ascii="Avenir Next Cyr" w:hAnsi="Avenir Next Cyr"/>
                      <w:b/>
                      <w:color w:val="auto"/>
                      <w:sz w:val="19"/>
                      <w:szCs w:val="19"/>
                      <w:lang w:val="uk-UA"/>
                    </w:rPr>
                  </w:pPr>
                  <w:r w:rsidRPr="004317FE">
                    <w:rPr>
                      <w:rFonts w:ascii="Avenir Next Cyr" w:hAnsi="Avenir Next Cyr" w:cs="Tahoma"/>
                      <w:b/>
                      <w:color w:val="auto"/>
                      <w:sz w:val="18"/>
                      <w:szCs w:val="18"/>
                      <w:lang w:val="uk-UA"/>
                    </w:rPr>
                    <w:t>Ім’я та прізвище:</w:t>
                  </w:r>
                </w:p>
              </w:tc>
              <w:tc>
                <w:tcPr>
                  <w:tcW w:w="3429" w:type="dxa"/>
                  <w:shd w:val="clear" w:color="auto" w:fill="auto"/>
                </w:tcPr>
                <w:p w14:paraId="4F8F9CE8"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53835D60" w14:textId="77777777" w:rsidR="000F0840" w:rsidRPr="004317FE" w:rsidRDefault="000F0840" w:rsidP="00B945D5">
                  <w:pPr>
                    <w:pStyle w:val="MediumShading1-Accent11"/>
                    <w:spacing w:before="120" w:after="120"/>
                    <w:rPr>
                      <w:rFonts w:ascii="Avenir Next Cyr" w:hAnsi="Avenir Next Cyr"/>
                      <w:b/>
                      <w:color w:val="auto"/>
                      <w:sz w:val="19"/>
                      <w:szCs w:val="19"/>
                      <w:lang w:val="uk-UA"/>
                    </w:rPr>
                  </w:pPr>
                  <w:r w:rsidRPr="004317FE">
                    <w:rPr>
                      <w:rFonts w:ascii="Avenir Next Cyr" w:hAnsi="Avenir Next Cyr" w:cs="Tahoma"/>
                      <w:b/>
                      <w:color w:val="auto"/>
                      <w:sz w:val="18"/>
                      <w:szCs w:val="18"/>
                      <w:lang w:val="uk-UA"/>
                    </w:rPr>
                    <w:t>Ім’я та прізвище:</w:t>
                  </w:r>
                </w:p>
              </w:tc>
              <w:tc>
                <w:tcPr>
                  <w:tcW w:w="3573" w:type="dxa"/>
                  <w:shd w:val="clear" w:color="auto" w:fill="auto"/>
                </w:tcPr>
                <w:p w14:paraId="71A217B2"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r>
            <w:tr w:rsidR="000F0840" w:rsidRPr="004317FE" w14:paraId="295F6B21" w14:textId="77777777" w:rsidTr="00B945D5">
              <w:tc>
                <w:tcPr>
                  <w:tcW w:w="1813" w:type="dxa"/>
                  <w:shd w:val="clear" w:color="auto" w:fill="auto"/>
                </w:tcPr>
                <w:p w14:paraId="64CF6A77" w14:textId="77777777" w:rsidR="000F0840" w:rsidRPr="004317FE" w:rsidRDefault="000F0840" w:rsidP="00B945D5">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Посада:</w:t>
                  </w:r>
                </w:p>
              </w:tc>
              <w:tc>
                <w:tcPr>
                  <w:tcW w:w="3429" w:type="dxa"/>
                  <w:shd w:val="clear" w:color="auto" w:fill="auto"/>
                </w:tcPr>
                <w:p w14:paraId="043440A9"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63A1364F" w14:textId="77777777" w:rsidR="000F0840" w:rsidRPr="004317FE" w:rsidRDefault="000F0840" w:rsidP="00B945D5">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Посада:</w:t>
                  </w:r>
                </w:p>
              </w:tc>
              <w:tc>
                <w:tcPr>
                  <w:tcW w:w="3573" w:type="dxa"/>
                  <w:shd w:val="clear" w:color="auto" w:fill="auto"/>
                </w:tcPr>
                <w:p w14:paraId="3AAD6744"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r>
            <w:tr w:rsidR="000F0840" w:rsidRPr="004317FE" w14:paraId="250186B2" w14:textId="77777777" w:rsidTr="00B945D5">
              <w:tc>
                <w:tcPr>
                  <w:tcW w:w="1813" w:type="dxa"/>
                  <w:shd w:val="clear" w:color="auto" w:fill="auto"/>
                </w:tcPr>
                <w:p w14:paraId="4C9D9925" w14:textId="77777777" w:rsidR="000F0840" w:rsidRPr="004317FE" w:rsidRDefault="000F0840" w:rsidP="00B945D5">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lastRenderedPageBreak/>
                    <w:t>Назва компанії:</w:t>
                  </w:r>
                </w:p>
              </w:tc>
              <w:tc>
                <w:tcPr>
                  <w:tcW w:w="3429" w:type="dxa"/>
                  <w:shd w:val="clear" w:color="auto" w:fill="auto"/>
                </w:tcPr>
                <w:p w14:paraId="5508F735"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54009321" w14:textId="77777777" w:rsidR="000F0840" w:rsidRPr="004317FE" w:rsidRDefault="000F0840" w:rsidP="00B945D5">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Назва компанії:</w:t>
                  </w:r>
                </w:p>
              </w:tc>
              <w:tc>
                <w:tcPr>
                  <w:tcW w:w="3573" w:type="dxa"/>
                  <w:shd w:val="clear" w:color="auto" w:fill="auto"/>
                </w:tcPr>
                <w:p w14:paraId="351941E4"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r>
            <w:tr w:rsidR="000F0840" w:rsidRPr="004317FE" w14:paraId="50041E12" w14:textId="77777777" w:rsidTr="00B945D5">
              <w:tc>
                <w:tcPr>
                  <w:tcW w:w="1813" w:type="dxa"/>
                  <w:shd w:val="clear" w:color="auto" w:fill="auto"/>
                </w:tcPr>
                <w:p w14:paraId="46991D5A" w14:textId="77777777" w:rsidR="000F0840" w:rsidRPr="004317FE" w:rsidRDefault="000F0840" w:rsidP="00B945D5">
                  <w:pPr>
                    <w:pStyle w:val="MediumShading1-Accent11"/>
                    <w:spacing w:before="120" w:after="120"/>
                    <w:rPr>
                      <w:rFonts w:ascii="Avenir Next Cyr" w:hAnsi="Avenir Next Cyr"/>
                      <w:b/>
                      <w:color w:val="auto"/>
                      <w:sz w:val="19"/>
                      <w:szCs w:val="19"/>
                      <w:lang w:val="uk-UA"/>
                    </w:rPr>
                  </w:pPr>
                  <w:proofErr w:type="spellStart"/>
                  <w:r w:rsidRPr="004317FE">
                    <w:rPr>
                      <w:rFonts w:ascii="Avenir Next Cyr" w:hAnsi="Avenir Next Cyr"/>
                      <w:b/>
                      <w:color w:val="auto"/>
                      <w:sz w:val="18"/>
                      <w:szCs w:val="18"/>
                      <w:lang w:val="uk-UA"/>
                    </w:rPr>
                    <w:t>Email</w:t>
                  </w:r>
                  <w:proofErr w:type="spellEnd"/>
                  <w:r w:rsidRPr="004317FE">
                    <w:rPr>
                      <w:rFonts w:ascii="Avenir Next Cyr" w:hAnsi="Avenir Next Cyr"/>
                      <w:b/>
                      <w:color w:val="auto"/>
                      <w:sz w:val="18"/>
                      <w:szCs w:val="18"/>
                      <w:lang w:val="uk-UA"/>
                    </w:rPr>
                    <w:t>:</w:t>
                  </w:r>
                </w:p>
              </w:tc>
              <w:tc>
                <w:tcPr>
                  <w:tcW w:w="3429" w:type="dxa"/>
                  <w:shd w:val="clear" w:color="auto" w:fill="auto"/>
                </w:tcPr>
                <w:p w14:paraId="7B07D27E"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762332F1" w14:textId="77777777" w:rsidR="000F0840" w:rsidRPr="004317FE" w:rsidRDefault="000F0840" w:rsidP="00B945D5">
                  <w:pPr>
                    <w:pStyle w:val="MediumShading1-Accent11"/>
                    <w:spacing w:before="120" w:after="120"/>
                    <w:rPr>
                      <w:rFonts w:ascii="Avenir Next Cyr" w:hAnsi="Avenir Next Cyr"/>
                      <w:b/>
                      <w:color w:val="auto"/>
                      <w:sz w:val="19"/>
                      <w:szCs w:val="19"/>
                      <w:lang w:val="uk-UA"/>
                    </w:rPr>
                  </w:pPr>
                  <w:proofErr w:type="spellStart"/>
                  <w:r w:rsidRPr="004317FE">
                    <w:rPr>
                      <w:rFonts w:ascii="Avenir Next Cyr" w:hAnsi="Avenir Next Cyr"/>
                      <w:b/>
                      <w:color w:val="auto"/>
                      <w:sz w:val="18"/>
                      <w:szCs w:val="18"/>
                      <w:lang w:val="uk-UA"/>
                    </w:rPr>
                    <w:t>Email</w:t>
                  </w:r>
                  <w:proofErr w:type="spellEnd"/>
                  <w:r w:rsidRPr="004317FE">
                    <w:rPr>
                      <w:rFonts w:ascii="Avenir Next Cyr" w:hAnsi="Avenir Next Cyr"/>
                      <w:b/>
                      <w:color w:val="auto"/>
                      <w:sz w:val="18"/>
                      <w:szCs w:val="18"/>
                      <w:lang w:val="uk-UA"/>
                    </w:rPr>
                    <w:t>:</w:t>
                  </w:r>
                </w:p>
              </w:tc>
              <w:tc>
                <w:tcPr>
                  <w:tcW w:w="3573" w:type="dxa"/>
                  <w:shd w:val="clear" w:color="auto" w:fill="auto"/>
                </w:tcPr>
                <w:p w14:paraId="3F663B77"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r>
            <w:tr w:rsidR="000F0840" w:rsidRPr="004317FE" w14:paraId="3E95E1F4" w14:textId="77777777" w:rsidTr="00B945D5">
              <w:tc>
                <w:tcPr>
                  <w:tcW w:w="5242" w:type="dxa"/>
                  <w:gridSpan w:val="2"/>
                  <w:shd w:val="clear" w:color="auto" w:fill="auto"/>
                </w:tcPr>
                <w:p w14:paraId="49026A36" w14:textId="77777777" w:rsidR="000F0840" w:rsidRPr="004317FE" w:rsidRDefault="000F0840" w:rsidP="00B945D5">
                  <w:pPr>
                    <w:pStyle w:val="MediumShading1-Accent11"/>
                    <w:spacing w:before="120" w:after="120"/>
                    <w:rPr>
                      <w:rFonts w:ascii="Avenir Next Cyr Medium" w:hAnsi="Avenir Next Cyr Medium"/>
                      <w:b/>
                      <w:color w:val="auto"/>
                      <w:sz w:val="19"/>
                      <w:szCs w:val="19"/>
                      <w:lang w:val="uk-UA"/>
                    </w:rPr>
                  </w:pPr>
                  <w:r w:rsidRPr="004317FE">
                    <w:rPr>
                      <w:rFonts w:ascii="Avenir Next Cyr Medium" w:hAnsi="Avenir Next Cyr Medium" w:cs="Calibri"/>
                      <w:b/>
                      <w:bCs/>
                      <w:color w:val="000000" w:themeColor="text1"/>
                      <w:sz w:val="22"/>
                      <w:szCs w:val="22"/>
                      <w:lang w:val="uk-UA"/>
                    </w:rPr>
                    <w:t>ІНДИВІДУАЛЬНІ</w:t>
                  </w:r>
                  <w:r w:rsidRPr="004317FE">
                    <w:rPr>
                      <w:rFonts w:ascii="Avenir Next Cyr Medium" w:hAnsi="Avenir Next Cyr Medium"/>
                      <w:b/>
                      <w:bCs/>
                      <w:color w:val="000000" w:themeColor="text1"/>
                      <w:sz w:val="22"/>
                      <w:szCs w:val="22"/>
                      <w:lang w:val="uk-UA"/>
                    </w:rPr>
                    <w:t xml:space="preserve"> </w:t>
                  </w:r>
                  <w:r w:rsidRPr="004317FE">
                    <w:rPr>
                      <w:rFonts w:ascii="Avenir Next Cyr Medium" w:hAnsi="Avenir Next Cyr Medium" w:cs="Calibri"/>
                      <w:b/>
                      <w:bCs/>
                      <w:color w:val="000000" w:themeColor="text1"/>
                      <w:sz w:val="22"/>
                      <w:szCs w:val="22"/>
                      <w:lang w:val="uk-UA"/>
                    </w:rPr>
                    <w:t>КРЕДИТСИ</w:t>
                  </w:r>
                  <w:r w:rsidRPr="004317FE">
                    <w:rPr>
                      <w:rFonts w:ascii="Avenir Next Cyr Medium" w:hAnsi="Avenir Next Cyr Medium"/>
                      <w:b/>
                      <w:bCs/>
                      <w:color w:val="000000" w:themeColor="text1"/>
                      <w:sz w:val="18"/>
                      <w:szCs w:val="18"/>
                      <w:lang w:val="uk-UA"/>
                    </w:rPr>
                    <w:t xml:space="preserve"> </w:t>
                  </w:r>
                  <w:r w:rsidRPr="004317FE">
                    <w:rPr>
                      <w:rFonts w:ascii="Avenir Next Cyr Medium" w:hAnsi="Avenir Next Cyr Medium"/>
                      <w:b/>
                      <w:bCs/>
                      <w:color w:val="000000" w:themeColor="text1"/>
                      <w:sz w:val="20"/>
                      <w:szCs w:val="20"/>
                      <w:lang w:val="uk-UA"/>
                    </w:rPr>
                    <w:t>#9</w:t>
                  </w:r>
                </w:p>
              </w:tc>
              <w:tc>
                <w:tcPr>
                  <w:tcW w:w="5129" w:type="dxa"/>
                  <w:gridSpan w:val="2"/>
                  <w:shd w:val="clear" w:color="auto" w:fill="auto"/>
                </w:tcPr>
                <w:p w14:paraId="7CB17301" w14:textId="77777777" w:rsidR="000F0840" w:rsidRPr="004317FE" w:rsidRDefault="000F0840" w:rsidP="00B945D5">
                  <w:pPr>
                    <w:pStyle w:val="MediumShading1-Accent11"/>
                    <w:spacing w:before="120" w:after="120"/>
                    <w:rPr>
                      <w:rFonts w:ascii="Avenir Next Cyr Medium" w:hAnsi="Avenir Next Cyr Medium"/>
                      <w:b/>
                      <w:color w:val="auto"/>
                      <w:sz w:val="19"/>
                      <w:szCs w:val="19"/>
                      <w:lang w:val="uk-UA"/>
                    </w:rPr>
                  </w:pPr>
                  <w:r w:rsidRPr="004317FE">
                    <w:rPr>
                      <w:rFonts w:ascii="Avenir Next Cyr Medium" w:hAnsi="Avenir Next Cyr Medium" w:cs="Calibri"/>
                      <w:b/>
                      <w:bCs/>
                      <w:color w:val="000000" w:themeColor="text1"/>
                      <w:sz w:val="22"/>
                      <w:szCs w:val="22"/>
                      <w:lang w:val="uk-UA"/>
                    </w:rPr>
                    <w:t>ІНДИВІДУАЛЬНІ</w:t>
                  </w:r>
                  <w:r w:rsidRPr="004317FE">
                    <w:rPr>
                      <w:rFonts w:ascii="Avenir Next Cyr Medium" w:hAnsi="Avenir Next Cyr Medium"/>
                      <w:b/>
                      <w:bCs/>
                      <w:color w:val="000000" w:themeColor="text1"/>
                      <w:sz w:val="22"/>
                      <w:szCs w:val="22"/>
                      <w:lang w:val="uk-UA"/>
                    </w:rPr>
                    <w:t xml:space="preserve"> </w:t>
                  </w:r>
                  <w:r w:rsidRPr="004317FE">
                    <w:rPr>
                      <w:rFonts w:ascii="Avenir Next Cyr Medium" w:hAnsi="Avenir Next Cyr Medium" w:cs="Calibri"/>
                      <w:b/>
                      <w:bCs/>
                      <w:color w:val="000000" w:themeColor="text1"/>
                      <w:sz w:val="22"/>
                      <w:szCs w:val="22"/>
                      <w:lang w:val="uk-UA"/>
                    </w:rPr>
                    <w:t>КРЕДИТСИ</w:t>
                  </w:r>
                  <w:r w:rsidRPr="004317FE">
                    <w:rPr>
                      <w:rFonts w:ascii="Avenir Next Cyr Medium" w:hAnsi="Avenir Next Cyr Medium"/>
                      <w:b/>
                      <w:bCs/>
                      <w:color w:val="000000" w:themeColor="text1"/>
                      <w:sz w:val="18"/>
                      <w:szCs w:val="18"/>
                      <w:lang w:val="uk-UA"/>
                    </w:rPr>
                    <w:t xml:space="preserve"> </w:t>
                  </w:r>
                  <w:r w:rsidRPr="004317FE">
                    <w:rPr>
                      <w:rFonts w:ascii="Avenir Next Cyr Medium" w:hAnsi="Avenir Next Cyr Medium"/>
                      <w:b/>
                      <w:bCs/>
                      <w:color w:val="000000" w:themeColor="text1"/>
                      <w:sz w:val="20"/>
                      <w:szCs w:val="20"/>
                      <w:lang w:val="uk-UA"/>
                    </w:rPr>
                    <w:t>#10</w:t>
                  </w:r>
                </w:p>
              </w:tc>
            </w:tr>
            <w:tr w:rsidR="000F0840" w:rsidRPr="004317FE" w14:paraId="5C45BD9D" w14:textId="77777777" w:rsidTr="00B945D5">
              <w:tc>
                <w:tcPr>
                  <w:tcW w:w="1813" w:type="dxa"/>
                  <w:shd w:val="clear" w:color="auto" w:fill="auto"/>
                </w:tcPr>
                <w:p w14:paraId="170A1965" w14:textId="77777777" w:rsidR="000F0840" w:rsidRPr="004317FE" w:rsidRDefault="000F0840" w:rsidP="00B945D5">
                  <w:pPr>
                    <w:pStyle w:val="MediumShading1-Accent11"/>
                    <w:spacing w:before="120" w:after="120"/>
                    <w:rPr>
                      <w:rFonts w:ascii="Avenir Next Cyr" w:hAnsi="Avenir Next Cyr"/>
                      <w:b/>
                      <w:color w:val="auto"/>
                      <w:sz w:val="19"/>
                      <w:szCs w:val="20"/>
                      <w:lang w:val="uk-UA"/>
                    </w:rPr>
                  </w:pPr>
                  <w:r w:rsidRPr="004317FE">
                    <w:rPr>
                      <w:rFonts w:ascii="Avenir Next Cyr" w:hAnsi="Avenir Next Cyr" w:cs="Tahoma"/>
                      <w:b/>
                      <w:color w:val="auto"/>
                      <w:sz w:val="18"/>
                      <w:szCs w:val="18"/>
                      <w:lang w:val="uk-UA"/>
                    </w:rPr>
                    <w:t>Ім’я та прізвище:</w:t>
                  </w:r>
                </w:p>
              </w:tc>
              <w:tc>
                <w:tcPr>
                  <w:tcW w:w="3429" w:type="dxa"/>
                  <w:shd w:val="clear" w:color="auto" w:fill="auto"/>
                </w:tcPr>
                <w:p w14:paraId="797D03AA"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4C029801" w14:textId="77777777" w:rsidR="000F0840" w:rsidRPr="004317FE" w:rsidRDefault="000F0840" w:rsidP="00B945D5">
                  <w:pPr>
                    <w:pStyle w:val="MediumShading1-Accent11"/>
                    <w:spacing w:before="120" w:after="120"/>
                    <w:rPr>
                      <w:rFonts w:ascii="Avenir Next Cyr" w:hAnsi="Avenir Next Cyr"/>
                      <w:b/>
                      <w:color w:val="auto"/>
                      <w:sz w:val="19"/>
                      <w:szCs w:val="19"/>
                      <w:lang w:val="uk-UA"/>
                    </w:rPr>
                  </w:pPr>
                  <w:r w:rsidRPr="004317FE">
                    <w:rPr>
                      <w:rFonts w:ascii="Avenir Next Cyr" w:hAnsi="Avenir Next Cyr" w:cs="Tahoma"/>
                      <w:b/>
                      <w:color w:val="auto"/>
                      <w:sz w:val="18"/>
                      <w:szCs w:val="18"/>
                      <w:lang w:val="uk-UA"/>
                    </w:rPr>
                    <w:t>Ім’я та прізвище:</w:t>
                  </w:r>
                </w:p>
              </w:tc>
              <w:tc>
                <w:tcPr>
                  <w:tcW w:w="3573" w:type="dxa"/>
                  <w:shd w:val="clear" w:color="auto" w:fill="auto"/>
                </w:tcPr>
                <w:p w14:paraId="1A8E32F6"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r>
            <w:tr w:rsidR="000F0840" w:rsidRPr="004317FE" w14:paraId="29450E4B" w14:textId="77777777" w:rsidTr="00B945D5">
              <w:tc>
                <w:tcPr>
                  <w:tcW w:w="1813" w:type="dxa"/>
                  <w:shd w:val="clear" w:color="auto" w:fill="auto"/>
                </w:tcPr>
                <w:p w14:paraId="7A881D5A" w14:textId="77777777" w:rsidR="000F0840" w:rsidRPr="004317FE" w:rsidRDefault="000F0840" w:rsidP="00B945D5">
                  <w:pPr>
                    <w:pStyle w:val="MediumShading1-Accent11"/>
                    <w:spacing w:before="120" w:after="120"/>
                    <w:rPr>
                      <w:rFonts w:ascii="Avenir Next Cyr" w:hAnsi="Avenir Next Cyr"/>
                      <w:b/>
                      <w:color w:val="auto"/>
                      <w:sz w:val="19"/>
                      <w:szCs w:val="20"/>
                      <w:lang w:val="uk-UA"/>
                    </w:rPr>
                  </w:pPr>
                  <w:r w:rsidRPr="004317FE">
                    <w:rPr>
                      <w:rFonts w:ascii="Avenir Next Cyr" w:hAnsi="Avenir Next Cyr"/>
                      <w:b/>
                      <w:color w:val="auto"/>
                      <w:sz w:val="18"/>
                      <w:szCs w:val="18"/>
                      <w:lang w:val="uk-UA"/>
                    </w:rPr>
                    <w:t>Посада:</w:t>
                  </w:r>
                </w:p>
              </w:tc>
              <w:tc>
                <w:tcPr>
                  <w:tcW w:w="3429" w:type="dxa"/>
                  <w:shd w:val="clear" w:color="auto" w:fill="auto"/>
                </w:tcPr>
                <w:p w14:paraId="52DB066C"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37923979" w14:textId="77777777" w:rsidR="000F0840" w:rsidRPr="004317FE" w:rsidRDefault="000F0840" w:rsidP="00B945D5">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Посада:</w:t>
                  </w:r>
                </w:p>
              </w:tc>
              <w:tc>
                <w:tcPr>
                  <w:tcW w:w="3573" w:type="dxa"/>
                  <w:shd w:val="clear" w:color="auto" w:fill="auto"/>
                </w:tcPr>
                <w:p w14:paraId="7FB3A16F"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r>
            <w:tr w:rsidR="000F0840" w:rsidRPr="004317FE" w14:paraId="05040407" w14:textId="77777777" w:rsidTr="00B945D5">
              <w:tc>
                <w:tcPr>
                  <w:tcW w:w="1813" w:type="dxa"/>
                  <w:shd w:val="clear" w:color="auto" w:fill="auto"/>
                </w:tcPr>
                <w:p w14:paraId="59422D89" w14:textId="77777777" w:rsidR="000F0840" w:rsidRPr="004317FE" w:rsidRDefault="000F0840" w:rsidP="00B945D5">
                  <w:pPr>
                    <w:pStyle w:val="MediumShading1-Accent11"/>
                    <w:spacing w:before="120" w:after="120"/>
                    <w:rPr>
                      <w:rFonts w:ascii="Avenir Next Cyr" w:hAnsi="Avenir Next Cyr"/>
                      <w:b/>
                      <w:color w:val="auto"/>
                      <w:sz w:val="19"/>
                      <w:szCs w:val="20"/>
                      <w:lang w:val="uk-UA"/>
                    </w:rPr>
                  </w:pPr>
                  <w:r w:rsidRPr="004317FE">
                    <w:rPr>
                      <w:rFonts w:ascii="Avenir Next Cyr" w:hAnsi="Avenir Next Cyr"/>
                      <w:b/>
                      <w:color w:val="auto"/>
                      <w:sz w:val="18"/>
                      <w:szCs w:val="18"/>
                      <w:lang w:val="uk-UA"/>
                    </w:rPr>
                    <w:t>Назва компанії:</w:t>
                  </w:r>
                </w:p>
              </w:tc>
              <w:tc>
                <w:tcPr>
                  <w:tcW w:w="3429" w:type="dxa"/>
                  <w:shd w:val="clear" w:color="auto" w:fill="auto"/>
                </w:tcPr>
                <w:p w14:paraId="5AD9B5E3"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6D23AC7D" w14:textId="77777777" w:rsidR="000F0840" w:rsidRPr="004317FE" w:rsidRDefault="000F0840" w:rsidP="00B945D5">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Назва компанії:</w:t>
                  </w:r>
                </w:p>
              </w:tc>
              <w:tc>
                <w:tcPr>
                  <w:tcW w:w="3573" w:type="dxa"/>
                  <w:shd w:val="clear" w:color="auto" w:fill="auto"/>
                </w:tcPr>
                <w:p w14:paraId="0C9D2E40"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r>
            <w:tr w:rsidR="000F0840" w:rsidRPr="004317FE" w14:paraId="1C98B929" w14:textId="77777777" w:rsidTr="00B945D5">
              <w:tc>
                <w:tcPr>
                  <w:tcW w:w="1813" w:type="dxa"/>
                  <w:shd w:val="clear" w:color="auto" w:fill="auto"/>
                </w:tcPr>
                <w:p w14:paraId="061B2B8E" w14:textId="77777777" w:rsidR="000F0840" w:rsidRPr="004317FE" w:rsidRDefault="000F0840" w:rsidP="00B945D5">
                  <w:pPr>
                    <w:pStyle w:val="MediumShading1-Accent11"/>
                    <w:spacing w:before="120" w:after="120"/>
                    <w:rPr>
                      <w:rFonts w:ascii="Avenir Next Cyr" w:hAnsi="Avenir Next Cyr"/>
                      <w:b/>
                      <w:color w:val="auto"/>
                      <w:sz w:val="19"/>
                      <w:szCs w:val="20"/>
                      <w:lang w:val="uk-UA"/>
                    </w:rPr>
                  </w:pPr>
                  <w:proofErr w:type="spellStart"/>
                  <w:r w:rsidRPr="004317FE">
                    <w:rPr>
                      <w:rFonts w:ascii="Avenir Next Cyr" w:hAnsi="Avenir Next Cyr"/>
                      <w:b/>
                      <w:color w:val="auto"/>
                      <w:sz w:val="18"/>
                      <w:szCs w:val="18"/>
                      <w:lang w:val="uk-UA"/>
                    </w:rPr>
                    <w:t>Email</w:t>
                  </w:r>
                  <w:proofErr w:type="spellEnd"/>
                  <w:r w:rsidRPr="004317FE">
                    <w:rPr>
                      <w:rFonts w:ascii="Avenir Next Cyr" w:hAnsi="Avenir Next Cyr"/>
                      <w:b/>
                      <w:color w:val="auto"/>
                      <w:sz w:val="18"/>
                      <w:szCs w:val="18"/>
                      <w:lang w:val="uk-UA"/>
                    </w:rPr>
                    <w:t>:</w:t>
                  </w:r>
                </w:p>
              </w:tc>
              <w:tc>
                <w:tcPr>
                  <w:tcW w:w="3429" w:type="dxa"/>
                  <w:shd w:val="clear" w:color="auto" w:fill="auto"/>
                </w:tcPr>
                <w:p w14:paraId="5B62A41A"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723E5827" w14:textId="77777777" w:rsidR="000F0840" w:rsidRPr="004317FE" w:rsidRDefault="000F0840" w:rsidP="00B945D5">
                  <w:pPr>
                    <w:pStyle w:val="MediumShading1-Accent11"/>
                    <w:spacing w:before="120" w:after="120"/>
                    <w:rPr>
                      <w:rFonts w:ascii="Avenir Next Cyr" w:hAnsi="Avenir Next Cyr"/>
                      <w:b/>
                      <w:color w:val="auto"/>
                      <w:sz w:val="19"/>
                      <w:szCs w:val="19"/>
                      <w:lang w:val="uk-UA"/>
                    </w:rPr>
                  </w:pPr>
                  <w:proofErr w:type="spellStart"/>
                  <w:r w:rsidRPr="004317FE">
                    <w:rPr>
                      <w:rFonts w:ascii="Avenir Next Cyr" w:hAnsi="Avenir Next Cyr"/>
                      <w:b/>
                      <w:color w:val="auto"/>
                      <w:sz w:val="18"/>
                      <w:szCs w:val="18"/>
                      <w:lang w:val="uk-UA"/>
                    </w:rPr>
                    <w:t>Email</w:t>
                  </w:r>
                  <w:proofErr w:type="spellEnd"/>
                  <w:r w:rsidRPr="004317FE">
                    <w:rPr>
                      <w:rFonts w:ascii="Avenir Next Cyr" w:hAnsi="Avenir Next Cyr"/>
                      <w:b/>
                      <w:color w:val="auto"/>
                      <w:sz w:val="18"/>
                      <w:szCs w:val="18"/>
                      <w:lang w:val="uk-UA"/>
                    </w:rPr>
                    <w:t>:</w:t>
                  </w:r>
                </w:p>
              </w:tc>
              <w:tc>
                <w:tcPr>
                  <w:tcW w:w="3573" w:type="dxa"/>
                  <w:shd w:val="clear" w:color="auto" w:fill="auto"/>
                </w:tcPr>
                <w:p w14:paraId="5CC8C0C9"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r>
          </w:tbl>
          <w:p w14:paraId="2A042114" w14:textId="77777777" w:rsidR="000F0840" w:rsidRPr="004317FE" w:rsidRDefault="000F0840" w:rsidP="00B945D5">
            <w:pPr>
              <w:pStyle w:val="MediumShading1-Accent11"/>
              <w:spacing w:before="120" w:after="120"/>
              <w:rPr>
                <w:rFonts w:ascii="Avenir Next Cyr" w:hAnsi="Avenir Next Cyr"/>
                <w:sz w:val="16"/>
                <w:szCs w:val="16"/>
                <w:lang w:val="uk-UA"/>
              </w:rPr>
            </w:pPr>
          </w:p>
          <w:tbl>
            <w:tblPr>
              <w:tblpPr w:leftFromText="187" w:rightFromText="187"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2"/>
            </w:tblGrid>
            <w:tr w:rsidR="000F0840" w:rsidRPr="004317FE" w14:paraId="2F671BC9" w14:textId="77777777" w:rsidTr="00B945D5">
              <w:trPr>
                <w:trHeight w:val="1054"/>
              </w:trPr>
              <w:tc>
                <w:tcPr>
                  <w:tcW w:w="10790" w:type="dxa"/>
                  <w:shd w:val="clear" w:color="auto" w:fill="BFBFBF" w:themeFill="background1" w:themeFillShade="BF"/>
                  <w:vAlign w:val="center"/>
                </w:tcPr>
                <w:p w14:paraId="7B75C52B" w14:textId="77777777" w:rsidR="000F0840" w:rsidRPr="004317FE" w:rsidRDefault="000F0840" w:rsidP="00B945D5">
                  <w:pPr>
                    <w:spacing w:before="120" w:after="120" w:line="240" w:lineRule="auto"/>
                    <w:rPr>
                      <w:rFonts w:ascii="Avenir Next Cyr Medium" w:hAnsi="Avenir Next Cyr Medium"/>
                      <w:b/>
                      <w:color w:val="auto"/>
                      <w:sz w:val="22"/>
                      <w:szCs w:val="22"/>
                      <w:lang w:val="uk-UA"/>
                    </w:rPr>
                  </w:pPr>
                  <w:r w:rsidRPr="004317FE">
                    <w:rPr>
                      <w:rFonts w:ascii="Avenir Next Cyr Medium" w:hAnsi="Avenir Next Cyr Medium"/>
                      <w:b/>
                      <w:color w:val="auto"/>
                      <w:sz w:val="22"/>
                      <w:szCs w:val="22"/>
                      <w:lang w:val="uk-UA"/>
                    </w:rPr>
                    <w:t>ДОДАТКОВІ ІНДИВІДУАЛЬНІ КРЕДИТСИ</w:t>
                  </w:r>
                </w:p>
                <w:p w14:paraId="7019F8B5" w14:textId="77777777" w:rsidR="000F0840" w:rsidRPr="004317FE" w:rsidRDefault="000F0840" w:rsidP="00B945D5">
                  <w:pPr>
                    <w:spacing w:before="120" w:after="120" w:line="240" w:lineRule="auto"/>
                    <w:rPr>
                      <w:rFonts w:ascii="Avenir Next Cyr" w:hAnsi="Avenir Next Cyr"/>
                      <w:i/>
                      <w:sz w:val="19"/>
                      <w:szCs w:val="19"/>
                      <w:lang w:val="uk-UA"/>
                    </w:rPr>
                  </w:pPr>
                  <w:r w:rsidRPr="004317FE">
                    <w:rPr>
                      <w:rFonts w:ascii="Avenir Next Cyr" w:hAnsi="Avenir Next Cyr"/>
                      <w:i/>
                      <w:color w:val="auto"/>
                      <w:sz w:val="19"/>
                      <w:szCs w:val="19"/>
                      <w:lang w:val="uk-UA"/>
                    </w:rPr>
                    <w:t xml:space="preserve">Додаткові індивідуальні </w:t>
                  </w:r>
                  <w:proofErr w:type="spellStart"/>
                  <w:r w:rsidRPr="004317FE">
                    <w:rPr>
                      <w:rFonts w:ascii="Avenir Next Cyr" w:hAnsi="Avenir Next Cyr"/>
                      <w:i/>
                      <w:color w:val="auto"/>
                      <w:sz w:val="19"/>
                      <w:szCs w:val="19"/>
                      <w:lang w:val="uk-UA"/>
                    </w:rPr>
                    <w:t>кредитси</w:t>
                  </w:r>
                  <w:proofErr w:type="spellEnd"/>
                  <w:r w:rsidRPr="004317FE">
                    <w:rPr>
                      <w:rFonts w:ascii="Avenir Next Cyr" w:hAnsi="Avenir Next Cyr"/>
                      <w:i/>
                      <w:color w:val="auto"/>
                      <w:sz w:val="19"/>
                      <w:szCs w:val="19"/>
                      <w:lang w:val="uk-UA"/>
                    </w:rPr>
                    <w:t xml:space="preserve"> будуть опубліковані тільки в міжнародній базі </w:t>
                  </w:r>
                  <w:hyperlink r:id="rId32" w:tgtFrame="blank" w:history="1">
                    <w:proofErr w:type="spellStart"/>
                    <w:r w:rsidRPr="004317FE">
                      <w:rPr>
                        <w:rStyle w:val="40"/>
                        <w:rFonts w:ascii="Avenir Next Cyr" w:hAnsi="Avenir Next Cyr"/>
                        <w:i/>
                        <w:iCs/>
                        <w:sz w:val="19"/>
                        <w:szCs w:val="19"/>
                        <w:u w:val="single"/>
                        <w:shd w:val="clear" w:color="auto" w:fill="BFBFBF" w:themeFill="background1" w:themeFillShade="BF"/>
                        <w:lang w:val="uk-UA"/>
                      </w:rPr>
                      <w:t>Case</w:t>
                    </w:r>
                    <w:proofErr w:type="spellEnd"/>
                    <w:r w:rsidRPr="004317FE">
                      <w:rPr>
                        <w:rStyle w:val="40"/>
                        <w:rFonts w:ascii="Avenir Next Cyr" w:hAnsi="Avenir Next Cyr"/>
                        <w:i/>
                        <w:iCs/>
                        <w:sz w:val="19"/>
                        <w:szCs w:val="19"/>
                        <w:u w:val="single"/>
                        <w:shd w:val="clear" w:color="auto" w:fill="BFBFBF" w:themeFill="background1" w:themeFillShade="BF"/>
                        <w:lang w:val="uk-UA"/>
                      </w:rPr>
                      <w:t xml:space="preserve"> </w:t>
                    </w:r>
                    <w:proofErr w:type="spellStart"/>
                    <w:r w:rsidRPr="004317FE">
                      <w:rPr>
                        <w:rStyle w:val="40"/>
                        <w:rFonts w:ascii="Avenir Next Cyr" w:hAnsi="Avenir Next Cyr"/>
                        <w:i/>
                        <w:iCs/>
                        <w:sz w:val="19"/>
                        <w:szCs w:val="19"/>
                        <w:u w:val="single"/>
                        <w:shd w:val="clear" w:color="auto" w:fill="BFBFBF" w:themeFill="background1" w:themeFillShade="BF"/>
                        <w:lang w:val="uk-UA"/>
                      </w:rPr>
                      <w:t>Library</w:t>
                    </w:r>
                    <w:proofErr w:type="spellEnd"/>
                  </w:hyperlink>
                  <w:r w:rsidRPr="004317FE">
                    <w:rPr>
                      <w:rFonts w:ascii="Avenir Next Cyr" w:hAnsi="Avenir Next Cyr"/>
                      <w:i/>
                      <w:color w:val="auto"/>
                      <w:sz w:val="17"/>
                      <w:szCs w:val="17"/>
                      <w:shd w:val="clear" w:color="auto" w:fill="BFBFBF" w:themeFill="background1" w:themeFillShade="BF"/>
                      <w:lang w:val="uk-UA"/>
                    </w:rPr>
                    <w:t xml:space="preserve"> </w:t>
                  </w:r>
                  <w:r w:rsidRPr="004317FE">
                    <w:rPr>
                      <w:rFonts w:ascii="Avenir Next Cyr" w:hAnsi="Avenir Next Cyr"/>
                      <w:i/>
                      <w:color w:val="auto"/>
                      <w:sz w:val="19"/>
                      <w:szCs w:val="19"/>
                      <w:shd w:val="clear" w:color="auto" w:fill="BFBFBF" w:themeFill="background1" w:themeFillShade="BF"/>
                      <w:lang w:val="uk-UA"/>
                    </w:rPr>
                    <w:t>в</w:t>
                  </w:r>
                  <w:r w:rsidRPr="004317FE">
                    <w:rPr>
                      <w:rFonts w:ascii="Avenir Next Cyr" w:hAnsi="Avenir Next Cyr"/>
                      <w:i/>
                      <w:color w:val="auto"/>
                      <w:sz w:val="19"/>
                      <w:szCs w:val="19"/>
                      <w:lang w:val="uk-UA"/>
                    </w:rPr>
                    <w:t xml:space="preserve">ід </w:t>
                  </w:r>
                  <w:proofErr w:type="spellStart"/>
                  <w:r w:rsidRPr="004317FE">
                    <w:rPr>
                      <w:rFonts w:ascii="Avenir Next Cyr" w:hAnsi="Avenir Next Cyr"/>
                      <w:i/>
                      <w:color w:val="auto"/>
                      <w:sz w:val="19"/>
                      <w:szCs w:val="19"/>
                      <w:lang w:val="uk-UA"/>
                    </w:rPr>
                    <w:t>Effie</w:t>
                  </w:r>
                  <w:proofErr w:type="spellEnd"/>
                  <w:r w:rsidRPr="004317FE">
                    <w:rPr>
                      <w:rFonts w:ascii="Avenir Next Cyr" w:hAnsi="Avenir Next Cyr"/>
                      <w:i/>
                      <w:color w:val="auto"/>
                      <w:sz w:val="19"/>
                      <w:szCs w:val="19"/>
                      <w:lang w:val="uk-UA"/>
                    </w:rPr>
                    <w:t xml:space="preserve"> </w:t>
                  </w:r>
                  <w:proofErr w:type="spellStart"/>
                  <w:r w:rsidRPr="004317FE">
                    <w:rPr>
                      <w:rFonts w:ascii="Avenir Next Cyr" w:hAnsi="Avenir Next Cyr"/>
                      <w:i/>
                      <w:color w:val="auto"/>
                      <w:sz w:val="19"/>
                      <w:szCs w:val="19"/>
                      <w:lang w:val="uk-UA"/>
                    </w:rPr>
                    <w:t>Worldwide</w:t>
                  </w:r>
                  <w:proofErr w:type="spellEnd"/>
                  <w:r w:rsidRPr="004317FE">
                    <w:rPr>
                      <w:rFonts w:ascii="Avenir Next Cyr" w:hAnsi="Avenir Next Cyr"/>
                      <w:i/>
                      <w:color w:val="auto"/>
                      <w:sz w:val="19"/>
                      <w:szCs w:val="19"/>
                      <w:lang w:val="uk-UA"/>
                    </w:rPr>
                    <w:t xml:space="preserve">. Вказані особи повинні бути поточними чи колишніми членами команд тих компаній, </w:t>
                  </w:r>
                  <w:proofErr w:type="spellStart"/>
                  <w:r w:rsidRPr="004317FE">
                    <w:rPr>
                      <w:rFonts w:ascii="Avenir Next Cyr" w:hAnsi="Avenir Next Cyr"/>
                      <w:i/>
                      <w:color w:val="auto"/>
                      <w:sz w:val="19"/>
                      <w:szCs w:val="19"/>
                      <w:lang w:val="uk-UA"/>
                    </w:rPr>
                    <w:t>кредитси</w:t>
                  </w:r>
                  <w:proofErr w:type="spellEnd"/>
                  <w:r w:rsidRPr="004317FE">
                    <w:rPr>
                      <w:rFonts w:ascii="Avenir Next Cyr" w:hAnsi="Avenir Next Cyr"/>
                      <w:i/>
                      <w:color w:val="auto"/>
                      <w:sz w:val="19"/>
                      <w:szCs w:val="19"/>
                      <w:lang w:val="uk-UA"/>
                    </w:rPr>
                    <w:t xml:space="preserve"> яких вказані. Ви можете </w:t>
                  </w:r>
                  <w:proofErr w:type="spellStart"/>
                  <w:r w:rsidRPr="004317FE">
                    <w:rPr>
                      <w:rFonts w:ascii="Avenir Next Cyr" w:hAnsi="Avenir Next Cyr"/>
                      <w:i/>
                      <w:color w:val="auto"/>
                      <w:sz w:val="19"/>
                      <w:szCs w:val="19"/>
                      <w:lang w:val="uk-UA"/>
                    </w:rPr>
                    <w:t>внести</w:t>
                  </w:r>
                  <w:proofErr w:type="spellEnd"/>
                  <w:r w:rsidRPr="004317FE">
                    <w:rPr>
                      <w:rFonts w:ascii="Avenir Next Cyr" w:hAnsi="Avenir Next Cyr"/>
                      <w:i/>
                      <w:color w:val="auto"/>
                      <w:sz w:val="19"/>
                      <w:szCs w:val="19"/>
                      <w:lang w:val="uk-UA"/>
                    </w:rPr>
                    <w:t xml:space="preserve"> </w:t>
                  </w:r>
                  <w:proofErr w:type="spellStart"/>
                  <w:r w:rsidRPr="004317FE">
                    <w:rPr>
                      <w:rFonts w:ascii="Avenir Next Cyr" w:hAnsi="Avenir Next Cyr"/>
                      <w:i/>
                      <w:color w:val="auto"/>
                      <w:sz w:val="19"/>
                      <w:szCs w:val="19"/>
                      <w:lang w:val="uk-UA"/>
                    </w:rPr>
                    <w:t>кредитси</w:t>
                  </w:r>
                  <w:proofErr w:type="spellEnd"/>
                  <w:r w:rsidRPr="004317FE">
                    <w:rPr>
                      <w:rFonts w:ascii="Avenir Next Cyr" w:hAnsi="Avenir Next Cyr"/>
                      <w:i/>
                      <w:color w:val="auto"/>
                      <w:sz w:val="19"/>
                      <w:szCs w:val="19"/>
                      <w:lang w:val="uk-UA"/>
                    </w:rPr>
                    <w:t xml:space="preserve"> максимум 30 осіб.  </w:t>
                  </w:r>
                </w:p>
              </w:tc>
            </w:tr>
          </w:tbl>
          <w:tbl>
            <w:tblPr>
              <w:tblW w:w="105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43"/>
              <w:gridCol w:w="2231"/>
              <w:gridCol w:w="1143"/>
              <w:gridCol w:w="2454"/>
              <w:gridCol w:w="1143"/>
              <w:gridCol w:w="2400"/>
            </w:tblGrid>
            <w:tr w:rsidR="000F0840" w:rsidRPr="004317FE" w14:paraId="134C8E2E" w14:textId="77777777" w:rsidTr="00B945D5">
              <w:tc>
                <w:tcPr>
                  <w:tcW w:w="3371" w:type="dxa"/>
                  <w:gridSpan w:val="2"/>
                  <w:shd w:val="clear" w:color="auto" w:fill="auto"/>
                </w:tcPr>
                <w:p w14:paraId="21A1B461"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#1</w:t>
                  </w:r>
                </w:p>
              </w:tc>
              <w:tc>
                <w:tcPr>
                  <w:tcW w:w="3597" w:type="dxa"/>
                  <w:gridSpan w:val="2"/>
                  <w:shd w:val="clear" w:color="auto" w:fill="auto"/>
                </w:tcPr>
                <w:p w14:paraId="5391B638"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#2</w:t>
                  </w:r>
                </w:p>
              </w:tc>
              <w:tc>
                <w:tcPr>
                  <w:tcW w:w="3546" w:type="dxa"/>
                  <w:gridSpan w:val="2"/>
                  <w:shd w:val="clear" w:color="auto" w:fill="auto"/>
                </w:tcPr>
                <w:p w14:paraId="1808590A"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#3</w:t>
                  </w:r>
                </w:p>
              </w:tc>
            </w:tr>
            <w:tr w:rsidR="000F0840" w:rsidRPr="004317FE" w14:paraId="67C17127" w14:textId="77777777" w:rsidTr="00B945D5">
              <w:trPr>
                <w:trHeight w:val="20"/>
              </w:trPr>
              <w:tc>
                <w:tcPr>
                  <w:tcW w:w="1130" w:type="dxa"/>
                  <w:shd w:val="clear" w:color="auto" w:fill="auto"/>
                </w:tcPr>
                <w:p w14:paraId="7AF7415D" w14:textId="77777777" w:rsidR="000F0840" w:rsidRPr="004317FE" w:rsidRDefault="000F0840" w:rsidP="00B945D5">
                  <w:pPr>
                    <w:spacing w:before="120" w:after="120" w:line="240" w:lineRule="auto"/>
                    <w:rPr>
                      <w:rFonts w:ascii="Avenir Next Cyr" w:hAnsi="Avenir Next Cyr"/>
                      <w:b/>
                      <w:color w:val="auto"/>
                      <w:sz w:val="18"/>
                      <w:szCs w:val="18"/>
                      <w:lang w:val="uk-UA"/>
                    </w:rPr>
                  </w:pPr>
                  <w:r w:rsidRPr="004317FE">
                    <w:rPr>
                      <w:rFonts w:ascii="Avenir Next Cyr" w:hAnsi="Avenir Next Cyr" w:cs="Tahoma"/>
                      <w:b/>
                      <w:color w:val="auto"/>
                      <w:sz w:val="18"/>
                      <w:szCs w:val="18"/>
                      <w:lang w:val="uk-UA"/>
                    </w:rPr>
                    <w:t>Ім’я та прізвище:</w:t>
                  </w:r>
                </w:p>
              </w:tc>
              <w:tc>
                <w:tcPr>
                  <w:tcW w:w="2241" w:type="dxa"/>
                  <w:shd w:val="clear" w:color="auto" w:fill="auto"/>
                </w:tcPr>
                <w:p w14:paraId="7A939800" w14:textId="77777777" w:rsidR="000F0840" w:rsidRPr="004317FE" w:rsidRDefault="000F0840" w:rsidP="00B945D5">
                  <w:pPr>
                    <w:spacing w:before="120" w:after="120" w:line="240" w:lineRule="auto"/>
                    <w:rPr>
                      <w:rFonts w:ascii="Avenir Next Cyr" w:hAnsi="Avenir Next Cyr"/>
                      <w:color w:val="auto"/>
                      <w:sz w:val="18"/>
                      <w:szCs w:val="18"/>
                      <w:lang w:val="uk-UA"/>
                    </w:rPr>
                  </w:pPr>
                </w:p>
              </w:tc>
              <w:tc>
                <w:tcPr>
                  <w:tcW w:w="1130" w:type="dxa"/>
                  <w:shd w:val="clear" w:color="auto" w:fill="auto"/>
                </w:tcPr>
                <w:p w14:paraId="0B3B24B9" w14:textId="77777777" w:rsidR="000F0840" w:rsidRPr="004317FE" w:rsidRDefault="000F0840" w:rsidP="00B945D5">
                  <w:pPr>
                    <w:spacing w:before="120" w:after="120" w:line="240" w:lineRule="auto"/>
                    <w:rPr>
                      <w:rFonts w:ascii="Avenir Next Cyr" w:hAnsi="Avenir Next Cyr"/>
                      <w:b/>
                      <w:color w:val="auto"/>
                      <w:sz w:val="18"/>
                      <w:szCs w:val="18"/>
                      <w:lang w:val="uk-UA"/>
                    </w:rPr>
                  </w:pPr>
                  <w:r w:rsidRPr="004317FE">
                    <w:rPr>
                      <w:rFonts w:ascii="Avenir Next Cyr" w:hAnsi="Avenir Next Cyr" w:cs="Tahoma"/>
                      <w:b/>
                      <w:color w:val="auto"/>
                      <w:sz w:val="18"/>
                      <w:szCs w:val="18"/>
                      <w:lang w:val="uk-UA"/>
                    </w:rPr>
                    <w:t>Ім’я та прізвище:</w:t>
                  </w:r>
                </w:p>
              </w:tc>
              <w:tc>
                <w:tcPr>
                  <w:tcW w:w="2467" w:type="dxa"/>
                  <w:shd w:val="clear" w:color="auto" w:fill="auto"/>
                </w:tcPr>
                <w:p w14:paraId="76FC9642" w14:textId="77777777" w:rsidR="000F0840" w:rsidRPr="004317FE" w:rsidRDefault="000F0840" w:rsidP="00B945D5">
                  <w:pPr>
                    <w:spacing w:before="120" w:after="120" w:line="240" w:lineRule="auto"/>
                    <w:rPr>
                      <w:rFonts w:ascii="Avenir Next Cyr" w:hAnsi="Avenir Next Cyr"/>
                      <w:color w:val="auto"/>
                      <w:sz w:val="18"/>
                      <w:szCs w:val="18"/>
                      <w:lang w:val="uk-UA"/>
                    </w:rPr>
                  </w:pPr>
                </w:p>
              </w:tc>
              <w:tc>
                <w:tcPr>
                  <w:tcW w:w="1134" w:type="dxa"/>
                  <w:shd w:val="clear" w:color="auto" w:fill="auto"/>
                </w:tcPr>
                <w:p w14:paraId="531D6600" w14:textId="77777777" w:rsidR="000F0840" w:rsidRPr="004317FE" w:rsidRDefault="000F0840" w:rsidP="00B945D5">
                  <w:pPr>
                    <w:spacing w:before="120" w:after="120" w:line="240" w:lineRule="auto"/>
                    <w:rPr>
                      <w:rFonts w:ascii="Avenir Next Cyr" w:hAnsi="Avenir Next Cyr"/>
                      <w:b/>
                      <w:color w:val="auto"/>
                      <w:sz w:val="18"/>
                      <w:szCs w:val="18"/>
                      <w:lang w:val="uk-UA"/>
                    </w:rPr>
                  </w:pPr>
                  <w:r w:rsidRPr="004317FE">
                    <w:rPr>
                      <w:rFonts w:ascii="Avenir Next Cyr" w:hAnsi="Avenir Next Cyr" w:cs="Tahoma"/>
                      <w:b/>
                      <w:color w:val="auto"/>
                      <w:sz w:val="18"/>
                      <w:szCs w:val="18"/>
                      <w:lang w:val="uk-UA"/>
                    </w:rPr>
                    <w:t>Ім’я та прізвище:</w:t>
                  </w:r>
                </w:p>
              </w:tc>
              <w:tc>
                <w:tcPr>
                  <w:tcW w:w="2412" w:type="dxa"/>
                  <w:shd w:val="clear" w:color="auto" w:fill="auto"/>
                </w:tcPr>
                <w:p w14:paraId="29DEE9F0" w14:textId="77777777" w:rsidR="000F0840" w:rsidRPr="004317FE" w:rsidRDefault="000F0840" w:rsidP="00B945D5">
                  <w:pPr>
                    <w:spacing w:before="120" w:after="120" w:line="240" w:lineRule="auto"/>
                    <w:rPr>
                      <w:rFonts w:ascii="Avenir Next Cyr" w:hAnsi="Avenir Next Cyr"/>
                      <w:color w:val="auto"/>
                      <w:sz w:val="18"/>
                      <w:szCs w:val="18"/>
                      <w:lang w:val="uk-UA"/>
                    </w:rPr>
                  </w:pPr>
                </w:p>
              </w:tc>
            </w:tr>
            <w:tr w:rsidR="000F0840" w:rsidRPr="004317FE" w14:paraId="18444B3B" w14:textId="77777777" w:rsidTr="00B945D5">
              <w:tc>
                <w:tcPr>
                  <w:tcW w:w="1130" w:type="dxa"/>
                  <w:shd w:val="clear" w:color="auto" w:fill="auto"/>
                </w:tcPr>
                <w:p w14:paraId="031EE4A0" w14:textId="77777777" w:rsidR="000F0840" w:rsidRPr="004317FE" w:rsidRDefault="000F0840" w:rsidP="00B945D5">
                  <w:pPr>
                    <w:spacing w:before="120" w:after="120" w:line="240" w:lineRule="auto"/>
                    <w:rPr>
                      <w:rFonts w:ascii="Avenir Next Cyr" w:hAnsi="Avenir Next Cyr"/>
                      <w:b/>
                      <w:color w:val="auto"/>
                      <w:sz w:val="18"/>
                      <w:szCs w:val="18"/>
                      <w:lang w:val="uk-UA"/>
                    </w:rPr>
                  </w:pPr>
                  <w:r w:rsidRPr="004317FE">
                    <w:rPr>
                      <w:rFonts w:ascii="Avenir Next Cyr" w:hAnsi="Avenir Next Cyr"/>
                      <w:b/>
                      <w:color w:val="auto"/>
                      <w:sz w:val="18"/>
                      <w:szCs w:val="18"/>
                      <w:lang w:val="uk-UA"/>
                    </w:rPr>
                    <w:t>Посада:</w:t>
                  </w:r>
                </w:p>
              </w:tc>
              <w:tc>
                <w:tcPr>
                  <w:tcW w:w="2241" w:type="dxa"/>
                  <w:shd w:val="clear" w:color="auto" w:fill="auto"/>
                </w:tcPr>
                <w:p w14:paraId="5335807A" w14:textId="77777777" w:rsidR="000F0840" w:rsidRPr="004317FE" w:rsidRDefault="000F0840" w:rsidP="00B945D5">
                  <w:pPr>
                    <w:spacing w:before="120" w:after="120" w:line="240" w:lineRule="auto"/>
                    <w:rPr>
                      <w:rFonts w:ascii="Avenir Next Cyr" w:hAnsi="Avenir Next Cyr"/>
                      <w:color w:val="auto"/>
                      <w:sz w:val="18"/>
                      <w:szCs w:val="18"/>
                      <w:lang w:val="uk-UA"/>
                    </w:rPr>
                  </w:pPr>
                </w:p>
              </w:tc>
              <w:tc>
                <w:tcPr>
                  <w:tcW w:w="1130" w:type="dxa"/>
                  <w:shd w:val="clear" w:color="auto" w:fill="auto"/>
                </w:tcPr>
                <w:p w14:paraId="468EA48F" w14:textId="77777777" w:rsidR="000F0840" w:rsidRPr="004317FE" w:rsidRDefault="000F0840" w:rsidP="00B945D5">
                  <w:pPr>
                    <w:spacing w:before="120" w:after="120" w:line="240" w:lineRule="auto"/>
                    <w:rPr>
                      <w:rFonts w:ascii="Avenir Next Cyr" w:hAnsi="Avenir Next Cyr"/>
                      <w:b/>
                      <w:color w:val="auto"/>
                      <w:sz w:val="18"/>
                      <w:szCs w:val="18"/>
                      <w:lang w:val="uk-UA"/>
                    </w:rPr>
                  </w:pPr>
                  <w:r w:rsidRPr="004317FE">
                    <w:rPr>
                      <w:rFonts w:ascii="Avenir Next Cyr" w:hAnsi="Avenir Next Cyr"/>
                      <w:b/>
                      <w:color w:val="auto"/>
                      <w:sz w:val="18"/>
                      <w:szCs w:val="18"/>
                      <w:lang w:val="uk-UA"/>
                    </w:rPr>
                    <w:t>Посада:</w:t>
                  </w:r>
                </w:p>
              </w:tc>
              <w:tc>
                <w:tcPr>
                  <w:tcW w:w="2467" w:type="dxa"/>
                  <w:shd w:val="clear" w:color="auto" w:fill="auto"/>
                </w:tcPr>
                <w:p w14:paraId="694BE36E" w14:textId="77777777" w:rsidR="000F0840" w:rsidRPr="004317FE" w:rsidRDefault="000F0840" w:rsidP="00B945D5">
                  <w:pPr>
                    <w:spacing w:before="120" w:after="120" w:line="240" w:lineRule="auto"/>
                    <w:rPr>
                      <w:rFonts w:ascii="Avenir Next Cyr" w:hAnsi="Avenir Next Cyr"/>
                      <w:color w:val="auto"/>
                      <w:sz w:val="18"/>
                      <w:szCs w:val="18"/>
                      <w:lang w:val="uk-UA"/>
                    </w:rPr>
                  </w:pPr>
                </w:p>
              </w:tc>
              <w:tc>
                <w:tcPr>
                  <w:tcW w:w="1134" w:type="dxa"/>
                  <w:shd w:val="clear" w:color="auto" w:fill="auto"/>
                </w:tcPr>
                <w:p w14:paraId="1F60D8DE" w14:textId="77777777" w:rsidR="000F0840" w:rsidRPr="004317FE" w:rsidRDefault="000F0840" w:rsidP="00B945D5">
                  <w:pPr>
                    <w:spacing w:before="120" w:after="120" w:line="240" w:lineRule="auto"/>
                    <w:rPr>
                      <w:rFonts w:ascii="Avenir Next Cyr" w:hAnsi="Avenir Next Cyr"/>
                      <w:b/>
                      <w:color w:val="auto"/>
                      <w:sz w:val="18"/>
                      <w:szCs w:val="18"/>
                      <w:lang w:val="uk-UA"/>
                    </w:rPr>
                  </w:pPr>
                  <w:r w:rsidRPr="004317FE">
                    <w:rPr>
                      <w:rFonts w:ascii="Avenir Next Cyr" w:hAnsi="Avenir Next Cyr"/>
                      <w:b/>
                      <w:color w:val="auto"/>
                      <w:sz w:val="18"/>
                      <w:szCs w:val="18"/>
                      <w:lang w:val="uk-UA"/>
                    </w:rPr>
                    <w:t>Посада:</w:t>
                  </w:r>
                </w:p>
              </w:tc>
              <w:tc>
                <w:tcPr>
                  <w:tcW w:w="2412" w:type="dxa"/>
                  <w:shd w:val="clear" w:color="auto" w:fill="auto"/>
                </w:tcPr>
                <w:p w14:paraId="616C7152" w14:textId="77777777" w:rsidR="000F0840" w:rsidRPr="004317FE" w:rsidRDefault="000F0840" w:rsidP="00B945D5">
                  <w:pPr>
                    <w:spacing w:before="120" w:after="120" w:line="240" w:lineRule="auto"/>
                    <w:rPr>
                      <w:rFonts w:ascii="Avenir Next Cyr" w:hAnsi="Avenir Next Cyr"/>
                      <w:color w:val="auto"/>
                      <w:sz w:val="18"/>
                      <w:szCs w:val="18"/>
                      <w:lang w:val="uk-UA"/>
                    </w:rPr>
                  </w:pPr>
                </w:p>
              </w:tc>
            </w:tr>
            <w:tr w:rsidR="000F0840" w:rsidRPr="004317FE" w14:paraId="12C6A551" w14:textId="77777777" w:rsidTr="00B945D5">
              <w:tc>
                <w:tcPr>
                  <w:tcW w:w="1130" w:type="dxa"/>
                  <w:shd w:val="clear" w:color="auto" w:fill="auto"/>
                </w:tcPr>
                <w:p w14:paraId="0F06D441" w14:textId="77777777" w:rsidR="000F0840" w:rsidRPr="004317FE" w:rsidRDefault="000F0840" w:rsidP="00B945D5">
                  <w:pPr>
                    <w:spacing w:before="120" w:after="120" w:line="240" w:lineRule="auto"/>
                    <w:rPr>
                      <w:rFonts w:ascii="Avenir Next Cyr" w:hAnsi="Avenir Next Cyr"/>
                      <w:b/>
                      <w:color w:val="auto"/>
                      <w:sz w:val="18"/>
                      <w:szCs w:val="18"/>
                      <w:lang w:val="uk-UA"/>
                    </w:rPr>
                  </w:pPr>
                  <w:r w:rsidRPr="004317FE">
                    <w:rPr>
                      <w:rFonts w:ascii="Avenir Next Cyr" w:hAnsi="Avenir Next Cyr"/>
                      <w:b/>
                      <w:color w:val="auto"/>
                      <w:sz w:val="18"/>
                      <w:szCs w:val="18"/>
                      <w:lang w:val="uk-UA"/>
                    </w:rPr>
                    <w:t>Назва компанії:</w:t>
                  </w:r>
                </w:p>
              </w:tc>
              <w:tc>
                <w:tcPr>
                  <w:tcW w:w="2241" w:type="dxa"/>
                  <w:shd w:val="clear" w:color="auto" w:fill="auto"/>
                </w:tcPr>
                <w:p w14:paraId="14096F79" w14:textId="77777777" w:rsidR="000F0840" w:rsidRPr="004317FE" w:rsidRDefault="000F0840" w:rsidP="00B945D5">
                  <w:pPr>
                    <w:spacing w:before="120" w:after="120" w:line="240" w:lineRule="auto"/>
                    <w:rPr>
                      <w:rFonts w:ascii="Avenir Next Cyr" w:hAnsi="Avenir Next Cyr"/>
                      <w:color w:val="auto"/>
                      <w:sz w:val="18"/>
                      <w:szCs w:val="18"/>
                      <w:lang w:val="uk-UA"/>
                    </w:rPr>
                  </w:pPr>
                </w:p>
              </w:tc>
              <w:tc>
                <w:tcPr>
                  <w:tcW w:w="1130" w:type="dxa"/>
                  <w:shd w:val="clear" w:color="auto" w:fill="auto"/>
                </w:tcPr>
                <w:p w14:paraId="49062EBA" w14:textId="77777777" w:rsidR="000F0840" w:rsidRPr="004317FE" w:rsidRDefault="000F0840" w:rsidP="00B945D5">
                  <w:pPr>
                    <w:spacing w:before="120" w:after="120" w:line="240" w:lineRule="auto"/>
                    <w:rPr>
                      <w:rFonts w:ascii="Avenir Next Cyr" w:hAnsi="Avenir Next Cyr"/>
                      <w:b/>
                      <w:color w:val="auto"/>
                      <w:sz w:val="18"/>
                      <w:szCs w:val="18"/>
                      <w:lang w:val="uk-UA"/>
                    </w:rPr>
                  </w:pPr>
                  <w:r w:rsidRPr="004317FE">
                    <w:rPr>
                      <w:rFonts w:ascii="Avenir Next Cyr" w:hAnsi="Avenir Next Cyr"/>
                      <w:b/>
                      <w:color w:val="auto"/>
                      <w:sz w:val="18"/>
                      <w:szCs w:val="18"/>
                      <w:lang w:val="uk-UA"/>
                    </w:rPr>
                    <w:t>Назва компанії:</w:t>
                  </w:r>
                </w:p>
              </w:tc>
              <w:tc>
                <w:tcPr>
                  <w:tcW w:w="2467" w:type="dxa"/>
                  <w:shd w:val="clear" w:color="auto" w:fill="auto"/>
                </w:tcPr>
                <w:p w14:paraId="0D3B7123" w14:textId="77777777" w:rsidR="000F0840" w:rsidRPr="004317FE" w:rsidRDefault="000F0840" w:rsidP="00B945D5">
                  <w:pPr>
                    <w:spacing w:before="120" w:after="120" w:line="240" w:lineRule="auto"/>
                    <w:rPr>
                      <w:rFonts w:ascii="Avenir Next Cyr" w:hAnsi="Avenir Next Cyr"/>
                      <w:color w:val="auto"/>
                      <w:sz w:val="18"/>
                      <w:szCs w:val="18"/>
                      <w:lang w:val="uk-UA"/>
                    </w:rPr>
                  </w:pPr>
                </w:p>
              </w:tc>
              <w:tc>
                <w:tcPr>
                  <w:tcW w:w="1134" w:type="dxa"/>
                  <w:shd w:val="clear" w:color="auto" w:fill="auto"/>
                </w:tcPr>
                <w:p w14:paraId="3C6FFDD8" w14:textId="77777777" w:rsidR="000F0840" w:rsidRPr="004317FE" w:rsidRDefault="000F0840" w:rsidP="00B945D5">
                  <w:pPr>
                    <w:spacing w:before="120" w:after="120" w:line="240" w:lineRule="auto"/>
                    <w:rPr>
                      <w:rFonts w:ascii="Avenir Next Cyr" w:hAnsi="Avenir Next Cyr"/>
                      <w:b/>
                      <w:color w:val="auto"/>
                      <w:sz w:val="18"/>
                      <w:szCs w:val="18"/>
                      <w:lang w:val="uk-UA"/>
                    </w:rPr>
                  </w:pPr>
                  <w:r w:rsidRPr="004317FE">
                    <w:rPr>
                      <w:rFonts w:ascii="Avenir Next Cyr" w:hAnsi="Avenir Next Cyr"/>
                      <w:b/>
                      <w:color w:val="auto"/>
                      <w:sz w:val="18"/>
                      <w:szCs w:val="18"/>
                      <w:lang w:val="uk-UA"/>
                    </w:rPr>
                    <w:t>Назва компанії:</w:t>
                  </w:r>
                </w:p>
              </w:tc>
              <w:tc>
                <w:tcPr>
                  <w:tcW w:w="2412" w:type="dxa"/>
                  <w:shd w:val="clear" w:color="auto" w:fill="auto"/>
                </w:tcPr>
                <w:p w14:paraId="2F6A0ECD" w14:textId="77777777" w:rsidR="000F0840" w:rsidRPr="004317FE" w:rsidRDefault="000F0840" w:rsidP="00B945D5">
                  <w:pPr>
                    <w:spacing w:before="120" w:after="120" w:line="240" w:lineRule="auto"/>
                    <w:rPr>
                      <w:rFonts w:ascii="Avenir Next Cyr" w:hAnsi="Avenir Next Cyr"/>
                      <w:color w:val="auto"/>
                      <w:sz w:val="18"/>
                      <w:szCs w:val="18"/>
                      <w:lang w:val="uk-UA"/>
                    </w:rPr>
                  </w:pPr>
                </w:p>
              </w:tc>
            </w:tr>
            <w:tr w:rsidR="000F0840" w:rsidRPr="004317FE" w14:paraId="6FB9A70B" w14:textId="77777777" w:rsidTr="00B945D5">
              <w:tc>
                <w:tcPr>
                  <w:tcW w:w="1130" w:type="dxa"/>
                  <w:shd w:val="clear" w:color="auto" w:fill="auto"/>
                </w:tcPr>
                <w:p w14:paraId="69C0DBE8" w14:textId="77777777" w:rsidR="000F0840" w:rsidRPr="004317FE" w:rsidRDefault="000F0840" w:rsidP="00B945D5">
                  <w:pPr>
                    <w:spacing w:before="120" w:after="120" w:line="240" w:lineRule="auto"/>
                    <w:rPr>
                      <w:rFonts w:ascii="Avenir Next Cyr" w:hAnsi="Avenir Next Cyr"/>
                      <w:b/>
                      <w:color w:val="auto"/>
                      <w:sz w:val="18"/>
                      <w:szCs w:val="18"/>
                      <w:lang w:val="uk-UA"/>
                    </w:rPr>
                  </w:pPr>
                  <w:proofErr w:type="spellStart"/>
                  <w:r w:rsidRPr="004317FE">
                    <w:rPr>
                      <w:rFonts w:ascii="Avenir Next Cyr" w:hAnsi="Avenir Next Cyr"/>
                      <w:b/>
                      <w:color w:val="auto"/>
                      <w:sz w:val="18"/>
                      <w:szCs w:val="18"/>
                      <w:lang w:val="uk-UA"/>
                    </w:rPr>
                    <w:t>Email</w:t>
                  </w:r>
                  <w:proofErr w:type="spellEnd"/>
                  <w:r w:rsidRPr="004317FE">
                    <w:rPr>
                      <w:rFonts w:ascii="Avenir Next Cyr" w:hAnsi="Avenir Next Cyr"/>
                      <w:b/>
                      <w:color w:val="auto"/>
                      <w:sz w:val="18"/>
                      <w:szCs w:val="18"/>
                      <w:lang w:val="uk-UA"/>
                    </w:rPr>
                    <w:t>:</w:t>
                  </w:r>
                </w:p>
              </w:tc>
              <w:tc>
                <w:tcPr>
                  <w:tcW w:w="2241" w:type="dxa"/>
                  <w:shd w:val="clear" w:color="auto" w:fill="auto"/>
                </w:tcPr>
                <w:p w14:paraId="26C13810" w14:textId="77777777" w:rsidR="000F0840" w:rsidRPr="004317FE" w:rsidRDefault="000F0840" w:rsidP="00B945D5">
                  <w:pPr>
                    <w:spacing w:before="120" w:after="120" w:line="240" w:lineRule="auto"/>
                    <w:rPr>
                      <w:rFonts w:ascii="Avenir Next Cyr" w:hAnsi="Avenir Next Cyr"/>
                      <w:color w:val="auto"/>
                      <w:sz w:val="18"/>
                      <w:szCs w:val="18"/>
                      <w:lang w:val="uk-UA"/>
                    </w:rPr>
                  </w:pPr>
                </w:p>
              </w:tc>
              <w:tc>
                <w:tcPr>
                  <w:tcW w:w="1130" w:type="dxa"/>
                  <w:shd w:val="clear" w:color="auto" w:fill="auto"/>
                </w:tcPr>
                <w:p w14:paraId="5D907D0D" w14:textId="77777777" w:rsidR="000F0840" w:rsidRPr="004317FE" w:rsidRDefault="000F0840" w:rsidP="00B945D5">
                  <w:pPr>
                    <w:spacing w:before="120" w:after="120" w:line="240" w:lineRule="auto"/>
                    <w:rPr>
                      <w:rFonts w:ascii="Avenir Next Cyr" w:hAnsi="Avenir Next Cyr"/>
                      <w:b/>
                      <w:color w:val="auto"/>
                      <w:sz w:val="18"/>
                      <w:szCs w:val="18"/>
                      <w:lang w:val="uk-UA"/>
                    </w:rPr>
                  </w:pPr>
                  <w:proofErr w:type="spellStart"/>
                  <w:r w:rsidRPr="004317FE">
                    <w:rPr>
                      <w:rFonts w:ascii="Avenir Next Cyr" w:hAnsi="Avenir Next Cyr"/>
                      <w:b/>
                      <w:color w:val="auto"/>
                      <w:sz w:val="18"/>
                      <w:szCs w:val="18"/>
                      <w:lang w:val="uk-UA"/>
                    </w:rPr>
                    <w:t>Email</w:t>
                  </w:r>
                  <w:proofErr w:type="spellEnd"/>
                  <w:r w:rsidRPr="004317FE">
                    <w:rPr>
                      <w:rFonts w:ascii="Avenir Next Cyr" w:hAnsi="Avenir Next Cyr"/>
                      <w:b/>
                      <w:color w:val="auto"/>
                      <w:sz w:val="18"/>
                      <w:szCs w:val="18"/>
                      <w:lang w:val="uk-UA"/>
                    </w:rPr>
                    <w:t>:</w:t>
                  </w:r>
                </w:p>
              </w:tc>
              <w:tc>
                <w:tcPr>
                  <w:tcW w:w="2467" w:type="dxa"/>
                  <w:shd w:val="clear" w:color="auto" w:fill="auto"/>
                </w:tcPr>
                <w:p w14:paraId="0B1A4141" w14:textId="77777777" w:rsidR="000F0840" w:rsidRPr="004317FE" w:rsidRDefault="000F0840" w:rsidP="00B945D5">
                  <w:pPr>
                    <w:spacing w:before="120" w:after="120" w:line="240" w:lineRule="auto"/>
                    <w:rPr>
                      <w:rFonts w:ascii="Avenir Next Cyr" w:hAnsi="Avenir Next Cyr"/>
                      <w:color w:val="auto"/>
                      <w:sz w:val="18"/>
                      <w:szCs w:val="18"/>
                      <w:lang w:val="uk-UA"/>
                    </w:rPr>
                  </w:pPr>
                </w:p>
              </w:tc>
              <w:tc>
                <w:tcPr>
                  <w:tcW w:w="1134" w:type="dxa"/>
                  <w:shd w:val="clear" w:color="auto" w:fill="auto"/>
                </w:tcPr>
                <w:p w14:paraId="094612D0" w14:textId="77777777" w:rsidR="000F0840" w:rsidRPr="004317FE" w:rsidRDefault="000F0840" w:rsidP="00B945D5">
                  <w:pPr>
                    <w:spacing w:before="120" w:after="120" w:line="240" w:lineRule="auto"/>
                    <w:rPr>
                      <w:rFonts w:ascii="Avenir Next Cyr" w:hAnsi="Avenir Next Cyr"/>
                      <w:b/>
                      <w:color w:val="auto"/>
                      <w:sz w:val="18"/>
                      <w:szCs w:val="18"/>
                      <w:lang w:val="uk-UA"/>
                    </w:rPr>
                  </w:pPr>
                  <w:proofErr w:type="spellStart"/>
                  <w:r w:rsidRPr="004317FE">
                    <w:rPr>
                      <w:rFonts w:ascii="Avenir Next Cyr" w:hAnsi="Avenir Next Cyr"/>
                      <w:b/>
                      <w:color w:val="auto"/>
                      <w:sz w:val="18"/>
                      <w:szCs w:val="18"/>
                      <w:lang w:val="uk-UA"/>
                    </w:rPr>
                    <w:t>Email</w:t>
                  </w:r>
                  <w:proofErr w:type="spellEnd"/>
                  <w:r w:rsidRPr="004317FE">
                    <w:rPr>
                      <w:rFonts w:ascii="Avenir Next Cyr" w:hAnsi="Avenir Next Cyr"/>
                      <w:b/>
                      <w:color w:val="auto"/>
                      <w:sz w:val="18"/>
                      <w:szCs w:val="18"/>
                      <w:lang w:val="uk-UA"/>
                    </w:rPr>
                    <w:t>:</w:t>
                  </w:r>
                </w:p>
              </w:tc>
              <w:tc>
                <w:tcPr>
                  <w:tcW w:w="2412" w:type="dxa"/>
                  <w:shd w:val="clear" w:color="auto" w:fill="auto"/>
                </w:tcPr>
                <w:p w14:paraId="604C71E1" w14:textId="77777777" w:rsidR="000F0840" w:rsidRPr="004317FE" w:rsidRDefault="000F0840" w:rsidP="00B945D5">
                  <w:pPr>
                    <w:spacing w:before="120" w:after="120" w:line="240" w:lineRule="auto"/>
                    <w:rPr>
                      <w:rFonts w:ascii="Avenir Next Cyr" w:hAnsi="Avenir Next Cyr"/>
                      <w:color w:val="auto"/>
                      <w:sz w:val="18"/>
                      <w:szCs w:val="18"/>
                      <w:lang w:val="uk-UA"/>
                    </w:rPr>
                  </w:pPr>
                </w:p>
              </w:tc>
            </w:tr>
            <w:tr w:rsidR="000F0840" w:rsidRPr="004317FE" w14:paraId="5D71CC43" w14:textId="77777777" w:rsidTr="00B945D5">
              <w:tc>
                <w:tcPr>
                  <w:tcW w:w="3371" w:type="dxa"/>
                  <w:gridSpan w:val="2"/>
                  <w:shd w:val="clear" w:color="auto" w:fill="auto"/>
                </w:tcPr>
                <w:p w14:paraId="404A36D3"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#4</w:t>
                  </w:r>
                </w:p>
              </w:tc>
              <w:tc>
                <w:tcPr>
                  <w:tcW w:w="3597" w:type="dxa"/>
                  <w:gridSpan w:val="2"/>
                  <w:shd w:val="clear" w:color="auto" w:fill="auto"/>
                </w:tcPr>
                <w:p w14:paraId="7A2610CB"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#5</w:t>
                  </w:r>
                </w:p>
              </w:tc>
              <w:tc>
                <w:tcPr>
                  <w:tcW w:w="3546" w:type="dxa"/>
                  <w:gridSpan w:val="2"/>
                  <w:shd w:val="clear" w:color="auto" w:fill="auto"/>
                </w:tcPr>
                <w:p w14:paraId="215F3B47"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#6</w:t>
                  </w:r>
                </w:p>
              </w:tc>
            </w:tr>
            <w:tr w:rsidR="000F0840" w:rsidRPr="004317FE" w14:paraId="4EC7ED7C" w14:textId="77777777" w:rsidTr="00B945D5">
              <w:tc>
                <w:tcPr>
                  <w:tcW w:w="1130" w:type="dxa"/>
                  <w:shd w:val="clear" w:color="auto" w:fill="auto"/>
                </w:tcPr>
                <w:p w14:paraId="71B60C64"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241" w:type="dxa"/>
                  <w:shd w:val="clear" w:color="auto" w:fill="auto"/>
                </w:tcPr>
                <w:p w14:paraId="7006414D"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3B04133F"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67" w:type="dxa"/>
                  <w:shd w:val="clear" w:color="auto" w:fill="auto"/>
                </w:tcPr>
                <w:p w14:paraId="26631D7F"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436F6129"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12" w:type="dxa"/>
                  <w:shd w:val="clear" w:color="auto" w:fill="auto"/>
                </w:tcPr>
                <w:p w14:paraId="22EF3B70"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67CE5E77" w14:textId="77777777" w:rsidTr="00B945D5">
              <w:tc>
                <w:tcPr>
                  <w:tcW w:w="1130" w:type="dxa"/>
                  <w:shd w:val="clear" w:color="auto" w:fill="auto"/>
                </w:tcPr>
                <w:p w14:paraId="66EE97EB"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241" w:type="dxa"/>
                  <w:shd w:val="clear" w:color="auto" w:fill="auto"/>
                </w:tcPr>
                <w:p w14:paraId="6A470575"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41A959B5"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67" w:type="dxa"/>
                  <w:shd w:val="clear" w:color="auto" w:fill="auto"/>
                </w:tcPr>
                <w:p w14:paraId="18E3466E"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62119CFC"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12" w:type="dxa"/>
                  <w:shd w:val="clear" w:color="auto" w:fill="auto"/>
                </w:tcPr>
                <w:p w14:paraId="58C06422"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7D7CC0E0" w14:textId="77777777" w:rsidTr="00B945D5">
              <w:tc>
                <w:tcPr>
                  <w:tcW w:w="1130" w:type="dxa"/>
                  <w:shd w:val="clear" w:color="auto" w:fill="auto"/>
                </w:tcPr>
                <w:p w14:paraId="730AED91"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241" w:type="dxa"/>
                  <w:shd w:val="clear" w:color="auto" w:fill="auto"/>
                </w:tcPr>
                <w:p w14:paraId="0548DAED"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57036454"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67" w:type="dxa"/>
                  <w:shd w:val="clear" w:color="auto" w:fill="auto"/>
                </w:tcPr>
                <w:p w14:paraId="382CC721"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28E003F2"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12" w:type="dxa"/>
                  <w:shd w:val="clear" w:color="auto" w:fill="auto"/>
                </w:tcPr>
                <w:p w14:paraId="35043547"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32D61264" w14:textId="77777777" w:rsidTr="00B945D5">
              <w:tc>
                <w:tcPr>
                  <w:tcW w:w="1130" w:type="dxa"/>
                  <w:shd w:val="clear" w:color="auto" w:fill="auto"/>
                </w:tcPr>
                <w:p w14:paraId="36005AA5"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241" w:type="dxa"/>
                  <w:shd w:val="clear" w:color="auto" w:fill="auto"/>
                </w:tcPr>
                <w:p w14:paraId="46A23CCA"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5902EAD9"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467" w:type="dxa"/>
                  <w:shd w:val="clear" w:color="auto" w:fill="auto"/>
                </w:tcPr>
                <w:p w14:paraId="5FF85C06"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55EF402C"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412" w:type="dxa"/>
                  <w:shd w:val="clear" w:color="auto" w:fill="auto"/>
                </w:tcPr>
                <w:p w14:paraId="567DCAB3"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13594E5C" w14:textId="77777777" w:rsidTr="00B945D5">
              <w:tc>
                <w:tcPr>
                  <w:tcW w:w="3371" w:type="dxa"/>
                  <w:gridSpan w:val="2"/>
                  <w:shd w:val="clear" w:color="auto" w:fill="auto"/>
                </w:tcPr>
                <w:p w14:paraId="598C463E"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lastRenderedPageBreak/>
                    <w:t>ДОДАТКОВІ ІНДИВІДУАЛЬНІ КРЕДИТСИ #7</w:t>
                  </w:r>
                </w:p>
              </w:tc>
              <w:tc>
                <w:tcPr>
                  <w:tcW w:w="3597" w:type="dxa"/>
                  <w:gridSpan w:val="2"/>
                  <w:shd w:val="clear" w:color="auto" w:fill="auto"/>
                </w:tcPr>
                <w:p w14:paraId="756F9009"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#8</w:t>
                  </w:r>
                </w:p>
              </w:tc>
              <w:tc>
                <w:tcPr>
                  <w:tcW w:w="3546" w:type="dxa"/>
                  <w:gridSpan w:val="2"/>
                  <w:shd w:val="clear" w:color="auto" w:fill="auto"/>
                </w:tcPr>
                <w:p w14:paraId="53F5AF77"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#9</w:t>
                  </w:r>
                </w:p>
              </w:tc>
            </w:tr>
            <w:tr w:rsidR="000F0840" w:rsidRPr="004317FE" w14:paraId="7CB0EE45" w14:textId="77777777" w:rsidTr="00B945D5">
              <w:tc>
                <w:tcPr>
                  <w:tcW w:w="1130" w:type="dxa"/>
                  <w:shd w:val="clear" w:color="auto" w:fill="auto"/>
                </w:tcPr>
                <w:p w14:paraId="641FE900"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241" w:type="dxa"/>
                  <w:shd w:val="clear" w:color="auto" w:fill="auto"/>
                </w:tcPr>
                <w:p w14:paraId="373A8D14"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5C42F734"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67" w:type="dxa"/>
                  <w:shd w:val="clear" w:color="auto" w:fill="auto"/>
                </w:tcPr>
                <w:p w14:paraId="101275E9"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2F423454"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12" w:type="dxa"/>
                  <w:shd w:val="clear" w:color="auto" w:fill="auto"/>
                </w:tcPr>
                <w:p w14:paraId="19DE3556"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0B70DCAB" w14:textId="77777777" w:rsidTr="00B945D5">
              <w:tc>
                <w:tcPr>
                  <w:tcW w:w="1130" w:type="dxa"/>
                  <w:shd w:val="clear" w:color="auto" w:fill="auto"/>
                </w:tcPr>
                <w:p w14:paraId="2AB1B897"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241" w:type="dxa"/>
                  <w:shd w:val="clear" w:color="auto" w:fill="auto"/>
                </w:tcPr>
                <w:p w14:paraId="7F034581"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3B8E5F19"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67" w:type="dxa"/>
                  <w:shd w:val="clear" w:color="auto" w:fill="auto"/>
                </w:tcPr>
                <w:p w14:paraId="5FE31806"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261D8522"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12" w:type="dxa"/>
                  <w:shd w:val="clear" w:color="auto" w:fill="auto"/>
                </w:tcPr>
                <w:p w14:paraId="558932DB"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15FCAE51" w14:textId="77777777" w:rsidTr="00B945D5">
              <w:tc>
                <w:tcPr>
                  <w:tcW w:w="1130" w:type="dxa"/>
                  <w:shd w:val="clear" w:color="auto" w:fill="auto"/>
                </w:tcPr>
                <w:p w14:paraId="03CE4F30"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241" w:type="dxa"/>
                  <w:shd w:val="clear" w:color="auto" w:fill="auto"/>
                </w:tcPr>
                <w:p w14:paraId="1CC0875B"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21157A43"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67" w:type="dxa"/>
                  <w:shd w:val="clear" w:color="auto" w:fill="auto"/>
                </w:tcPr>
                <w:p w14:paraId="50002BC3"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319BC65C"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12" w:type="dxa"/>
                  <w:shd w:val="clear" w:color="auto" w:fill="auto"/>
                </w:tcPr>
                <w:p w14:paraId="40158E30"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2495D9DA" w14:textId="77777777" w:rsidTr="00B945D5">
              <w:tc>
                <w:tcPr>
                  <w:tcW w:w="1130" w:type="dxa"/>
                  <w:shd w:val="clear" w:color="auto" w:fill="auto"/>
                </w:tcPr>
                <w:p w14:paraId="19B81BF7"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241" w:type="dxa"/>
                  <w:shd w:val="clear" w:color="auto" w:fill="auto"/>
                </w:tcPr>
                <w:p w14:paraId="47159198"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217F5D45"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467" w:type="dxa"/>
                  <w:shd w:val="clear" w:color="auto" w:fill="auto"/>
                </w:tcPr>
                <w:p w14:paraId="2E29ECDF"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1970E175"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412" w:type="dxa"/>
                  <w:shd w:val="clear" w:color="auto" w:fill="auto"/>
                </w:tcPr>
                <w:p w14:paraId="1A86130F"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2ED8BCE5" w14:textId="77777777" w:rsidTr="00B945D5">
              <w:tc>
                <w:tcPr>
                  <w:tcW w:w="3371" w:type="dxa"/>
                  <w:gridSpan w:val="2"/>
                  <w:shd w:val="clear" w:color="auto" w:fill="auto"/>
                </w:tcPr>
                <w:p w14:paraId="23D34AE7"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#10</w:t>
                  </w:r>
                </w:p>
              </w:tc>
              <w:tc>
                <w:tcPr>
                  <w:tcW w:w="3597" w:type="dxa"/>
                  <w:gridSpan w:val="2"/>
                  <w:shd w:val="clear" w:color="auto" w:fill="auto"/>
                </w:tcPr>
                <w:p w14:paraId="7BED3710"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#11</w:t>
                  </w:r>
                </w:p>
              </w:tc>
              <w:tc>
                <w:tcPr>
                  <w:tcW w:w="3546" w:type="dxa"/>
                  <w:gridSpan w:val="2"/>
                  <w:shd w:val="clear" w:color="auto" w:fill="auto"/>
                </w:tcPr>
                <w:p w14:paraId="56665506"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#12</w:t>
                  </w:r>
                </w:p>
              </w:tc>
            </w:tr>
            <w:tr w:rsidR="000F0840" w:rsidRPr="004317FE" w14:paraId="6DAD3535" w14:textId="77777777" w:rsidTr="00B945D5">
              <w:tc>
                <w:tcPr>
                  <w:tcW w:w="1130" w:type="dxa"/>
                  <w:shd w:val="clear" w:color="auto" w:fill="auto"/>
                </w:tcPr>
                <w:p w14:paraId="4BD35E61"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241" w:type="dxa"/>
                  <w:shd w:val="clear" w:color="auto" w:fill="auto"/>
                </w:tcPr>
                <w:p w14:paraId="06D88A21"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3C37D421"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67" w:type="dxa"/>
                  <w:shd w:val="clear" w:color="auto" w:fill="auto"/>
                </w:tcPr>
                <w:p w14:paraId="44D1BC0C"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3D27EBD4"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12" w:type="dxa"/>
                  <w:shd w:val="clear" w:color="auto" w:fill="auto"/>
                </w:tcPr>
                <w:p w14:paraId="3F8F0B31"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0C4A3E14" w14:textId="77777777" w:rsidTr="00B945D5">
              <w:tc>
                <w:tcPr>
                  <w:tcW w:w="1130" w:type="dxa"/>
                  <w:shd w:val="clear" w:color="auto" w:fill="auto"/>
                </w:tcPr>
                <w:p w14:paraId="28DF2D5D"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241" w:type="dxa"/>
                  <w:shd w:val="clear" w:color="auto" w:fill="auto"/>
                </w:tcPr>
                <w:p w14:paraId="14DC0D0C"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58ED4B0B"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67" w:type="dxa"/>
                  <w:shd w:val="clear" w:color="auto" w:fill="auto"/>
                </w:tcPr>
                <w:p w14:paraId="2264BBFD"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0D8CAE55"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12" w:type="dxa"/>
                  <w:shd w:val="clear" w:color="auto" w:fill="auto"/>
                </w:tcPr>
                <w:p w14:paraId="6908A90D"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13D7CC95" w14:textId="77777777" w:rsidTr="00B945D5">
              <w:tc>
                <w:tcPr>
                  <w:tcW w:w="1130" w:type="dxa"/>
                  <w:shd w:val="clear" w:color="auto" w:fill="auto"/>
                </w:tcPr>
                <w:p w14:paraId="173C3D64"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241" w:type="dxa"/>
                  <w:shd w:val="clear" w:color="auto" w:fill="auto"/>
                </w:tcPr>
                <w:p w14:paraId="7D0BDAAC"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4AD10546"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67" w:type="dxa"/>
                  <w:shd w:val="clear" w:color="auto" w:fill="auto"/>
                </w:tcPr>
                <w:p w14:paraId="4FC433F5"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350A1C90"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12" w:type="dxa"/>
                  <w:shd w:val="clear" w:color="auto" w:fill="auto"/>
                </w:tcPr>
                <w:p w14:paraId="5FF6A2FE"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65938B18" w14:textId="77777777" w:rsidTr="00B945D5">
              <w:tc>
                <w:tcPr>
                  <w:tcW w:w="1130" w:type="dxa"/>
                  <w:shd w:val="clear" w:color="auto" w:fill="auto"/>
                </w:tcPr>
                <w:p w14:paraId="58D02F98"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241" w:type="dxa"/>
                  <w:shd w:val="clear" w:color="auto" w:fill="auto"/>
                </w:tcPr>
                <w:p w14:paraId="45BEAE4A"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3F311F14"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467" w:type="dxa"/>
                  <w:shd w:val="clear" w:color="auto" w:fill="auto"/>
                </w:tcPr>
                <w:p w14:paraId="5A822612"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4DFB5848"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412" w:type="dxa"/>
                  <w:shd w:val="clear" w:color="auto" w:fill="auto"/>
                </w:tcPr>
                <w:p w14:paraId="3E769088"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4CEDA765" w14:textId="77777777" w:rsidTr="00B945D5">
              <w:tc>
                <w:tcPr>
                  <w:tcW w:w="3371" w:type="dxa"/>
                  <w:gridSpan w:val="2"/>
                  <w:shd w:val="clear" w:color="auto" w:fill="auto"/>
                </w:tcPr>
                <w:p w14:paraId="684C01D1"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#13</w:t>
                  </w:r>
                </w:p>
              </w:tc>
              <w:tc>
                <w:tcPr>
                  <w:tcW w:w="3597" w:type="dxa"/>
                  <w:gridSpan w:val="2"/>
                  <w:shd w:val="clear" w:color="auto" w:fill="auto"/>
                </w:tcPr>
                <w:p w14:paraId="46EE908F"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#14</w:t>
                  </w:r>
                </w:p>
              </w:tc>
              <w:tc>
                <w:tcPr>
                  <w:tcW w:w="3546" w:type="dxa"/>
                  <w:gridSpan w:val="2"/>
                  <w:shd w:val="clear" w:color="auto" w:fill="auto"/>
                </w:tcPr>
                <w:p w14:paraId="492C8B6D"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#15</w:t>
                  </w:r>
                </w:p>
              </w:tc>
            </w:tr>
            <w:tr w:rsidR="000F0840" w:rsidRPr="004317FE" w14:paraId="1A828DD3" w14:textId="77777777" w:rsidTr="00B945D5">
              <w:tc>
                <w:tcPr>
                  <w:tcW w:w="1130" w:type="dxa"/>
                  <w:shd w:val="clear" w:color="auto" w:fill="auto"/>
                </w:tcPr>
                <w:p w14:paraId="543B9C84"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241" w:type="dxa"/>
                  <w:shd w:val="clear" w:color="auto" w:fill="auto"/>
                </w:tcPr>
                <w:p w14:paraId="0DF05118"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5763B0BA"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67" w:type="dxa"/>
                  <w:shd w:val="clear" w:color="auto" w:fill="auto"/>
                </w:tcPr>
                <w:p w14:paraId="267FB374"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0C14217D"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12" w:type="dxa"/>
                  <w:shd w:val="clear" w:color="auto" w:fill="auto"/>
                </w:tcPr>
                <w:p w14:paraId="7B5582A9"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787CD93C" w14:textId="77777777" w:rsidTr="00B945D5">
              <w:tc>
                <w:tcPr>
                  <w:tcW w:w="1130" w:type="dxa"/>
                  <w:shd w:val="clear" w:color="auto" w:fill="auto"/>
                </w:tcPr>
                <w:p w14:paraId="1D879805"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241" w:type="dxa"/>
                  <w:shd w:val="clear" w:color="auto" w:fill="auto"/>
                </w:tcPr>
                <w:p w14:paraId="75DFAC6A"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20E64BFB"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67" w:type="dxa"/>
                  <w:shd w:val="clear" w:color="auto" w:fill="auto"/>
                </w:tcPr>
                <w:p w14:paraId="3DFD9E32"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45AABEFA"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12" w:type="dxa"/>
                  <w:shd w:val="clear" w:color="auto" w:fill="auto"/>
                </w:tcPr>
                <w:p w14:paraId="426D5C5B"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11A85841" w14:textId="77777777" w:rsidTr="00B945D5">
              <w:tc>
                <w:tcPr>
                  <w:tcW w:w="1130" w:type="dxa"/>
                  <w:shd w:val="clear" w:color="auto" w:fill="auto"/>
                </w:tcPr>
                <w:p w14:paraId="68A6CC41"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241" w:type="dxa"/>
                  <w:shd w:val="clear" w:color="auto" w:fill="auto"/>
                </w:tcPr>
                <w:p w14:paraId="61F6C462"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52D8DD96"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67" w:type="dxa"/>
                  <w:shd w:val="clear" w:color="auto" w:fill="auto"/>
                </w:tcPr>
                <w:p w14:paraId="64B9923D"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3E2C2AB1"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12" w:type="dxa"/>
                  <w:shd w:val="clear" w:color="auto" w:fill="auto"/>
                </w:tcPr>
                <w:p w14:paraId="3F6E9DCB"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55693B0A" w14:textId="77777777" w:rsidTr="00B945D5">
              <w:tc>
                <w:tcPr>
                  <w:tcW w:w="1130" w:type="dxa"/>
                  <w:shd w:val="clear" w:color="auto" w:fill="auto"/>
                </w:tcPr>
                <w:p w14:paraId="024E717C"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241" w:type="dxa"/>
                  <w:shd w:val="clear" w:color="auto" w:fill="auto"/>
                </w:tcPr>
                <w:p w14:paraId="16645A8C"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22F25EB1"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467" w:type="dxa"/>
                  <w:shd w:val="clear" w:color="auto" w:fill="auto"/>
                </w:tcPr>
                <w:p w14:paraId="47276EC3"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4ED10D19"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412" w:type="dxa"/>
                  <w:shd w:val="clear" w:color="auto" w:fill="auto"/>
                </w:tcPr>
                <w:p w14:paraId="44F06541"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3D788A5A" w14:textId="77777777" w:rsidTr="00B945D5">
              <w:tc>
                <w:tcPr>
                  <w:tcW w:w="3371" w:type="dxa"/>
                  <w:gridSpan w:val="2"/>
                  <w:shd w:val="clear" w:color="auto" w:fill="auto"/>
                </w:tcPr>
                <w:p w14:paraId="410AD2F6"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#16</w:t>
                  </w:r>
                </w:p>
              </w:tc>
              <w:tc>
                <w:tcPr>
                  <w:tcW w:w="3597" w:type="dxa"/>
                  <w:gridSpan w:val="2"/>
                  <w:shd w:val="clear" w:color="auto" w:fill="auto"/>
                </w:tcPr>
                <w:p w14:paraId="574C0986"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#17</w:t>
                  </w:r>
                </w:p>
              </w:tc>
              <w:tc>
                <w:tcPr>
                  <w:tcW w:w="3546" w:type="dxa"/>
                  <w:gridSpan w:val="2"/>
                  <w:shd w:val="clear" w:color="auto" w:fill="auto"/>
                </w:tcPr>
                <w:p w14:paraId="1B163193"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#18</w:t>
                  </w:r>
                </w:p>
              </w:tc>
            </w:tr>
            <w:tr w:rsidR="000F0840" w:rsidRPr="004317FE" w14:paraId="3D470C53" w14:textId="77777777" w:rsidTr="00B945D5">
              <w:tc>
                <w:tcPr>
                  <w:tcW w:w="1130" w:type="dxa"/>
                  <w:shd w:val="clear" w:color="auto" w:fill="auto"/>
                </w:tcPr>
                <w:p w14:paraId="54607024"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241" w:type="dxa"/>
                  <w:shd w:val="clear" w:color="auto" w:fill="auto"/>
                </w:tcPr>
                <w:p w14:paraId="12BAFFEE"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2AF901B0"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67" w:type="dxa"/>
                  <w:shd w:val="clear" w:color="auto" w:fill="auto"/>
                </w:tcPr>
                <w:p w14:paraId="2DC28791"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1AD79C38"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12" w:type="dxa"/>
                  <w:shd w:val="clear" w:color="auto" w:fill="auto"/>
                </w:tcPr>
                <w:p w14:paraId="5C90E250"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08027337" w14:textId="77777777" w:rsidTr="00B945D5">
              <w:tc>
                <w:tcPr>
                  <w:tcW w:w="1130" w:type="dxa"/>
                  <w:shd w:val="clear" w:color="auto" w:fill="auto"/>
                </w:tcPr>
                <w:p w14:paraId="69B0B041"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241" w:type="dxa"/>
                  <w:shd w:val="clear" w:color="auto" w:fill="auto"/>
                </w:tcPr>
                <w:p w14:paraId="3A66A13A"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0E441254"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67" w:type="dxa"/>
                  <w:shd w:val="clear" w:color="auto" w:fill="auto"/>
                </w:tcPr>
                <w:p w14:paraId="647FD557"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1728469F"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12" w:type="dxa"/>
                  <w:shd w:val="clear" w:color="auto" w:fill="auto"/>
                </w:tcPr>
                <w:p w14:paraId="7F29F755"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172D6AA4" w14:textId="77777777" w:rsidTr="00B945D5">
              <w:tc>
                <w:tcPr>
                  <w:tcW w:w="1130" w:type="dxa"/>
                  <w:shd w:val="clear" w:color="auto" w:fill="auto"/>
                </w:tcPr>
                <w:p w14:paraId="610AB7DB"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lastRenderedPageBreak/>
                    <w:t>Назва компанії:</w:t>
                  </w:r>
                </w:p>
              </w:tc>
              <w:tc>
                <w:tcPr>
                  <w:tcW w:w="2241" w:type="dxa"/>
                  <w:shd w:val="clear" w:color="auto" w:fill="auto"/>
                </w:tcPr>
                <w:p w14:paraId="733C3335"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6785729C"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67" w:type="dxa"/>
                  <w:shd w:val="clear" w:color="auto" w:fill="auto"/>
                </w:tcPr>
                <w:p w14:paraId="058ABC58"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36681E23"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12" w:type="dxa"/>
                  <w:shd w:val="clear" w:color="auto" w:fill="auto"/>
                </w:tcPr>
                <w:p w14:paraId="5358F7F6"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4139AD85" w14:textId="77777777" w:rsidTr="00B945D5">
              <w:tc>
                <w:tcPr>
                  <w:tcW w:w="1130" w:type="dxa"/>
                  <w:shd w:val="clear" w:color="auto" w:fill="auto"/>
                </w:tcPr>
                <w:p w14:paraId="4460D9FD"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241" w:type="dxa"/>
                  <w:shd w:val="clear" w:color="auto" w:fill="auto"/>
                </w:tcPr>
                <w:p w14:paraId="52979288"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1BDD3A29"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467" w:type="dxa"/>
                  <w:shd w:val="clear" w:color="auto" w:fill="auto"/>
                </w:tcPr>
                <w:p w14:paraId="110CE6B4"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36FB3685"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412" w:type="dxa"/>
                  <w:shd w:val="clear" w:color="auto" w:fill="auto"/>
                </w:tcPr>
                <w:p w14:paraId="5E676FD2"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44D29EF7" w14:textId="77777777" w:rsidTr="00B945D5">
              <w:tc>
                <w:tcPr>
                  <w:tcW w:w="3371" w:type="dxa"/>
                  <w:gridSpan w:val="2"/>
                  <w:shd w:val="clear" w:color="auto" w:fill="auto"/>
                </w:tcPr>
                <w:p w14:paraId="5CC2A62D"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#19</w:t>
                  </w:r>
                </w:p>
              </w:tc>
              <w:tc>
                <w:tcPr>
                  <w:tcW w:w="3597" w:type="dxa"/>
                  <w:gridSpan w:val="2"/>
                  <w:shd w:val="clear" w:color="auto" w:fill="auto"/>
                </w:tcPr>
                <w:p w14:paraId="326DE48A"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#20</w:t>
                  </w:r>
                </w:p>
              </w:tc>
              <w:tc>
                <w:tcPr>
                  <w:tcW w:w="3546" w:type="dxa"/>
                  <w:gridSpan w:val="2"/>
                  <w:shd w:val="clear" w:color="auto" w:fill="auto"/>
                </w:tcPr>
                <w:p w14:paraId="3CE553F4"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#21</w:t>
                  </w:r>
                </w:p>
              </w:tc>
            </w:tr>
            <w:tr w:rsidR="000F0840" w:rsidRPr="004317FE" w14:paraId="31A0A7A8" w14:textId="77777777" w:rsidTr="00B945D5">
              <w:tc>
                <w:tcPr>
                  <w:tcW w:w="1130" w:type="dxa"/>
                  <w:shd w:val="clear" w:color="auto" w:fill="auto"/>
                </w:tcPr>
                <w:p w14:paraId="5F295613"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241" w:type="dxa"/>
                  <w:shd w:val="clear" w:color="auto" w:fill="auto"/>
                </w:tcPr>
                <w:p w14:paraId="4FD809C4"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2DFB8F80"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67" w:type="dxa"/>
                  <w:shd w:val="clear" w:color="auto" w:fill="auto"/>
                </w:tcPr>
                <w:p w14:paraId="26BCFF89"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3BA40309"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12" w:type="dxa"/>
                  <w:shd w:val="clear" w:color="auto" w:fill="auto"/>
                </w:tcPr>
                <w:p w14:paraId="1E154910"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2FDF1D9A" w14:textId="77777777" w:rsidTr="00B945D5">
              <w:tc>
                <w:tcPr>
                  <w:tcW w:w="1130" w:type="dxa"/>
                  <w:shd w:val="clear" w:color="auto" w:fill="auto"/>
                </w:tcPr>
                <w:p w14:paraId="7B4C9E63"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241" w:type="dxa"/>
                  <w:shd w:val="clear" w:color="auto" w:fill="auto"/>
                </w:tcPr>
                <w:p w14:paraId="45652B4F"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553B4C8A"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67" w:type="dxa"/>
                  <w:shd w:val="clear" w:color="auto" w:fill="auto"/>
                </w:tcPr>
                <w:p w14:paraId="5EF437FA"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5A145699"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12" w:type="dxa"/>
                  <w:shd w:val="clear" w:color="auto" w:fill="auto"/>
                </w:tcPr>
                <w:p w14:paraId="594B112F"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4A513B9B" w14:textId="77777777" w:rsidTr="00B945D5">
              <w:tc>
                <w:tcPr>
                  <w:tcW w:w="1130" w:type="dxa"/>
                  <w:shd w:val="clear" w:color="auto" w:fill="auto"/>
                </w:tcPr>
                <w:p w14:paraId="1D7F7B82"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241" w:type="dxa"/>
                  <w:shd w:val="clear" w:color="auto" w:fill="auto"/>
                </w:tcPr>
                <w:p w14:paraId="3EB1E68B"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49E644CD"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67" w:type="dxa"/>
                  <w:shd w:val="clear" w:color="auto" w:fill="auto"/>
                </w:tcPr>
                <w:p w14:paraId="21EA524D"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3564280B"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12" w:type="dxa"/>
                  <w:shd w:val="clear" w:color="auto" w:fill="auto"/>
                </w:tcPr>
                <w:p w14:paraId="5E610031"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160FB2A2" w14:textId="77777777" w:rsidTr="00B945D5">
              <w:tc>
                <w:tcPr>
                  <w:tcW w:w="1130" w:type="dxa"/>
                  <w:shd w:val="clear" w:color="auto" w:fill="auto"/>
                </w:tcPr>
                <w:p w14:paraId="2968810D"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241" w:type="dxa"/>
                  <w:shd w:val="clear" w:color="auto" w:fill="auto"/>
                </w:tcPr>
                <w:p w14:paraId="292B9E19"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095CFEC6"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467" w:type="dxa"/>
                  <w:shd w:val="clear" w:color="auto" w:fill="auto"/>
                </w:tcPr>
                <w:p w14:paraId="4FA6B5AA"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49941C64"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412" w:type="dxa"/>
                  <w:shd w:val="clear" w:color="auto" w:fill="auto"/>
                </w:tcPr>
                <w:p w14:paraId="5211F5CE"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4BF34B1F" w14:textId="77777777" w:rsidTr="00B945D5">
              <w:tc>
                <w:tcPr>
                  <w:tcW w:w="3371" w:type="dxa"/>
                  <w:gridSpan w:val="2"/>
                  <w:shd w:val="clear" w:color="auto" w:fill="auto"/>
                </w:tcPr>
                <w:p w14:paraId="7344BFAC"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#22</w:t>
                  </w:r>
                </w:p>
              </w:tc>
              <w:tc>
                <w:tcPr>
                  <w:tcW w:w="3597" w:type="dxa"/>
                  <w:gridSpan w:val="2"/>
                  <w:shd w:val="clear" w:color="auto" w:fill="auto"/>
                </w:tcPr>
                <w:p w14:paraId="2F7A2CFC"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#23</w:t>
                  </w:r>
                </w:p>
              </w:tc>
              <w:tc>
                <w:tcPr>
                  <w:tcW w:w="3546" w:type="dxa"/>
                  <w:gridSpan w:val="2"/>
                  <w:shd w:val="clear" w:color="auto" w:fill="auto"/>
                </w:tcPr>
                <w:p w14:paraId="7D1C90FE"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#24</w:t>
                  </w:r>
                </w:p>
              </w:tc>
            </w:tr>
            <w:tr w:rsidR="000F0840" w:rsidRPr="004317FE" w14:paraId="5C659A82" w14:textId="77777777" w:rsidTr="00B945D5">
              <w:tc>
                <w:tcPr>
                  <w:tcW w:w="1130" w:type="dxa"/>
                  <w:shd w:val="clear" w:color="auto" w:fill="auto"/>
                </w:tcPr>
                <w:p w14:paraId="4F95BF00"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241" w:type="dxa"/>
                  <w:shd w:val="clear" w:color="auto" w:fill="auto"/>
                </w:tcPr>
                <w:p w14:paraId="3ECD3B91"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6272F7F9"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67" w:type="dxa"/>
                  <w:shd w:val="clear" w:color="auto" w:fill="auto"/>
                </w:tcPr>
                <w:p w14:paraId="6FA0048A"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68DB105A"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12" w:type="dxa"/>
                  <w:shd w:val="clear" w:color="auto" w:fill="auto"/>
                </w:tcPr>
                <w:p w14:paraId="370F2E07"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58005C5E" w14:textId="77777777" w:rsidTr="00B945D5">
              <w:tc>
                <w:tcPr>
                  <w:tcW w:w="1130" w:type="dxa"/>
                  <w:shd w:val="clear" w:color="auto" w:fill="auto"/>
                </w:tcPr>
                <w:p w14:paraId="40E55082"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241" w:type="dxa"/>
                  <w:shd w:val="clear" w:color="auto" w:fill="auto"/>
                </w:tcPr>
                <w:p w14:paraId="384E588E"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30A80472"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67" w:type="dxa"/>
                  <w:shd w:val="clear" w:color="auto" w:fill="auto"/>
                </w:tcPr>
                <w:p w14:paraId="38BF607B"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20E52B13"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12" w:type="dxa"/>
                  <w:shd w:val="clear" w:color="auto" w:fill="auto"/>
                </w:tcPr>
                <w:p w14:paraId="12B229F5"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0985D659" w14:textId="77777777" w:rsidTr="00B945D5">
              <w:tc>
                <w:tcPr>
                  <w:tcW w:w="1130" w:type="dxa"/>
                  <w:shd w:val="clear" w:color="auto" w:fill="auto"/>
                </w:tcPr>
                <w:p w14:paraId="20E45D1D"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241" w:type="dxa"/>
                  <w:shd w:val="clear" w:color="auto" w:fill="auto"/>
                </w:tcPr>
                <w:p w14:paraId="73D4E8A4"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49EDC3E1"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67" w:type="dxa"/>
                  <w:shd w:val="clear" w:color="auto" w:fill="auto"/>
                </w:tcPr>
                <w:p w14:paraId="41806295"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7552D1C8"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12" w:type="dxa"/>
                  <w:shd w:val="clear" w:color="auto" w:fill="auto"/>
                </w:tcPr>
                <w:p w14:paraId="0546D5D4"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13175F58" w14:textId="77777777" w:rsidTr="00B945D5">
              <w:tc>
                <w:tcPr>
                  <w:tcW w:w="1130" w:type="dxa"/>
                  <w:shd w:val="clear" w:color="auto" w:fill="auto"/>
                </w:tcPr>
                <w:p w14:paraId="6E7CCDE0"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241" w:type="dxa"/>
                  <w:shd w:val="clear" w:color="auto" w:fill="auto"/>
                </w:tcPr>
                <w:p w14:paraId="44F2F765"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3809C29F"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467" w:type="dxa"/>
                  <w:shd w:val="clear" w:color="auto" w:fill="auto"/>
                </w:tcPr>
                <w:p w14:paraId="697C1AF0"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59224679"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412" w:type="dxa"/>
                  <w:shd w:val="clear" w:color="auto" w:fill="auto"/>
                </w:tcPr>
                <w:p w14:paraId="12F66F45"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3AFEE21D" w14:textId="77777777" w:rsidTr="00B945D5">
              <w:tc>
                <w:tcPr>
                  <w:tcW w:w="3371" w:type="dxa"/>
                  <w:gridSpan w:val="2"/>
                  <w:shd w:val="clear" w:color="auto" w:fill="auto"/>
                </w:tcPr>
                <w:p w14:paraId="02B16C11"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#25</w:t>
                  </w:r>
                </w:p>
              </w:tc>
              <w:tc>
                <w:tcPr>
                  <w:tcW w:w="3597" w:type="dxa"/>
                  <w:gridSpan w:val="2"/>
                  <w:shd w:val="clear" w:color="auto" w:fill="auto"/>
                </w:tcPr>
                <w:p w14:paraId="6B8B8B62"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#26</w:t>
                  </w:r>
                </w:p>
              </w:tc>
              <w:tc>
                <w:tcPr>
                  <w:tcW w:w="3546" w:type="dxa"/>
                  <w:gridSpan w:val="2"/>
                  <w:shd w:val="clear" w:color="auto" w:fill="auto"/>
                </w:tcPr>
                <w:p w14:paraId="636F2C2F"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#27</w:t>
                  </w:r>
                </w:p>
              </w:tc>
            </w:tr>
            <w:tr w:rsidR="000F0840" w:rsidRPr="004317FE" w14:paraId="783BA571" w14:textId="77777777" w:rsidTr="00B945D5">
              <w:tc>
                <w:tcPr>
                  <w:tcW w:w="1130" w:type="dxa"/>
                  <w:shd w:val="clear" w:color="auto" w:fill="auto"/>
                </w:tcPr>
                <w:p w14:paraId="5F35409C"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241" w:type="dxa"/>
                  <w:shd w:val="clear" w:color="auto" w:fill="auto"/>
                </w:tcPr>
                <w:p w14:paraId="18FC84DB"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2A81736B"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67" w:type="dxa"/>
                  <w:shd w:val="clear" w:color="auto" w:fill="auto"/>
                </w:tcPr>
                <w:p w14:paraId="433589A4"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77EE3423"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12" w:type="dxa"/>
                  <w:shd w:val="clear" w:color="auto" w:fill="auto"/>
                </w:tcPr>
                <w:p w14:paraId="08532192"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03A2E6EE" w14:textId="77777777" w:rsidTr="00B945D5">
              <w:tc>
                <w:tcPr>
                  <w:tcW w:w="1130" w:type="dxa"/>
                  <w:shd w:val="clear" w:color="auto" w:fill="auto"/>
                </w:tcPr>
                <w:p w14:paraId="2346E43A"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241" w:type="dxa"/>
                  <w:shd w:val="clear" w:color="auto" w:fill="auto"/>
                </w:tcPr>
                <w:p w14:paraId="71AE486E"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461D891D"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67" w:type="dxa"/>
                  <w:shd w:val="clear" w:color="auto" w:fill="auto"/>
                </w:tcPr>
                <w:p w14:paraId="7621FFC3"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115DE111"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12" w:type="dxa"/>
                  <w:shd w:val="clear" w:color="auto" w:fill="auto"/>
                </w:tcPr>
                <w:p w14:paraId="598FFB27"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66957D5D" w14:textId="77777777" w:rsidTr="00B945D5">
              <w:tc>
                <w:tcPr>
                  <w:tcW w:w="1130" w:type="dxa"/>
                  <w:shd w:val="clear" w:color="auto" w:fill="auto"/>
                </w:tcPr>
                <w:p w14:paraId="1B81F12F"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241" w:type="dxa"/>
                  <w:shd w:val="clear" w:color="auto" w:fill="auto"/>
                </w:tcPr>
                <w:p w14:paraId="630E5ECE"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3957F0A9"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67" w:type="dxa"/>
                  <w:shd w:val="clear" w:color="auto" w:fill="auto"/>
                </w:tcPr>
                <w:p w14:paraId="7DB8457A"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214E6178"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12" w:type="dxa"/>
                  <w:shd w:val="clear" w:color="auto" w:fill="auto"/>
                </w:tcPr>
                <w:p w14:paraId="56FDEDB8"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3B292B4C" w14:textId="77777777" w:rsidTr="00B945D5">
              <w:tc>
                <w:tcPr>
                  <w:tcW w:w="1130" w:type="dxa"/>
                  <w:shd w:val="clear" w:color="auto" w:fill="auto"/>
                </w:tcPr>
                <w:p w14:paraId="0FF74A9B"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241" w:type="dxa"/>
                  <w:shd w:val="clear" w:color="auto" w:fill="auto"/>
                </w:tcPr>
                <w:p w14:paraId="1CF5CC6A"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1CAFC983"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467" w:type="dxa"/>
                  <w:shd w:val="clear" w:color="auto" w:fill="auto"/>
                </w:tcPr>
                <w:p w14:paraId="1ED2799D"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0B903968"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412" w:type="dxa"/>
                  <w:shd w:val="clear" w:color="auto" w:fill="auto"/>
                </w:tcPr>
                <w:p w14:paraId="36F6F531"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7D443093" w14:textId="77777777" w:rsidTr="00B945D5">
              <w:tc>
                <w:tcPr>
                  <w:tcW w:w="3371" w:type="dxa"/>
                  <w:gridSpan w:val="2"/>
                  <w:shd w:val="clear" w:color="auto" w:fill="auto"/>
                </w:tcPr>
                <w:p w14:paraId="356EDBED"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#28</w:t>
                  </w:r>
                </w:p>
              </w:tc>
              <w:tc>
                <w:tcPr>
                  <w:tcW w:w="3597" w:type="dxa"/>
                  <w:gridSpan w:val="2"/>
                  <w:shd w:val="clear" w:color="auto" w:fill="auto"/>
                </w:tcPr>
                <w:p w14:paraId="78F7DA5A"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#29</w:t>
                  </w:r>
                </w:p>
              </w:tc>
              <w:tc>
                <w:tcPr>
                  <w:tcW w:w="3546" w:type="dxa"/>
                  <w:gridSpan w:val="2"/>
                  <w:shd w:val="clear" w:color="auto" w:fill="auto"/>
                </w:tcPr>
                <w:p w14:paraId="5780A4EE"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#30</w:t>
                  </w:r>
                </w:p>
              </w:tc>
            </w:tr>
            <w:tr w:rsidR="000F0840" w:rsidRPr="004317FE" w14:paraId="30294F9F" w14:textId="77777777" w:rsidTr="00B945D5">
              <w:tc>
                <w:tcPr>
                  <w:tcW w:w="1130" w:type="dxa"/>
                  <w:shd w:val="clear" w:color="auto" w:fill="auto"/>
                </w:tcPr>
                <w:p w14:paraId="3C0869BE"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lastRenderedPageBreak/>
                    <w:t>Ім’я та прізвище:</w:t>
                  </w:r>
                </w:p>
              </w:tc>
              <w:tc>
                <w:tcPr>
                  <w:tcW w:w="2241" w:type="dxa"/>
                  <w:shd w:val="clear" w:color="auto" w:fill="auto"/>
                </w:tcPr>
                <w:p w14:paraId="29CD7F0F"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4B901E8B"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67" w:type="dxa"/>
                  <w:shd w:val="clear" w:color="auto" w:fill="auto"/>
                </w:tcPr>
                <w:p w14:paraId="72F087E5"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109A4E63"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12" w:type="dxa"/>
                  <w:shd w:val="clear" w:color="auto" w:fill="auto"/>
                </w:tcPr>
                <w:p w14:paraId="0ABDD88D"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7FE20D16" w14:textId="77777777" w:rsidTr="00B945D5">
              <w:tc>
                <w:tcPr>
                  <w:tcW w:w="1130" w:type="dxa"/>
                  <w:shd w:val="clear" w:color="auto" w:fill="auto"/>
                </w:tcPr>
                <w:p w14:paraId="3BE05BA8"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241" w:type="dxa"/>
                  <w:shd w:val="clear" w:color="auto" w:fill="auto"/>
                </w:tcPr>
                <w:p w14:paraId="29290E28"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2710CB02"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67" w:type="dxa"/>
                  <w:shd w:val="clear" w:color="auto" w:fill="auto"/>
                </w:tcPr>
                <w:p w14:paraId="4A48C13A"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64299C12"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12" w:type="dxa"/>
                  <w:shd w:val="clear" w:color="auto" w:fill="auto"/>
                </w:tcPr>
                <w:p w14:paraId="2B553BC0"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480EFC25" w14:textId="77777777" w:rsidTr="00B945D5">
              <w:tc>
                <w:tcPr>
                  <w:tcW w:w="1130" w:type="dxa"/>
                  <w:shd w:val="clear" w:color="auto" w:fill="auto"/>
                </w:tcPr>
                <w:p w14:paraId="1E1D0B1E"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241" w:type="dxa"/>
                  <w:shd w:val="clear" w:color="auto" w:fill="auto"/>
                </w:tcPr>
                <w:p w14:paraId="5B4036C5"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4981F83C"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67" w:type="dxa"/>
                  <w:shd w:val="clear" w:color="auto" w:fill="auto"/>
                </w:tcPr>
                <w:p w14:paraId="1A1CF961"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6497C113"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12" w:type="dxa"/>
                  <w:shd w:val="clear" w:color="auto" w:fill="auto"/>
                </w:tcPr>
                <w:p w14:paraId="2CD6D0A4"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3458AEBE" w14:textId="77777777" w:rsidTr="00B945D5">
              <w:tc>
                <w:tcPr>
                  <w:tcW w:w="1130" w:type="dxa"/>
                  <w:shd w:val="clear" w:color="auto" w:fill="auto"/>
                </w:tcPr>
                <w:p w14:paraId="01EBE5BF"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241" w:type="dxa"/>
                  <w:shd w:val="clear" w:color="auto" w:fill="auto"/>
                </w:tcPr>
                <w:p w14:paraId="51D97CBE"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1F93733F"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467" w:type="dxa"/>
                  <w:shd w:val="clear" w:color="auto" w:fill="auto"/>
                </w:tcPr>
                <w:p w14:paraId="76B909C8"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33B92BF4"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412" w:type="dxa"/>
                  <w:shd w:val="clear" w:color="auto" w:fill="auto"/>
                </w:tcPr>
                <w:p w14:paraId="61D7F180"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bl>
          <w:p w14:paraId="49347070" w14:textId="77777777" w:rsidR="000F0840" w:rsidRPr="004317FE" w:rsidRDefault="000F0840" w:rsidP="00B945D5">
            <w:pPr>
              <w:pStyle w:val="MediumShading1-Accent11"/>
              <w:spacing w:before="120" w:after="120"/>
              <w:rPr>
                <w:rFonts w:asciiTheme="minorHAnsi" w:hAnsiTheme="minorHAnsi"/>
                <w:sz w:val="16"/>
                <w:szCs w:val="16"/>
                <w:lang w:val="uk-UA"/>
              </w:rPr>
            </w:pPr>
          </w:p>
        </w:tc>
      </w:tr>
    </w:tbl>
    <w:p w14:paraId="1957530A" w14:textId="77777777" w:rsidR="000F0840" w:rsidRPr="004317FE" w:rsidRDefault="000F0840" w:rsidP="000F0840">
      <w:pPr>
        <w:spacing w:before="120" w:after="120" w:line="240" w:lineRule="auto"/>
        <w:rPr>
          <w:rFonts w:asciiTheme="minorHAnsi" w:hAnsiTheme="minorHAnsi"/>
          <w:b/>
          <w:color w:val="auto"/>
          <w:sz w:val="19"/>
          <w:szCs w:val="19"/>
          <w:lang w:val="uk-UA"/>
        </w:rPr>
      </w:pPr>
    </w:p>
    <w:tbl>
      <w:tblPr>
        <w:tblW w:w="10489" w:type="dxa"/>
        <w:tblInd w:w="276"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45"/>
        <w:gridCol w:w="10244"/>
      </w:tblGrid>
      <w:tr w:rsidR="000F0840" w:rsidRPr="00943BD3" w14:paraId="55A63CF9" w14:textId="77777777" w:rsidTr="00B945D5">
        <w:trPr>
          <w:trHeight w:val="690"/>
        </w:trPr>
        <w:tc>
          <w:tcPr>
            <w:tcW w:w="245" w:type="dxa"/>
            <w:tcMar>
              <w:left w:w="105" w:type="dxa"/>
              <w:right w:w="105" w:type="dxa"/>
            </w:tcMar>
            <w:vAlign w:val="center"/>
          </w:tcPr>
          <w:p w14:paraId="46196DE4" w14:textId="77777777" w:rsidR="000F0840" w:rsidRPr="004317FE" w:rsidRDefault="000F0840" w:rsidP="00B945D5">
            <w:pPr>
              <w:rPr>
                <w:rFonts w:eastAsia="Avenir Next" w:cs="Avenir Next"/>
                <w:sz w:val="22"/>
                <w:szCs w:val="22"/>
                <w:lang w:val="uk-UA"/>
              </w:rPr>
            </w:pPr>
          </w:p>
        </w:tc>
        <w:tc>
          <w:tcPr>
            <w:tcW w:w="10244" w:type="dxa"/>
            <w:tcMar>
              <w:left w:w="105" w:type="dxa"/>
              <w:right w:w="105" w:type="dxa"/>
            </w:tcMar>
            <w:vAlign w:val="center"/>
          </w:tcPr>
          <w:p w14:paraId="589993B3" w14:textId="77777777" w:rsidR="000F0840" w:rsidRPr="004317FE" w:rsidRDefault="000F0840" w:rsidP="00B945D5">
            <w:pPr>
              <w:rPr>
                <w:rFonts w:ascii="Avenir Next Cyr Medium" w:eastAsia="Avenir Next" w:hAnsi="Avenir Next Cyr Medium" w:cs="Avenir Next"/>
                <w:b/>
                <w:bCs/>
                <w:sz w:val="22"/>
                <w:szCs w:val="22"/>
                <w:lang w:val="uk-UA"/>
              </w:rPr>
            </w:pPr>
            <w:r w:rsidRPr="004317FE">
              <w:rPr>
                <w:rFonts w:ascii="Avenir Next Cyr Medium" w:eastAsia="Avenir Next" w:hAnsi="Avenir Next Cyr Medium" w:cs="Avenir Next"/>
                <w:b/>
                <w:bCs/>
                <w:sz w:val="22"/>
                <w:szCs w:val="22"/>
                <w:lang w:val="uk-UA"/>
              </w:rPr>
              <w:t>ЛОГОТИПИ КОМПАНІЙ</w:t>
            </w:r>
          </w:p>
          <w:p w14:paraId="16C42BFF" w14:textId="77777777" w:rsidR="000F0840" w:rsidRPr="004317FE" w:rsidRDefault="000F0840" w:rsidP="00B945D5">
            <w:pPr>
              <w:rPr>
                <w:rFonts w:ascii="Avenir Next Cyr" w:eastAsia="Avenir Next" w:hAnsi="Avenir Next Cyr" w:cs="Avenir Next"/>
                <w:sz w:val="19"/>
                <w:szCs w:val="19"/>
                <w:lang w:val="uk-UA"/>
              </w:rPr>
            </w:pPr>
            <w:r w:rsidRPr="004317FE">
              <w:rPr>
                <w:rFonts w:ascii="Avenir Next Cyr" w:eastAsia="Avenir Next" w:hAnsi="Avenir Next Cyr" w:cs="Avenir Next"/>
                <w:sz w:val="19"/>
                <w:szCs w:val="19"/>
                <w:lang w:val="uk-UA"/>
              </w:rPr>
              <w:t xml:space="preserve">Завантажте </w:t>
            </w:r>
            <w:r w:rsidRPr="004317FE">
              <w:rPr>
                <w:rFonts w:ascii="Avenir Next Cyr" w:eastAsia="Avenir Next" w:hAnsi="Avenir Next Cyr" w:cs="Avenir Next"/>
                <w:b/>
                <w:bCs/>
                <w:sz w:val="19"/>
                <w:szCs w:val="19"/>
                <w:lang w:val="uk-UA"/>
              </w:rPr>
              <w:t>по одному логотипу</w:t>
            </w:r>
            <w:r w:rsidRPr="004317FE">
              <w:rPr>
                <w:rFonts w:ascii="Avenir Next Cyr" w:eastAsia="Avenir Next" w:hAnsi="Avenir Next Cyr" w:cs="Avenir Next"/>
                <w:sz w:val="19"/>
                <w:szCs w:val="19"/>
                <w:lang w:val="uk-UA"/>
              </w:rPr>
              <w:t xml:space="preserve"> для основної агенції(</w:t>
            </w:r>
            <w:proofErr w:type="spellStart"/>
            <w:r w:rsidRPr="004317FE">
              <w:rPr>
                <w:rFonts w:ascii="Avenir Next Cyr" w:eastAsia="Avenir Next" w:hAnsi="Avenir Next Cyr" w:cs="Avenir Next"/>
                <w:sz w:val="19"/>
                <w:szCs w:val="19"/>
                <w:lang w:val="uk-UA"/>
              </w:rPr>
              <w:t>ій</w:t>
            </w:r>
            <w:proofErr w:type="spellEnd"/>
            <w:r w:rsidRPr="004317FE">
              <w:rPr>
                <w:rFonts w:ascii="Avenir Next Cyr" w:eastAsia="Avenir Next" w:hAnsi="Avenir Next Cyr" w:cs="Avenir Next"/>
                <w:sz w:val="19"/>
                <w:szCs w:val="19"/>
                <w:lang w:val="uk-UA"/>
              </w:rPr>
              <w:t>) (2 максимум) і компанії-клієнта(</w:t>
            </w:r>
            <w:proofErr w:type="spellStart"/>
            <w:r w:rsidRPr="004317FE">
              <w:rPr>
                <w:rFonts w:ascii="Avenir Next Cyr" w:eastAsia="Avenir Next" w:hAnsi="Avenir Next Cyr" w:cs="Avenir Next"/>
                <w:sz w:val="19"/>
                <w:szCs w:val="19"/>
                <w:lang w:val="uk-UA"/>
              </w:rPr>
              <w:t>ів</w:t>
            </w:r>
            <w:proofErr w:type="spellEnd"/>
            <w:r w:rsidRPr="004317FE">
              <w:rPr>
                <w:rFonts w:ascii="Avenir Next Cyr" w:eastAsia="Avenir Next" w:hAnsi="Avenir Next Cyr" w:cs="Avenir Next"/>
                <w:sz w:val="19"/>
                <w:szCs w:val="19"/>
                <w:lang w:val="uk-UA"/>
              </w:rPr>
              <w:t>)(2 максимум).</w:t>
            </w:r>
          </w:p>
          <w:p w14:paraId="7ED893AD" w14:textId="77777777" w:rsidR="000F0840" w:rsidRPr="004317FE" w:rsidRDefault="000F0840" w:rsidP="00B945D5">
            <w:pPr>
              <w:rPr>
                <w:rFonts w:ascii="Avenir Next Cyr" w:eastAsia="Avenir Next" w:hAnsi="Avenir Next Cyr" w:cs="Avenir Next"/>
                <w:sz w:val="22"/>
                <w:szCs w:val="22"/>
                <w:lang w:val="uk-UA"/>
              </w:rPr>
            </w:pPr>
            <w:r w:rsidRPr="004317FE">
              <w:rPr>
                <w:rFonts w:ascii="Avenir Next Cyr" w:eastAsia="Avenir Next" w:hAnsi="Avenir Next Cyr" w:cs="Avenir Next"/>
                <w:sz w:val="19"/>
                <w:szCs w:val="19"/>
                <w:lang w:val="uk-UA"/>
              </w:rPr>
              <w:t>Ви можете завантажити версії .</w:t>
            </w:r>
            <w:proofErr w:type="spellStart"/>
            <w:r w:rsidRPr="004317FE">
              <w:rPr>
                <w:rFonts w:ascii="Avenir Next Cyr" w:eastAsia="Avenir Next" w:hAnsi="Avenir Next Cyr" w:cs="Avenir Next"/>
                <w:sz w:val="19"/>
                <w:szCs w:val="19"/>
                <w:lang w:val="uk-UA"/>
              </w:rPr>
              <w:t>ai</w:t>
            </w:r>
            <w:proofErr w:type="spellEnd"/>
            <w:r w:rsidRPr="004317FE">
              <w:rPr>
                <w:rFonts w:ascii="Avenir Next Cyr" w:eastAsia="Avenir Next" w:hAnsi="Avenir Next Cyr" w:cs="Avenir Next"/>
                <w:sz w:val="19"/>
                <w:szCs w:val="19"/>
                <w:lang w:val="uk-UA"/>
              </w:rPr>
              <w:t>/.</w:t>
            </w:r>
            <w:proofErr w:type="spellStart"/>
            <w:r w:rsidRPr="004317FE">
              <w:rPr>
                <w:rFonts w:ascii="Avenir Next Cyr" w:eastAsia="Avenir Next" w:hAnsi="Avenir Next Cyr" w:cs="Avenir Next"/>
                <w:sz w:val="19"/>
                <w:szCs w:val="19"/>
                <w:lang w:val="uk-UA"/>
              </w:rPr>
              <w:t>eps</w:t>
            </w:r>
            <w:proofErr w:type="spellEnd"/>
            <w:r w:rsidRPr="004317FE">
              <w:rPr>
                <w:rFonts w:ascii="Avenir Next Cyr" w:eastAsia="Avenir Next" w:hAnsi="Avenir Next Cyr" w:cs="Avenir Next"/>
                <w:sz w:val="19"/>
                <w:szCs w:val="19"/>
                <w:lang w:val="uk-UA"/>
              </w:rPr>
              <w:t xml:space="preserve"> або .</w:t>
            </w:r>
            <w:proofErr w:type="spellStart"/>
            <w:r w:rsidRPr="004317FE">
              <w:rPr>
                <w:rFonts w:ascii="Avenir Next Cyr" w:eastAsia="Avenir Next" w:hAnsi="Avenir Next Cyr" w:cs="Avenir Next"/>
                <w:sz w:val="19"/>
                <w:szCs w:val="19"/>
                <w:lang w:val="uk-UA"/>
              </w:rPr>
              <w:t>jpg</w:t>
            </w:r>
            <w:proofErr w:type="spellEnd"/>
            <w:r w:rsidRPr="004317FE">
              <w:rPr>
                <w:rFonts w:ascii="Avenir Next Cyr" w:eastAsia="Avenir Next" w:hAnsi="Avenir Next Cyr" w:cs="Avenir Next"/>
                <w:sz w:val="19"/>
                <w:szCs w:val="19"/>
                <w:lang w:val="uk-UA"/>
              </w:rPr>
              <w:t>/.</w:t>
            </w:r>
            <w:proofErr w:type="spellStart"/>
            <w:r w:rsidRPr="004317FE">
              <w:rPr>
                <w:rFonts w:ascii="Avenir Next Cyr" w:eastAsia="Avenir Next" w:hAnsi="Avenir Next Cyr" w:cs="Avenir Next"/>
                <w:sz w:val="19"/>
                <w:szCs w:val="19"/>
                <w:lang w:val="uk-UA"/>
              </w:rPr>
              <w:t>jpeg</w:t>
            </w:r>
            <w:proofErr w:type="spellEnd"/>
            <w:r w:rsidRPr="004317FE">
              <w:rPr>
                <w:rFonts w:ascii="Avenir Next Cyr" w:eastAsia="Avenir Next" w:hAnsi="Avenir Next Cyr" w:cs="Avenir Next"/>
                <w:sz w:val="19"/>
                <w:szCs w:val="19"/>
                <w:lang w:val="uk-UA"/>
              </w:rPr>
              <w:t>.</w:t>
            </w:r>
          </w:p>
        </w:tc>
      </w:tr>
    </w:tbl>
    <w:p w14:paraId="657DF04D" w14:textId="77777777" w:rsidR="000F0840" w:rsidRPr="004317FE" w:rsidRDefault="000F0840" w:rsidP="000F0840">
      <w:pPr>
        <w:spacing w:before="120" w:after="120" w:line="240" w:lineRule="auto"/>
        <w:rPr>
          <w:rFonts w:asciiTheme="minorHAnsi" w:hAnsiTheme="minorHAnsi"/>
          <w:b/>
          <w:color w:val="auto"/>
          <w:sz w:val="28"/>
          <w:szCs w:val="28"/>
          <w:lang w:val="uk-UA"/>
        </w:rPr>
      </w:pPr>
    </w:p>
    <w:p w14:paraId="2B789DA1" w14:textId="77777777" w:rsidR="000F0840" w:rsidRPr="004317FE" w:rsidRDefault="000F0840" w:rsidP="000F0840">
      <w:pPr>
        <w:ind w:left="284"/>
        <w:rPr>
          <w:rFonts w:ascii="Avenir Next Cyr Medium" w:eastAsia="Aptos" w:hAnsi="Avenir Next Cyr Medium" w:cs="Aptos"/>
          <w:b/>
          <w:bCs/>
          <w:color w:val="000000" w:themeColor="text1"/>
          <w:sz w:val="28"/>
          <w:szCs w:val="28"/>
          <w:lang w:val="uk-UA"/>
        </w:rPr>
      </w:pPr>
      <w:r w:rsidRPr="004317FE">
        <w:rPr>
          <w:rFonts w:ascii="Avenir Next Cyr Medium" w:eastAsia="Aptos" w:hAnsi="Avenir Next Cyr Medium" w:cs="Aptos"/>
          <w:b/>
          <w:bCs/>
          <w:color w:val="000000" w:themeColor="text1"/>
          <w:sz w:val="28"/>
          <w:szCs w:val="28"/>
          <w:lang w:val="uk-UA"/>
        </w:rPr>
        <w:t>ДОЗВОЛИ ТА АВТОРИЗАЦІЯ</w:t>
      </w:r>
    </w:p>
    <w:p w14:paraId="4D43F34B" w14:textId="77777777" w:rsidR="000F0840" w:rsidRPr="004317FE" w:rsidRDefault="000F0840" w:rsidP="000F0840">
      <w:pPr>
        <w:ind w:left="284"/>
        <w:rPr>
          <w:rFonts w:ascii="Avenir Next Cyr" w:eastAsia="Avenir Next" w:hAnsi="Avenir Next Cyr" w:cs="Avenir Next"/>
          <w:color w:val="000000" w:themeColor="text1"/>
          <w:sz w:val="22"/>
          <w:szCs w:val="22"/>
          <w:lang w:val="uk-UA"/>
        </w:rPr>
      </w:pPr>
      <w:proofErr w:type="spellStart"/>
      <w:r w:rsidRPr="004317FE">
        <w:rPr>
          <w:rFonts w:ascii="Avenir Next Cyr" w:eastAsia="Avenir Next" w:hAnsi="Avenir Next Cyr" w:cs="Avenir Next"/>
          <w:color w:val="000000" w:themeColor="text1"/>
          <w:sz w:val="22"/>
          <w:szCs w:val="22"/>
          <w:lang w:val="uk-UA"/>
        </w:rPr>
        <w:t>Effie</w:t>
      </w:r>
      <w:proofErr w:type="spellEnd"/>
      <w:r w:rsidRPr="004317FE">
        <w:rPr>
          <w:rFonts w:ascii="Avenir Next Cyr" w:eastAsia="Avenir Next" w:hAnsi="Avenir Next Cyr" w:cs="Avenir Next"/>
          <w:color w:val="000000" w:themeColor="text1"/>
          <w:sz w:val="22"/>
          <w:szCs w:val="22"/>
          <w:lang w:val="uk-UA"/>
        </w:rPr>
        <w:t xml:space="preserve"> </w:t>
      </w:r>
      <w:proofErr w:type="spellStart"/>
      <w:r w:rsidRPr="004317FE">
        <w:rPr>
          <w:rFonts w:ascii="Avenir Next Cyr" w:eastAsia="Avenir Next" w:hAnsi="Avenir Next Cyr" w:cs="Avenir Next"/>
          <w:color w:val="000000" w:themeColor="text1"/>
          <w:sz w:val="22"/>
          <w:szCs w:val="22"/>
          <w:lang w:val="uk-UA"/>
        </w:rPr>
        <w:t>Worldwide</w:t>
      </w:r>
      <w:proofErr w:type="spellEnd"/>
      <w:r w:rsidRPr="004317FE">
        <w:rPr>
          <w:rFonts w:ascii="Avenir Next Cyr" w:eastAsia="Avenir Next" w:hAnsi="Avenir Next Cyr" w:cs="Avenir Next"/>
          <w:color w:val="000000" w:themeColor="text1"/>
          <w:sz w:val="22"/>
          <w:szCs w:val="22"/>
          <w:lang w:val="uk-UA"/>
        </w:rPr>
        <w:t xml:space="preserve"> - це освітня організація, яка виступає за ефективність маркетингових комунікацій, висвітлюючи маркетингові ідеї, які працюють, і заохочуючи до продуманого діалогу щодо факторів ефективності маркетингу. Щоб допомогти реалізувати цю місію та забезпечити навчання галузі, </w:t>
      </w:r>
      <w:proofErr w:type="spellStart"/>
      <w:r w:rsidRPr="004317FE">
        <w:rPr>
          <w:rFonts w:ascii="Avenir Next Cyr" w:eastAsia="Avenir Next" w:hAnsi="Avenir Next Cyr" w:cs="Avenir Next"/>
          <w:color w:val="000000" w:themeColor="text1"/>
          <w:sz w:val="22"/>
          <w:szCs w:val="22"/>
          <w:lang w:val="uk-UA"/>
        </w:rPr>
        <w:t>Effie</w:t>
      </w:r>
      <w:proofErr w:type="spellEnd"/>
      <w:r w:rsidRPr="004317FE">
        <w:rPr>
          <w:rFonts w:ascii="Avenir Next Cyr" w:eastAsia="Avenir Next" w:hAnsi="Avenir Next Cyr" w:cs="Avenir Next"/>
          <w:color w:val="000000" w:themeColor="text1"/>
          <w:sz w:val="22"/>
          <w:szCs w:val="22"/>
          <w:lang w:val="uk-UA"/>
        </w:rPr>
        <w:t xml:space="preserve"> покладається на готовність учасників конкурсної програми поділитися своїми кейсами з галуззю.</w:t>
      </w:r>
    </w:p>
    <w:p w14:paraId="42D95ADD" w14:textId="77777777" w:rsidR="000F0840" w:rsidRPr="004317FE" w:rsidRDefault="000F0840" w:rsidP="000F0840">
      <w:pPr>
        <w:ind w:left="284"/>
        <w:rPr>
          <w:rFonts w:ascii="Avenir Next Cyr" w:eastAsia="Avenir Next" w:hAnsi="Avenir Next Cyr" w:cs="Avenir Next"/>
          <w:color w:val="000000" w:themeColor="text1"/>
          <w:sz w:val="22"/>
          <w:szCs w:val="22"/>
          <w:lang w:val="uk-UA"/>
        </w:rPr>
      </w:pPr>
      <w:r w:rsidRPr="004317FE">
        <w:rPr>
          <w:rFonts w:ascii="Avenir Next Cyr" w:eastAsia="Avenir Next" w:hAnsi="Avenir Next Cyr" w:cs="Avenir Next"/>
          <w:color w:val="000000" w:themeColor="text1"/>
          <w:sz w:val="22"/>
          <w:szCs w:val="22"/>
          <w:lang w:val="uk-UA"/>
        </w:rPr>
        <w:t xml:space="preserve">Зверніть увагу, дозвіл на публікацію стосується лише текстової форми заявки. Короткий опис кейсу, </w:t>
      </w:r>
      <w:proofErr w:type="spellStart"/>
      <w:r w:rsidRPr="004317FE">
        <w:rPr>
          <w:rFonts w:ascii="Avenir Next Cyr" w:eastAsia="Avenir Next" w:hAnsi="Avenir Next Cyr" w:cs="Avenir Next"/>
          <w:color w:val="000000" w:themeColor="text1"/>
          <w:sz w:val="22"/>
          <w:szCs w:val="22"/>
          <w:lang w:val="uk-UA"/>
        </w:rPr>
        <w:t>Statement</w:t>
      </w:r>
      <w:proofErr w:type="spellEnd"/>
      <w:r w:rsidRPr="004317FE">
        <w:rPr>
          <w:rFonts w:ascii="Avenir Next Cyr" w:eastAsia="Avenir Next" w:hAnsi="Avenir Next Cyr" w:cs="Avenir Next"/>
          <w:color w:val="000000" w:themeColor="text1"/>
          <w:sz w:val="22"/>
          <w:szCs w:val="22"/>
          <w:lang w:val="uk-UA"/>
        </w:rPr>
        <w:t xml:space="preserve"> of </w:t>
      </w:r>
      <w:proofErr w:type="spellStart"/>
      <w:r w:rsidRPr="004317FE">
        <w:rPr>
          <w:rFonts w:ascii="Avenir Next Cyr" w:eastAsia="Avenir Next" w:hAnsi="Avenir Next Cyr" w:cs="Avenir Next"/>
          <w:color w:val="000000" w:themeColor="text1"/>
          <w:sz w:val="22"/>
          <w:szCs w:val="22"/>
          <w:lang w:val="uk-UA"/>
        </w:rPr>
        <w:t>Effectiveness</w:t>
      </w:r>
      <w:proofErr w:type="spellEnd"/>
      <w:r w:rsidRPr="004317FE">
        <w:rPr>
          <w:rFonts w:ascii="Avenir Next Cyr" w:eastAsia="Avenir Next" w:hAnsi="Avenir Next Cyr" w:cs="Avenir Next"/>
          <w:color w:val="000000" w:themeColor="text1"/>
          <w:sz w:val="22"/>
          <w:szCs w:val="22"/>
          <w:lang w:val="uk-UA"/>
        </w:rPr>
        <w:t xml:space="preserve"> та креативні матеріли не мають включати конфіденційну інформацію. Креативні матеріали будуть опубліковані у випадку, якщо ви пройдете в фінал чи станете переможцем.</w:t>
      </w:r>
    </w:p>
    <w:tbl>
      <w:tblPr>
        <w:tblW w:w="10489" w:type="dxa"/>
        <w:tblInd w:w="276"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65"/>
        <w:gridCol w:w="4137"/>
        <w:gridCol w:w="6087"/>
      </w:tblGrid>
      <w:tr w:rsidR="000F0840" w:rsidRPr="00943BD3" w14:paraId="7C3DC94F" w14:textId="77777777" w:rsidTr="00B945D5">
        <w:trPr>
          <w:trHeight w:val="1080"/>
        </w:trPr>
        <w:tc>
          <w:tcPr>
            <w:tcW w:w="10489" w:type="dxa"/>
            <w:gridSpan w:val="3"/>
            <w:tcMar>
              <w:left w:w="105" w:type="dxa"/>
              <w:right w:w="105" w:type="dxa"/>
            </w:tcMar>
            <w:vAlign w:val="center"/>
          </w:tcPr>
          <w:p w14:paraId="277FA93A" w14:textId="77777777" w:rsidR="000F0840" w:rsidRPr="004317FE" w:rsidRDefault="000F0840" w:rsidP="00B945D5">
            <w:pPr>
              <w:rPr>
                <w:rFonts w:ascii="Avenir Next Cyr Medium" w:eastAsia="Avenir Next" w:hAnsi="Avenir Next Cyr Medium" w:cs="Avenir Next"/>
                <w:b/>
                <w:bCs/>
                <w:sz w:val="22"/>
                <w:szCs w:val="22"/>
                <w:lang w:val="uk-UA"/>
              </w:rPr>
            </w:pPr>
            <w:r w:rsidRPr="004317FE">
              <w:rPr>
                <w:rFonts w:ascii="Avenir Next Cyr Medium" w:eastAsia="Avenir Next" w:hAnsi="Avenir Next Cyr Medium" w:cs="Avenir Next"/>
                <w:b/>
                <w:bCs/>
                <w:sz w:val="22"/>
                <w:szCs w:val="22"/>
                <w:lang w:val="uk-UA"/>
              </w:rPr>
              <w:br/>
              <w:t xml:space="preserve">ДОЗВІЛ ПУБЛІКАЦІЇ ТЕКСТОВОЇ ЗАЯВКИ </w:t>
            </w:r>
          </w:p>
          <w:p w14:paraId="678BE0D9" w14:textId="77777777" w:rsidR="000F0840" w:rsidRPr="004317FE" w:rsidRDefault="000F0840" w:rsidP="00B945D5">
            <w:pPr>
              <w:rPr>
                <w:rFonts w:eastAsia="Avenir Next" w:cs="Avenir Next"/>
                <w:sz w:val="22"/>
                <w:szCs w:val="22"/>
                <w:lang w:val="uk-UA"/>
              </w:rPr>
            </w:pPr>
            <w:r w:rsidRPr="004317FE">
              <w:rPr>
                <w:rFonts w:ascii="Avenir Next Cyr" w:eastAsia="Avenir Next" w:hAnsi="Avenir Next Cyr" w:cs="Avenir Next"/>
                <w:sz w:val="22"/>
                <w:szCs w:val="22"/>
                <w:lang w:val="uk-UA"/>
              </w:rPr>
              <w:t xml:space="preserve">Задля підтримки місії </w:t>
            </w:r>
            <w:proofErr w:type="spellStart"/>
            <w:r w:rsidRPr="004317FE">
              <w:rPr>
                <w:rFonts w:ascii="Avenir Next Cyr" w:eastAsia="Avenir Next" w:hAnsi="Avenir Next Cyr" w:cs="Avenir Next"/>
                <w:sz w:val="22"/>
                <w:szCs w:val="22"/>
                <w:lang w:val="uk-UA"/>
              </w:rPr>
              <w:t>Effie</w:t>
            </w:r>
            <w:proofErr w:type="spellEnd"/>
            <w:r w:rsidRPr="004317FE">
              <w:rPr>
                <w:rFonts w:ascii="Avenir Next Cyr" w:eastAsia="Avenir Next" w:hAnsi="Avenir Next Cyr" w:cs="Avenir Next"/>
                <w:sz w:val="22"/>
                <w:szCs w:val="22"/>
                <w:lang w:val="uk-UA"/>
              </w:rPr>
              <w:t xml:space="preserve"> </w:t>
            </w:r>
            <w:proofErr w:type="spellStart"/>
            <w:r w:rsidRPr="004317FE">
              <w:rPr>
                <w:rFonts w:ascii="Avenir Next Cyr" w:eastAsia="Avenir Next" w:hAnsi="Avenir Next Cyr" w:cs="Avenir Next"/>
                <w:sz w:val="22"/>
                <w:szCs w:val="22"/>
                <w:lang w:val="uk-UA"/>
              </w:rPr>
              <w:t>Worldwide</w:t>
            </w:r>
            <w:proofErr w:type="spellEnd"/>
            <w:r w:rsidRPr="004317FE">
              <w:rPr>
                <w:rFonts w:ascii="Avenir Next Cyr" w:eastAsia="Avenir Next" w:hAnsi="Avenir Next Cyr" w:cs="Avenir Next"/>
                <w:sz w:val="22"/>
                <w:szCs w:val="22"/>
                <w:lang w:val="uk-UA"/>
              </w:rPr>
              <w:t xml:space="preserve"> фіналісти та переможці публікуються в освітніх програмах </w:t>
            </w:r>
            <w:proofErr w:type="spellStart"/>
            <w:r w:rsidRPr="004317FE">
              <w:rPr>
                <w:rFonts w:ascii="Avenir Next Cyr" w:eastAsia="Avenir Next" w:hAnsi="Avenir Next Cyr" w:cs="Avenir Next"/>
                <w:sz w:val="22"/>
                <w:szCs w:val="22"/>
                <w:lang w:val="uk-UA"/>
              </w:rPr>
              <w:t>Effie</w:t>
            </w:r>
            <w:proofErr w:type="spellEnd"/>
            <w:r w:rsidRPr="004317FE">
              <w:rPr>
                <w:rFonts w:ascii="Avenir Next Cyr" w:eastAsia="Avenir Next" w:hAnsi="Avenir Next Cyr" w:cs="Avenir Next"/>
                <w:sz w:val="22"/>
                <w:szCs w:val="22"/>
                <w:lang w:val="uk-UA"/>
              </w:rPr>
              <w:t xml:space="preserve">, зокрема у розділі </w:t>
            </w:r>
            <w:hyperlink r:id="rId33" w:history="1">
              <w:proofErr w:type="spellStart"/>
              <w:r w:rsidRPr="004317FE">
                <w:rPr>
                  <w:rStyle w:val="40"/>
                  <w:rFonts w:ascii="Avenir Next Cyr" w:hAnsi="Avenir Next Cyr"/>
                  <w:b/>
                  <w:bCs/>
                  <w:sz w:val="22"/>
                  <w:szCs w:val="22"/>
                  <w:lang w:val="uk-UA"/>
                </w:rPr>
                <w:t>Case</w:t>
              </w:r>
              <w:proofErr w:type="spellEnd"/>
              <w:r w:rsidRPr="004317FE">
                <w:rPr>
                  <w:rStyle w:val="40"/>
                  <w:rFonts w:ascii="Avenir Next Cyr" w:hAnsi="Avenir Next Cyr"/>
                  <w:b/>
                  <w:bCs/>
                  <w:sz w:val="22"/>
                  <w:szCs w:val="22"/>
                  <w:lang w:val="uk-UA"/>
                </w:rPr>
                <w:t xml:space="preserve"> </w:t>
              </w:r>
              <w:proofErr w:type="spellStart"/>
              <w:r w:rsidRPr="004317FE">
                <w:rPr>
                  <w:rStyle w:val="40"/>
                  <w:rFonts w:ascii="Avenir Next Cyr" w:hAnsi="Avenir Next Cyr"/>
                  <w:b/>
                  <w:bCs/>
                  <w:sz w:val="22"/>
                  <w:szCs w:val="22"/>
                  <w:lang w:val="uk-UA"/>
                </w:rPr>
                <w:t>Library</w:t>
              </w:r>
              <w:proofErr w:type="spellEnd"/>
            </w:hyperlink>
            <w:r w:rsidRPr="004317FE">
              <w:rPr>
                <w:rStyle w:val="aff"/>
                <w:rFonts w:ascii="Avenir Next Cyr" w:hAnsi="Avenir Next Cyr"/>
                <w:b/>
                <w:bCs/>
                <w:color w:val="auto"/>
                <w:sz w:val="22"/>
                <w:szCs w:val="22"/>
                <w:shd w:val="clear" w:color="auto" w:fill="FFFFFF"/>
                <w:lang w:val="uk-UA"/>
              </w:rPr>
              <w:t>.</w:t>
            </w:r>
            <w:r w:rsidRPr="004317FE">
              <w:rPr>
                <w:rFonts w:eastAsia="Avenir Next" w:cs="Avenir Next"/>
                <w:sz w:val="22"/>
                <w:szCs w:val="22"/>
                <w:lang w:val="uk-UA"/>
              </w:rPr>
              <w:t xml:space="preserve"> </w:t>
            </w:r>
            <w:r w:rsidRPr="004317FE">
              <w:rPr>
                <w:rFonts w:ascii="Avenir Next Cyr" w:eastAsia="Avenir Next" w:hAnsi="Avenir Next Cyr" w:cs="Avenir Next"/>
                <w:sz w:val="22"/>
                <w:szCs w:val="22"/>
                <w:lang w:val="uk-UA"/>
              </w:rPr>
              <w:t>Оберіть один варіант дозволу на публікацію вашої текстової форми заявки.</w:t>
            </w:r>
            <w:r w:rsidRPr="004317FE">
              <w:rPr>
                <w:rFonts w:eastAsia="Avenir Next" w:cs="Avenir Next"/>
                <w:sz w:val="22"/>
                <w:szCs w:val="22"/>
                <w:lang w:val="uk-UA"/>
              </w:rPr>
              <w:t xml:space="preserve"> </w:t>
            </w:r>
          </w:p>
        </w:tc>
      </w:tr>
      <w:tr w:rsidR="000F0840" w:rsidRPr="00943BD3" w14:paraId="5F2BA384" w14:textId="77777777" w:rsidTr="00B945D5">
        <w:trPr>
          <w:trHeight w:val="645"/>
        </w:trPr>
        <w:tc>
          <w:tcPr>
            <w:tcW w:w="4402" w:type="dxa"/>
            <w:gridSpan w:val="2"/>
            <w:tcMar>
              <w:left w:w="105" w:type="dxa"/>
              <w:right w:w="105" w:type="dxa"/>
            </w:tcMar>
          </w:tcPr>
          <w:p w14:paraId="6960CBCA" w14:textId="77777777" w:rsidR="000F0840" w:rsidRPr="004317FE" w:rsidRDefault="000F0840" w:rsidP="00B945D5">
            <w:pPr>
              <w:rPr>
                <w:rFonts w:ascii="Avenir Next Cyr Medium" w:eastAsia="Avenir Next" w:hAnsi="Avenir Next Cyr Medium" w:cs="Avenir Next"/>
                <w:b/>
                <w:bCs/>
                <w:color w:val="000000" w:themeColor="text1"/>
                <w:sz w:val="22"/>
                <w:szCs w:val="22"/>
                <w:lang w:val="uk-UA"/>
              </w:rPr>
            </w:pPr>
            <w:r w:rsidRPr="004317FE">
              <w:rPr>
                <w:rFonts w:ascii="Avenir Next Cyr Medium" w:eastAsia="Avenir Next" w:hAnsi="Avenir Next Cyr Medium" w:cs="Avenir Next"/>
                <w:b/>
                <w:bCs/>
                <w:color w:val="000000" w:themeColor="text1"/>
                <w:sz w:val="22"/>
                <w:szCs w:val="22"/>
                <w:lang w:val="uk-UA"/>
              </w:rPr>
              <w:t>Публікація оригінальної версії заявки</w:t>
            </w:r>
          </w:p>
        </w:tc>
        <w:tc>
          <w:tcPr>
            <w:tcW w:w="6087" w:type="dxa"/>
            <w:tcMar>
              <w:left w:w="105" w:type="dxa"/>
              <w:right w:w="105" w:type="dxa"/>
            </w:tcMar>
            <w:vAlign w:val="center"/>
          </w:tcPr>
          <w:p w14:paraId="4176FA65" w14:textId="77777777" w:rsidR="000F0840" w:rsidRPr="004317FE" w:rsidRDefault="000F0840" w:rsidP="00B945D5">
            <w:pPr>
              <w:rPr>
                <w:rFonts w:cs="Helvetica Neue"/>
                <w:color w:val="3F3F3F"/>
                <w:sz w:val="22"/>
                <w:szCs w:val="22"/>
                <w:lang w:val="uk-UA"/>
              </w:rPr>
            </w:pPr>
            <w:r w:rsidRPr="004317FE">
              <w:rPr>
                <w:rFonts w:ascii="Avenir Next Cyr Medium" w:eastAsia="Avenir Next" w:hAnsi="Avenir Next Cyr Medium" w:cs="Avenir Next"/>
                <w:b/>
                <w:bCs/>
                <w:color w:val="000000" w:themeColor="text1"/>
                <w:sz w:val="22"/>
                <w:szCs w:val="22"/>
                <w:lang w:val="uk-UA"/>
              </w:rPr>
              <w:t>Публікація відредагованої версії заявки</w:t>
            </w:r>
            <w:r w:rsidRPr="004317FE">
              <w:rPr>
                <w:sz w:val="22"/>
                <w:szCs w:val="22"/>
                <w:lang w:val="uk-UA"/>
              </w:rPr>
              <w:br/>
            </w:r>
            <w:r w:rsidRPr="004317FE">
              <w:rPr>
                <w:rFonts w:ascii="Avenir Next Cyr" w:eastAsia="Avenir Next" w:hAnsi="Avenir Next Cyr" w:cs="Avenir Next"/>
                <w:sz w:val="22"/>
                <w:szCs w:val="22"/>
                <w:lang w:val="uk-UA"/>
              </w:rPr>
              <w:t>(Зверніть увагу, ви можете редагувати будь-яку конфіденційну інформацію, але не можете редагувати повністю жоден цілий розділ заявки, включаючи результати).</w:t>
            </w:r>
          </w:p>
          <w:p w14:paraId="0C70D1C1" w14:textId="77777777" w:rsidR="000F0840" w:rsidRPr="004317FE" w:rsidRDefault="000F0840" w:rsidP="00B945D5">
            <w:pPr>
              <w:rPr>
                <w:rFonts w:eastAsia="Avenir Next" w:cs="Avenir Next"/>
                <w:sz w:val="22"/>
                <w:szCs w:val="22"/>
                <w:lang w:val="uk-UA"/>
              </w:rPr>
            </w:pPr>
          </w:p>
        </w:tc>
      </w:tr>
      <w:tr w:rsidR="000F0840" w:rsidRPr="00943BD3" w14:paraId="4C220143" w14:textId="77777777" w:rsidTr="00B945D5">
        <w:trPr>
          <w:trHeight w:val="690"/>
        </w:trPr>
        <w:tc>
          <w:tcPr>
            <w:tcW w:w="265" w:type="dxa"/>
            <w:tcMar>
              <w:left w:w="105" w:type="dxa"/>
              <w:right w:w="105" w:type="dxa"/>
            </w:tcMar>
            <w:vAlign w:val="center"/>
          </w:tcPr>
          <w:p w14:paraId="282CE6F5" w14:textId="77777777" w:rsidR="000F0840" w:rsidRPr="004317FE" w:rsidRDefault="000F0840" w:rsidP="00B945D5">
            <w:pPr>
              <w:rPr>
                <w:rFonts w:eastAsia="Avenir Next" w:cs="Avenir Next"/>
                <w:sz w:val="28"/>
                <w:szCs w:val="28"/>
                <w:lang w:val="uk-UA"/>
              </w:rPr>
            </w:pPr>
          </w:p>
        </w:tc>
        <w:tc>
          <w:tcPr>
            <w:tcW w:w="10224" w:type="dxa"/>
            <w:gridSpan w:val="2"/>
            <w:tcMar>
              <w:left w:w="105" w:type="dxa"/>
              <w:right w:w="105" w:type="dxa"/>
            </w:tcMar>
            <w:vAlign w:val="center"/>
          </w:tcPr>
          <w:p w14:paraId="5DA4FCF9" w14:textId="77777777" w:rsidR="000F0840" w:rsidRPr="004317FE" w:rsidRDefault="000F0840" w:rsidP="00B945D5">
            <w:pPr>
              <w:rPr>
                <w:rFonts w:ascii="Avenir Next Cyr Medium" w:eastAsia="Avenir Next" w:hAnsi="Avenir Next Cyr Medium" w:cs="Avenir Next"/>
                <w:b/>
                <w:bCs/>
                <w:sz w:val="22"/>
                <w:szCs w:val="22"/>
                <w:lang w:val="uk-UA"/>
              </w:rPr>
            </w:pPr>
            <w:r w:rsidRPr="004317FE">
              <w:rPr>
                <w:rFonts w:ascii="Avenir Next Cyr Medium" w:eastAsia="Avenir Next" w:hAnsi="Avenir Next Cyr Medium" w:cs="Avenir Next"/>
                <w:b/>
                <w:bCs/>
                <w:sz w:val="22"/>
                <w:szCs w:val="22"/>
                <w:lang w:val="uk-UA"/>
              </w:rPr>
              <w:t>ФОРМА АВТОРИЗАЦІЇ ТА ПІДТВЕРДЖЕННЯ ДАНИХ</w:t>
            </w:r>
          </w:p>
          <w:p w14:paraId="1D89D099" w14:textId="77777777" w:rsidR="000F0840" w:rsidRPr="004317FE" w:rsidRDefault="000F0840" w:rsidP="00B945D5">
            <w:pPr>
              <w:rPr>
                <w:rFonts w:ascii="Avenir Next Cyr" w:eastAsia="Avenir Next" w:hAnsi="Avenir Next Cyr" w:cs="Avenir Next"/>
                <w:sz w:val="22"/>
                <w:szCs w:val="22"/>
                <w:lang w:val="uk-UA"/>
              </w:rPr>
            </w:pPr>
            <w:r w:rsidRPr="004317FE">
              <w:rPr>
                <w:rFonts w:ascii="Avenir Next Cyr" w:eastAsia="Avenir Next" w:hAnsi="Avenir Next Cyr" w:cs="Avenir Next"/>
                <w:sz w:val="22"/>
                <w:szCs w:val="22"/>
                <w:lang w:val="uk-UA"/>
              </w:rPr>
              <w:t>Завантажте цю форму на онлайн-порталі реєстрації робіт після того, як завершите заповнення розділів КРЕДИТСИ КОМПАНІЇ ТА ІНДИВІДУАЛЬНІ КРЕДИТСИ та ДОЗВОЛУ НА ПУБЛІКАЦІЮ.</w:t>
            </w:r>
          </w:p>
          <w:p w14:paraId="4B1445E3" w14:textId="77777777" w:rsidR="000F0840" w:rsidRPr="004317FE" w:rsidRDefault="000F0840" w:rsidP="00B945D5">
            <w:pPr>
              <w:rPr>
                <w:rFonts w:eastAsia="Avenir Next" w:cs="Avenir Next"/>
                <w:sz w:val="22"/>
                <w:szCs w:val="22"/>
                <w:lang w:val="uk-UA"/>
              </w:rPr>
            </w:pPr>
            <w:r w:rsidRPr="004317FE">
              <w:rPr>
                <w:rFonts w:ascii="Avenir Next Cyr" w:hAnsi="Avenir Next Cyr"/>
                <w:sz w:val="22"/>
                <w:szCs w:val="22"/>
                <w:lang w:val="uk-UA"/>
              </w:rPr>
              <w:t xml:space="preserve">Завантажте та підпишіть ФОРМУ АВТОРИЗАЦІЇ ТА ПІДТВЕРДЖЕННЯ ДАНИХ, підтверджуючи точність наданої інформації та дозвіл на її надання. Ця форма гарантує, що компанія та індивідуальні </w:t>
            </w:r>
            <w:proofErr w:type="spellStart"/>
            <w:r w:rsidRPr="004317FE">
              <w:rPr>
                <w:rFonts w:ascii="Avenir Next Cyr" w:hAnsi="Avenir Next Cyr"/>
                <w:sz w:val="22"/>
                <w:szCs w:val="22"/>
                <w:lang w:val="uk-UA"/>
              </w:rPr>
              <w:t>кредитси</w:t>
            </w:r>
            <w:proofErr w:type="spellEnd"/>
            <w:r w:rsidRPr="004317FE">
              <w:rPr>
                <w:rFonts w:ascii="Avenir Next Cyr" w:hAnsi="Avenir Next Cyr"/>
                <w:sz w:val="22"/>
                <w:szCs w:val="22"/>
                <w:lang w:val="uk-UA"/>
              </w:rPr>
              <w:t xml:space="preserve"> були ретельно розглянуті вищим керівництвом, щоб забезпечити належне визнання внеску всіх ключових стратегічних партнерів для зарахування до </w:t>
            </w:r>
            <w:proofErr w:type="spellStart"/>
            <w:r w:rsidRPr="004317FE">
              <w:rPr>
                <w:rFonts w:ascii="Avenir Next Cyr" w:hAnsi="Avenir Next Cyr"/>
                <w:sz w:val="22"/>
                <w:szCs w:val="22"/>
                <w:lang w:val="uk-UA"/>
              </w:rPr>
              <w:t>Effie</w:t>
            </w:r>
            <w:proofErr w:type="spellEnd"/>
            <w:r w:rsidRPr="004317FE">
              <w:rPr>
                <w:rFonts w:ascii="Avenir Next Cyr" w:hAnsi="Avenir Next Cyr"/>
                <w:sz w:val="22"/>
                <w:szCs w:val="22"/>
                <w:lang w:val="uk-UA"/>
              </w:rPr>
              <w:t xml:space="preserve"> </w:t>
            </w:r>
            <w:proofErr w:type="spellStart"/>
            <w:r w:rsidRPr="004317FE">
              <w:rPr>
                <w:rFonts w:ascii="Avenir Next Cyr" w:hAnsi="Avenir Next Cyr"/>
                <w:sz w:val="22"/>
                <w:szCs w:val="22"/>
                <w:lang w:val="uk-UA"/>
              </w:rPr>
              <w:t>Index</w:t>
            </w:r>
            <w:proofErr w:type="spellEnd"/>
            <w:r w:rsidRPr="004317FE">
              <w:rPr>
                <w:rFonts w:ascii="Avenir Next Cyr" w:hAnsi="Avenir Next Cyr"/>
                <w:sz w:val="22"/>
                <w:szCs w:val="22"/>
                <w:lang w:val="uk-UA"/>
              </w:rPr>
              <w:t xml:space="preserve"> та нагород.</w:t>
            </w:r>
          </w:p>
          <w:p w14:paraId="63C9FA2B" w14:textId="77777777" w:rsidR="000F0840" w:rsidRPr="004317FE" w:rsidRDefault="000F0840" w:rsidP="00B945D5">
            <w:pPr>
              <w:rPr>
                <w:rFonts w:ascii="Avenir Next Cyr" w:hAnsi="Avenir Next Cyr"/>
                <w:sz w:val="22"/>
                <w:szCs w:val="22"/>
                <w:lang w:val="uk-UA"/>
              </w:rPr>
            </w:pPr>
            <w:r w:rsidRPr="004317FE">
              <w:rPr>
                <w:rFonts w:ascii="Avenir Next Cyr" w:hAnsi="Avenir Next Cyr"/>
                <w:sz w:val="22"/>
                <w:szCs w:val="22"/>
                <w:lang w:val="uk-UA"/>
              </w:rPr>
              <w:t xml:space="preserve">ФОРМА АВТОРИЗАЦІЇ ТА ПІДТВЕРДЖЕННЯ ДАНИХ має бути підписана особою зі сторони агентства або клієнта, який займає керівну посаду в компанії (наприклад, Head of </w:t>
            </w:r>
            <w:proofErr w:type="spellStart"/>
            <w:r w:rsidRPr="004317FE">
              <w:rPr>
                <w:rFonts w:ascii="Avenir Next Cyr" w:hAnsi="Avenir Next Cyr"/>
                <w:sz w:val="22"/>
                <w:szCs w:val="22"/>
                <w:lang w:val="uk-UA"/>
              </w:rPr>
              <w:t>Account</w:t>
            </w:r>
            <w:proofErr w:type="spellEnd"/>
            <w:r w:rsidRPr="004317FE">
              <w:rPr>
                <w:rFonts w:ascii="Avenir Next Cyr" w:hAnsi="Avenir Next Cyr"/>
                <w:sz w:val="22"/>
                <w:szCs w:val="22"/>
                <w:lang w:val="uk-UA"/>
              </w:rPr>
              <w:t xml:space="preserve"> </w:t>
            </w:r>
            <w:proofErr w:type="spellStart"/>
            <w:r w:rsidRPr="004317FE">
              <w:rPr>
                <w:rFonts w:ascii="Avenir Next Cyr" w:hAnsi="Avenir Next Cyr"/>
                <w:sz w:val="22"/>
                <w:szCs w:val="22"/>
                <w:lang w:val="uk-UA"/>
              </w:rPr>
              <w:t>Planning</w:t>
            </w:r>
            <w:proofErr w:type="spellEnd"/>
            <w:r w:rsidRPr="004317FE">
              <w:rPr>
                <w:rFonts w:ascii="Avenir Next Cyr" w:hAnsi="Avenir Next Cyr"/>
                <w:sz w:val="22"/>
                <w:szCs w:val="22"/>
                <w:lang w:val="uk-UA"/>
              </w:rPr>
              <w:t xml:space="preserve">, Head of </w:t>
            </w:r>
            <w:proofErr w:type="spellStart"/>
            <w:r w:rsidRPr="004317FE">
              <w:rPr>
                <w:rFonts w:ascii="Avenir Next Cyr" w:hAnsi="Avenir Next Cyr"/>
                <w:sz w:val="22"/>
                <w:szCs w:val="22"/>
                <w:lang w:val="uk-UA"/>
              </w:rPr>
              <w:t>Client</w:t>
            </w:r>
            <w:proofErr w:type="spellEnd"/>
            <w:r w:rsidRPr="004317FE">
              <w:rPr>
                <w:rFonts w:ascii="Avenir Next Cyr" w:hAnsi="Avenir Next Cyr"/>
                <w:sz w:val="22"/>
                <w:szCs w:val="22"/>
                <w:lang w:val="uk-UA"/>
              </w:rPr>
              <w:t xml:space="preserve"> </w:t>
            </w:r>
            <w:proofErr w:type="spellStart"/>
            <w:r w:rsidRPr="004317FE">
              <w:rPr>
                <w:rFonts w:ascii="Avenir Next Cyr" w:hAnsi="Avenir Next Cyr"/>
                <w:sz w:val="22"/>
                <w:szCs w:val="22"/>
                <w:lang w:val="uk-UA"/>
              </w:rPr>
              <w:t>Services</w:t>
            </w:r>
            <w:proofErr w:type="spellEnd"/>
            <w:r w:rsidRPr="004317FE">
              <w:rPr>
                <w:rFonts w:ascii="Avenir Next Cyr" w:hAnsi="Avenir Next Cyr"/>
                <w:sz w:val="22"/>
                <w:szCs w:val="22"/>
                <w:lang w:val="uk-UA"/>
              </w:rPr>
              <w:t xml:space="preserve">, Group </w:t>
            </w:r>
            <w:proofErr w:type="spellStart"/>
            <w:r w:rsidRPr="004317FE">
              <w:rPr>
                <w:rFonts w:ascii="Avenir Next Cyr" w:hAnsi="Avenir Next Cyr"/>
                <w:sz w:val="22"/>
                <w:szCs w:val="22"/>
                <w:lang w:val="uk-UA"/>
              </w:rPr>
              <w:t>Account</w:t>
            </w:r>
            <w:proofErr w:type="spellEnd"/>
            <w:r w:rsidRPr="004317FE">
              <w:rPr>
                <w:rFonts w:ascii="Avenir Next Cyr" w:hAnsi="Avenir Next Cyr"/>
                <w:sz w:val="22"/>
                <w:szCs w:val="22"/>
                <w:lang w:val="uk-UA"/>
              </w:rPr>
              <w:t xml:space="preserve"> </w:t>
            </w:r>
            <w:proofErr w:type="spellStart"/>
            <w:r w:rsidRPr="004317FE">
              <w:rPr>
                <w:rFonts w:ascii="Avenir Next Cyr" w:hAnsi="Avenir Next Cyr"/>
                <w:sz w:val="22"/>
                <w:szCs w:val="22"/>
                <w:lang w:val="uk-UA"/>
              </w:rPr>
              <w:t>Director</w:t>
            </w:r>
            <w:proofErr w:type="spellEnd"/>
            <w:r w:rsidRPr="004317FE">
              <w:rPr>
                <w:rFonts w:ascii="Avenir Next Cyr" w:hAnsi="Avenir Next Cyr"/>
                <w:sz w:val="22"/>
                <w:szCs w:val="22"/>
                <w:lang w:val="uk-UA"/>
              </w:rPr>
              <w:t xml:space="preserve">, </w:t>
            </w:r>
            <w:proofErr w:type="spellStart"/>
            <w:r w:rsidRPr="004317FE">
              <w:rPr>
                <w:rFonts w:ascii="Avenir Next Cyr" w:hAnsi="Avenir Next Cyr"/>
                <w:sz w:val="22"/>
                <w:szCs w:val="22"/>
                <w:lang w:val="uk-UA"/>
              </w:rPr>
              <w:t>etc</w:t>
            </w:r>
            <w:proofErr w:type="spellEnd"/>
            <w:r w:rsidRPr="004317FE">
              <w:rPr>
                <w:rFonts w:ascii="Avenir Next Cyr" w:hAnsi="Avenir Next Cyr"/>
                <w:sz w:val="22"/>
                <w:szCs w:val="22"/>
                <w:lang w:val="uk-UA"/>
              </w:rPr>
              <w:t>.). Цей документ повинен бути уважно переглянутий в цілому та підписаний у відведеному місці в кінці документа.</w:t>
            </w:r>
          </w:p>
          <w:p w14:paraId="568F2241" w14:textId="77777777" w:rsidR="000F0840" w:rsidRPr="004317FE" w:rsidRDefault="000F0840" w:rsidP="00B945D5">
            <w:pPr>
              <w:rPr>
                <w:rFonts w:eastAsia="Avenir Next" w:cs="Avenir Next"/>
                <w:sz w:val="22"/>
                <w:szCs w:val="22"/>
                <w:lang w:val="uk-UA"/>
              </w:rPr>
            </w:pPr>
            <w:r w:rsidRPr="004317FE">
              <w:rPr>
                <w:rFonts w:ascii="Avenir Next Cyr" w:hAnsi="Avenir Next Cyr"/>
                <w:sz w:val="22"/>
                <w:szCs w:val="22"/>
                <w:lang w:val="uk-UA"/>
              </w:rPr>
              <w:t>Для кожної заявки необхідно завантажити окрему форму. Після підписання документу, його необхідно завантажити на онлайн-портал реєстрації робіт.</w:t>
            </w:r>
            <w:r w:rsidRPr="004317FE">
              <w:rPr>
                <w:sz w:val="22"/>
                <w:szCs w:val="22"/>
                <w:lang w:val="uk-UA"/>
              </w:rPr>
              <w:br/>
            </w:r>
          </w:p>
        </w:tc>
      </w:tr>
      <w:tr w:rsidR="000F0840" w:rsidRPr="00943BD3" w14:paraId="1B6B50E7" w14:textId="77777777" w:rsidTr="00B945D5">
        <w:trPr>
          <w:trHeight w:val="690"/>
        </w:trPr>
        <w:tc>
          <w:tcPr>
            <w:tcW w:w="265" w:type="dxa"/>
            <w:tcMar>
              <w:left w:w="105" w:type="dxa"/>
              <w:right w:w="105" w:type="dxa"/>
            </w:tcMar>
            <w:vAlign w:val="center"/>
          </w:tcPr>
          <w:p w14:paraId="4F974586" w14:textId="77777777" w:rsidR="000F0840" w:rsidRPr="004317FE" w:rsidRDefault="000F0840" w:rsidP="00B945D5">
            <w:pPr>
              <w:rPr>
                <w:rFonts w:eastAsia="Avenir Next" w:cs="Avenir Next"/>
                <w:sz w:val="22"/>
                <w:szCs w:val="22"/>
                <w:lang w:val="uk-UA"/>
              </w:rPr>
            </w:pPr>
          </w:p>
        </w:tc>
        <w:tc>
          <w:tcPr>
            <w:tcW w:w="10224" w:type="dxa"/>
            <w:gridSpan w:val="2"/>
            <w:tcMar>
              <w:left w:w="105" w:type="dxa"/>
              <w:right w:w="105" w:type="dxa"/>
            </w:tcMar>
            <w:vAlign w:val="center"/>
          </w:tcPr>
          <w:p w14:paraId="79530BE1" w14:textId="77777777" w:rsidR="000F0840" w:rsidRPr="004317FE" w:rsidRDefault="000F0840" w:rsidP="00B945D5">
            <w:pPr>
              <w:rPr>
                <w:rFonts w:ascii="Avenir Next Cyr Medium" w:hAnsi="Avenir Next Cyr Medium"/>
                <w:b/>
                <w:sz w:val="22"/>
                <w:szCs w:val="22"/>
                <w:lang w:val="uk-UA"/>
              </w:rPr>
            </w:pPr>
            <w:r w:rsidRPr="004317FE">
              <w:rPr>
                <w:rFonts w:ascii="Avenir Next Cyr Medium" w:hAnsi="Avenir Next Cyr Medium"/>
                <w:b/>
                <w:sz w:val="22"/>
                <w:szCs w:val="22"/>
                <w:lang w:val="uk-UA"/>
              </w:rPr>
              <w:t>УМОВИ ТА ПРАВИЛА КОНКУРСУ</w:t>
            </w:r>
            <w:r w:rsidRPr="004317FE">
              <w:rPr>
                <w:rFonts w:ascii="Avenir Next Cyr Medium" w:hAnsi="Avenir Next Cyr Medium"/>
                <w:b/>
                <w:sz w:val="22"/>
                <w:szCs w:val="22"/>
                <w:lang w:val="uk-UA"/>
              </w:rPr>
              <w:tab/>
            </w:r>
            <w:r w:rsidRPr="004317FE">
              <w:rPr>
                <w:rFonts w:ascii="Avenir Next Cyr Medium" w:hAnsi="Avenir Next Cyr Medium"/>
                <w:b/>
                <w:sz w:val="22"/>
                <w:szCs w:val="22"/>
                <w:lang w:val="uk-UA"/>
              </w:rPr>
              <w:tab/>
            </w:r>
          </w:p>
          <w:p w14:paraId="01FBADA7" w14:textId="77777777" w:rsidR="000F0840" w:rsidRPr="004317FE" w:rsidRDefault="000F0840" w:rsidP="00B945D5">
            <w:pPr>
              <w:pStyle w:val="af6"/>
              <w:shd w:val="clear" w:color="auto" w:fill="FFFFFF"/>
              <w:spacing w:before="0" w:beforeAutospacing="0" w:after="240" w:afterAutospacing="0"/>
              <w:rPr>
                <w:rFonts w:ascii="Avenir Next Cyr" w:eastAsia="Avenir Next" w:hAnsi="Avenir Next Cyr" w:cs="Avenir Next"/>
                <w:color w:val="323232"/>
                <w:sz w:val="22"/>
                <w:szCs w:val="22"/>
                <w:lang w:val="uk-UA" w:eastAsia="ja-JP"/>
              </w:rPr>
            </w:pPr>
            <w:r w:rsidRPr="004317FE">
              <w:rPr>
                <w:rFonts w:ascii="Avenir Next Cyr" w:eastAsia="Avenir Next" w:hAnsi="Avenir Next Cyr" w:cs="Avenir Next"/>
                <w:color w:val="323232"/>
                <w:sz w:val="22"/>
                <w:szCs w:val="22"/>
                <w:lang w:val="uk-UA" w:eastAsia="ja-JP"/>
              </w:rPr>
              <w:t>Згода з умовами та правилами конкурсу.</w:t>
            </w:r>
          </w:p>
          <w:p w14:paraId="2F419D56" w14:textId="77777777" w:rsidR="000F0840" w:rsidRPr="004317FE" w:rsidRDefault="000F0840" w:rsidP="00B945D5">
            <w:pPr>
              <w:shd w:val="clear" w:color="auto" w:fill="FFFFFF"/>
              <w:spacing w:after="240" w:line="340" w:lineRule="atLeast"/>
              <w:rPr>
                <w:rFonts w:ascii="Avenir Next Cyr" w:eastAsia="Times New Roman" w:hAnsi="Avenir Next Cyr"/>
                <w:b/>
                <w:bCs/>
                <w:color w:val="000000"/>
                <w:sz w:val="22"/>
                <w:szCs w:val="22"/>
                <w:lang w:val="uk-UA" w:eastAsia="uk-UA"/>
              </w:rPr>
            </w:pPr>
            <w:r w:rsidRPr="004317FE">
              <w:rPr>
                <w:rFonts w:ascii="Avenir Next Cyr" w:eastAsia="Times New Roman" w:hAnsi="Avenir Next Cyr"/>
                <w:b/>
                <w:bCs/>
                <w:color w:val="000000"/>
                <w:sz w:val="22"/>
                <w:szCs w:val="22"/>
                <w:lang w:val="uk-UA" w:eastAsia="uk-UA"/>
              </w:rPr>
              <w:t xml:space="preserve">Відмічаючи </w:t>
            </w:r>
            <w:proofErr w:type="spellStart"/>
            <w:r w:rsidRPr="004317FE">
              <w:rPr>
                <w:rFonts w:ascii="Avenir Next Cyr" w:eastAsia="Times New Roman" w:hAnsi="Avenir Next Cyr"/>
                <w:b/>
                <w:bCs/>
                <w:color w:val="000000"/>
                <w:sz w:val="22"/>
                <w:szCs w:val="22"/>
                <w:lang w:val="uk-UA" w:eastAsia="uk-UA"/>
              </w:rPr>
              <w:t>чекбокс</w:t>
            </w:r>
            <w:proofErr w:type="spellEnd"/>
            <w:r w:rsidRPr="004317FE">
              <w:rPr>
                <w:rFonts w:ascii="Avenir Next Cyr" w:eastAsia="Times New Roman" w:hAnsi="Avenir Next Cyr"/>
                <w:b/>
                <w:bCs/>
                <w:color w:val="000000"/>
                <w:sz w:val="22"/>
                <w:szCs w:val="22"/>
                <w:lang w:val="uk-UA" w:eastAsia="uk-UA"/>
              </w:rPr>
              <w:t xml:space="preserve"> нижче, як умову для участі в конкурсі, ви підтверджуєте, що погоджуєтеся з правилами конкурсу:</w:t>
            </w:r>
          </w:p>
          <w:p w14:paraId="033DB288" w14:textId="77777777" w:rsidR="000F0840" w:rsidRPr="004317FE" w:rsidRDefault="000F0840" w:rsidP="000F0840">
            <w:pPr>
              <w:pStyle w:val="af7"/>
              <w:numPr>
                <w:ilvl w:val="0"/>
                <w:numId w:val="46"/>
              </w:numPr>
              <w:shd w:val="clear" w:color="auto" w:fill="FFFFFF"/>
              <w:spacing w:after="240" w:line="340" w:lineRule="atLeast"/>
              <w:rPr>
                <w:rFonts w:ascii="Avenir Next Cyr" w:eastAsia="Times New Roman" w:hAnsi="Avenir Next Cyr"/>
                <w:b/>
                <w:bCs/>
                <w:color w:val="000000"/>
                <w:sz w:val="22"/>
                <w:szCs w:val="22"/>
                <w:lang w:val="uk-UA" w:eastAsia="uk-UA"/>
              </w:rPr>
            </w:pPr>
            <w:r w:rsidRPr="004317FE">
              <w:rPr>
                <w:rFonts w:ascii="Avenir Next Cyr" w:eastAsia="Times New Roman" w:hAnsi="Avenir Next Cyr"/>
                <w:b/>
                <w:bCs/>
                <w:color w:val="000000"/>
                <w:sz w:val="22"/>
                <w:szCs w:val="22"/>
                <w:lang w:val="uk-UA" w:eastAsia="uk-UA"/>
              </w:rPr>
              <w:t xml:space="preserve">Усі матеріали заявки, що надані на конкурс, стають власністю </w:t>
            </w:r>
            <w:proofErr w:type="spellStart"/>
            <w:r w:rsidRPr="004317FE">
              <w:rPr>
                <w:rFonts w:ascii="Avenir Next Cyr" w:eastAsia="Times New Roman" w:hAnsi="Avenir Next Cyr"/>
                <w:b/>
                <w:bCs/>
                <w:color w:val="000000"/>
                <w:sz w:val="22"/>
                <w:szCs w:val="22"/>
                <w:lang w:val="uk-UA" w:eastAsia="uk-UA"/>
              </w:rPr>
              <w:t>Effie</w:t>
            </w:r>
            <w:proofErr w:type="spellEnd"/>
            <w:r w:rsidRPr="004317FE">
              <w:rPr>
                <w:rFonts w:ascii="Avenir Next Cyr" w:eastAsia="Times New Roman" w:hAnsi="Avenir Next Cyr"/>
                <w:b/>
                <w:bCs/>
                <w:color w:val="000000"/>
                <w:sz w:val="22"/>
                <w:szCs w:val="22"/>
                <w:lang w:val="uk-UA" w:eastAsia="uk-UA"/>
              </w:rPr>
              <w:t xml:space="preserve"> </w:t>
            </w:r>
            <w:proofErr w:type="spellStart"/>
            <w:r w:rsidRPr="004317FE">
              <w:rPr>
                <w:rFonts w:ascii="Avenir Next Cyr" w:eastAsia="Times New Roman" w:hAnsi="Avenir Next Cyr"/>
                <w:b/>
                <w:bCs/>
                <w:color w:val="000000"/>
                <w:sz w:val="22"/>
                <w:szCs w:val="22"/>
                <w:lang w:val="uk-UA" w:eastAsia="uk-UA"/>
              </w:rPr>
              <w:t>Worldwide</w:t>
            </w:r>
            <w:proofErr w:type="spellEnd"/>
            <w:r w:rsidRPr="004317FE">
              <w:rPr>
                <w:rFonts w:ascii="Avenir Next Cyr" w:eastAsia="Times New Roman" w:hAnsi="Avenir Next Cyr"/>
                <w:b/>
                <w:bCs/>
                <w:color w:val="000000"/>
                <w:sz w:val="22"/>
                <w:szCs w:val="22"/>
                <w:lang w:val="uk-UA" w:eastAsia="uk-UA"/>
              </w:rPr>
              <w:t xml:space="preserve"> та </w:t>
            </w:r>
            <w:proofErr w:type="spellStart"/>
            <w:r w:rsidRPr="004317FE">
              <w:rPr>
                <w:rFonts w:ascii="Avenir Next Cyr" w:eastAsia="Times New Roman" w:hAnsi="Avenir Next Cyr"/>
                <w:b/>
                <w:bCs/>
                <w:color w:val="000000"/>
                <w:sz w:val="22"/>
                <w:szCs w:val="22"/>
                <w:lang w:val="uk-UA" w:eastAsia="uk-UA"/>
              </w:rPr>
              <w:t>Effie</w:t>
            </w:r>
            <w:proofErr w:type="spellEnd"/>
            <w:r w:rsidRPr="004317FE">
              <w:rPr>
                <w:rFonts w:ascii="Avenir Next Cyr" w:eastAsia="Times New Roman" w:hAnsi="Avenir Next Cyr"/>
                <w:b/>
                <w:bCs/>
                <w:color w:val="000000"/>
                <w:sz w:val="22"/>
                <w:szCs w:val="22"/>
                <w:lang w:val="uk-UA" w:eastAsia="uk-UA"/>
              </w:rPr>
              <w:t xml:space="preserve"> Awards Ukraine і не повертаються. Ви погоджуєтеся з правилами публікації, викладеними вище.</w:t>
            </w:r>
            <w:r w:rsidRPr="004317FE">
              <w:rPr>
                <w:rFonts w:ascii="Avenir Next Cyr" w:eastAsia="Times New Roman" w:hAnsi="Avenir Next Cyr"/>
                <w:b/>
                <w:bCs/>
                <w:color w:val="000000"/>
                <w:sz w:val="22"/>
                <w:szCs w:val="22"/>
                <w:lang w:val="uk-UA" w:eastAsia="uk-UA"/>
              </w:rPr>
              <w:br/>
            </w:r>
          </w:p>
          <w:p w14:paraId="70F6BE0E" w14:textId="77777777" w:rsidR="000F0840" w:rsidRPr="004317FE" w:rsidRDefault="000F0840" w:rsidP="000F0840">
            <w:pPr>
              <w:pStyle w:val="af7"/>
              <w:numPr>
                <w:ilvl w:val="0"/>
                <w:numId w:val="46"/>
              </w:numPr>
              <w:shd w:val="clear" w:color="auto" w:fill="FFFFFF"/>
              <w:spacing w:after="240" w:line="340" w:lineRule="atLeast"/>
              <w:rPr>
                <w:rFonts w:ascii="Avenir Next Cyr" w:eastAsia="Times New Roman" w:hAnsi="Avenir Next Cyr"/>
                <w:b/>
                <w:bCs/>
                <w:color w:val="000000"/>
                <w:sz w:val="22"/>
                <w:szCs w:val="22"/>
                <w:lang w:val="uk-UA" w:eastAsia="uk-UA"/>
              </w:rPr>
            </w:pPr>
            <w:r w:rsidRPr="004317FE">
              <w:rPr>
                <w:rFonts w:ascii="Avenir Next Cyr" w:eastAsia="Times New Roman" w:hAnsi="Avenir Next Cyr"/>
                <w:b/>
                <w:bCs/>
                <w:color w:val="000000"/>
                <w:sz w:val="22"/>
                <w:szCs w:val="22"/>
                <w:lang w:val="uk-UA" w:eastAsia="uk-UA"/>
              </w:rPr>
              <w:t xml:space="preserve">Ви гарантуєте, що зареєстрована Робота є вашою оригінальною роботою, що не порушує особистих чи майнових прав і не викликає претензій будь-якої третьої сторони, в тому числі претензії на основі авторських прав, товарних знаків, патентів, наклепів, фізичних травм, вторгнення в приватне життя тощо. У випадку будь-яких скарг чи претензій, що мають відношення до Роботи, з боку третьої сторони, ви будете в повній мірі співпрацювати з </w:t>
            </w:r>
            <w:proofErr w:type="spellStart"/>
            <w:r w:rsidRPr="004317FE">
              <w:rPr>
                <w:rFonts w:ascii="Avenir Next Cyr" w:eastAsia="Times New Roman" w:hAnsi="Avenir Next Cyr"/>
                <w:b/>
                <w:bCs/>
                <w:color w:val="000000"/>
                <w:sz w:val="22"/>
                <w:szCs w:val="22"/>
                <w:lang w:val="uk-UA" w:eastAsia="uk-UA"/>
              </w:rPr>
              <w:t>Effie</w:t>
            </w:r>
            <w:proofErr w:type="spellEnd"/>
            <w:r w:rsidRPr="004317FE">
              <w:rPr>
                <w:rFonts w:ascii="Avenir Next Cyr" w:eastAsia="Times New Roman" w:hAnsi="Avenir Next Cyr"/>
                <w:b/>
                <w:bCs/>
                <w:color w:val="000000"/>
                <w:sz w:val="22"/>
                <w:szCs w:val="22"/>
                <w:lang w:val="uk-UA" w:eastAsia="uk-UA"/>
              </w:rPr>
              <w:t xml:space="preserve"> </w:t>
            </w:r>
            <w:proofErr w:type="spellStart"/>
            <w:r w:rsidRPr="004317FE">
              <w:rPr>
                <w:rFonts w:ascii="Avenir Next Cyr" w:eastAsia="Times New Roman" w:hAnsi="Avenir Next Cyr"/>
                <w:b/>
                <w:bCs/>
                <w:color w:val="000000"/>
                <w:sz w:val="22"/>
                <w:szCs w:val="22"/>
                <w:lang w:val="uk-UA" w:eastAsia="uk-UA"/>
              </w:rPr>
              <w:t>Worldwide</w:t>
            </w:r>
            <w:proofErr w:type="spellEnd"/>
            <w:r w:rsidRPr="004317FE">
              <w:rPr>
                <w:rFonts w:ascii="Avenir Next Cyr" w:eastAsia="Times New Roman" w:hAnsi="Avenir Next Cyr"/>
                <w:b/>
                <w:bCs/>
                <w:color w:val="000000"/>
                <w:sz w:val="22"/>
                <w:szCs w:val="22"/>
                <w:lang w:val="uk-UA" w:eastAsia="uk-UA"/>
              </w:rPr>
              <w:t xml:space="preserve"> та </w:t>
            </w:r>
            <w:proofErr w:type="spellStart"/>
            <w:r w:rsidRPr="004317FE">
              <w:rPr>
                <w:rFonts w:ascii="Avenir Next Cyr" w:eastAsia="Times New Roman" w:hAnsi="Avenir Next Cyr"/>
                <w:b/>
                <w:bCs/>
                <w:color w:val="000000"/>
                <w:sz w:val="22"/>
                <w:szCs w:val="22"/>
                <w:lang w:val="uk-UA" w:eastAsia="uk-UA"/>
              </w:rPr>
              <w:t>Effie</w:t>
            </w:r>
            <w:proofErr w:type="spellEnd"/>
            <w:r w:rsidRPr="004317FE">
              <w:rPr>
                <w:rFonts w:ascii="Avenir Next Cyr" w:eastAsia="Times New Roman" w:hAnsi="Avenir Next Cyr"/>
                <w:b/>
                <w:bCs/>
                <w:color w:val="000000"/>
                <w:sz w:val="22"/>
                <w:szCs w:val="22"/>
                <w:lang w:val="uk-UA" w:eastAsia="uk-UA"/>
              </w:rPr>
              <w:t xml:space="preserve"> Awards Ukraine, захищаючи їх та відповідаючи на дані скарги чи претензії.</w:t>
            </w:r>
            <w:r w:rsidRPr="004317FE">
              <w:rPr>
                <w:rFonts w:ascii="Avenir Next Cyr" w:eastAsia="Times New Roman" w:hAnsi="Avenir Next Cyr"/>
                <w:b/>
                <w:bCs/>
                <w:color w:val="000000"/>
                <w:sz w:val="22"/>
                <w:szCs w:val="22"/>
                <w:lang w:val="uk-UA" w:eastAsia="uk-UA"/>
              </w:rPr>
              <w:br/>
              <w:t xml:space="preserve">Крім того, якщо будь-яка скарга чи претензія, пов'язана з будь-якою із Робіт, подана будь-якою третьою стороною в будь-який час, будь то формальна правова скарга або інше, ви будете повною мірою співпрацювати з </w:t>
            </w:r>
            <w:proofErr w:type="spellStart"/>
            <w:r w:rsidRPr="004317FE">
              <w:rPr>
                <w:rFonts w:ascii="Avenir Next Cyr" w:eastAsia="Times New Roman" w:hAnsi="Avenir Next Cyr"/>
                <w:b/>
                <w:bCs/>
                <w:color w:val="000000"/>
                <w:sz w:val="22"/>
                <w:szCs w:val="22"/>
                <w:lang w:val="uk-UA" w:eastAsia="uk-UA"/>
              </w:rPr>
              <w:t>Effie</w:t>
            </w:r>
            <w:proofErr w:type="spellEnd"/>
            <w:r w:rsidRPr="004317FE">
              <w:rPr>
                <w:rFonts w:ascii="Avenir Next Cyr" w:eastAsia="Times New Roman" w:hAnsi="Avenir Next Cyr"/>
                <w:b/>
                <w:bCs/>
                <w:color w:val="000000"/>
                <w:sz w:val="22"/>
                <w:szCs w:val="22"/>
                <w:lang w:val="uk-UA" w:eastAsia="uk-UA"/>
              </w:rPr>
              <w:t xml:space="preserve"> </w:t>
            </w:r>
            <w:proofErr w:type="spellStart"/>
            <w:r w:rsidRPr="004317FE">
              <w:rPr>
                <w:rFonts w:ascii="Avenir Next Cyr" w:eastAsia="Times New Roman" w:hAnsi="Avenir Next Cyr"/>
                <w:b/>
                <w:bCs/>
                <w:color w:val="000000"/>
                <w:sz w:val="22"/>
                <w:szCs w:val="22"/>
                <w:lang w:val="uk-UA" w:eastAsia="uk-UA"/>
              </w:rPr>
              <w:t>Worldwide</w:t>
            </w:r>
            <w:proofErr w:type="spellEnd"/>
            <w:r w:rsidRPr="004317FE">
              <w:rPr>
                <w:rFonts w:ascii="Avenir Next Cyr" w:eastAsia="Times New Roman" w:hAnsi="Avenir Next Cyr"/>
                <w:b/>
                <w:bCs/>
                <w:color w:val="000000"/>
                <w:sz w:val="22"/>
                <w:szCs w:val="22"/>
                <w:lang w:val="uk-UA" w:eastAsia="uk-UA"/>
              </w:rPr>
              <w:t xml:space="preserve"> та </w:t>
            </w:r>
            <w:proofErr w:type="spellStart"/>
            <w:r w:rsidRPr="004317FE">
              <w:rPr>
                <w:rFonts w:ascii="Avenir Next Cyr" w:eastAsia="Times New Roman" w:hAnsi="Avenir Next Cyr"/>
                <w:b/>
                <w:bCs/>
                <w:color w:val="000000"/>
                <w:sz w:val="22"/>
                <w:szCs w:val="22"/>
                <w:lang w:val="uk-UA" w:eastAsia="uk-UA"/>
              </w:rPr>
              <w:t>Effie</w:t>
            </w:r>
            <w:proofErr w:type="spellEnd"/>
            <w:r w:rsidRPr="004317FE">
              <w:rPr>
                <w:rFonts w:ascii="Avenir Next Cyr" w:eastAsia="Times New Roman" w:hAnsi="Avenir Next Cyr"/>
                <w:b/>
                <w:bCs/>
                <w:color w:val="000000"/>
                <w:sz w:val="22"/>
                <w:szCs w:val="22"/>
                <w:lang w:val="uk-UA" w:eastAsia="uk-UA"/>
              </w:rPr>
              <w:t xml:space="preserve"> Awards Ukraine, відповідаючи та захищаючись від таких скарг чи претензій, і ви будете </w:t>
            </w:r>
            <w:r w:rsidRPr="004317FE">
              <w:rPr>
                <w:rFonts w:ascii="Avenir Next Cyr" w:eastAsia="Times New Roman" w:hAnsi="Avenir Next Cyr"/>
                <w:b/>
                <w:bCs/>
                <w:color w:val="000000"/>
                <w:sz w:val="22"/>
                <w:szCs w:val="22"/>
                <w:lang w:val="uk-UA" w:eastAsia="uk-UA"/>
              </w:rPr>
              <w:lastRenderedPageBreak/>
              <w:t xml:space="preserve">наголошувати на невинності </w:t>
            </w:r>
            <w:proofErr w:type="spellStart"/>
            <w:r w:rsidRPr="004317FE">
              <w:rPr>
                <w:rFonts w:ascii="Avenir Next Cyr" w:eastAsia="Times New Roman" w:hAnsi="Avenir Next Cyr"/>
                <w:b/>
                <w:bCs/>
                <w:color w:val="000000"/>
                <w:sz w:val="22"/>
                <w:szCs w:val="22"/>
                <w:lang w:val="uk-UA" w:eastAsia="uk-UA"/>
              </w:rPr>
              <w:t>Effie</w:t>
            </w:r>
            <w:proofErr w:type="spellEnd"/>
            <w:r w:rsidRPr="004317FE">
              <w:rPr>
                <w:rFonts w:ascii="Avenir Next Cyr" w:eastAsia="Times New Roman" w:hAnsi="Avenir Next Cyr"/>
                <w:b/>
                <w:bCs/>
                <w:color w:val="000000"/>
                <w:sz w:val="22"/>
                <w:szCs w:val="22"/>
                <w:lang w:val="uk-UA" w:eastAsia="uk-UA"/>
              </w:rPr>
              <w:t xml:space="preserve"> </w:t>
            </w:r>
            <w:proofErr w:type="spellStart"/>
            <w:r w:rsidRPr="004317FE">
              <w:rPr>
                <w:rFonts w:ascii="Avenir Next Cyr" w:eastAsia="Times New Roman" w:hAnsi="Avenir Next Cyr"/>
                <w:b/>
                <w:bCs/>
                <w:color w:val="000000"/>
                <w:sz w:val="22"/>
                <w:szCs w:val="22"/>
                <w:lang w:val="uk-UA" w:eastAsia="uk-UA"/>
              </w:rPr>
              <w:t>Worldwide</w:t>
            </w:r>
            <w:proofErr w:type="spellEnd"/>
            <w:r w:rsidRPr="004317FE">
              <w:rPr>
                <w:rFonts w:ascii="Avenir Next Cyr" w:eastAsia="Times New Roman" w:hAnsi="Avenir Next Cyr"/>
                <w:b/>
                <w:bCs/>
                <w:color w:val="000000"/>
                <w:sz w:val="22"/>
                <w:szCs w:val="22"/>
                <w:lang w:val="uk-UA" w:eastAsia="uk-UA"/>
              </w:rPr>
              <w:t xml:space="preserve"> та </w:t>
            </w:r>
            <w:proofErr w:type="spellStart"/>
            <w:r w:rsidRPr="004317FE">
              <w:rPr>
                <w:rFonts w:ascii="Avenir Next Cyr" w:eastAsia="Times New Roman" w:hAnsi="Avenir Next Cyr"/>
                <w:b/>
                <w:bCs/>
                <w:color w:val="000000"/>
                <w:sz w:val="22"/>
                <w:szCs w:val="22"/>
                <w:lang w:val="uk-UA" w:eastAsia="uk-UA"/>
              </w:rPr>
              <w:t>Effie</w:t>
            </w:r>
            <w:proofErr w:type="spellEnd"/>
            <w:r w:rsidRPr="004317FE">
              <w:rPr>
                <w:rFonts w:ascii="Avenir Next Cyr" w:eastAsia="Times New Roman" w:hAnsi="Avenir Next Cyr"/>
                <w:b/>
                <w:bCs/>
                <w:color w:val="000000"/>
                <w:sz w:val="22"/>
                <w:szCs w:val="22"/>
                <w:lang w:val="uk-UA" w:eastAsia="uk-UA"/>
              </w:rPr>
              <w:t xml:space="preserve"> Awards Ukraine у разі будь-якої такої скарги чи претензії.</w:t>
            </w:r>
            <w:r w:rsidRPr="004317FE">
              <w:rPr>
                <w:rFonts w:ascii="Avenir Next Cyr" w:eastAsia="Times New Roman" w:hAnsi="Avenir Next Cyr"/>
                <w:b/>
                <w:bCs/>
                <w:color w:val="000000"/>
                <w:sz w:val="22"/>
                <w:szCs w:val="22"/>
                <w:lang w:val="uk-UA" w:eastAsia="uk-UA"/>
              </w:rPr>
              <w:br/>
            </w:r>
          </w:p>
          <w:p w14:paraId="44E61733" w14:textId="77777777" w:rsidR="000F0840" w:rsidRPr="004317FE" w:rsidRDefault="000F0840" w:rsidP="000F0840">
            <w:pPr>
              <w:pStyle w:val="af7"/>
              <w:numPr>
                <w:ilvl w:val="0"/>
                <w:numId w:val="46"/>
              </w:numPr>
              <w:shd w:val="clear" w:color="auto" w:fill="FFFFFF"/>
              <w:spacing w:after="240" w:line="340" w:lineRule="atLeast"/>
              <w:rPr>
                <w:rFonts w:ascii="Avenir Next Cyr" w:eastAsia="Times New Roman" w:hAnsi="Avenir Next Cyr"/>
                <w:b/>
                <w:bCs/>
                <w:color w:val="000000"/>
                <w:sz w:val="22"/>
                <w:szCs w:val="22"/>
                <w:lang w:val="uk-UA" w:eastAsia="uk-UA"/>
              </w:rPr>
            </w:pPr>
            <w:r w:rsidRPr="004317FE">
              <w:rPr>
                <w:rFonts w:ascii="Avenir Next Cyr" w:eastAsia="Times New Roman" w:hAnsi="Avenir Next Cyr"/>
                <w:b/>
                <w:bCs/>
                <w:color w:val="000000"/>
                <w:sz w:val="22"/>
                <w:szCs w:val="22"/>
                <w:lang w:val="uk-UA" w:eastAsia="uk-UA"/>
              </w:rPr>
              <w:t xml:space="preserve">У випадках передбачених законом або договором учасник може отримати запит від усіх осіб, вказаних в Роботі. Ви можете не погодитись із будь-якими обмеженнями, забороною чи правом на перегляд отриманих від будь-яких осіб, включаючи учасників кейсу, власників майна, що зображені в Роботах тощо. Ви негайно повідомите </w:t>
            </w:r>
            <w:proofErr w:type="spellStart"/>
            <w:r w:rsidRPr="004317FE">
              <w:rPr>
                <w:rFonts w:ascii="Avenir Next Cyr" w:eastAsia="Times New Roman" w:hAnsi="Avenir Next Cyr"/>
                <w:b/>
                <w:bCs/>
                <w:color w:val="000000"/>
                <w:sz w:val="22"/>
                <w:szCs w:val="22"/>
                <w:lang w:val="uk-UA" w:eastAsia="uk-UA"/>
              </w:rPr>
              <w:t>Effie</w:t>
            </w:r>
            <w:proofErr w:type="spellEnd"/>
            <w:r w:rsidRPr="004317FE">
              <w:rPr>
                <w:rFonts w:ascii="Avenir Next Cyr" w:eastAsia="Times New Roman" w:hAnsi="Avenir Next Cyr"/>
                <w:b/>
                <w:bCs/>
                <w:color w:val="000000"/>
                <w:sz w:val="22"/>
                <w:szCs w:val="22"/>
                <w:lang w:val="uk-UA" w:eastAsia="uk-UA"/>
              </w:rPr>
              <w:t xml:space="preserve"> </w:t>
            </w:r>
            <w:proofErr w:type="spellStart"/>
            <w:r w:rsidRPr="004317FE">
              <w:rPr>
                <w:rFonts w:ascii="Avenir Next Cyr" w:eastAsia="Times New Roman" w:hAnsi="Avenir Next Cyr"/>
                <w:b/>
                <w:bCs/>
                <w:color w:val="000000"/>
                <w:sz w:val="22"/>
                <w:szCs w:val="22"/>
                <w:lang w:val="uk-UA" w:eastAsia="uk-UA"/>
              </w:rPr>
              <w:t>Worldwide</w:t>
            </w:r>
            <w:proofErr w:type="spellEnd"/>
            <w:r w:rsidRPr="004317FE">
              <w:rPr>
                <w:rFonts w:ascii="Avenir Next Cyr" w:eastAsia="Times New Roman" w:hAnsi="Avenir Next Cyr"/>
                <w:b/>
                <w:bCs/>
                <w:color w:val="000000"/>
                <w:sz w:val="22"/>
                <w:szCs w:val="22"/>
                <w:lang w:val="uk-UA" w:eastAsia="uk-UA"/>
              </w:rPr>
              <w:t xml:space="preserve"> та </w:t>
            </w:r>
            <w:proofErr w:type="spellStart"/>
            <w:r w:rsidRPr="004317FE">
              <w:rPr>
                <w:rFonts w:ascii="Avenir Next Cyr" w:eastAsia="Times New Roman" w:hAnsi="Avenir Next Cyr"/>
                <w:b/>
                <w:bCs/>
                <w:color w:val="000000"/>
                <w:sz w:val="22"/>
                <w:szCs w:val="22"/>
                <w:lang w:val="uk-UA" w:eastAsia="uk-UA"/>
              </w:rPr>
              <w:t>Effie</w:t>
            </w:r>
            <w:proofErr w:type="spellEnd"/>
            <w:r w:rsidRPr="004317FE">
              <w:rPr>
                <w:rFonts w:ascii="Avenir Next Cyr" w:eastAsia="Times New Roman" w:hAnsi="Avenir Next Cyr"/>
                <w:b/>
                <w:bCs/>
                <w:color w:val="000000"/>
                <w:sz w:val="22"/>
                <w:szCs w:val="22"/>
                <w:lang w:val="uk-UA" w:eastAsia="uk-UA"/>
              </w:rPr>
              <w:t xml:space="preserve"> Awards Ukraine про будь-який такий запит або спробу накладання такої заборони. У випадку використання Роботи, ви самостійно несете відповідальність за отримання запитів від будь-яких учасників кейсу, осіб або власників майна, зображених на Роботах, та позбавляєте </w:t>
            </w:r>
            <w:proofErr w:type="spellStart"/>
            <w:r w:rsidRPr="004317FE">
              <w:rPr>
                <w:rFonts w:ascii="Avenir Next Cyr" w:eastAsia="Times New Roman" w:hAnsi="Avenir Next Cyr"/>
                <w:b/>
                <w:bCs/>
                <w:color w:val="000000"/>
                <w:sz w:val="22"/>
                <w:szCs w:val="22"/>
                <w:lang w:val="uk-UA" w:eastAsia="uk-UA"/>
              </w:rPr>
              <w:t>Effie</w:t>
            </w:r>
            <w:proofErr w:type="spellEnd"/>
            <w:r w:rsidRPr="004317FE">
              <w:rPr>
                <w:rFonts w:ascii="Avenir Next Cyr" w:eastAsia="Times New Roman" w:hAnsi="Avenir Next Cyr"/>
                <w:b/>
                <w:bCs/>
                <w:color w:val="000000"/>
                <w:sz w:val="22"/>
                <w:szCs w:val="22"/>
                <w:lang w:val="uk-UA" w:eastAsia="uk-UA"/>
              </w:rPr>
              <w:t xml:space="preserve"> </w:t>
            </w:r>
            <w:proofErr w:type="spellStart"/>
            <w:r w:rsidRPr="004317FE">
              <w:rPr>
                <w:rFonts w:ascii="Avenir Next Cyr" w:eastAsia="Times New Roman" w:hAnsi="Avenir Next Cyr"/>
                <w:b/>
                <w:bCs/>
                <w:color w:val="000000"/>
                <w:sz w:val="22"/>
                <w:szCs w:val="22"/>
                <w:lang w:val="uk-UA" w:eastAsia="uk-UA"/>
              </w:rPr>
              <w:t>Worldwide</w:t>
            </w:r>
            <w:proofErr w:type="spellEnd"/>
            <w:r w:rsidRPr="004317FE">
              <w:rPr>
                <w:rFonts w:ascii="Avenir Next Cyr" w:eastAsia="Times New Roman" w:hAnsi="Avenir Next Cyr"/>
                <w:b/>
                <w:bCs/>
                <w:color w:val="000000"/>
                <w:sz w:val="22"/>
                <w:szCs w:val="22"/>
                <w:lang w:val="uk-UA" w:eastAsia="uk-UA"/>
              </w:rPr>
              <w:t xml:space="preserve"> та </w:t>
            </w:r>
            <w:proofErr w:type="spellStart"/>
            <w:r w:rsidRPr="004317FE">
              <w:rPr>
                <w:rFonts w:ascii="Avenir Next Cyr" w:eastAsia="Times New Roman" w:hAnsi="Avenir Next Cyr"/>
                <w:b/>
                <w:bCs/>
                <w:color w:val="000000"/>
                <w:sz w:val="22"/>
                <w:szCs w:val="22"/>
                <w:lang w:val="uk-UA" w:eastAsia="uk-UA"/>
              </w:rPr>
              <w:t>Effie</w:t>
            </w:r>
            <w:proofErr w:type="spellEnd"/>
            <w:r w:rsidRPr="004317FE">
              <w:rPr>
                <w:rFonts w:ascii="Avenir Next Cyr" w:eastAsia="Times New Roman" w:hAnsi="Avenir Next Cyr"/>
                <w:b/>
                <w:bCs/>
                <w:color w:val="000000"/>
                <w:sz w:val="22"/>
                <w:szCs w:val="22"/>
                <w:lang w:val="uk-UA" w:eastAsia="uk-UA"/>
              </w:rPr>
              <w:t xml:space="preserve"> Awards Ukraine будь-якої відповідальності.</w:t>
            </w:r>
            <w:r w:rsidRPr="004317FE">
              <w:rPr>
                <w:rFonts w:ascii="Avenir Next Cyr" w:eastAsia="Times New Roman" w:hAnsi="Avenir Next Cyr"/>
                <w:b/>
                <w:bCs/>
                <w:color w:val="000000"/>
                <w:sz w:val="22"/>
                <w:szCs w:val="22"/>
                <w:lang w:val="uk-UA" w:eastAsia="uk-UA"/>
              </w:rPr>
              <w:br/>
            </w:r>
          </w:p>
          <w:p w14:paraId="4A14D086" w14:textId="77777777" w:rsidR="000F0840" w:rsidRPr="004317FE" w:rsidRDefault="000F0840" w:rsidP="000F0840">
            <w:pPr>
              <w:pStyle w:val="af7"/>
              <w:numPr>
                <w:ilvl w:val="0"/>
                <w:numId w:val="46"/>
              </w:numPr>
              <w:shd w:val="clear" w:color="auto" w:fill="FFFFFF"/>
              <w:spacing w:after="240" w:line="340" w:lineRule="atLeast"/>
              <w:rPr>
                <w:rFonts w:ascii="Avenir Next Cyr" w:eastAsia="Times New Roman" w:hAnsi="Avenir Next Cyr"/>
                <w:b/>
                <w:bCs/>
                <w:color w:val="000000"/>
                <w:sz w:val="22"/>
                <w:szCs w:val="22"/>
                <w:lang w:val="uk-UA" w:eastAsia="uk-UA"/>
              </w:rPr>
            </w:pPr>
            <w:r w:rsidRPr="004317FE">
              <w:rPr>
                <w:rFonts w:ascii="Avenir Next Cyr" w:eastAsia="Times New Roman" w:hAnsi="Avenir Next Cyr"/>
                <w:b/>
                <w:bCs/>
                <w:color w:val="000000"/>
                <w:sz w:val="22"/>
                <w:szCs w:val="22"/>
                <w:lang w:val="uk-UA" w:eastAsia="uk-UA"/>
              </w:rPr>
              <w:t xml:space="preserve">Ви підтверджуєте, що інформація, представлена в цьому кейсі, правдиво і точно відображає цілі та результати кейсу, а також те, що кампанія реалізовувалася в період з 1 січня 2024 по 1 жовтня 2025 (для категорії </w:t>
            </w:r>
            <w:proofErr w:type="spellStart"/>
            <w:r w:rsidRPr="004317FE">
              <w:rPr>
                <w:rFonts w:ascii="Avenir Next Cyr" w:eastAsia="Times New Roman" w:hAnsi="Avenir Next Cyr"/>
                <w:b/>
                <w:bCs/>
                <w:color w:val="000000"/>
                <w:sz w:val="22"/>
                <w:szCs w:val="22"/>
                <w:lang w:val="uk-UA" w:eastAsia="uk-UA"/>
              </w:rPr>
              <w:t>Sustained</w:t>
            </w:r>
            <w:proofErr w:type="spellEnd"/>
            <w:r w:rsidRPr="004317FE">
              <w:rPr>
                <w:rFonts w:ascii="Avenir Next Cyr" w:eastAsia="Times New Roman" w:hAnsi="Avenir Next Cyr"/>
                <w:b/>
                <w:bCs/>
                <w:color w:val="000000"/>
                <w:sz w:val="22"/>
                <w:szCs w:val="22"/>
                <w:lang w:val="uk-UA" w:eastAsia="uk-UA"/>
              </w:rPr>
              <w:t xml:space="preserve"> </w:t>
            </w:r>
            <w:proofErr w:type="spellStart"/>
            <w:r w:rsidRPr="004317FE">
              <w:rPr>
                <w:rFonts w:ascii="Avenir Next Cyr" w:eastAsia="Times New Roman" w:hAnsi="Avenir Next Cyr"/>
                <w:b/>
                <w:bCs/>
                <w:color w:val="000000"/>
                <w:sz w:val="22"/>
                <w:szCs w:val="22"/>
                <w:lang w:val="uk-UA" w:eastAsia="uk-UA"/>
              </w:rPr>
              <w:t>Success</w:t>
            </w:r>
            <w:proofErr w:type="spellEnd"/>
            <w:r w:rsidRPr="004317FE">
              <w:rPr>
                <w:rFonts w:ascii="Avenir Next Cyr" w:eastAsia="Times New Roman" w:hAnsi="Avenir Next Cyr"/>
                <w:b/>
                <w:bCs/>
                <w:color w:val="000000"/>
                <w:sz w:val="22"/>
                <w:szCs w:val="22"/>
                <w:lang w:val="uk-UA" w:eastAsia="uk-UA"/>
              </w:rPr>
              <w:t xml:space="preserve"> – з 1 січня 2022 або раніше) в Україні (або ж результати кампанії мають безпосереднє відношення до України). Реєстрація заявки означає дозвіл на включення даних до бази даних для досліджень </w:t>
            </w:r>
            <w:proofErr w:type="spellStart"/>
            <w:r w:rsidRPr="004317FE">
              <w:rPr>
                <w:rFonts w:ascii="Avenir Next Cyr" w:eastAsia="Times New Roman" w:hAnsi="Avenir Next Cyr"/>
                <w:b/>
                <w:bCs/>
                <w:color w:val="000000"/>
                <w:sz w:val="22"/>
                <w:szCs w:val="22"/>
                <w:lang w:val="uk-UA" w:eastAsia="uk-UA"/>
              </w:rPr>
              <w:t>Effie</w:t>
            </w:r>
            <w:proofErr w:type="spellEnd"/>
            <w:r w:rsidRPr="004317FE">
              <w:rPr>
                <w:rFonts w:ascii="Avenir Next Cyr" w:eastAsia="Times New Roman" w:hAnsi="Avenir Next Cyr"/>
                <w:b/>
                <w:bCs/>
                <w:color w:val="000000"/>
                <w:sz w:val="22"/>
                <w:szCs w:val="22"/>
                <w:lang w:val="uk-UA" w:eastAsia="uk-UA"/>
              </w:rPr>
              <w:t xml:space="preserve"> </w:t>
            </w:r>
            <w:proofErr w:type="spellStart"/>
            <w:r w:rsidRPr="004317FE">
              <w:rPr>
                <w:rFonts w:ascii="Avenir Next Cyr" w:eastAsia="Times New Roman" w:hAnsi="Avenir Next Cyr"/>
                <w:b/>
                <w:bCs/>
                <w:color w:val="000000"/>
                <w:sz w:val="22"/>
                <w:szCs w:val="22"/>
                <w:lang w:val="uk-UA" w:eastAsia="uk-UA"/>
              </w:rPr>
              <w:t>Worldwide</w:t>
            </w:r>
            <w:proofErr w:type="spellEnd"/>
            <w:r w:rsidRPr="004317FE">
              <w:rPr>
                <w:rFonts w:ascii="Avenir Next Cyr" w:eastAsia="Times New Roman" w:hAnsi="Avenir Next Cyr"/>
                <w:b/>
                <w:bCs/>
                <w:color w:val="000000"/>
                <w:sz w:val="22"/>
                <w:szCs w:val="22"/>
                <w:lang w:val="uk-UA" w:eastAsia="uk-UA"/>
              </w:rPr>
              <w:t xml:space="preserve"> та </w:t>
            </w:r>
            <w:proofErr w:type="spellStart"/>
            <w:r w:rsidRPr="004317FE">
              <w:rPr>
                <w:rFonts w:ascii="Avenir Next Cyr" w:eastAsia="Times New Roman" w:hAnsi="Avenir Next Cyr"/>
                <w:b/>
                <w:bCs/>
                <w:color w:val="000000"/>
                <w:sz w:val="22"/>
                <w:szCs w:val="22"/>
                <w:lang w:val="uk-UA" w:eastAsia="uk-UA"/>
              </w:rPr>
              <w:t>Effie</w:t>
            </w:r>
            <w:proofErr w:type="spellEnd"/>
            <w:r w:rsidRPr="004317FE">
              <w:rPr>
                <w:rFonts w:ascii="Avenir Next Cyr" w:eastAsia="Times New Roman" w:hAnsi="Avenir Next Cyr"/>
                <w:b/>
                <w:bCs/>
                <w:color w:val="000000"/>
                <w:sz w:val="22"/>
                <w:szCs w:val="22"/>
                <w:lang w:val="uk-UA" w:eastAsia="uk-UA"/>
              </w:rPr>
              <w:t xml:space="preserve"> Awards Ukraine, які не порушують конфіденційність.</w:t>
            </w:r>
            <w:r w:rsidRPr="004317FE">
              <w:rPr>
                <w:rFonts w:ascii="Avenir Next Cyr" w:eastAsia="Times New Roman" w:hAnsi="Avenir Next Cyr"/>
                <w:b/>
                <w:bCs/>
                <w:color w:val="000000"/>
                <w:sz w:val="22"/>
                <w:szCs w:val="22"/>
                <w:lang w:val="uk-UA" w:eastAsia="uk-UA"/>
              </w:rPr>
              <w:br/>
            </w:r>
          </w:p>
          <w:p w14:paraId="1B908C15" w14:textId="77777777" w:rsidR="000F0840" w:rsidRPr="004317FE" w:rsidRDefault="000F0840" w:rsidP="000F0840">
            <w:pPr>
              <w:pStyle w:val="af7"/>
              <w:numPr>
                <w:ilvl w:val="0"/>
                <w:numId w:val="46"/>
              </w:numPr>
              <w:shd w:val="clear" w:color="auto" w:fill="FFFFFF"/>
              <w:spacing w:after="240" w:line="340" w:lineRule="atLeast"/>
              <w:rPr>
                <w:rFonts w:ascii="Avenir Next Cyr" w:eastAsia="Times New Roman" w:hAnsi="Avenir Next Cyr"/>
                <w:b/>
                <w:bCs/>
                <w:color w:val="000000"/>
                <w:sz w:val="22"/>
                <w:szCs w:val="22"/>
                <w:lang w:val="uk-UA" w:eastAsia="uk-UA"/>
              </w:rPr>
            </w:pPr>
            <w:r w:rsidRPr="004317FE">
              <w:rPr>
                <w:rFonts w:ascii="Avenir Next Cyr" w:eastAsia="Times New Roman" w:hAnsi="Avenir Next Cyr"/>
                <w:b/>
                <w:bCs/>
                <w:color w:val="000000"/>
                <w:sz w:val="22"/>
                <w:szCs w:val="22"/>
                <w:lang w:val="uk-UA" w:eastAsia="uk-UA"/>
              </w:rPr>
              <w:t>Представлені вами дані вважаються остаточними і не будуть змінені в будь-якому випадку, включаючи випадки, коли агентство та/або клієнт змінюють свою назву та/або об’єднуються після подачі заявки. Інформація, яку ви надаєте, може бути опублікована та/або відображатись на дипломах.</w:t>
            </w:r>
            <w:r w:rsidRPr="004317FE">
              <w:rPr>
                <w:rFonts w:ascii="Avenir Next Cyr" w:eastAsia="Times New Roman" w:hAnsi="Avenir Next Cyr"/>
                <w:b/>
                <w:bCs/>
                <w:color w:val="000000"/>
                <w:sz w:val="22"/>
                <w:szCs w:val="22"/>
                <w:lang w:val="uk-UA" w:eastAsia="uk-UA"/>
              </w:rPr>
              <w:br/>
            </w:r>
          </w:p>
          <w:p w14:paraId="135ACE95" w14:textId="77777777" w:rsidR="000F0840" w:rsidRPr="004317FE" w:rsidRDefault="000F0840" w:rsidP="000F0840">
            <w:pPr>
              <w:pStyle w:val="af7"/>
              <w:numPr>
                <w:ilvl w:val="0"/>
                <w:numId w:val="46"/>
              </w:numPr>
              <w:shd w:val="clear" w:color="auto" w:fill="FFFFFF"/>
              <w:spacing w:after="240" w:line="340" w:lineRule="atLeast"/>
              <w:rPr>
                <w:rFonts w:ascii="Avenir Next Cyr" w:eastAsia="Times New Roman" w:hAnsi="Avenir Next Cyr"/>
                <w:b/>
                <w:bCs/>
                <w:color w:val="000000"/>
                <w:sz w:val="22"/>
                <w:szCs w:val="22"/>
                <w:lang w:val="uk-UA" w:eastAsia="uk-UA"/>
              </w:rPr>
            </w:pPr>
            <w:r w:rsidRPr="004317FE">
              <w:rPr>
                <w:rFonts w:ascii="Avenir Next Cyr" w:eastAsia="Times New Roman" w:hAnsi="Avenir Next Cyr"/>
                <w:b/>
                <w:bCs/>
                <w:color w:val="000000"/>
                <w:sz w:val="22"/>
                <w:szCs w:val="22"/>
                <w:lang w:val="uk-UA" w:eastAsia="uk-UA"/>
              </w:rPr>
              <w:t xml:space="preserve">Після реєстрації заявки до участі всі надані електронні адреси будуть додані до списку розсилки </w:t>
            </w:r>
            <w:proofErr w:type="spellStart"/>
            <w:r w:rsidRPr="004317FE">
              <w:rPr>
                <w:rFonts w:ascii="Avenir Next Cyr" w:eastAsia="Times New Roman" w:hAnsi="Avenir Next Cyr"/>
                <w:b/>
                <w:bCs/>
                <w:color w:val="000000"/>
                <w:sz w:val="22"/>
                <w:szCs w:val="22"/>
                <w:lang w:val="uk-UA" w:eastAsia="uk-UA"/>
              </w:rPr>
              <w:t>Effie</w:t>
            </w:r>
            <w:proofErr w:type="spellEnd"/>
            <w:r w:rsidRPr="004317FE">
              <w:rPr>
                <w:rFonts w:ascii="Avenir Next Cyr" w:eastAsia="Times New Roman" w:hAnsi="Avenir Next Cyr"/>
                <w:b/>
                <w:bCs/>
                <w:color w:val="000000"/>
                <w:sz w:val="22"/>
                <w:szCs w:val="22"/>
                <w:lang w:val="uk-UA" w:eastAsia="uk-UA"/>
              </w:rPr>
              <w:t xml:space="preserve"> </w:t>
            </w:r>
            <w:proofErr w:type="spellStart"/>
            <w:r w:rsidRPr="004317FE">
              <w:rPr>
                <w:rFonts w:ascii="Avenir Next Cyr" w:eastAsia="Times New Roman" w:hAnsi="Avenir Next Cyr"/>
                <w:b/>
                <w:bCs/>
                <w:color w:val="000000"/>
                <w:sz w:val="22"/>
                <w:szCs w:val="22"/>
                <w:lang w:val="uk-UA" w:eastAsia="uk-UA"/>
              </w:rPr>
              <w:t>Worldwide</w:t>
            </w:r>
            <w:proofErr w:type="spellEnd"/>
            <w:r w:rsidRPr="004317FE">
              <w:rPr>
                <w:rFonts w:ascii="Avenir Next Cyr" w:eastAsia="Times New Roman" w:hAnsi="Avenir Next Cyr"/>
                <w:b/>
                <w:bCs/>
                <w:color w:val="000000"/>
                <w:sz w:val="22"/>
                <w:szCs w:val="22"/>
                <w:lang w:val="uk-UA" w:eastAsia="uk-UA"/>
              </w:rPr>
              <w:t xml:space="preserve"> та </w:t>
            </w:r>
            <w:proofErr w:type="spellStart"/>
            <w:r w:rsidRPr="004317FE">
              <w:rPr>
                <w:rFonts w:ascii="Avenir Next Cyr" w:eastAsia="Times New Roman" w:hAnsi="Avenir Next Cyr"/>
                <w:b/>
                <w:bCs/>
                <w:color w:val="000000"/>
                <w:sz w:val="22"/>
                <w:szCs w:val="22"/>
                <w:lang w:val="uk-UA" w:eastAsia="uk-UA"/>
              </w:rPr>
              <w:t>Effie</w:t>
            </w:r>
            <w:proofErr w:type="spellEnd"/>
            <w:r w:rsidRPr="004317FE">
              <w:rPr>
                <w:rFonts w:ascii="Avenir Next Cyr" w:eastAsia="Times New Roman" w:hAnsi="Avenir Next Cyr"/>
                <w:b/>
                <w:bCs/>
                <w:color w:val="000000"/>
                <w:sz w:val="22"/>
                <w:szCs w:val="22"/>
                <w:lang w:val="uk-UA" w:eastAsia="uk-UA"/>
              </w:rPr>
              <w:t xml:space="preserve"> Awards Ukraine, а також зможуть отримувати електронні листи про новини конкурсу, суддівство, події тощо. Фізичні особи можуть відмовитися від розсилки використавши кнопку «скасувати підписку» в будь-якому електронному листі.</w:t>
            </w:r>
            <w:r w:rsidRPr="004317FE">
              <w:rPr>
                <w:rFonts w:ascii="Avenir Next Cyr" w:eastAsia="Times New Roman" w:hAnsi="Avenir Next Cyr"/>
                <w:b/>
                <w:bCs/>
                <w:color w:val="000000"/>
                <w:sz w:val="22"/>
                <w:szCs w:val="22"/>
                <w:lang w:val="uk-UA" w:eastAsia="uk-UA"/>
              </w:rPr>
              <w:br/>
            </w:r>
          </w:p>
          <w:p w14:paraId="1DB3F283" w14:textId="77777777" w:rsidR="000F0840" w:rsidRPr="004317FE" w:rsidRDefault="000F0840" w:rsidP="000F0840">
            <w:pPr>
              <w:pStyle w:val="af7"/>
              <w:numPr>
                <w:ilvl w:val="0"/>
                <w:numId w:val="46"/>
              </w:numPr>
              <w:shd w:val="clear" w:color="auto" w:fill="FFFFFF"/>
              <w:spacing w:after="240" w:line="340" w:lineRule="atLeast"/>
              <w:rPr>
                <w:rFonts w:ascii="Avenir Next Cyr" w:eastAsia="Times New Roman" w:hAnsi="Avenir Next Cyr"/>
                <w:b/>
                <w:bCs/>
                <w:color w:val="000000"/>
                <w:sz w:val="22"/>
                <w:szCs w:val="22"/>
                <w:lang w:val="uk-UA" w:eastAsia="uk-UA"/>
              </w:rPr>
            </w:pPr>
            <w:r w:rsidRPr="004317FE">
              <w:rPr>
                <w:rFonts w:ascii="Avenir Next Cyr" w:eastAsia="Times New Roman" w:hAnsi="Avenir Next Cyr"/>
                <w:b/>
                <w:bCs/>
                <w:color w:val="000000"/>
                <w:sz w:val="22"/>
                <w:szCs w:val="22"/>
                <w:lang w:val="uk-UA" w:eastAsia="uk-UA"/>
              </w:rPr>
              <w:t xml:space="preserve">Ви вказали дані всіх партнерів, які внесли свій вклад у роботу, яка представлена у заявці. Рішення </w:t>
            </w:r>
            <w:proofErr w:type="spellStart"/>
            <w:r w:rsidRPr="004317FE">
              <w:rPr>
                <w:rFonts w:ascii="Avenir Next Cyr" w:eastAsia="Times New Roman" w:hAnsi="Avenir Next Cyr"/>
                <w:b/>
                <w:bCs/>
                <w:color w:val="000000"/>
                <w:sz w:val="22"/>
                <w:szCs w:val="22"/>
                <w:lang w:val="uk-UA" w:eastAsia="uk-UA"/>
              </w:rPr>
              <w:t>Effie</w:t>
            </w:r>
            <w:proofErr w:type="spellEnd"/>
            <w:r w:rsidRPr="004317FE">
              <w:rPr>
                <w:rFonts w:ascii="Avenir Next Cyr" w:eastAsia="Times New Roman" w:hAnsi="Avenir Next Cyr"/>
                <w:b/>
                <w:bCs/>
                <w:color w:val="000000"/>
                <w:sz w:val="22"/>
                <w:szCs w:val="22"/>
                <w:lang w:val="uk-UA" w:eastAsia="uk-UA"/>
              </w:rPr>
              <w:t xml:space="preserve"> </w:t>
            </w:r>
            <w:proofErr w:type="spellStart"/>
            <w:r w:rsidRPr="004317FE">
              <w:rPr>
                <w:rFonts w:ascii="Avenir Next Cyr" w:eastAsia="Times New Roman" w:hAnsi="Avenir Next Cyr"/>
                <w:b/>
                <w:bCs/>
                <w:color w:val="000000"/>
                <w:sz w:val="22"/>
                <w:szCs w:val="22"/>
                <w:lang w:val="uk-UA" w:eastAsia="uk-UA"/>
              </w:rPr>
              <w:t>Worldwide</w:t>
            </w:r>
            <w:proofErr w:type="spellEnd"/>
            <w:r w:rsidRPr="004317FE">
              <w:rPr>
                <w:rFonts w:ascii="Avenir Next Cyr" w:eastAsia="Times New Roman" w:hAnsi="Avenir Next Cyr"/>
                <w:b/>
                <w:bCs/>
                <w:color w:val="000000"/>
                <w:sz w:val="22"/>
                <w:szCs w:val="22"/>
                <w:lang w:val="uk-UA" w:eastAsia="uk-UA"/>
              </w:rPr>
              <w:t xml:space="preserve"> та </w:t>
            </w:r>
            <w:proofErr w:type="spellStart"/>
            <w:r w:rsidRPr="004317FE">
              <w:rPr>
                <w:rFonts w:ascii="Avenir Next Cyr" w:eastAsia="Times New Roman" w:hAnsi="Avenir Next Cyr"/>
                <w:b/>
                <w:bCs/>
                <w:color w:val="000000"/>
                <w:sz w:val="22"/>
                <w:szCs w:val="22"/>
                <w:lang w:val="uk-UA" w:eastAsia="uk-UA"/>
              </w:rPr>
              <w:t>Effie</w:t>
            </w:r>
            <w:proofErr w:type="spellEnd"/>
            <w:r w:rsidRPr="004317FE">
              <w:rPr>
                <w:rFonts w:ascii="Avenir Next Cyr" w:eastAsia="Times New Roman" w:hAnsi="Avenir Next Cyr"/>
                <w:b/>
                <w:bCs/>
                <w:color w:val="000000"/>
                <w:sz w:val="22"/>
                <w:szCs w:val="22"/>
                <w:lang w:val="uk-UA" w:eastAsia="uk-UA"/>
              </w:rPr>
              <w:t xml:space="preserve"> Awards Ukraine щодо питань, які стосуються конкурсу є остаточним та обов’язковим для виконання.</w:t>
            </w:r>
          </w:p>
        </w:tc>
      </w:tr>
    </w:tbl>
    <w:p w14:paraId="7F0B6211" w14:textId="77777777" w:rsidR="000F0840" w:rsidRPr="004317FE" w:rsidRDefault="000F0840" w:rsidP="000F0840">
      <w:pPr>
        <w:pStyle w:val="MediumShading1-Accent11"/>
        <w:spacing w:after="120"/>
        <w:rPr>
          <w:rFonts w:asciiTheme="minorHAnsi" w:hAnsiTheme="minorHAnsi"/>
          <w:b/>
          <w:color w:val="auto"/>
          <w:sz w:val="19"/>
          <w:szCs w:val="19"/>
          <w:lang w:val="uk-UA"/>
        </w:rPr>
      </w:pPr>
    </w:p>
    <w:p w14:paraId="72BE1032" w14:textId="77777777" w:rsidR="000F0840" w:rsidRPr="00584574" w:rsidRDefault="000F0840" w:rsidP="00635AF0">
      <w:pPr>
        <w:spacing w:after="0"/>
        <w:rPr>
          <w:lang w:val="uk-UA"/>
        </w:rPr>
      </w:pPr>
    </w:p>
    <w:sectPr w:rsidR="000F0840" w:rsidRPr="00584574" w:rsidSect="0028208B">
      <w:headerReference w:type="default" r:id="rId34"/>
      <w:footerReference w:type="default" r:id="rId35"/>
      <w:headerReference w:type="first" r:id="rId36"/>
      <w:footerReference w:type="first" r:id="rId37"/>
      <w:pgSz w:w="12240" w:h="15840"/>
      <w:pgMar w:top="720" w:right="720" w:bottom="964" w:left="720" w:header="454"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14E1D3" w14:textId="77777777" w:rsidR="00C54CDD" w:rsidRDefault="00C54CDD" w:rsidP="0064464F">
      <w:pPr>
        <w:spacing w:after="0" w:line="240" w:lineRule="auto"/>
      </w:pPr>
      <w:r>
        <w:separator/>
      </w:r>
    </w:p>
  </w:endnote>
  <w:endnote w:type="continuationSeparator" w:id="0">
    <w:p w14:paraId="2DC1B52B" w14:textId="77777777" w:rsidR="00C54CDD" w:rsidRDefault="00C54CDD" w:rsidP="00644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Cyr">
    <w:panose1 w:val="020B0503020202020204"/>
    <w:charset w:val="CC"/>
    <w:family w:val="swiss"/>
    <w:pitch w:val="variable"/>
    <w:sig w:usb0="0000020F" w:usb1="00000000" w:usb2="00000000" w:usb3="00000000" w:csb0="00000097"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ヒラギノ角ゴ Pro W3">
    <w:altName w:val="Yu Gothic"/>
    <w:charset w:val="80"/>
    <w:family w:val="swiss"/>
    <w:pitch w:val="variable"/>
    <w:sig w:usb0="E00002FF" w:usb1="7AC7FFFF" w:usb2="00000012" w:usb3="00000000" w:csb0="0002000D" w:csb1="00000000"/>
  </w:font>
  <w:font w:name="Verdana">
    <w:panose1 w:val="020B0604030504040204"/>
    <w:charset w:val="CC"/>
    <w:family w:val="swiss"/>
    <w:pitch w:val="variable"/>
    <w:sig w:usb0="A00006FF" w:usb1="4000205B" w:usb2="00000010" w:usb3="00000000" w:csb0="0000019F" w:csb1="00000000"/>
  </w:font>
  <w:font w:name="Verdana Bold">
    <w:altName w:val="Verdana"/>
    <w:panose1 w:val="020B0804030504040204"/>
    <w:charset w:val="00"/>
    <w:family w:val="roman"/>
    <w:notTrueType/>
    <w:pitch w:val="default"/>
  </w:font>
  <w:font w:name="Avenir Next Cyr Medium">
    <w:panose1 w:val="020B0603020202020204"/>
    <w:charset w:val="CC"/>
    <w:family w:val="swiss"/>
    <w:pitch w:val="variable"/>
    <w:sig w:usb0="A00002AF" w:usb1="5000204B" w:usb2="00000000" w:usb3="00000000" w:csb0="00000097" w:csb1="00000000"/>
  </w:font>
  <w:font w:name="Avenir Next LT Pro">
    <w:altName w:val="Calibri"/>
    <w:charset w:val="00"/>
    <w:family w:val="swiss"/>
    <w:pitch w:val="variable"/>
    <w:sig w:usb0="800000EF" w:usb1="5000204A" w:usb2="00000000" w:usb3="00000000" w:csb0="00000093" w:csb1="00000000"/>
  </w:font>
  <w:font w:name="AvenirNext LT Pro Bold">
    <w:altName w:val="Avenir Next LT Pro"/>
    <w:panose1 w:val="00000000000000000000"/>
    <w:charset w:val="4D"/>
    <w:family w:val="swiss"/>
    <w:notTrueType/>
    <w:pitch w:val="variable"/>
    <w:sig w:usb0="800000AF" w:usb1="5000204A" w:usb2="00000000" w:usb3="00000000" w:csb0="0000009B" w:csb1="00000000"/>
  </w:font>
  <w:font w:name="Arial">
    <w:panose1 w:val="020B0604020202020204"/>
    <w:charset w:val="CC"/>
    <w:family w:val="swiss"/>
    <w:pitch w:val="variable"/>
    <w:sig w:usb0="E0002EFF" w:usb1="C000785B" w:usb2="00000009" w:usb3="00000000" w:csb0="000001FF" w:csb1="00000000"/>
  </w:font>
  <w:font w:name="AvenirNext LT Pro Regular">
    <w:altName w:val="Calibri"/>
    <w:panose1 w:val="00000000000000000000"/>
    <w:charset w:val="4D"/>
    <w:family w:val="swiss"/>
    <w:notTrueType/>
    <w:pitch w:val="variable"/>
    <w:sig w:usb0="800000AF" w:usb1="5000204A" w:usb2="00000000" w:usb3="00000000" w:csb0="0000009B"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venir Next">
    <w:panose1 w:val="020B0803020202090204"/>
    <w:charset w:val="00"/>
    <w:family w:val="swiss"/>
    <w:pitch w:val="variable"/>
    <w:sig w:usb0="800000AF" w:usb1="5000204A" w:usb2="00000000" w:usb3="00000000" w:csb0="0000009B" w:csb1="00000000"/>
  </w:font>
  <w:font w:name="Trebuchet MS">
    <w:panose1 w:val="020B0603020202020204"/>
    <w:charset w:val="CC"/>
    <w:family w:val="swiss"/>
    <w:pitch w:val="variable"/>
    <w:sig w:usb0="00000687" w:usb1="00000000" w:usb2="00000000" w:usb3="00000000" w:csb0="0000009F" w:csb1="00000000"/>
  </w:font>
  <w:font w:name="Aptos">
    <w:altName w:val="Calibri"/>
    <w:charset w:val="00"/>
    <w:family w:val="swiss"/>
    <w:pitch w:val="variable"/>
    <w:sig w:usb0="20000287" w:usb1="00000003" w:usb2="00000000" w:usb3="00000000" w:csb0="0000019F" w:csb1="00000000"/>
  </w:font>
  <w:font w:name="Helvetica Neue">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3C6B3A" w14:textId="77777777" w:rsidR="008D2947" w:rsidRDefault="008D2947">
    <w:pPr>
      <w:pStyle w:val="af"/>
      <w:rPr>
        <w:rFonts w:ascii="Verdana" w:hAnsi="Verdana"/>
        <w:b/>
        <w:color w:val="808080" w:themeColor="background1" w:themeShade="80"/>
        <w:sz w:val="15"/>
        <w:szCs w:val="15"/>
      </w:rPr>
    </w:pPr>
    <w:r w:rsidRPr="005318BC">
      <w:rPr>
        <w:rFonts w:ascii="Verdana" w:hAnsi="Verdana"/>
        <w:b/>
        <w:noProof/>
        <w:color w:val="808080" w:themeColor="background1" w:themeShade="80"/>
        <w:sz w:val="15"/>
        <w:szCs w:val="15"/>
      </w:rPr>
      <w:drawing>
        <wp:anchor distT="0" distB="0" distL="114300" distR="114300" simplePos="0" relativeHeight="251673600" behindDoc="1" locked="0" layoutInCell="1" allowOverlap="1" wp14:anchorId="0CFA7D19" wp14:editId="1C91E77E">
          <wp:simplePos x="0" y="0"/>
          <wp:positionH relativeFrom="page">
            <wp:align>right</wp:align>
          </wp:positionH>
          <wp:positionV relativeFrom="paragraph">
            <wp:posOffset>-429039</wp:posOffset>
          </wp:positionV>
          <wp:extent cx="8437245" cy="2103755"/>
          <wp:effectExtent l="0" t="0" r="1905" b="0"/>
          <wp:wrapNone/>
          <wp:docPr id="336025516" name="Picture 336025516" descr="A black rectangle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025516" name="Picture 336025516" descr="A black rectangle with white dots&#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37245" cy="2103755"/>
                  </a:xfrm>
                  <a:prstGeom prst="rect">
                    <a:avLst/>
                  </a:prstGeom>
                </pic:spPr>
              </pic:pic>
            </a:graphicData>
          </a:graphic>
        </wp:anchor>
      </w:drawing>
    </w:r>
    <w:r w:rsidRPr="005318BC">
      <w:rPr>
        <w:rFonts w:ascii="Verdana" w:hAnsi="Verdana"/>
        <w:b/>
        <w:noProof/>
        <w:color w:val="808080" w:themeColor="background1" w:themeShade="80"/>
        <w:sz w:val="15"/>
        <w:szCs w:val="15"/>
      </w:rPr>
      <w:drawing>
        <wp:anchor distT="0" distB="0" distL="114300" distR="114300" simplePos="0" relativeHeight="251674624" behindDoc="1" locked="0" layoutInCell="1" allowOverlap="1" wp14:anchorId="43A3871F" wp14:editId="745DE982">
          <wp:simplePos x="0" y="0"/>
          <wp:positionH relativeFrom="column">
            <wp:posOffset>6887210</wp:posOffset>
          </wp:positionH>
          <wp:positionV relativeFrom="paragraph">
            <wp:posOffset>-117475</wp:posOffset>
          </wp:positionV>
          <wp:extent cx="315595" cy="278130"/>
          <wp:effectExtent l="0" t="0" r="8255" b="7620"/>
          <wp:wrapNone/>
          <wp:docPr id="1972306543" name="Picture 1972306543" descr="A brow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306543" name="Picture 1972306543" descr="A brown and black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315595" cy="278130"/>
                  </a:xfrm>
                  <a:prstGeom prst="rect">
                    <a:avLst/>
                  </a:prstGeom>
                </pic:spPr>
              </pic:pic>
            </a:graphicData>
          </a:graphic>
        </wp:anchor>
      </w:drawing>
    </w:r>
  </w:p>
  <w:p w14:paraId="47EA506F" w14:textId="77777777" w:rsidR="008D2947" w:rsidRPr="005318BC" w:rsidRDefault="008D2947">
    <w:pPr>
      <w:pStyle w:val="af"/>
      <w:rPr>
        <w:rFonts w:ascii="AvenirNext LT Pro Regular" w:hAnsi="AvenirNext LT Pro Regular"/>
        <w:color w:val="FFFFFF" w:themeColor="background1"/>
      </w:rPr>
    </w:pPr>
    <w:r w:rsidRPr="005318BC">
      <w:rPr>
        <w:rFonts w:ascii="Avenir Next Cyr Medium" w:hAnsi="Avenir Next Cyr Medium"/>
        <w:bCs/>
        <w:color w:val="FFFFFF" w:themeColor="background1"/>
        <w:sz w:val="15"/>
        <w:szCs w:val="15"/>
      </w:rPr>
      <w:t>202</w:t>
    </w:r>
    <w:r>
      <w:rPr>
        <w:rFonts w:ascii="Avenir Next Cyr Medium" w:hAnsi="Avenir Next Cyr Medium"/>
        <w:bCs/>
        <w:color w:val="FFFFFF" w:themeColor="background1"/>
        <w:sz w:val="15"/>
        <w:szCs w:val="15"/>
        <w:lang w:val="uk-UA"/>
      </w:rPr>
      <w:t>5</w:t>
    </w:r>
    <w:r w:rsidRPr="005318BC">
      <w:rPr>
        <w:rFonts w:ascii="Avenir Next Cyr Medium" w:hAnsi="Avenir Next Cyr Medium"/>
        <w:bCs/>
        <w:color w:val="FFFFFF" w:themeColor="background1"/>
        <w:sz w:val="15"/>
        <w:szCs w:val="15"/>
      </w:rPr>
      <w:t xml:space="preserve"> Effie</w:t>
    </w:r>
    <w:r w:rsidRPr="005318BC">
      <w:rPr>
        <w:rFonts w:ascii="Avenir Next LT Pro" w:hAnsi="Avenir Next LT Pro"/>
        <w:bCs/>
        <w:color w:val="FFFFFF" w:themeColor="background1"/>
        <w:sz w:val="15"/>
        <w:szCs w:val="15"/>
      </w:rPr>
      <w:t xml:space="preserve"> Awards Ukraine Sustained Success</w:t>
    </w:r>
    <w:r w:rsidRPr="005318BC">
      <w:rPr>
        <w:rFonts w:asciiTheme="minorHAnsi" w:hAnsiTheme="minorHAnsi"/>
        <w:bCs/>
        <w:color w:val="FFFFFF" w:themeColor="background1"/>
        <w:sz w:val="15"/>
        <w:szCs w:val="15"/>
        <w:lang w:val="uk-UA"/>
      </w:rPr>
      <w:t xml:space="preserve"> </w:t>
    </w:r>
    <w:r w:rsidRPr="005318BC">
      <w:rPr>
        <w:rFonts w:ascii="Avenir Next LT Pro" w:hAnsi="Avenir Next LT Pro"/>
        <w:bCs/>
        <w:color w:val="FFFFFF" w:themeColor="background1"/>
        <w:sz w:val="15"/>
        <w:szCs w:val="15"/>
      </w:rPr>
      <w:t>Entry Form</w:t>
    </w:r>
    <w:r w:rsidRPr="005318BC">
      <w:rPr>
        <w:rFonts w:ascii="AvenirNext LT Pro Regular" w:hAnsi="AvenirNext LT Pro Regular"/>
        <w:color w:val="FFFFFF" w:themeColor="background1"/>
        <w:sz w:val="15"/>
        <w:szCs w:val="15"/>
      </w:rPr>
      <w:tab/>
    </w:r>
    <w:r w:rsidRPr="005318BC">
      <w:rPr>
        <w:rFonts w:ascii="AvenirNext LT Pro Regular" w:hAnsi="AvenirNext LT Pro Regular"/>
        <w:color w:val="FFFFFF" w:themeColor="background1"/>
        <w:sz w:val="15"/>
        <w:szCs w:val="15"/>
      </w:rPr>
      <w:tab/>
    </w:r>
    <w:r w:rsidRPr="005318BC">
      <w:rPr>
        <w:rFonts w:ascii="Avenir Next LT Pro" w:hAnsi="Avenir Next LT Pro"/>
        <w:color w:val="FFFFFF" w:themeColor="background1"/>
        <w:sz w:val="15"/>
        <w:szCs w:val="15"/>
        <w:lang w:val="uk-UA"/>
      </w:rPr>
      <w:t xml:space="preserve">     </w:t>
    </w:r>
    <w:r w:rsidRPr="005318BC">
      <w:rPr>
        <w:rFonts w:ascii="Avenir Next LT Pro" w:hAnsi="Avenir Next LT Pro"/>
        <w:color w:val="FFFFFF" w:themeColor="background1"/>
        <w:sz w:val="15"/>
        <w:szCs w:val="15"/>
      </w:rPr>
      <w:t xml:space="preserve">Page </w:t>
    </w:r>
    <w:r w:rsidRPr="005318BC">
      <w:rPr>
        <w:rFonts w:ascii="Avenir Next LT Pro" w:hAnsi="Avenir Next LT Pro"/>
        <w:b/>
        <w:color w:val="FFFFFF" w:themeColor="background1"/>
        <w:sz w:val="15"/>
        <w:szCs w:val="15"/>
      </w:rPr>
      <w:fldChar w:fldCharType="begin"/>
    </w:r>
    <w:r w:rsidRPr="005318BC">
      <w:rPr>
        <w:rFonts w:ascii="Avenir Next LT Pro" w:hAnsi="Avenir Next LT Pro"/>
        <w:b/>
        <w:color w:val="FFFFFF" w:themeColor="background1"/>
        <w:sz w:val="15"/>
        <w:szCs w:val="15"/>
      </w:rPr>
      <w:instrText xml:space="preserve"> PAGE </w:instrText>
    </w:r>
    <w:r w:rsidRPr="005318BC">
      <w:rPr>
        <w:rFonts w:ascii="Avenir Next LT Pro" w:hAnsi="Avenir Next LT Pro"/>
        <w:b/>
        <w:color w:val="FFFFFF" w:themeColor="background1"/>
        <w:sz w:val="15"/>
        <w:szCs w:val="15"/>
      </w:rPr>
      <w:fldChar w:fldCharType="separate"/>
    </w:r>
    <w:r w:rsidRPr="005318BC">
      <w:rPr>
        <w:rFonts w:ascii="Avenir Next LT Pro" w:hAnsi="Avenir Next LT Pro"/>
        <w:b/>
        <w:noProof/>
        <w:color w:val="FFFFFF" w:themeColor="background1"/>
        <w:sz w:val="15"/>
        <w:szCs w:val="15"/>
      </w:rPr>
      <w:t>2</w:t>
    </w:r>
    <w:r w:rsidRPr="005318BC">
      <w:rPr>
        <w:rFonts w:ascii="Avenir Next LT Pro" w:hAnsi="Avenir Next LT Pro"/>
        <w:color w:val="FFFFFF" w:themeColor="background1"/>
        <w:sz w:val="15"/>
        <w:szCs w:val="15"/>
      </w:rPr>
      <w:fldChar w:fldCharType="end"/>
    </w:r>
    <w:r w:rsidRPr="005318BC">
      <w:rPr>
        <w:rFonts w:ascii="Avenir Next LT Pro" w:hAnsi="Avenir Next LT Pro"/>
        <w:color w:val="FFFFFF" w:themeColor="background1"/>
        <w:sz w:val="15"/>
        <w:szCs w:val="15"/>
      </w:rPr>
      <w:t xml:space="preserve"> of </w:t>
    </w:r>
    <w:r w:rsidRPr="005318BC">
      <w:rPr>
        <w:rFonts w:ascii="Avenir Next LT Pro" w:hAnsi="Avenir Next LT Pro"/>
        <w:b/>
        <w:color w:val="FFFFFF" w:themeColor="background1"/>
        <w:sz w:val="15"/>
        <w:szCs w:val="15"/>
      </w:rPr>
      <w:fldChar w:fldCharType="begin"/>
    </w:r>
    <w:r w:rsidRPr="005318BC">
      <w:rPr>
        <w:rFonts w:ascii="Avenir Next LT Pro" w:hAnsi="Avenir Next LT Pro"/>
        <w:b/>
        <w:color w:val="FFFFFF" w:themeColor="background1"/>
        <w:sz w:val="15"/>
        <w:szCs w:val="15"/>
      </w:rPr>
      <w:instrText xml:space="preserve"> NUMPAGES  </w:instrText>
    </w:r>
    <w:r w:rsidRPr="005318BC">
      <w:rPr>
        <w:rFonts w:ascii="Avenir Next LT Pro" w:hAnsi="Avenir Next LT Pro"/>
        <w:b/>
        <w:color w:val="FFFFFF" w:themeColor="background1"/>
        <w:sz w:val="15"/>
        <w:szCs w:val="15"/>
      </w:rPr>
      <w:fldChar w:fldCharType="separate"/>
    </w:r>
    <w:r w:rsidRPr="005318BC">
      <w:rPr>
        <w:rFonts w:ascii="Avenir Next LT Pro" w:hAnsi="Avenir Next LT Pro"/>
        <w:b/>
        <w:noProof/>
        <w:color w:val="FFFFFF" w:themeColor="background1"/>
        <w:sz w:val="15"/>
        <w:szCs w:val="15"/>
      </w:rPr>
      <w:t>11</w:t>
    </w:r>
    <w:r w:rsidRPr="005318BC">
      <w:rPr>
        <w:rFonts w:ascii="Avenir Next LT Pro" w:hAnsi="Avenir Next LT Pro"/>
        <w:color w:val="FFFFFF" w:themeColor="background1"/>
        <w:sz w:val="15"/>
        <w:szCs w:val="15"/>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5650FD" w14:textId="77777777" w:rsidR="008D2947" w:rsidRDefault="008D2947">
    <w:pPr>
      <w:pStyle w:val="af"/>
      <w:rPr>
        <w:rFonts w:ascii="Verdana" w:hAnsi="Verdana"/>
        <w:b/>
        <w:color w:val="808080" w:themeColor="background1" w:themeShade="80"/>
        <w:sz w:val="15"/>
        <w:szCs w:val="15"/>
      </w:rPr>
    </w:pPr>
    <w:r w:rsidRPr="005318BC">
      <w:rPr>
        <w:rFonts w:ascii="AvenirNext LT Pro Regular" w:hAnsi="AvenirNext LT Pro Regular"/>
        <w:noProof/>
        <w:color w:val="FFFFFF" w:themeColor="background1"/>
        <w:sz w:val="15"/>
        <w:szCs w:val="15"/>
      </w:rPr>
      <w:drawing>
        <wp:anchor distT="0" distB="0" distL="114300" distR="114300" simplePos="0" relativeHeight="251678720" behindDoc="1" locked="0" layoutInCell="1" allowOverlap="1" wp14:anchorId="0EBC7A59" wp14:editId="3CA748F4">
          <wp:simplePos x="0" y="0"/>
          <wp:positionH relativeFrom="column">
            <wp:posOffset>-1047640</wp:posOffset>
          </wp:positionH>
          <wp:positionV relativeFrom="paragraph">
            <wp:posOffset>-503748</wp:posOffset>
          </wp:positionV>
          <wp:extent cx="8437245" cy="2103755"/>
          <wp:effectExtent l="0" t="0" r="1905" b="0"/>
          <wp:wrapNone/>
          <wp:docPr id="4" name="Picture 336025516" descr="A black rectangle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025516" name="Picture 336025516" descr="A black rectangle with white dots&#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37245" cy="2103755"/>
                  </a:xfrm>
                  <a:prstGeom prst="rect">
                    <a:avLst/>
                  </a:prstGeom>
                </pic:spPr>
              </pic:pic>
            </a:graphicData>
          </a:graphic>
        </wp:anchor>
      </w:drawing>
    </w:r>
    <w:r w:rsidRPr="005318BC">
      <w:rPr>
        <w:rFonts w:ascii="AvenirNext LT Pro Regular" w:hAnsi="AvenirNext LT Pro Regular"/>
        <w:noProof/>
        <w:color w:val="FFFFFF" w:themeColor="background1"/>
        <w:sz w:val="15"/>
        <w:szCs w:val="15"/>
      </w:rPr>
      <w:drawing>
        <wp:anchor distT="0" distB="0" distL="114300" distR="114300" simplePos="0" relativeHeight="251679744" behindDoc="1" locked="0" layoutInCell="1" allowOverlap="1" wp14:anchorId="0F248474" wp14:editId="460CA32F">
          <wp:simplePos x="0" y="0"/>
          <wp:positionH relativeFrom="column">
            <wp:posOffset>6899910</wp:posOffset>
          </wp:positionH>
          <wp:positionV relativeFrom="paragraph">
            <wp:posOffset>-96520</wp:posOffset>
          </wp:positionV>
          <wp:extent cx="315595" cy="278130"/>
          <wp:effectExtent l="0" t="0" r="8255" b="7620"/>
          <wp:wrapNone/>
          <wp:docPr id="5" name="Picture 1972306543" descr="A brow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306543" name="Picture 1972306543" descr="A brown and black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315595" cy="278130"/>
                  </a:xfrm>
                  <a:prstGeom prst="rect">
                    <a:avLst/>
                  </a:prstGeom>
                </pic:spPr>
              </pic:pic>
            </a:graphicData>
          </a:graphic>
        </wp:anchor>
      </w:drawing>
    </w:r>
  </w:p>
  <w:p w14:paraId="546DDFE3" w14:textId="77777777" w:rsidR="008D2947" w:rsidRPr="005318BC" w:rsidRDefault="008D2947">
    <w:pPr>
      <w:pStyle w:val="af"/>
      <w:rPr>
        <w:rFonts w:ascii="AvenirNext LT Pro Regular" w:hAnsi="AvenirNext LT Pro Regular"/>
        <w:b/>
        <w:color w:val="FFFFFF" w:themeColor="background1"/>
        <w:sz w:val="15"/>
        <w:szCs w:val="15"/>
      </w:rPr>
    </w:pPr>
    <w:r w:rsidRPr="005318BC">
      <w:rPr>
        <w:rFonts w:ascii="Avenir Next LT Pro" w:hAnsi="Avenir Next LT Pro"/>
        <w:bCs/>
        <w:color w:val="FFFFFF" w:themeColor="background1"/>
        <w:sz w:val="15"/>
        <w:szCs w:val="15"/>
      </w:rPr>
      <w:t>202</w:t>
    </w:r>
    <w:r>
      <w:rPr>
        <w:rFonts w:ascii="Avenir Next Cyr" w:hAnsi="Avenir Next Cyr"/>
        <w:bCs/>
        <w:color w:val="FFFFFF" w:themeColor="background1"/>
        <w:sz w:val="15"/>
        <w:szCs w:val="15"/>
        <w:lang w:val="uk-UA"/>
      </w:rPr>
      <w:t>5</w:t>
    </w:r>
    <w:r w:rsidRPr="005318BC">
      <w:rPr>
        <w:rFonts w:ascii="Avenir Next LT Pro" w:hAnsi="Avenir Next LT Pro"/>
        <w:bCs/>
        <w:color w:val="FFFFFF" w:themeColor="background1"/>
        <w:sz w:val="15"/>
        <w:szCs w:val="15"/>
      </w:rPr>
      <w:t xml:space="preserve"> Effie Awards Ukraine Sustained Success</w:t>
    </w:r>
    <w:r w:rsidRPr="005318BC">
      <w:rPr>
        <w:rFonts w:asciiTheme="minorHAnsi" w:hAnsiTheme="minorHAnsi"/>
        <w:bCs/>
        <w:color w:val="FFFFFF" w:themeColor="background1"/>
        <w:sz w:val="15"/>
        <w:szCs w:val="15"/>
        <w:lang w:val="uk-UA"/>
      </w:rPr>
      <w:t xml:space="preserve"> </w:t>
    </w:r>
    <w:r w:rsidRPr="005318BC">
      <w:rPr>
        <w:rFonts w:ascii="Avenir Next LT Pro" w:hAnsi="Avenir Next LT Pro"/>
        <w:bCs/>
        <w:color w:val="FFFFFF" w:themeColor="background1"/>
        <w:sz w:val="15"/>
        <w:szCs w:val="15"/>
      </w:rPr>
      <w:t>Entry Form</w:t>
    </w:r>
    <w:r w:rsidRPr="005318BC">
      <w:rPr>
        <w:rFonts w:ascii="AvenirNext LT Pro Regular" w:hAnsi="AvenirNext LT Pro Regular"/>
        <w:color w:val="FFFFFF" w:themeColor="background1"/>
        <w:sz w:val="15"/>
        <w:szCs w:val="15"/>
      </w:rPr>
      <w:tab/>
    </w:r>
    <w:r w:rsidRPr="005318BC">
      <w:rPr>
        <w:rFonts w:ascii="AvenirNext LT Pro Regular" w:hAnsi="AvenirNext LT Pro Regular"/>
        <w:color w:val="FFFFFF" w:themeColor="background1"/>
        <w:sz w:val="15"/>
        <w:szCs w:val="15"/>
      </w:rPr>
      <w:tab/>
    </w:r>
    <w:r w:rsidRPr="005318BC">
      <w:rPr>
        <w:rFonts w:ascii="Avenir Next LT Pro" w:hAnsi="Avenir Next LT Pro"/>
        <w:color w:val="FFFFFF" w:themeColor="background1"/>
        <w:sz w:val="15"/>
        <w:szCs w:val="15"/>
      </w:rPr>
      <w:t xml:space="preserve">Page </w:t>
    </w:r>
    <w:r w:rsidRPr="005318BC">
      <w:rPr>
        <w:rFonts w:ascii="Avenir Next LT Pro" w:hAnsi="Avenir Next LT Pro"/>
        <w:b/>
        <w:color w:val="FFFFFF" w:themeColor="background1"/>
        <w:sz w:val="15"/>
        <w:szCs w:val="15"/>
      </w:rPr>
      <w:fldChar w:fldCharType="begin"/>
    </w:r>
    <w:r w:rsidRPr="005318BC">
      <w:rPr>
        <w:rFonts w:ascii="Avenir Next LT Pro" w:hAnsi="Avenir Next LT Pro"/>
        <w:b/>
        <w:color w:val="FFFFFF" w:themeColor="background1"/>
        <w:sz w:val="15"/>
        <w:szCs w:val="15"/>
      </w:rPr>
      <w:instrText xml:space="preserve"> PAGE </w:instrText>
    </w:r>
    <w:r w:rsidRPr="005318BC">
      <w:rPr>
        <w:rFonts w:ascii="Avenir Next LT Pro" w:hAnsi="Avenir Next LT Pro"/>
        <w:b/>
        <w:color w:val="FFFFFF" w:themeColor="background1"/>
        <w:sz w:val="15"/>
        <w:szCs w:val="15"/>
      </w:rPr>
      <w:fldChar w:fldCharType="separate"/>
    </w:r>
    <w:r w:rsidRPr="005318BC">
      <w:rPr>
        <w:rFonts w:ascii="Avenir Next LT Pro" w:hAnsi="Avenir Next LT Pro"/>
        <w:b/>
        <w:noProof/>
        <w:color w:val="FFFFFF" w:themeColor="background1"/>
        <w:sz w:val="15"/>
        <w:szCs w:val="15"/>
      </w:rPr>
      <w:t>1</w:t>
    </w:r>
    <w:r w:rsidRPr="005318BC">
      <w:rPr>
        <w:rFonts w:ascii="Avenir Next LT Pro" w:hAnsi="Avenir Next LT Pro"/>
        <w:color w:val="FFFFFF" w:themeColor="background1"/>
        <w:sz w:val="15"/>
        <w:szCs w:val="15"/>
      </w:rPr>
      <w:fldChar w:fldCharType="end"/>
    </w:r>
    <w:r w:rsidRPr="005318BC">
      <w:rPr>
        <w:rFonts w:ascii="Avenir Next LT Pro" w:hAnsi="Avenir Next LT Pro"/>
        <w:color w:val="FFFFFF" w:themeColor="background1"/>
        <w:sz w:val="15"/>
        <w:szCs w:val="15"/>
      </w:rPr>
      <w:t xml:space="preserve"> of </w:t>
    </w:r>
    <w:r w:rsidRPr="005318BC">
      <w:rPr>
        <w:rFonts w:ascii="Avenir Next LT Pro" w:hAnsi="Avenir Next LT Pro"/>
        <w:b/>
        <w:color w:val="FFFFFF" w:themeColor="background1"/>
        <w:sz w:val="15"/>
        <w:szCs w:val="15"/>
      </w:rPr>
      <w:fldChar w:fldCharType="begin"/>
    </w:r>
    <w:r w:rsidRPr="005318BC">
      <w:rPr>
        <w:rFonts w:ascii="Avenir Next LT Pro" w:hAnsi="Avenir Next LT Pro"/>
        <w:b/>
        <w:color w:val="FFFFFF" w:themeColor="background1"/>
        <w:sz w:val="15"/>
        <w:szCs w:val="15"/>
      </w:rPr>
      <w:instrText xml:space="preserve"> NUMPAGES  </w:instrText>
    </w:r>
    <w:r w:rsidRPr="005318BC">
      <w:rPr>
        <w:rFonts w:ascii="Avenir Next LT Pro" w:hAnsi="Avenir Next LT Pro"/>
        <w:b/>
        <w:color w:val="FFFFFF" w:themeColor="background1"/>
        <w:sz w:val="15"/>
        <w:szCs w:val="15"/>
      </w:rPr>
      <w:fldChar w:fldCharType="separate"/>
    </w:r>
    <w:r w:rsidRPr="005318BC">
      <w:rPr>
        <w:rFonts w:ascii="Avenir Next LT Pro" w:hAnsi="Avenir Next LT Pro"/>
        <w:b/>
        <w:noProof/>
        <w:color w:val="FFFFFF" w:themeColor="background1"/>
        <w:sz w:val="15"/>
        <w:szCs w:val="15"/>
      </w:rPr>
      <w:t>11</w:t>
    </w:r>
    <w:r w:rsidRPr="005318BC">
      <w:rPr>
        <w:rFonts w:ascii="Avenir Next LT Pro" w:hAnsi="Avenir Next LT Pro"/>
        <w:color w:val="FFFFFF" w:themeColor="background1"/>
        <w:sz w:val="15"/>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A6D858" w14:textId="77777777" w:rsidR="00C54CDD" w:rsidRDefault="00C54CDD" w:rsidP="0064464F">
      <w:pPr>
        <w:spacing w:after="0" w:line="240" w:lineRule="auto"/>
      </w:pPr>
      <w:r>
        <w:separator/>
      </w:r>
    </w:p>
  </w:footnote>
  <w:footnote w:type="continuationSeparator" w:id="0">
    <w:p w14:paraId="494A0398" w14:textId="77777777" w:rsidR="00C54CDD" w:rsidRDefault="00C54CDD" w:rsidP="006446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804F45" w14:textId="77777777" w:rsidR="008D2947" w:rsidRPr="00340725" w:rsidRDefault="008D2947" w:rsidP="005318BC">
    <w:pPr>
      <w:pStyle w:val="a4"/>
      <w:spacing w:before="0"/>
      <w:ind w:left="-142"/>
      <w:jc w:val="right"/>
      <w:rPr>
        <w:rFonts w:asciiTheme="minorHAnsi" w:hAnsiTheme="minorHAnsi"/>
        <w:bCs/>
        <w:color w:val="808080" w:themeColor="background1" w:themeShade="80"/>
        <w:sz w:val="18"/>
        <w:szCs w:val="18"/>
      </w:rPr>
    </w:pPr>
    <w:r>
      <w:rPr>
        <w:rFonts w:ascii="Verdana" w:hAnsi="Verdana"/>
        <w:b/>
        <w:noProof/>
        <w:color w:val="000000"/>
        <w:sz w:val="76"/>
        <w:szCs w:val="76"/>
        <w:lang w:val="uk-UA"/>
      </w:rPr>
      <w:drawing>
        <wp:anchor distT="0" distB="0" distL="114300" distR="114300" simplePos="0" relativeHeight="251676672" behindDoc="1" locked="0" layoutInCell="1" allowOverlap="1" wp14:anchorId="6FD2EFA3" wp14:editId="0A40249F">
          <wp:simplePos x="0" y="0"/>
          <wp:positionH relativeFrom="margin">
            <wp:align>left</wp:align>
          </wp:positionH>
          <wp:positionV relativeFrom="paragraph">
            <wp:posOffset>-204324</wp:posOffset>
          </wp:positionV>
          <wp:extent cx="1065474" cy="414351"/>
          <wp:effectExtent l="0" t="0" r="1905" b="508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5474" cy="41435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color w:val="000000"/>
        <w:sz w:val="76"/>
        <w:szCs w:val="76"/>
        <w:lang w:val="uk-UA"/>
      </w:rPr>
      <w:t xml:space="preserve">          </w:t>
    </w:r>
    <w:r>
      <w:rPr>
        <w:rFonts w:ascii="Verdana" w:hAnsi="Verdana"/>
        <w:b/>
        <w:color w:val="000000"/>
        <w:sz w:val="76"/>
        <w:szCs w:val="76"/>
      </w:rPr>
      <w:t xml:space="preserve">          </w:t>
    </w:r>
    <w:r>
      <w:rPr>
        <w:rFonts w:ascii="Verdana" w:hAnsi="Verdana"/>
        <w:b/>
        <w:color w:val="000000"/>
        <w:sz w:val="76"/>
        <w:szCs w:val="76"/>
        <w:lang w:val="uk-UA"/>
      </w:rPr>
      <w:t xml:space="preserve"> </w:t>
    </w:r>
    <w:r w:rsidRPr="00EA3381">
      <w:rPr>
        <w:rFonts w:ascii="Avenir Next Cyr" w:hAnsi="Avenir Next Cyr"/>
        <w:bCs/>
        <w:color w:val="808080" w:themeColor="background1" w:themeShade="80"/>
        <w:sz w:val="18"/>
        <w:szCs w:val="18"/>
        <w:lang w:val="uk-UA"/>
      </w:rPr>
      <w:t>2025 SU</w:t>
    </w:r>
    <w:r w:rsidRPr="00F45A46">
      <w:rPr>
        <w:rFonts w:ascii="Avenir Next LT Pro" w:hAnsi="Avenir Next LT Pro"/>
        <w:bCs/>
        <w:color w:val="808080" w:themeColor="background1" w:themeShade="80"/>
        <w:sz w:val="18"/>
        <w:szCs w:val="18"/>
        <w:lang w:val="uk-UA"/>
      </w:rPr>
      <w:t>STAINED SUCCESS</w:t>
    </w:r>
    <w:r w:rsidRPr="00F45A46">
      <w:rPr>
        <w:rFonts w:asciiTheme="minorHAnsi" w:hAnsiTheme="minorHAnsi"/>
        <w:bCs/>
        <w:color w:val="808080" w:themeColor="background1" w:themeShade="80"/>
        <w:sz w:val="18"/>
        <w:szCs w:val="18"/>
        <w:lang w:val="uk-UA"/>
      </w:rPr>
      <w:t xml:space="preserve"> </w:t>
    </w:r>
    <w:r w:rsidRPr="00F45A46">
      <w:rPr>
        <w:rFonts w:ascii="Avenir Next LT Pro" w:hAnsi="Avenir Next LT Pro"/>
        <w:bCs/>
        <w:color w:val="808080" w:themeColor="background1" w:themeShade="80"/>
        <w:sz w:val="18"/>
        <w:szCs w:val="18"/>
        <w:lang w:val="uk-UA"/>
      </w:rPr>
      <w:t>ENTRY FORM</w:t>
    </w:r>
    <w:r w:rsidR="00340725">
      <w:rPr>
        <w:rFonts w:asciiTheme="minorHAnsi" w:hAnsiTheme="minorHAnsi"/>
        <w:bCs/>
        <w:color w:val="808080" w:themeColor="background1" w:themeShade="80"/>
        <w:sz w:val="18"/>
        <w:szCs w:val="18"/>
        <w:lang w:val="uk-UA"/>
      </w:rPr>
      <w:br/>
    </w:r>
    <w:r w:rsidR="00340725">
      <w:rPr>
        <w:rFonts w:asciiTheme="minorHAnsi" w:hAnsiTheme="minorHAnsi"/>
        <w:bCs/>
        <w:color w:val="808080" w:themeColor="background1" w:themeShade="80"/>
        <w:sz w:val="18"/>
        <w:szCs w:val="18"/>
        <w:lang w:val="uk-UA"/>
      </w:rPr>
      <w:br/>
    </w:r>
  </w:p>
  <w:p w14:paraId="556DBC58" w14:textId="77777777" w:rsidR="008D2947" w:rsidRPr="005318BC" w:rsidRDefault="008D2947" w:rsidP="005318BC">
    <w:pPr>
      <w:pStyle w:val="a4"/>
      <w:spacing w:before="0"/>
      <w:ind w:left="-142"/>
      <w:jc w:val="right"/>
      <w:rPr>
        <w:rFonts w:asciiTheme="minorHAnsi" w:hAnsiTheme="minorHAnsi"/>
        <w:bCs/>
        <w:color w:val="808080" w:themeColor="background1" w:themeShade="80"/>
        <w:sz w:val="28"/>
        <w:szCs w:val="28"/>
      </w:rPr>
    </w:pPr>
    <w:r>
      <w:rPr>
        <w:rFonts w:ascii="Verdana" w:hAnsi="Verdana"/>
        <w:b/>
        <w:color w:val="000000"/>
        <w:sz w:val="76"/>
        <w:szCs w:val="76"/>
        <w:lang w:val="uk-UA"/>
      </w:rPr>
      <w:t xml:space="preserve">          </w:t>
    </w:r>
    <w:r>
      <w:rPr>
        <w:rFonts w:ascii="Verdana" w:hAnsi="Verdana"/>
        <w:b/>
        <w:color w:val="000000"/>
        <w:sz w:val="76"/>
        <w:szCs w:val="76"/>
      </w:rPr>
      <w:t xml:space="preserve">           </w:t>
    </w:r>
    <w:r w:rsidRPr="00686B4A">
      <w:rPr>
        <w:rFonts w:ascii="Verdana" w:hAnsi="Verdana"/>
        <w:b/>
        <w:color w:val="B8B8B8"/>
        <w:sz w:val="40"/>
        <w:szCs w:val="40"/>
        <w:lang w:val="uk-UA"/>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516FD" w14:textId="77777777" w:rsidR="008D2947" w:rsidRPr="00FE055C" w:rsidRDefault="008D2947" w:rsidP="007D14D1">
    <w:pPr>
      <w:spacing w:before="360" w:after="360"/>
      <w:jc w:val="right"/>
      <w:rPr>
        <w:rFonts w:ascii="AvenirNext LT Pro Bold" w:hAnsi="AvenirNext LT Pro Bold"/>
        <w:b/>
        <w:color w:val="000000" w:themeColor="text1"/>
        <w:sz w:val="40"/>
        <w:szCs w:val="42"/>
      </w:rPr>
    </w:pPr>
    <w:r w:rsidRPr="00C7195E">
      <w:rPr>
        <w:rFonts w:ascii="Verdana" w:hAnsi="Verdana"/>
        <w:b/>
        <w:noProof/>
        <w:color w:val="000000"/>
        <w:sz w:val="76"/>
        <w:szCs w:val="76"/>
      </w:rPr>
      <w:drawing>
        <wp:anchor distT="0" distB="0" distL="114300" distR="114300" simplePos="0" relativeHeight="251668480" behindDoc="1" locked="0" layoutInCell="1" allowOverlap="1" wp14:anchorId="633DC72D" wp14:editId="4DA5EBAF">
          <wp:simplePos x="0" y="0"/>
          <wp:positionH relativeFrom="column">
            <wp:posOffset>2025015</wp:posOffset>
          </wp:positionH>
          <wp:positionV relativeFrom="paragraph">
            <wp:posOffset>-1683385</wp:posOffset>
          </wp:positionV>
          <wp:extent cx="7277100" cy="4937760"/>
          <wp:effectExtent l="0" t="0" r="0" b="53340"/>
          <wp:wrapNone/>
          <wp:docPr id="1755340529" name="Picture 175534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40529" name="Picture 1755340529"/>
                  <pic:cNvPicPr/>
                </pic:nvPicPr>
                <pic:blipFill rotWithShape="1">
                  <a:blip r:embed="rId1">
                    <a:extLst>
                      <a:ext uri="{28A0092B-C50C-407E-A947-70E740481C1C}">
                        <a14:useLocalDpi xmlns:a14="http://schemas.microsoft.com/office/drawing/2010/main" val="0"/>
                      </a:ext>
                    </a:extLst>
                  </a:blip>
                  <a:srcRect b="31824"/>
                  <a:stretch/>
                </pic:blipFill>
                <pic:spPr bwMode="auto">
                  <a:xfrm>
                    <a:off x="0" y="0"/>
                    <a:ext cx="7277100" cy="4937760"/>
                  </a:xfrm>
                  <a:prstGeom prst="rect">
                    <a:avLst/>
                  </a:prstGeom>
                  <a:ln>
                    <a:noFill/>
                  </a:ln>
                  <a:scene3d>
                    <a:camera prst="orthographicFront">
                      <a:rot lat="0" lon="900000" rev="0"/>
                    </a:camera>
                    <a:lightRig rig="threePt" dir="t"/>
                  </a:scene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7195E">
      <w:rPr>
        <w:rFonts w:ascii="Verdana" w:hAnsi="Verdana"/>
        <w:b/>
        <w:noProof/>
        <w:color w:val="000000"/>
        <w:sz w:val="76"/>
        <w:szCs w:val="76"/>
      </w:rPr>
      <w:drawing>
        <wp:anchor distT="0" distB="0" distL="114300" distR="114300" simplePos="0" relativeHeight="251669504" behindDoc="1" locked="0" layoutInCell="1" allowOverlap="1" wp14:anchorId="5A9E9510" wp14:editId="254A8120">
          <wp:simplePos x="0" y="0"/>
          <wp:positionH relativeFrom="page">
            <wp:posOffset>95250</wp:posOffset>
          </wp:positionH>
          <wp:positionV relativeFrom="paragraph">
            <wp:posOffset>426720</wp:posOffset>
          </wp:positionV>
          <wp:extent cx="5601970" cy="217805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01970" cy="2178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color w:val="000000"/>
        <w:sz w:val="76"/>
        <w:szCs w:val="76"/>
        <w:lang w:val="uk-UA"/>
      </w:rPr>
      <w:t xml:space="preserve">                    </w:t>
    </w:r>
    <w:r>
      <w:rPr>
        <w:rFonts w:ascii="Verdana" w:hAnsi="Verdana"/>
        <w:b/>
        <w:color w:val="000000"/>
        <w:sz w:val="76"/>
        <w:szCs w:val="76"/>
      </w:rPr>
      <w:t xml:space="preserve"> </w:t>
    </w:r>
    <w:r>
      <w:rPr>
        <w:rFonts w:ascii="Verdana" w:hAnsi="Verdana"/>
        <w:b/>
        <w:color w:val="000000"/>
        <w:sz w:val="76"/>
        <w:szCs w:val="76"/>
        <w:lang w:val="uk-UA"/>
      </w:rPr>
      <w:t xml:space="preserve">         </w:t>
    </w:r>
    <w:r>
      <w:rPr>
        <w:rFonts w:ascii="Verdana" w:hAnsi="Verdana"/>
        <w:b/>
        <w:color w:val="000000"/>
        <w:sz w:val="76"/>
        <w:szCs w:val="76"/>
      </w:rPr>
      <w:t xml:space="preserve"> </w:t>
    </w:r>
  </w:p>
  <w:p w14:paraId="362FD037" w14:textId="77777777" w:rsidR="008D2947" w:rsidRDefault="008D2947" w:rsidP="00735B09">
    <w:pPr>
      <w:pStyle w:val="a4"/>
      <w:tabs>
        <w:tab w:val="left" w:pos="1710"/>
      </w:tabs>
      <w:spacing w:before="0"/>
      <w:rPr>
        <w:rFonts w:ascii="Verdana" w:hAnsi="Verdana"/>
        <w:b/>
        <w:color w:val="000000"/>
        <w:sz w:val="76"/>
        <w:szCs w:val="76"/>
        <w:lang w:val="uk-UA"/>
      </w:rPr>
    </w:pPr>
    <w:r>
      <w:rPr>
        <w:rFonts w:ascii="Verdana" w:hAnsi="Verdana"/>
        <w:b/>
        <w:color w:val="000000"/>
        <w:sz w:val="76"/>
        <w:szCs w:val="76"/>
        <w:lang w:val="uk-UA"/>
      </w:rPr>
      <w:tab/>
    </w:r>
  </w:p>
  <w:p w14:paraId="6353928A" w14:textId="77777777" w:rsidR="008D2947" w:rsidRDefault="008D2947" w:rsidP="003614A6">
    <w:pPr>
      <w:pStyle w:val="a4"/>
      <w:tabs>
        <w:tab w:val="left" w:pos="2110"/>
      </w:tabs>
      <w:spacing w:before="0"/>
      <w:jc w:val="right"/>
      <w:rPr>
        <w:rFonts w:ascii="Verdana" w:hAnsi="Verdana"/>
        <w:b/>
        <w:color w:val="000000"/>
        <w:sz w:val="76"/>
        <w:szCs w:val="76"/>
      </w:rPr>
    </w:pPr>
    <w:r>
      <w:rPr>
        <w:rFonts w:ascii="Verdana" w:hAnsi="Verdana"/>
        <w:b/>
        <w:color w:val="000000"/>
        <w:sz w:val="76"/>
        <w:szCs w:val="76"/>
        <w:lang w:val="uk-UA"/>
      </w:rPr>
      <w:tab/>
    </w:r>
    <w:r>
      <w:rPr>
        <w:rFonts w:ascii="Verdana" w:hAnsi="Verdana"/>
        <w:b/>
        <w:color w:val="000000"/>
        <w:sz w:val="76"/>
        <w:szCs w:val="76"/>
      </w:rPr>
      <w:t xml:space="preserve"> </w:t>
    </w:r>
  </w:p>
  <w:p w14:paraId="182999B1" w14:textId="77777777" w:rsidR="008D2947" w:rsidRDefault="008D2947" w:rsidP="003614A6">
    <w:pPr>
      <w:pStyle w:val="a4"/>
      <w:tabs>
        <w:tab w:val="left" w:pos="2110"/>
      </w:tabs>
      <w:spacing w:before="0"/>
      <w:jc w:val="right"/>
      <w:rPr>
        <w:rFonts w:ascii="Verdana" w:hAnsi="Verdana"/>
        <w:b/>
        <w:color w:val="000000"/>
        <w:sz w:val="76"/>
        <w:szCs w:val="76"/>
      </w:rPr>
    </w:pPr>
  </w:p>
  <w:p w14:paraId="0EF9E1D0" w14:textId="77777777" w:rsidR="008D2947" w:rsidRPr="00D80D34" w:rsidRDefault="008D2947" w:rsidP="003614A6">
    <w:pPr>
      <w:pStyle w:val="a4"/>
      <w:tabs>
        <w:tab w:val="left" w:pos="2110"/>
      </w:tabs>
      <w:spacing w:before="0"/>
      <w:jc w:val="right"/>
      <w:rPr>
        <w:rFonts w:ascii="Verdana" w:hAnsi="Verdana"/>
        <w:b/>
        <w:color w:val="000000"/>
        <w:sz w:val="16"/>
        <w:szCs w:val="16"/>
      </w:rPr>
    </w:pPr>
    <w:r>
      <w:rPr>
        <w:rFonts w:ascii="Verdana" w:hAnsi="Verdana"/>
        <w:b/>
        <w:color w:val="000000"/>
        <w:sz w:val="16"/>
        <w:szCs w:val="16"/>
      </w:rPr>
      <w:br/>
    </w:r>
    <w:r>
      <w:rPr>
        <w:rFonts w:ascii="Verdana" w:hAnsi="Verdana"/>
        <w:b/>
        <w:color w:val="000000"/>
        <w:sz w:val="16"/>
        <w:szCs w:val="16"/>
      </w:rPr>
      <w:br/>
    </w:r>
    <w:r>
      <w:rPr>
        <w:rFonts w:ascii="Verdana" w:hAnsi="Verdana"/>
        <w:b/>
        <w:color w:val="000000"/>
        <w:sz w:val="16"/>
        <w:szCs w:val="16"/>
      </w:rPr>
      <w:br/>
    </w:r>
  </w:p>
  <w:p w14:paraId="2358991E" w14:textId="77777777" w:rsidR="008D2947" w:rsidRPr="003614A6" w:rsidRDefault="008D2947" w:rsidP="003614A6">
    <w:pPr>
      <w:pStyle w:val="a4"/>
      <w:tabs>
        <w:tab w:val="left" w:pos="2110"/>
      </w:tabs>
      <w:spacing w:before="0"/>
      <w:jc w:val="right"/>
      <w:rPr>
        <w:rFonts w:asciiTheme="minorHAnsi" w:hAnsiTheme="minorHAnsi"/>
        <w:b/>
        <w:color w:val="000000"/>
        <w:sz w:val="16"/>
        <w:szCs w:val="16"/>
        <w:lang w:val="uk-UA"/>
      </w:rPr>
    </w:pPr>
    <w:r w:rsidRPr="00AC0AAB">
      <w:rPr>
        <w:rFonts w:ascii="Avenir Next LT Pro" w:hAnsi="Avenir Next LT Pro"/>
        <w:bCs/>
        <w:color w:val="FFFFFF" w:themeColor="background1"/>
        <w:sz w:val="24"/>
        <w:szCs w:val="24"/>
        <w:lang w:val="uk-UA"/>
      </w:rPr>
      <w:t>SUSTAINED SUCCESS</w:t>
    </w:r>
    <w:r w:rsidRPr="00AC0AAB">
      <w:rPr>
        <w:rFonts w:asciiTheme="minorHAnsi" w:hAnsiTheme="minorHAnsi"/>
        <w:bCs/>
        <w:color w:val="FFFFFF" w:themeColor="background1"/>
        <w:sz w:val="24"/>
        <w:szCs w:val="24"/>
        <w:lang w:val="uk-UA"/>
      </w:rPr>
      <w:br/>
    </w:r>
    <w:r w:rsidRPr="00AC0AAB">
      <w:rPr>
        <w:rFonts w:ascii="Avenir Next LT Pro" w:hAnsi="Avenir Next LT Pro"/>
        <w:bCs/>
        <w:color w:val="FFFFFF" w:themeColor="background1"/>
        <w:sz w:val="24"/>
        <w:szCs w:val="24"/>
        <w:lang w:val="uk-UA"/>
      </w:rPr>
      <w:t>202</w:t>
    </w:r>
    <w:r>
      <w:rPr>
        <w:rFonts w:ascii="Avenir Next LT Pro" w:hAnsi="Avenir Next LT Pro"/>
        <w:bCs/>
        <w:color w:val="FFFFFF" w:themeColor="background1"/>
        <w:sz w:val="24"/>
        <w:szCs w:val="24"/>
      </w:rPr>
      <w:t>5</w:t>
    </w:r>
    <w:r w:rsidRPr="00AC0AAB">
      <w:rPr>
        <w:rFonts w:asciiTheme="minorHAnsi" w:hAnsiTheme="minorHAnsi"/>
        <w:bCs/>
        <w:color w:val="FFFFFF" w:themeColor="background1"/>
        <w:sz w:val="24"/>
        <w:szCs w:val="24"/>
        <w:lang w:val="uk-UA"/>
      </w:rPr>
      <w:t xml:space="preserve"> </w:t>
    </w:r>
    <w:r w:rsidRPr="00AC0AAB">
      <w:rPr>
        <w:rFonts w:ascii="Avenir Next LT Pro" w:hAnsi="Avenir Next LT Pro"/>
        <w:bCs/>
        <w:color w:val="FFFFFF" w:themeColor="background1"/>
        <w:sz w:val="24"/>
        <w:szCs w:val="24"/>
        <w:lang w:val="uk-UA"/>
      </w:rPr>
      <w:t>ENTRY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737.5pt;height:651pt" o:bullet="t">
        <v:imagedata r:id="rId1" o:title="gold-for bullets"/>
      </v:shape>
    </w:pict>
  </w:numPicBullet>
  <w:numPicBullet w:numPicBulletId="1">
    <w:pict>
      <v:shape id="_x0000_i1060" type="#_x0000_t75" style="width:479.5pt;height:387.5pt" o:bullet="t">
        <v:imagedata r:id="rId2" o:title="Effie_Logo_Gold"/>
      </v:shape>
    </w:pict>
  </w:numPicBullet>
  <w:numPicBullet w:numPicBulletId="2">
    <w:pict>
      <v:shape id="_x0000_i1061" type="#_x0000_t75" style="width:81pt;height:73pt" o:bullet="t">
        <v:imagedata r:id="rId3" o:title="e FOR BULLET"/>
      </v:shape>
    </w:pict>
  </w:numPicBullet>
  <w:abstractNum w:abstractNumId="0" w15:restartNumberingAfterBreak="0">
    <w:nsid w:val="03BC725F"/>
    <w:multiLevelType w:val="hybridMultilevel"/>
    <w:tmpl w:val="D77E93C2"/>
    <w:lvl w:ilvl="0" w:tplc="DA48B1C6">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235F9"/>
    <w:multiLevelType w:val="hybridMultilevel"/>
    <w:tmpl w:val="A640977A"/>
    <w:lvl w:ilvl="0" w:tplc="6E5AF4F0">
      <w:start w:val="1"/>
      <w:numFmt w:val="bullet"/>
      <w:lvlText w:val=""/>
      <w:lvlPicBulletId w:val="0"/>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7D67E6"/>
    <w:multiLevelType w:val="hybridMultilevel"/>
    <w:tmpl w:val="BBC631DC"/>
    <w:lvl w:ilvl="0" w:tplc="1B7E054A">
      <w:start w:val="1"/>
      <w:numFmt w:val="bullet"/>
      <w:lvlText w:val=""/>
      <w:lvlPicBulletId w:val="0"/>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AD37AE"/>
    <w:multiLevelType w:val="hybridMultilevel"/>
    <w:tmpl w:val="02608BB0"/>
    <w:lvl w:ilvl="0" w:tplc="DA48B1C6">
      <w:start w:val="1"/>
      <w:numFmt w:val="bullet"/>
      <w:lvlText w:val=""/>
      <w:lvlPicBulletId w:val="0"/>
      <w:lvlJc w:val="left"/>
      <w:pPr>
        <w:ind w:left="792" w:hanging="360"/>
      </w:pPr>
      <w:rPr>
        <w:rFonts w:ascii="Symbol" w:hAnsi="Symbol" w:hint="default"/>
        <w:color w:val="auto"/>
        <w:sz w:val="20"/>
        <w:szCs w:val="20"/>
      </w:rPr>
    </w:lvl>
    <w:lvl w:ilvl="1" w:tplc="04220003" w:tentative="1">
      <w:start w:val="1"/>
      <w:numFmt w:val="bullet"/>
      <w:lvlText w:val="o"/>
      <w:lvlJc w:val="left"/>
      <w:pPr>
        <w:ind w:left="1512" w:hanging="360"/>
      </w:pPr>
      <w:rPr>
        <w:rFonts w:ascii="Courier New" w:hAnsi="Courier New" w:cs="Courier New" w:hint="default"/>
      </w:rPr>
    </w:lvl>
    <w:lvl w:ilvl="2" w:tplc="04220005" w:tentative="1">
      <w:start w:val="1"/>
      <w:numFmt w:val="bullet"/>
      <w:lvlText w:val=""/>
      <w:lvlJc w:val="left"/>
      <w:pPr>
        <w:ind w:left="2232" w:hanging="360"/>
      </w:pPr>
      <w:rPr>
        <w:rFonts w:ascii="Wingdings" w:hAnsi="Wingdings" w:hint="default"/>
      </w:rPr>
    </w:lvl>
    <w:lvl w:ilvl="3" w:tplc="04220001" w:tentative="1">
      <w:start w:val="1"/>
      <w:numFmt w:val="bullet"/>
      <w:lvlText w:val=""/>
      <w:lvlJc w:val="left"/>
      <w:pPr>
        <w:ind w:left="2952" w:hanging="360"/>
      </w:pPr>
      <w:rPr>
        <w:rFonts w:ascii="Symbol" w:hAnsi="Symbol" w:hint="default"/>
      </w:rPr>
    </w:lvl>
    <w:lvl w:ilvl="4" w:tplc="04220003" w:tentative="1">
      <w:start w:val="1"/>
      <w:numFmt w:val="bullet"/>
      <w:lvlText w:val="o"/>
      <w:lvlJc w:val="left"/>
      <w:pPr>
        <w:ind w:left="3672" w:hanging="360"/>
      </w:pPr>
      <w:rPr>
        <w:rFonts w:ascii="Courier New" w:hAnsi="Courier New" w:cs="Courier New" w:hint="default"/>
      </w:rPr>
    </w:lvl>
    <w:lvl w:ilvl="5" w:tplc="04220005" w:tentative="1">
      <w:start w:val="1"/>
      <w:numFmt w:val="bullet"/>
      <w:lvlText w:val=""/>
      <w:lvlJc w:val="left"/>
      <w:pPr>
        <w:ind w:left="4392" w:hanging="360"/>
      </w:pPr>
      <w:rPr>
        <w:rFonts w:ascii="Wingdings" w:hAnsi="Wingdings" w:hint="default"/>
      </w:rPr>
    </w:lvl>
    <w:lvl w:ilvl="6" w:tplc="04220001" w:tentative="1">
      <w:start w:val="1"/>
      <w:numFmt w:val="bullet"/>
      <w:lvlText w:val=""/>
      <w:lvlJc w:val="left"/>
      <w:pPr>
        <w:ind w:left="5112" w:hanging="360"/>
      </w:pPr>
      <w:rPr>
        <w:rFonts w:ascii="Symbol" w:hAnsi="Symbol" w:hint="default"/>
      </w:rPr>
    </w:lvl>
    <w:lvl w:ilvl="7" w:tplc="04220003" w:tentative="1">
      <w:start w:val="1"/>
      <w:numFmt w:val="bullet"/>
      <w:lvlText w:val="o"/>
      <w:lvlJc w:val="left"/>
      <w:pPr>
        <w:ind w:left="5832" w:hanging="360"/>
      </w:pPr>
      <w:rPr>
        <w:rFonts w:ascii="Courier New" w:hAnsi="Courier New" w:cs="Courier New" w:hint="default"/>
      </w:rPr>
    </w:lvl>
    <w:lvl w:ilvl="8" w:tplc="04220005" w:tentative="1">
      <w:start w:val="1"/>
      <w:numFmt w:val="bullet"/>
      <w:lvlText w:val=""/>
      <w:lvlJc w:val="left"/>
      <w:pPr>
        <w:ind w:left="6552" w:hanging="360"/>
      </w:pPr>
      <w:rPr>
        <w:rFonts w:ascii="Wingdings" w:hAnsi="Wingdings" w:hint="default"/>
      </w:rPr>
    </w:lvl>
  </w:abstractNum>
  <w:abstractNum w:abstractNumId="4" w15:restartNumberingAfterBreak="0">
    <w:nsid w:val="0E1B5034"/>
    <w:multiLevelType w:val="hybridMultilevel"/>
    <w:tmpl w:val="28E8AB62"/>
    <w:lvl w:ilvl="0" w:tplc="DA48B1C6">
      <w:start w:val="1"/>
      <w:numFmt w:val="bullet"/>
      <w:lvlText w:val=""/>
      <w:lvlPicBulletId w:val="0"/>
      <w:lvlJc w:val="left"/>
      <w:pPr>
        <w:ind w:left="720" w:hanging="360"/>
      </w:pPr>
      <w:rPr>
        <w:rFonts w:ascii="Symbol" w:hAnsi="Symbol" w:hint="default"/>
        <w:color w:val="auto"/>
        <w:sz w:val="20"/>
        <w:szCs w:val="2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1D413DC"/>
    <w:multiLevelType w:val="hybridMultilevel"/>
    <w:tmpl w:val="952E8D3C"/>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6" w15:restartNumberingAfterBreak="0">
    <w:nsid w:val="1254538D"/>
    <w:multiLevelType w:val="hybridMultilevel"/>
    <w:tmpl w:val="28AA5A02"/>
    <w:lvl w:ilvl="0" w:tplc="7B388CB4">
      <w:start w:val="1"/>
      <w:numFmt w:val="bullet"/>
      <w:lvlText w:val=""/>
      <w:lvlJc w:val="left"/>
      <w:pPr>
        <w:ind w:left="957" w:hanging="360"/>
      </w:pPr>
      <w:rPr>
        <w:rFonts w:ascii="Symbol" w:hAnsi="Symbol"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7" w15:restartNumberingAfterBreak="0">
    <w:nsid w:val="14967AE1"/>
    <w:multiLevelType w:val="hybridMultilevel"/>
    <w:tmpl w:val="24A2B300"/>
    <w:lvl w:ilvl="0" w:tplc="92A41AB8">
      <w:start w:val="1"/>
      <w:numFmt w:val="bullet"/>
      <w:lvlText w:val=""/>
      <w:lvlPicBulletId w:val="0"/>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C74533"/>
    <w:multiLevelType w:val="hybridMultilevel"/>
    <w:tmpl w:val="D0443F3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168D4467"/>
    <w:multiLevelType w:val="hybridMultilevel"/>
    <w:tmpl w:val="CB749B84"/>
    <w:lvl w:ilvl="0" w:tplc="BF04B50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1A0249"/>
    <w:multiLevelType w:val="hybridMultilevel"/>
    <w:tmpl w:val="5E24F794"/>
    <w:lvl w:ilvl="0" w:tplc="60EEE060">
      <w:numFmt w:val="bullet"/>
      <w:lvlText w:val="-"/>
      <w:lvlJc w:val="left"/>
      <w:pPr>
        <w:ind w:left="720" w:hanging="360"/>
      </w:pPr>
      <w:rPr>
        <w:rFonts w:ascii="Avenir Next Cyr" w:eastAsia="SimSun" w:hAnsi="Avenir Next Cyr" w:cs="Calibri" w:hint="default"/>
        <w:color w:val="323232"/>
        <w:sz w:val="16"/>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1E487327"/>
    <w:multiLevelType w:val="hybridMultilevel"/>
    <w:tmpl w:val="BB1CC9F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1FC50353"/>
    <w:multiLevelType w:val="hybridMultilevel"/>
    <w:tmpl w:val="84AADE6A"/>
    <w:lvl w:ilvl="0" w:tplc="13B2FFC0">
      <w:start w:val="1"/>
      <w:numFmt w:val="bullet"/>
      <w:lvlText w:val=""/>
      <w:lvlJc w:val="left"/>
      <w:pPr>
        <w:tabs>
          <w:tab w:val="num" w:pos="720"/>
        </w:tabs>
        <w:ind w:left="720" w:hanging="360"/>
      </w:pPr>
      <w:rPr>
        <w:rFonts w:ascii="Symbol" w:hAnsi="Symbol" w:hint="default"/>
      </w:rPr>
    </w:lvl>
    <w:lvl w:ilvl="1" w:tplc="F1FCDC30" w:tentative="1">
      <w:start w:val="1"/>
      <w:numFmt w:val="bullet"/>
      <w:lvlText w:val=""/>
      <w:lvlJc w:val="left"/>
      <w:pPr>
        <w:tabs>
          <w:tab w:val="num" w:pos="1440"/>
        </w:tabs>
        <w:ind w:left="1440" w:hanging="360"/>
      </w:pPr>
      <w:rPr>
        <w:rFonts w:ascii="Symbol" w:hAnsi="Symbol" w:hint="default"/>
      </w:rPr>
    </w:lvl>
    <w:lvl w:ilvl="2" w:tplc="A0185F74" w:tentative="1">
      <w:start w:val="1"/>
      <w:numFmt w:val="bullet"/>
      <w:lvlText w:val=""/>
      <w:lvlJc w:val="left"/>
      <w:pPr>
        <w:tabs>
          <w:tab w:val="num" w:pos="2160"/>
        </w:tabs>
        <w:ind w:left="2160" w:hanging="360"/>
      </w:pPr>
      <w:rPr>
        <w:rFonts w:ascii="Symbol" w:hAnsi="Symbol" w:hint="default"/>
      </w:rPr>
    </w:lvl>
    <w:lvl w:ilvl="3" w:tplc="6BE46FCE" w:tentative="1">
      <w:start w:val="1"/>
      <w:numFmt w:val="bullet"/>
      <w:lvlText w:val=""/>
      <w:lvlJc w:val="left"/>
      <w:pPr>
        <w:tabs>
          <w:tab w:val="num" w:pos="2880"/>
        </w:tabs>
        <w:ind w:left="2880" w:hanging="360"/>
      </w:pPr>
      <w:rPr>
        <w:rFonts w:ascii="Symbol" w:hAnsi="Symbol" w:hint="default"/>
      </w:rPr>
    </w:lvl>
    <w:lvl w:ilvl="4" w:tplc="C4DA584C" w:tentative="1">
      <w:start w:val="1"/>
      <w:numFmt w:val="bullet"/>
      <w:lvlText w:val=""/>
      <w:lvlJc w:val="left"/>
      <w:pPr>
        <w:tabs>
          <w:tab w:val="num" w:pos="3600"/>
        </w:tabs>
        <w:ind w:left="3600" w:hanging="360"/>
      </w:pPr>
      <w:rPr>
        <w:rFonts w:ascii="Symbol" w:hAnsi="Symbol" w:hint="default"/>
      </w:rPr>
    </w:lvl>
    <w:lvl w:ilvl="5" w:tplc="C8D06898" w:tentative="1">
      <w:start w:val="1"/>
      <w:numFmt w:val="bullet"/>
      <w:lvlText w:val=""/>
      <w:lvlJc w:val="left"/>
      <w:pPr>
        <w:tabs>
          <w:tab w:val="num" w:pos="4320"/>
        </w:tabs>
        <w:ind w:left="4320" w:hanging="360"/>
      </w:pPr>
      <w:rPr>
        <w:rFonts w:ascii="Symbol" w:hAnsi="Symbol" w:hint="default"/>
      </w:rPr>
    </w:lvl>
    <w:lvl w:ilvl="6" w:tplc="F7BEE96C" w:tentative="1">
      <w:start w:val="1"/>
      <w:numFmt w:val="bullet"/>
      <w:lvlText w:val=""/>
      <w:lvlJc w:val="left"/>
      <w:pPr>
        <w:tabs>
          <w:tab w:val="num" w:pos="5040"/>
        </w:tabs>
        <w:ind w:left="5040" w:hanging="360"/>
      </w:pPr>
      <w:rPr>
        <w:rFonts w:ascii="Symbol" w:hAnsi="Symbol" w:hint="default"/>
      </w:rPr>
    </w:lvl>
    <w:lvl w:ilvl="7" w:tplc="8146E29A" w:tentative="1">
      <w:start w:val="1"/>
      <w:numFmt w:val="bullet"/>
      <w:lvlText w:val=""/>
      <w:lvlJc w:val="left"/>
      <w:pPr>
        <w:tabs>
          <w:tab w:val="num" w:pos="5760"/>
        </w:tabs>
        <w:ind w:left="5760" w:hanging="360"/>
      </w:pPr>
      <w:rPr>
        <w:rFonts w:ascii="Symbol" w:hAnsi="Symbol" w:hint="default"/>
      </w:rPr>
    </w:lvl>
    <w:lvl w:ilvl="8" w:tplc="C130F2C0"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0440A6C"/>
    <w:multiLevelType w:val="hybridMultilevel"/>
    <w:tmpl w:val="2AC4054E"/>
    <w:lvl w:ilvl="0" w:tplc="B7060A34">
      <w:start w:val="24"/>
      <w:numFmt w:val="bullet"/>
      <w:lvlText w:val="-"/>
      <w:lvlJc w:val="left"/>
      <w:pPr>
        <w:ind w:left="1440" w:hanging="360"/>
      </w:pPr>
      <w:rPr>
        <w:rFonts w:ascii="Avenir Next Cyr" w:eastAsia="Times New Roman" w:hAnsi="Avenir Next Cyr" w:cs="Times New Roman" w:hint="default"/>
        <w:b/>
        <w:i/>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4" w15:restartNumberingAfterBreak="0">
    <w:nsid w:val="23827527"/>
    <w:multiLevelType w:val="hybridMultilevel"/>
    <w:tmpl w:val="73EA7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7D603E"/>
    <w:multiLevelType w:val="hybridMultilevel"/>
    <w:tmpl w:val="3FB0C33E"/>
    <w:lvl w:ilvl="0" w:tplc="FEC21678">
      <w:start w:val="1"/>
      <w:numFmt w:val="bullet"/>
      <w:lvlText w:val=""/>
      <w:lvlPicBulletId w:val="0"/>
      <w:lvlJc w:val="left"/>
      <w:pPr>
        <w:ind w:left="720" w:hanging="360"/>
      </w:pPr>
      <w:rPr>
        <w:rFonts w:ascii="Symbol" w:hAnsi="Symbol" w:hint="default"/>
        <w:color w:val="auto"/>
        <w:sz w:val="20"/>
      </w:rPr>
    </w:lvl>
    <w:lvl w:ilvl="1" w:tplc="A8B83D1E">
      <w:start w:val="1"/>
      <w:numFmt w:val="bullet"/>
      <w:lvlText w:val=""/>
      <w:lvlPicBulletId w:val="0"/>
      <w:lvlJc w:val="left"/>
      <w:pPr>
        <w:ind w:left="1440" w:hanging="360"/>
      </w:pPr>
      <w:rPr>
        <w:rFonts w:ascii="Symbol" w:hAnsi="Symbol" w:hint="default"/>
        <w:color w:val="auto"/>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5F0FD3"/>
    <w:multiLevelType w:val="hybridMultilevel"/>
    <w:tmpl w:val="DB8AE28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2A2E5124"/>
    <w:multiLevelType w:val="hybridMultilevel"/>
    <w:tmpl w:val="65AE5894"/>
    <w:lvl w:ilvl="0" w:tplc="04090001">
      <w:start w:val="1"/>
      <w:numFmt w:val="bullet"/>
      <w:lvlText w:val=""/>
      <w:lvlJc w:val="left"/>
      <w:pPr>
        <w:ind w:left="720" w:hanging="360"/>
      </w:pPr>
      <w:rPr>
        <w:rFonts w:ascii="Symbol" w:hAnsi="Symbol" w:hint="default"/>
        <w:color w:val="auto"/>
        <w:sz w:val="22"/>
        <w:szCs w:val="22"/>
      </w:rPr>
    </w:lvl>
    <w:lvl w:ilvl="1" w:tplc="8CC6F326">
      <w:start w:val="1"/>
      <w:numFmt w:val="bullet"/>
      <w:lvlText w:val=""/>
      <w:lvlPicBulletId w:val="2"/>
      <w:lvlJc w:val="left"/>
      <w:pPr>
        <w:ind w:left="1800" w:hanging="360"/>
      </w:pPr>
      <w:rPr>
        <w:rFonts w:ascii="Symbol" w:hAnsi="Symbol" w:hint="default"/>
        <w:color w:val="auto"/>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C5A2157"/>
    <w:multiLevelType w:val="hybridMultilevel"/>
    <w:tmpl w:val="6978A688"/>
    <w:lvl w:ilvl="0" w:tplc="AF4CA81E">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C8346E3"/>
    <w:multiLevelType w:val="hybridMultilevel"/>
    <w:tmpl w:val="28640424"/>
    <w:lvl w:ilvl="0" w:tplc="3118C8A0">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B4504B"/>
    <w:multiLevelType w:val="hybridMultilevel"/>
    <w:tmpl w:val="00922E0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33587E16"/>
    <w:multiLevelType w:val="hybridMultilevel"/>
    <w:tmpl w:val="DC3EB7EE"/>
    <w:lvl w:ilvl="0" w:tplc="AF4CA81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B77D2C"/>
    <w:multiLevelType w:val="hybridMultilevel"/>
    <w:tmpl w:val="8660A418"/>
    <w:lvl w:ilvl="0" w:tplc="DA48B1C6">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290F75"/>
    <w:multiLevelType w:val="hybridMultilevel"/>
    <w:tmpl w:val="7948448E"/>
    <w:lvl w:ilvl="0" w:tplc="DA48B1C6">
      <w:start w:val="1"/>
      <w:numFmt w:val="bullet"/>
      <w:lvlText w:val=""/>
      <w:lvlPicBulletId w:val="0"/>
      <w:lvlJc w:val="left"/>
      <w:pPr>
        <w:ind w:left="720" w:hanging="360"/>
      </w:pPr>
      <w:rPr>
        <w:rFonts w:ascii="Symbol" w:hAnsi="Symbol" w:hint="default"/>
        <w:color w:val="auto"/>
        <w:sz w:val="20"/>
        <w:szCs w:val="2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38251483"/>
    <w:multiLevelType w:val="hybridMultilevel"/>
    <w:tmpl w:val="20CE02A0"/>
    <w:lvl w:ilvl="0" w:tplc="DA48B1C6">
      <w:start w:val="1"/>
      <w:numFmt w:val="bullet"/>
      <w:lvlText w:val=""/>
      <w:lvlPicBulletId w:val="0"/>
      <w:lvlJc w:val="left"/>
      <w:pPr>
        <w:ind w:left="792" w:hanging="360"/>
      </w:pPr>
      <w:rPr>
        <w:rFonts w:ascii="Symbol" w:hAnsi="Symbol" w:hint="default"/>
        <w:color w:val="auto"/>
        <w:sz w:val="20"/>
        <w:szCs w:val="20"/>
      </w:rPr>
    </w:lvl>
    <w:lvl w:ilvl="1" w:tplc="04220003" w:tentative="1">
      <w:start w:val="1"/>
      <w:numFmt w:val="bullet"/>
      <w:lvlText w:val="o"/>
      <w:lvlJc w:val="left"/>
      <w:pPr>
        <w:ind w:left="1512" w:hanging="360"/>
      </w:pPr>
      <w:rPr>
        <w:rFonts w:ascii="Courier New" w:hAnsi="Courier New" w:cs="Courier New" w:hint="default"/>
      </w:rPr>
    </w:lvl>
    <w:lvl w:ilvl="2" w:tplc="04220005" w:tentative="1">
      <w:start w:val="1"/>
      <w:numFmt w:val="bullet"/>
      <w:lvlText w:val=""/>
      <w:lvlJc w:val="left"/>
      <w:pPr>
        <w:ind w:left="2232" w:hanging="360"/>
      </w:pPr>
      <w:rPr>
        <w:rFonts w:ascii="Wingdings" w:hAnsi="Wingdings" w:hint="default"/>
      </w:rPr>
    </w:lvl>
    <w:lvl w:ilvl="3" w:tplc="04220001" w:tentative="1">
      <w:start w:val="1"/>
      <w:numFmt w:val="bullet"/>
      <w:lvlText w:val=""/>
      <w:lvlJc w:val="left"/>
      <w:pPr>
        <w:ind w:left="2952" w:hanging="360"/>
      </w:pPr>
      <w:rPr>
        <w:rFonts w:ascii="Symbol" w:hAnsi="Symbol" w:hint="default"/>
      </w:rPr>
    </w:lvl>
    <w:lvl w:ilvl="4" w:tplc="04220003" w:tentative="1">
      <w:start w:val="1"/>
      <w:numFmt w:val="bullet"/>
      <w:lvlText w:val="o"/>
      <w:lvlJc w:val="left"/>
      <w:pPr>
        <w:ind w:left="3672" w:hanging="360"/>
      </w:pPr>
      <w:rPr>
        <w:rFonts w:ascii="Courier New" w:hAnsi="Courier New" w:cs="Courier New" w:hint="default"/>
      </w:rPr>
    </w:lvl>
    <w:lvl w:ilvl="5" w:tplc="04220005" w:tentative="1">
      <w:start w:val="1"/>
      <w:numFmt w:val="bullet"/>
      <w:lvlText w:val=""/>
      <w:lvlJc w:val="left"/>
      <w:pPr>
        <w:ind w:left="4392" w:hanging="360"/>
      </w:pPr>
      <w:rPr>
        <w:rFonts w:ascii="Wingdings" w:hAnsi="Wingdings" w:hint="default"/>
      </w:rPr>
    </w:lvl>
    <w:lvl w:ilvl="6" w:tplc="04220001" w:tentative="1">
      <w:start w:val="1"/>
      <w:numFmt w:val="bullet"/>
      <w:lvlText w:val=""/>
      <w:lvlJc w:val="left"/>
      <w:pPr>
        <w:ind w:left="5112" w:hanging="360"/>
      </w:pPr>
      <w:rPr>
        <w:rFonts w:ascii="Symbol" w:hAnsi="Symbol" w:hint="default"/>
      </w:rPr>
    </w:lvl>
    <w:lvl w:ilvl="7" w:tplc="04220003" w:tentative="1">
      <w:start w:val="1"/>
      <w:numFmt w:val="bullet"/>
      <w:lvlText w:val="o"/>
      <w:lvlJc w:val="left"/>
      <w:pPr>
        <w:ind w:left="5832" w:hanging="360"/>
      </w:pPr>
      <w:rPr>
        <w:rFonts w:ascii="Courier New" w:hAnsi="Courier New" w:cs="Courier New" w:hint="default"/>
      </w:rPr>
    </w:lvl>
    <w:lvl w:ilvl="8" w:tplc="04220005" w:tentative="1">
      <w:start w:val="1"/>
      <w:numFmt w:val="bullet"/>
      <w:lvlText w:val=""/>
      <w:lvlJc w:val="left"/>
      <w:pPr>
        <w:ind w:left="6552" w:hanging="360"/>
      </w:pPr>
      <w:rPr>
        <w:rFonts w:ascii="Wingdings" w:hAnsi="Wingdings" w:hint="default"/>
      </w:rPr>
    </w:lvl>
  </w:abstractNum>
  <w:abstractNum w:abstractNumId="25" w15:restartNumberingAfterBreak="0">
    <w:nsid w:val="3B626ACB"/>
    <w:multiLevelType w:val="hybridMultilevel"/>
    <w:tmpl w:val="84AE9C8C"/>
    <w:lvl w:ilvl="0" w:tplc="6E5AF4F0">
      <w:start w:val="1"/>
      <w:numFmt w:val="bullet"/>
      <w:lvlText w:val=""/>
      <w:lvlPicBulletId w:val="0"/>
      <w:lvlJc w:val="left"/>
      <w:pPr>
        <w:ind w:left="720" w:hanging="360"/>
      </w:pPr>
      <w:rPr>
        <w:rFonts w:ascii="Symbol" w:hAnsi="Symbol"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3F54439D"/>
    <w:multiLevelType w:val="hybridMultilevel"/>
    <w:tmpl w:val="5CD60660"/>
    <w:lvl w:ilvl="0" w:tplc="7B388CB4">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27" w15:restartNumberingAfterBreak="0">
    <w:nsid w:val="43E039F9"/>
    <w:multiLevelType w:val="hybridMultilevel"/>
    <w:tmpl w:val="7E7CC56C"/>
    <w:lvl w:ilvl="0" w:tplc="7B388C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431AE8"/>
    <w:multiLevelType w:val="hybridMultilevel"/>
    <w:tmpl w:val="424843F2"/>
    <w:lvl w:ilvl="0" w:tplc="10E21156">
      <w:start w:val="1"/>
      <w:numFmt w:val="bullet"/>
      <w:lvlText w:val=""/>
      <w:lvlJc w:val="left"/>
      <w:pPr>
        <w:ind w:left="720" w:hanging="360"/>
      </w:pPr>
      <w:rPr>
        <w:rFonts w:ascii="Avenir Next Cyr" w:hAnsi="Avenir Next Cyr" w:hint="default"/>
        <w:b w:val="0"/>
        <w:bCs/>
        <w:i w:val="0"/>
        <w:iCs/>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4D6F7321"/>
    <w:multiLevelType w:val="hybridMultilevel"/>
    <w:tmpl w:val="FD76271C"/>
    <w:lvl w:ilvl="0" w:tplc="A300C588">
      <w:start w:val="1"/>
      <w:numFmt w:val="bullet"/>
      <w:lvlText w:val=""/>
      <w:lvlJc w:val="left"/>
      <w:pPr>
        <w:tabs>
          <w:tab w:val="num" w:pos="720"/>
        </w:tabs>
        <w:ind w:left="720" w:hanging="360"/>
      </w:pPr>
      <w:rPr>
        <w:rFonts w:ascii="Symbol" w:hAnsi="Symbol" w:hint="default"/>
      </w:rPr>
    </w:lvl>
    <w:lvl w:ilvl="1" w:tplc="842E3F80" w:tentative="1">
      <w:start w:val="1"/>
      <w:numFmt w:val="bullet"/>
      <w:lvlText w:val=""/>
      <w:lvlJc w:val="left"/>
      <w:pPr>
        <w:tabs>
          <w:tab w:val="num" w:pos="1440"/>
        </w:tabs>
        <w:ind w:left="1440" w:hanging="360"/>
      </w:pPr>
      <w:rPr>
        <w:rFonts w:ascii="Symbol" w:hAnsi="Symbol" w:hint="default"/>
      </w:rPr>
    </w:lvl>
    <w:lvl w:ilvl="2" w:tplc="693EE528" w:tentative="1">
      <w:start w:val="1"/>
      <w:numFmt w:val="bullet"/>
      <w:lvlText w:val=""/>
      <w:lvlJc w:val="left"/>
      <w:pPr>
        <w:tabs>
          <w:tab w:val="num" w:pos="2160"/>
        </w:tabs>
        <w:ind w:left="2160" w:hanging="360"/>
      </w:pPr>
      <w:rPr>
        <w:rFonts w:ascii="Symbol" w:hAnsi="Symbol" w:hint="default"/>
      </w:rPr>
    </w:lvl>
    <w:lvl w:ilvl="3" w:tplc="DC5E99E6" w:tentative="1">
      <w:start w:val="1"/>
      <w:numFmt w:val="bullet"/>
      <w:lvlText w:val=""/>
      <w:lvlJc w:val="left"/>
      <w:pPr>
        <w:tabs>
          <w:tab w:val="num" w:pos="2880"/>
        </w:tabs>
        <w:ind w:left="2880" w:hanging="360"/>
      </w:pPr>
      <w:rPr>
        <w:rFonts w:ascii="Symbol" w:hAnsi="Symbol" w:hint="default"/>
      </w:rPr>
    </w:lvl>
    <w:lvl w:ilvl="4" w:tplc="8E921B9A" w:tentative="1">
      <w:start w:val="1"/>
      <w:numFmt w:val="bullet"/>
      <w:lvlText w:val=""/>
      <w:lvlJc w:val="left"/>
      <w:pPr>
        <w:tabs>
          <w:tab w:val="num" w:pos="3600"/>
        </w:tabs>
        <w:ind w:left="3600" w:hanging="360"/>
      </w:pPr>
      <w:rPr>
        <w:rFonts w:ascii="Symbol" w:hAnsi="Symbol" w:hint="default"/>
      </w:rPr>
    </w:lvl>
    <w:lvl w:ilvl="5" w:tplc="5CAA71B2" w:tentative="1">
      <w:start w:val="1"/>
      <w:numFmt w:val="bullet"/>
      <w:lvlText w:val=""/>
      <w:lvlJc w:val="left"/>
      <w:pPr>
        <w:tabs>
          <w:tab w:val="num" w:pos="4320"/>
        </w:tabs>
        <w:ind w:left="4320" w:hanging="360"/>
      </w:pPr>
      <w:rPr>
        <w:rFonts w:ascii="Symbol" w:hAnsi="Symbol" w:hint="default"/>
      </w:rPr>
    </w:lvl>
    <w:lvl w:ilvl="6" w:tplc="4B3EF2FA" w:tentative="1">
      <w:start w:val="1"/>
      <w:numFmt w:val="bullet"/>
      <w:lvlText w:val=""/>
      <w:lvlJc w:val="left"/>
      <w:pPr>
        <w:tabs>
          <w:tab w:val="num" w:pos="5040"/>
        </w:tabs>
        <w:ind w:left="5040" w:hanging="360"/>
      </w:pPr>
      <w:rPr>
        <w:rFonts w:ascii="Symbol" w:hAnsi="Symbol" w:hint="default"/>
      </w:rPr>
    </w:lvl>
    <w:lvl w:ilvl="7" w:tplc="0C2E942E" w:tentative="1">
      <w:start w:val="1"/>
      <w:numFmt w:val="bullet"/>
      <w:lvlText w:val=""/>
      <w:lvlJc w:val="left"/>
      <w:pPr>
        <w:tabs>
          <w:tab w:val="num" w:pos="5760"/>
        </w:tabs>
        <w:ind w:left="5760" w:hanging="360"/>
      </w:pPr>
      <w:rPr>
        <w:rFonts w:ascii="Symbol" w:hAnsi="Symbol" w:hint="default"/>
      </w:rPr>
    </w:lvl>
    <w:lvl w:ilvl="8" w:tplc="2AAA3624"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51323A16"/>
    <w:multiLevelType w:val="hybridMultilevel"/>
    <w:tmpl w:val="F850AF9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542B2DDA"/>
    <w:multiLevelType w:val="hybridMultilevel"/>
    <w:tmpl w:val="93709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431940"/>
    <w:multiLevelType w:val="hybridMultilevel"/>
    <w:tmpl w:val="553068EA"/>
    <w:lvl w:ilvl="0" w:tplc="71B00A66">
      <w:start w:val="1"/>
      <w:numFmt w:val="bullet"/>
      <w:lvlText w:val=""/>
      <w:lvlPicBulletId w:val="0"/>
      <w:lvlJc w:val="left"/>
      <w:pPr>
        <w:ind w:left="720" w:hanging="360"/>
      </w:pPr>
      <w:rPr>
        <w:rFonts w:ascii="Symbol" w:hAnsi="Symbol" w:hint="default"/>
        <w:color w:val="auto"/>
        <w:sz w:val="20"/>
      </w:rPr>
    </w:lvl>
    <w:lvl w:ilvl="1" w:tplc="7040A5DA">
      <w:start w:val="1"/>
      <w:numFmt w:val="bullet"/>
      <w:lvlText w:val=""/>
      <w:lvlPicBulletId w:val="0"/>
      <w:lvlJc w:val="left"/>
      <w:pPr>
        <w:ind w:left="1440" w:hanging="360"/>
      </w:pPr>
      <w:rPr>
        <w:rFonts w:ascii="Symbol" w:hAnsi="Symbol" w:hint="default"/>
        <w:color w:val="auto"/>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FE307B"/>
    <w:multiLevelType w:val="hybridMultilevel"/>
    <w:tmpl w:val="D0EA5364"/>
    <w:lvl w:ilvl="0" w:tplc="433E3036">
      <w:numFmt w:val="bullet"/>
      <w:lvlText w:val="-"/>
      <w:lvlJc w:val="left"/>
      <w:pPr>
        <w:ind w:left="720" w:hanging="360"/>
      </w:pPr>
      <w:rPr>
        <w:rFonts w:ascii="Avenir Next Cyr" w:eastAsia="SimSun" w:hAnsi="Avenir Next Cyr"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5E9F4D05"/>
    <w:multiLevelType w:val="hybridMultilevel"/>
    <w:tmpl w:val="B810B6DC"/>
    <w:lvl w:ilvl="0" w:tplc="B7060A34">
      <w:start w:val="24"/>
      <w:numFmt w:val="bullet"/>
      <w:lvlText w:val="-"/>
      <w:lvlJc w:val="left"/>
      <w:pPr>
        <w:ind w:left="720" w:hanging="360"/>
      </w:pPr>
      <w:rPr>
        <w:rFonts w:ascii="Avenir Next Cyr" w:eastAsia="Times New Roman" w:hAnsi="Avenir Next Cyr" w:cs="Times New Roman" w:hint="default"/>
        <w:b/>
        <w:i/>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61DD39BC"/>
    <w:multiLevelType w:val="hybridMultilevel"/>
    <w:tmpl w:val="588E9FA0"/>
    <w:lvl w:ilvl="0" w:tplc="71B00A66">
      <w:start w:val="1"/>
      <w:numFmt w:val="bullet"/>
      <w:lvlText w:val=""/>
      <w:lvlPicBulletId w:val="0"/>
      <w:lvlJc w:val="left"/>
      <w:pPr>
        <w:ind w:left="720" w:hanging="360"/>
      </w:pPr>
      <w:rPr>
        <w:rFonts w:ascii="Symbol" w:hAnsi="Symbol" w:hint="default"/>
        <w:color w:val="auto"/>
        <w:sz w:val="20"/>
        <w:szCs w:val="2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66104B4C"/>
    <w:multiLevelType w:val="hybridMultilevel"/>
    <w:tmpl w:val="A58C5E8E"/>
    <w:lvl w:ilvl="0" w:tplc="0A802B74">
      <w:start w:val="1"/>
      <w:numFmt w:val="bullet"/>
      <w:lvlText w:val=""/>
      <w:lvlPicBulletId w:val="0"/>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03460A"/>
    <w:multiLevelType w:val="hybridMultilevel"/>
    <w:tmpl w:val="42FC4698"/>
    <w:lvl w:ilvl="0" w:tplc="0A802B74">
      <w:start w:val="1"/>
      <w:numFmt w:val="bullet"/>
      <w:lvlText w:val=""/>
      <w:lvlPicBulletId w:val="0"/>
      <w:lvlJc w:val="left"/>
      <w:pPr>
        <w:ind w:left="1130" w:hanging="360"/>
      </w:pPr>
      <w:rPr>
        <w:rFonts w:ascii="Symbol" w:hAnsi="Symbol" w:hint="default"/>
        <w:color w:val="auto"/>
        <w:sz w:val="22"/>
      </w:rPr>
    </w:lvl>
    <w:lvl w:ilvl="1" w:tplc="04220003" w:tentative="1">
      <w:start w:val="1"/>
      <w:numFmt w:val="bullet"/>
      <w:lvlText w:val="o"/>
      <w:lvlJc w:val="left"/>
      <w:pPr>
        <w:ind w:left="1850" w:hanging="360"/>
      </w:pPr>
      <w:rPr>
        <w:rFonts w:ascii="Courier New" w:hAnsi="Courier New" w:cs="Courier New" w:hint="default"/>
      </w:rPr>
    </w:lvl>
    <w:lvl w:ilvl="2" w:tplc="04220005" w:tentative="1">
      <w:start w:val="1"/>
      <w:numFmt w:val="bullet"/>
      <w:lvlText w:val=""/>
      <w:lvlJc w:val="left"/>
      <w:pPr>
        <w:ind w:left="2570" w:hanging="360"/>
      </w:pPr>
      <w:rPr>
        <w:rFonts w:ascii="Wingdings" w:hAnsi="Wingdings" w:hint="default"/>
      </w:rPr>
    </w:lvl>
    <w:lvl w:ilvl="3" w:tplc="04220001" w:tentative="1">
      <w:start w:val="1"/>
      <w:numFmt w:val="bullet"/>
      <w:lvlText w:val=""/>
      <w:lvlJc w:val="left"/>
      <w:pPr>
        <w:ind w:left="3290" w:hanging="360"/>
      </w:pPr>
      <w:rPr>
        <w:rFonts w:ascii="Symbol" w:hAnsi="Symbol" w:hint="default"/>
      </w:rPr>
    </w:lvl>
    <w:lvl w:ilvl="4" w:tplc="04220003" w:tentative="1">
      <w:start w:val="1"/>
      <w:numFmt w:val="bullet"/>
      <w:lvlText w:val="o"/>
      <w:lvlJc w:val="left"/>
      <w:pPr>
        <w:ind w:left="4010" w:hanging="360"/>
      </w:pPr>
      <w:rPr>
        <w:rFonts w:ascii="Courier New" w:hAnsi="Courier New" w:cs="Courier New" w:hint="default"/>
      </w:rPr>
    </w:lvl>
    <w:lvl w:ilvl="5" w:tplc="04220005" w:tentative="1">
      <w:start w:val="1"/>
      <w:numFmt w:val="bullet"/>
      <w:lvlText w:val=""/>
      <w:lvlJc w:val="left"/>
      <w:pPr>
        <w:ind w:left="4730" w:hanging="360"/>
      </w:pPr>
      <w:rPr>
        <w:rFonts w:ascii="Wingdings" w:hAnsi="Wingdings" w:hint="default"/>
      </w:rPr>
    </w:lvl>
    <w:lvl w:ilvl="6" w:tplc="04220001" w:tentative="1">
      <w:start w:val="1"/>
      <w:numFmt w:val="bullet"/>
      <w:lvlText w:val=""/>
      <w:lvlJc w:val="left"/>
      <w:pPr>
        <w:ind w:left="5450" w:hanging="360"/>
      </w:pPr>
      <w:rPr>
        <w:rFonts w:ascii="Symbol" w:hAnsi="Symbol" w:hint="default"/>
      </w:rPr>
    </w:lvl>
    <w:lvl w:ilvl="7" w:tplc="04220003" w:tentative="1">
      <w:start w:val="1"/>
      <w:numFmt w:val="bullet"/>
      <w:lvlText w:val="o"/>
      <w:lvlJc w:val="left"/>
      <w:pPr>
        <w:ind w:left="6170" w:hanging="360"/>
      </w:pPr>
      <w:rPr>
        <w:rFonts w:ascii="Courier New" w:hAnsi="Courier New" w:cs="Courier New" w:hint="default"/>
      </w:rPr>
    </w:lvl>
    <w:lvl w:ilvl="8" w:tplc="04220005" w:tentative="1">
      <w:start w:val="1"/>
      <w:numFmt w:val="bullet"/>
      <w:lvlText w:val=""/>
      <w:lvlJc w:val="left"/>
      <w:pPr>
        <w:ind w:left="6890" w:hanging="360"/>
      </w:pPr>
      <w:rPr>
        <w:rFonts w:ascii="Wingdings" w:hAnsi="Wingdings" w:hint="default"/>
      </w:rPr>
    </w:lvl>
  </w:abstractNum>
  <w:abstractNum w:abstractNumId="38" w15:restartNumberingAfterBreak="0">
    <w:nsid w:val="722B1E73"/>
    <w:multiLevelType w:val="hybridMultilevel"/>
    <w:tmpl w:val="4158335E"/>
    <w:lvl w:ilvl="0" w:tplc="3724DC8A">
      <w:numFmt w:val="bullet"/>
      <w:lvlText w:val="-"/>
      <w:lvlJc w:val="left"/>
      <w:pPr>
        <w:ind w:left="720" w:hanging="360"/>
      </w:pPr>
      <w:rPr>
        <w:rFonts w:ascii="Avenir Next Cyr" w:eastAsia="SimSun" w:hAnsi="Avenir Next Cyr"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15:restartNumberingAfterBreak="0">
    <w:nsid w:val="774A13EE"/>
    <w:multiLevelType w:val="hybridMultilevel"/>
    <w:tmpl w:val="0D68CB34"/>
    <w:lvl w:ilvl="0" w:tplc="0A802B74">
      <w:start w:val="1"/>
      <w:numFmt w:val="bullet"/>
      <w:lvlText w:val=""/>
      <w:lvlPicBulletId w:val="0"/>
      <w:lvlJc w:val="left"/>
      <w:pPr>
        <w:ind w:left="720" w:hanging="360"/>
      </w:pPr>
      <w:rPr>
        <w:rFonts w:ascii="Symbol" w:hAnsi="Symbol" w:hint="default"/>
        <w:color w:val="auto"/>
        <w:sz w:val="22"/>
        <w:szCs w:val="2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79707F1E"/>
    <w:multiLevelType w:val="hybridMultilevel"/>
    <w:tmpl w:val="DFF09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DA7BED"/>
    <w:multiLevelType w:val="hybridMultilevel"/>
    <w:tmpl w:val="62143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AF31822"/>
    <w:multiLevelType w:val="hybridMultilevel"/>
    <w:tmpl w:val="A5EE142A"/>
    <w:lvl w:ilvl="0" w:tplc="FA6EF20E">
      <w:start w:val="1"/>
      <w:numFmt w:val="bullet"/>
      <w:lvlText w:val=""/>
      <w:lvlPicBulletId w:val="0"/>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216C9E"/>
    <w:multiLevelType w:val="hybridMultilevel"/>
    <w:tmpl w:val="52028A30"/>
    <w:lvl w:ilvl="0" w:tplc="F16A3A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C86251"/>
    <w:multiLevelType w:val="hybridMultilevel"/>
    <w:tmpl w:val="BFBE549E"/>
    <w:lvl w:ilvl="0" w:tplc="DA48B1C6">
      <w:start w:val="1"/>
      <w:numFmt w:val="bullet"/>
      <w:lvlText w:val=""/>
      <w:lvlPicBulletId w:val="0"/>
      <w:lvlJc w:val="left"/>
      <w:pPr>
        <w:ind w:left="720" w:hanging="360"/>
      </w:pPr>
      <w:rPr>
        <w:rFonts w:ascii="Symbol" w:hAnsi="Symbol" w:hint="default"/>
        <w:color w:val="auto"/>
        <w:sz w:val="20"/>
        <w:szCs w:val="2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5"/>
  </w:num>
  <w:num w:numId="2">
    <w:abstractNumId w:val="32"/>
  </w:num>
  <w:num w:numId="3">
    <w:abstractNumId w:val="7"/>
  </w:num>
  <w:num w:numId="4">
    <w:abstractNumId w:val="22"/>
  </w:num>
  <w:num w:numId="5">
    <w:abstractNumId w:val="36"/>
  </w:num>
  <w:num w:numId="6">
    <w:abstractNumId w:val="19"/>
  </w:num>
  <w:num w:numId="7">
    <w:abstractNumId w:val="17"/>
  </w:num>
  <w:num w:numId="8">
    <w:abstractNumId w:val="42"/>
  </w:num>
  <w:num w:numId="9">
    <w:abstractNumId w:val="43"/>
  </w:num>
  <w:num w:numId="10">
    <w:abstractNumId w:val="6"/>
  </w:num>
  <w:num w:numId="11">
    <w:abstractNumId w:val="27"/>
  </w:num>
  <w:num w:numId="12">
    <w:abstractNumId w:val="26"/>
  </w:num>
  <w:num w:numId="13">
    <w:abstractNumId w:val="21"/>
  </w:num>
  <w:num w:numId="14">
    <w:abstractNumId w:val="18"/>
  </w:num>
  <w:num w:numId="15">
    <w:abstractNumId w:val="2"/>
  </w:num>
  <w:num w:numId="16">
    <w:abstractNumId w:val="31"/>
  </w:num>
  <w:num w:numId="17">
    <w:abstractNumId w:val="40"/>
  </w:num>
  <w:num w:numId="18">
    <w:abstractNumId w:val="14"/>
  </w:num>
  <w:num w:numId="19">
    <w:abstractNumId w:val="36"/>
  </w:num>
  <w:num w:numId="20">
    <w:abstractNumId w:val="41"/>
  </w:num>
  <w:num w:numId="21">
    <w:abstractNumId w:val="1"/>
  </w:num>
  <w:num w:numId="22">
    <w:abstractNumId w:val="37"/>
  </w:num>
  <w:num w:numId="23">
    <w:abstractNumId w:val="3"/>
  </w:num>
  <w:num w:numId="24">
    <w:abstractNumId w:val="20"/>
  </w:num>
  <w:num w:numId="25">
    <w:abstractNumId w:val="30"/>
  </w:num>
  <w:num w:numId="26">
    <w:abstractNumId w:val="5"/>
  </w:num>
  <w:num w:numId="27">
    <w:abstractNumId w:val="16"/>
  </w:num>
  <w:num w:numId="28">
    <w:abstractNumId w:val="11"/>
  </w:num>
  <w:num w:numId="29">
    <w:abstractNumId w:val="23"/>
  </w:num>
  <w:num w:numId="30">
    <w:abstractNumId w:val="35"/>
  </w:num>
  <w:num w:numId="31">
    <w:abstractNumId w:val="4"/>
  </w:num>
  <w:num w:numId="32">
    <w:abstractNumId w:val="39"/>
  </w:num>
  <w:num w:numId="33">
    <w:abstractNumId w:val="44"/>
  </w:num>
  <w:num w:numId="34">
    <w:abstractNumId w:val="9"/>
  </w:num>
  <w:num w:numId="35">
    <w:abstractNumId w:val="29"/>
  </w:num>
  <w:num w:numId="36">
    <w:abstractNumId w:val="12"/>
  </w:num>
  <w:num w:numId="37">
    <w:abstractNumId w:val="34"/>
  </w:num>
  <w:num w:numId="38">
    <w:abstractNumId w:val="24"/>
  </w:num>
  <w:num w:numId="39">
    <w:abstractNumId w:val="13"/>
  </w:num>
  <w:num w:numId="40">
    <w:abstractNumId w:val="28"/>
  </w:num>
  <w:num w:numId="41">
    <w:abstractNumId w:val="8"/>
  </w:num>
  <w:num w:numId="42">
    <w:abstractNumId w:val="38"/>
  </w:num>
  <w:num w:numId="43">
    <w:abstractNumId w:val="10"/>
  </w:num>
  <w:num w:numId="44">
    <w:abstractNumId w:val="33"/>
  </w:num>
  <w:num w:numId="45">
    <w:abstractNumId w:val="0"/>
  </w:num>
  <w:num w:numId="4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DcwMTUyMLcwMjQ0MLNQ0lEKTi0uzszPAykwMa0FAOTYcYktAAAA"/>
  </w:docVars>
  <w:rsids>
    <w:rsidRoot w:val="000C3140"/>
    <w:rsid w:val="00001CBF"/>
    <w:rsid w:val="0000339C"/>
    <w:rsid w:val="00005E0A"/>
    <w:rsid w:val="000073F7"/>
    <w:rsid w:val="0001097A"/>
    <w:rsid w:val="0001110E"/>
    <w:rsid w:val="000126F2"/>
    <w:rsid w:val="00012B7B"/>
    <w:rsid w:val="00013D17"/>
    <w:rsid w:val="00015BB8"/>
    <w:rsid w:val="0001728E"/>
    <w:rsid w:val="00017903"/>
    <w:rsid w:val="00020F25"/>
    <w:rsid w:val="000227E4"/>
    <w:rsid w:val="00023903"/>
    <w:rsid w:val="00024AA1"/>
    <w:rsid w:val="0002629E"/>
    <w:rsid w:val="000313D2"/>
    <w:rsid w:val="00041241"/>
    <w:rsid w:val="000501CB"/>
    <w:rsid w:val="00050229"/>
    <w:rsid w:val="000510D5"/>
    <w:rsid w:val="000510EB"/>
    <w:rsid w:val="00051645"/>
    <w:rsid w:val="0005175C"/>
    <w:rsid w:val="00052F98"/>
    <w:rsid w:val="00054F45"/>
    <w:rsid w:val="0005577F"/>
    <w:rsid w:val="00057584"/>
    <w:rsid w:val="00060F70"/>
    <w:rsid w:val="00061577"/>
    <w:rsid w:val="000666B2"/>
    <w:rsid w:val="0006751C"/>
    <w:rsid w:val="00067E89"/>
    <w:rsid w:val="0007217E"/>
    <w:rsid w:val="00072791"/>
    <w:rsid w:val="00082BDF"/>
    <w:rsid w:val="00083231"/>
    <w:rsid w:val="000832E1"/>
    <w:rsid w:val="000841BE"/>
    <w:rsid w:val="00084E6E"/>
    <w:rsid w:val="00085B1C"/>
    <w:rsid w:val="00086AAF"/>
    <w:rsid w:val="0009459A"/>
    <w:rsid w:val="00095651"/>
    <w:rsid w:val="0009572F"/>
    <w:rsid w:val="0009591A"/>
    <w:rsid w:val="00097701"/>
    <w:rsid w:val="000A1571"/>
    <w:rsid w:val="000A17E5"/>
    <w:rsid w:val="000A1D88"/>
    <w:rsid w:val="000A2384"/>
    <w:rsid w:val="000B2689"/>
    <w:rsid w:val="000B3E56"/>
    <w:rsid w:val="000B6708"/>
    <w:rsid w:val="000C0530"/>
    <w:rsid w:val="000C07FA"/>
    <w:rsid w:val="000C19AD"/>
    <w:rsid w:val="000C3140"/>
    <w:rsid w:val="000C475F"/>
    <w:rsid w:val="000C6062"/>
    <w:rsid w:val="000C66DE"/>
    <w:rsid w:val="000D1B86"/>
    <w:rsid w:val="000D4365"/>
    <w:rsid w:val="000D4C41"/>
    <w:rsid w:val="000D78DB"/>
    <w:rsid w:val="000E56C3"/>
    <w:rsid w:val="000E5CC9"/>
    <w:rsid w:val="000E6A6D"/>
    <w:rsid w:val="000F0840"/>
    <w:rsid w:val="000F1F9F"/>
    <w:rsid w:val="000F33B3"/>
    <w:rsid w:val="000F472B"/>
    <w:rsid w:val="000F59DB"/>
    <w:rsid w:val="000F793C"/>
    <w:rsid w:val="001002AB"/>
    <w:rsid w:val="0010163D"/>
    <w:rsid w:val="00103593"/>
    <w:rsid w:val="001037E8"/>
    <w:rsid w:val="00103D54"/>
    <w:rsid w:val="00104BA7"/>
    <w:rsid w:val="00104E88"/>
    <w:rsid w:val="0010514E"/>
    <w:rsid w:val="001105EE"/>
    <w:rsid w:val="00111058"/>
    <w:rsid w:val="00111FB7"/>
    <w:rsid w:val="00112B13"/>
    <w:rsid w:val="00112B88"/>
    <w:rsid w:val="001156F7"/>
    <w:rsid w:val="00122826"/>
    <w:rsid w:val="00122E19"/>
    <w:rsid w:val="0012485B"/>
    <w:rsid w:val="00130085"/>
    <w:rsid w:val="001303AB"/>
    <w:rsid w:val="00132CCF"/>
    <w:rsid w:val="00134109"/>
    <w:rsid w:val="0013616E"/>
    <w:rsid w:val="001366F3"/>
    <w:rsid w:val="00140B93"/>
    <w:rsid w:val="00140FD0"/>
    <w:rsid w:val="0014395D"/>
    <w:rsid w:val="0014686C"/>
    <w:rsid w:val="00146922"/>
    <w:rsid w:val="00147C85"/>
    <w:rsid w:val="00152AA9"/>
    <w:rsid w:val="001532BB"/>
    <w:rsid w:val="0015432E"/>
    <w:rsid w:val="00156DF0"/>
    <w:rsid w:val="00161E94"/>
    <w:rsid w:val="00166630"/>
    <w:rsid w:val="00166A14"/>
    <w:rsid w:val="00166F9F"/>
    <w:rsid w:val="00170472"/>
    <w:rsid w:val="001714A7"/>
    <w:rsid w:val="00172C19"/>
    <w:rsid w:val="00174A6C"/>
    <w:rsid w:val="00180150"/>
    <w:rsid w:val="00185B1D"/>
    <w:rsid w:val="00186B03"/>
    <w:rsid w:val="00187F0C"/>
    <w:rsid w:val="00190274"/>
    <w:rsid w:val="0019190D"/>
    <w:rsid w:val="001932A4"/>
    <w:rsid w:val="001A4E3E"/>
    <w:rsid w:val="001B068E"/>
    <w:rsid w:val="001B07F3"/>
    <w:rsid w:val="001B3B29"/>
    <w:rsid w:val="001B56FC"/>
    <w:rsid w:val="001B5CD0"/>
    <w:rsid w:val="001B64E6"/>
    <w:rsid w:val="001B7FE0"/>
    <w:rsid w:val="001C00A1"/>
    <w:rsid w:val="001C1EF7"/>
    <w:rsid w:val="001C474F"/>
    <w:rsid w:val="001D0F60"/>
    <w:rsid w:val="001D2A28"/>
    <w:rsid w:val="001D6F96"/>
    <w:rsid w:val="001D767F"/>
    <w:rsid w:val="001E2136"/>
    <w:rsid w:val="001E343B"/>
    <w:rsid w:val="001E3D5B"/>
    <w:rsid w:val="001E4C7B"/>
    <w:rsid w:val="001E5166"/>
    <w:rsid w:val="001E5735"/>
    <w:rsid w:val="001E6B22"/>
    <w:rsid w:val="001E7B69"/>
    <w:rsid w:val="001F12DF"/>
    <w:rsid w:val="001F244E"/>
    <w:rsid w:val="001F34D1"/>
    <w:rsid w:val="001F4D9A"/>
    <w:rsid w:val="001F6B5B"/>
    <w:rsid w:val="001F6E33"/>
    <w:rsid w:val="00200875"/>
    <w:rsid w:val="002013F0"/>
    <w:rsid w:val="00201D5D"/>
    <w:rsid w:val="00204709"/>
    <w:rsid w:val="00206158"/>
    <w:rsid w:val="00206F67"/>
    <w:rsid w:val="002074C9"/>
    <w:rsid w:val="00207C63"/>
    <w:rsid w:val="002104A2"/>
    <w:rsid w:val="0021096F"/>
    <w:rsid w:val="002109DC"/>
    <w:rsid w:val="00213DCD"/>
    <w:rsid w:val="00215AA3"/>
    <w:rsid w:val="00215F9D"/>
    <w:rsid w:val="002208A8"/>
    <w:rsid w:val="00224221"/>
    <w:rsid w:val="00226321"/>
    <w:rsid w:val="002266C2"/>
    <w:rsid w:val="0023144A"/>
    <w:rsid w:val="00231773"/>
    <w:rsid w:val="00232271"/>
    <w:rsid w:val="002347F7"/>
    <w:rsid w:val="00234F3F"/>
    <w:rsid w:val="002369F6"/>
    <w:rsid w:val="0023716B"/>
    <w:rsid w:val="00242786"/>
    <w:rsid w:val="00243080"/>
    <w:rsid w:val="00243D2D"/>
    <w:rsid w:val="00244E87"/>
    <w:rsid w:val="00246826"/>
    <w:rsid w:val="002478A6"/>
    <w:rsid w:val="00247E25"/>
    <w:rsid w:val="0025031A"/>
    <w:rsid w:val="00252A3F"/>
    <w:rsid w:val="00252E3C"/>
    <w:rsid w:val="00253AF5"/>
    <w:rsid w:val="00253EDA"/>
    <w:rsid w:val="00255068"/>
    <w:rsid w:val="002605E5"/>
    <w:rsid w:val="002609DE"/>
    <w:rsid w:val="002616A2"/>
    <w:rsid w:val="00266098"/>
    <w:rsid w:val="002661C0"/>
    <w:rsid w:val="00266CF2"/>
    <w:rsid w:val="00266E81"/>
    <w:rsid w:val="00271835"/>
    <w:rsid w:val="0027268F"/>
    <w:rsid w:val="00273A01"/>
    <w:rsid w:val="00276FFD"/>
    <w:rsid w:val="00280987"/>
    <w:rsid w:val="0028208B"/>
    <w:rsid w:val="00282ACC"/>
    <w:rsid w:val="00282B1F"/>
    <w:rsid w:val="00282E8C"/>
    <w:rsid w:val="002840B3"/>
    <w:rsid w:val="00285B72"/>
    <w:rsid w:val="00294FB5"/>
    <w:rsid w:val="0029537D"/>
    <w:rsid w:val="00296834"/>
    <w:rsid w:val="002974EF"/>
    <w:rsid w:val="002A0D1D"/>
    <w:rsid w:val="002A237D"/>
    <w:rsid w:val="002A33AD"/>
    <w:rsid w:val="002A434B"/>
    <w:rsid w:val="002A4F26"/>
    <w:rsid w:val="002A5725"/>
    <w:rsid w:val="002A65B6"/>
    <w:rsid w:val="002A7AD9"/>
    <w:rsid w:val="002A7F9E"/>
    <w:rsid w:val="002B0DB9"/>
    <w:rsid w:val="002B13B2"/>
    <w:rsid w:val="002B174B"/>
    <w:rsid w:val="002B2BEE"/>
    <w:rsid w:val="002B3B95"/>
    <w:rsid w:val="002B3ECF"/>
    <w:rsid w:val="002B5032"/>
    <w:rsid w:val="002B5B65"/>
    <w:rsid w:val="002B7283"/>
    <w:rsid w:val="002B7426"/>
    <w:rsid w:val="002C0C38"/>
    <w:rsid w:val="002C5138"/>
    <w:rsid w:val="002C5349"/>
    <w:rsid w:val="002C567D"/>
    <w:rsid w:val="002D15FD"/>
    <w:rsid w:val="002D1F3A"/>
    <w:rsid w:val="002D2E68"/>
    <w:rsid w:val="002D339E"/>
    <w:rsid w:val="002D36F6"/>
    <w:rsid w:val="002D46C1"/>
    <w:rsid w:val="002D49CE"/>
    <w:rsid w:val="002D69F9"/>
    <w:rsid w:val="002D71F3"/>
    <w:rsid w:val="002D7818"/>
    <w:rsid w:val="002D78CD"/>
    <w:rsid w:val="002E08BB"/>
    <w:rsid w:val="002E1F0B"/>
    <w:rsid w:val="002E329F"/>
    <w:rsid w:val="002E364C"/>
    <w:rsid w:val="002E598A"/>
    <w:rsid w:val="002E64A9"/>
    <w:rsid w:val="002E64DB"/>
    <w:rsid w:val="002E6D07"/>
    <w:rsid w:val="002E7191"/>
    <w:rsid w:val="002E71F8"/>
    <w:rsid w:val="002E7763"/>
    <w:rsid w:val="002E7E94"/>
    <w:rsid w:val="002F06D5"/>
    <w:rsid w:val="002F1427"/>
    <w:rsid w:val="002F293A"/>
    <w:rsid w:val="002F34B4"/>
    <w:rsid w:val="002F4C54"/>
    <w:rsid w:val="002F4E4C"/>
    <w:rsid w:val="002F6F96"/>
    <w:rsid w:val="00300DA5"/>
    <w:rsid w:val="0030169E"/>
    <w:rsid w:val="00303570"/>
    <w:rsid w:val="0030581C"/>
    <w:rsid w:val="003102B5"/>
    <w:rsid w:val="003114F2"/>
    <w:rsid w:val="0031324D"/>
    <w:rsid w:val="0031386F"/>
    <w:rsid w:val="00323144"/>
    <w:rsid w:val="00323ABC"/>
    <w:rsid w:val="00324BDB"/>
    <w:rsid w:val="00324D2C"/>
    <w:rsid w:val="0033011B"/>
    <w:rsid w:val="00332E54"/>
    <w:rsid w:val="00336756"/>
    <w:rsid w:val="00337645"/>
    <w:rsid w:val="003401EF"/>
    <w:rsid w:val="00340725"/>
    <w:rsid w:val="003408F1"/>
    <w:rsid w:val="003445CB"/>
    <w:rsid w:val="00346206"/>
    <w:rsid w:val="00346DE2"/>
    <w:rsid w:val="00351C19"/>
    <w:rsid w:val="00351D17"/>
    <w:rsid w:val="00352718"/>
    <w:rsid w:val="00352DE7"/>
    <w:rsid w:val="00354586"/>
    <w:rsid w:val="00354A69"/>
    <w:rsid w:val="003614A6"/>
    <w:rsid w:val="003637FF"/>
    <w:rsid w:val="0036595C"/>
    <w:rsid w:val="003729BF"/>
    <w:rsid w:val="00376467"/>
    <w:rsid w:val="00376B92"/>
    <w:rsid w:val="0037749B"/>
    <w:rsid w:val="00377540"/>
    <w:rsid w:val="0037799C"/>
    <w:rsid w:val="00380D28"/>
    <w:rsid w:val="00383C33"/>
    <w:rsid w:val="00384DCD"/>
    <w:rsid w:val="003850AF"/>
    <w:rsid w:val="00385C08"/>
    <w:rsid w:val="00393BD4"/>
    <w:rsid w:val="00394C70"/>
    <w:rsid w:val="003977C6"/>
    <w:rsid w:val="003978EB"/>
    <w:rsid w:val="003A54CA"/>
    <w:rsid w:val="003B0326"/>
    <w:rsid w:val="003B0C9D"/>
    <w:rsid w:val="003B24F2"/>
    <w:rsid w:val="003B33CF"/>
    <w:rsid w:val="003B64B8"/>
    <w:rsid w:val="003B7A50"/>
    <w:rsid w:val="003C1275"/>
    <w:rsid w:val="003C290C"/>
    <w:rsid w:val="003C3257"/>
    <w:rsid w:val="003C4329"/>
    <w:rsid w:val="003C6AA6"/>
    <w:rsid w:val="003C6E6F"/>
    <w:rsid w:val="003C745D"/>
    <w:rsid w:val="003D0020"/>
    <w:rsid w:val="003D1C91"/>
    <w:rsid w:val="003D4BEB"/>
    <w:rsid w:val="003D54AA"/>
    <w:rsid w:val="003D7743"/>
    <w:rsid w:val="003E04AA"/>
    <w:rsid w:val="003E454B"/>
    <w:rsid w:val="003E7F04"/>
    <w:rsid w:val="003F2AD1"/>
    <w:rsid w:val="003F3D2C"/>
    <w:rsid w:val="003F3E42"/>
    <w:rsid w:val="003F4DA8"/>
    <w:rsid w:val="0040028B"/>
    <w:rsid w:val="00400489"/>
    <w:rsid w:val="004005F0"/>
    <w:rsid w:val="004034EF"/>
    <w:rsid w:val="0040741A"/>
    <w:rsid w:val="00410BCF"/>
    <w:rsid w:val="00410C06"/>
    <w:rsid w:val="00412664"/>
    <w:rsid w:val="00412C33"/>
    <w:rsid w:val="0041469E"/>
    <w:rsid w:val="0041560E"/>
    <w:rsid w:val="00415B39"/>
    <w:rsid w:val="0041723D"/>
    <w:rsid w:val="0041762C"/>
    <w:rsid w:val="004201C0"/>
    <w:rsid w:val="00421CA8"/>
    <w:rsid w:val="00421E18"/>
    <w:rsid w:val="00422105"/>
    <w:rsid w:val="0042450D"/>
    <w:rsid w:val="00426813"/>
    <w:rsid w:val="00426A9A"/>
    <w:rsid w:val="00426F5A"/>
    <w:rsid w:val="00427B95"/>
    <w:rsid w:val="004321C1"/>
    <w:rsid w:val="0043343B"/>
    <w:rsid w:val="00433B07"/>
    <w:rsid w:val="0043427C"/>
    <w:rsid w:val="00435641"/>
    <w:rsid w:val="0043780A"/>
    <w:rsid w:val="00442295"/>
    <w:rsid w:val="0044349A"/>
    <w:rsid w:val="00454CFE"/>
    <w:rsid w:val="004560E6"/>
    <w:rsid w:val="00457D4B"/>
    <w:rsid w:val="00460274"/>
    <w:rsid w:val="004623F6"/>
    <w:rsid w:val="00462C0E"/>
    <w:rsid w:val="00462CB0"/>
    <w:rsid w:val="00463874"/>
    <w:rsid w:val="00465E07"/>
    <w:rsid w:val="00466393"/>
    <w:rsid w:val="00466E4C"/>
    <w:rsid w:val="00467ADC"/>
    <w:rsid w:val="00470804"/>
    <w:rsid w:val="00470D4E"/>
    <w:rsid w:val="00472F0D"/>
    <w:rsid w:val="004805E4"/>
    <w:rsid w:val="004809E4"/>
    <w:rsid w:val="00482BA9"/>
    <w:rsid w:val="00483778"/>
    <w:rsid w:val="0048384D"/>
    <w:rsid w:val="00485A35"/>
    <w:rsid w:val="0048692A"/>
    <w:rsid w:val="004878CC"/>
    <w:rsid w:val="0049127A"/>
    <w:rsid w:val="00492A13"/>
    <w:rsid w:val="00492ADB"/>
    <w:rsid w:val="004970F9"/>
    <w:rsid w:val="004A130E"/>
    <w:rsid w:val="004A29F8"/>
    <w:rsid w:val="004B2EB3"/>
    <w:rsid w:val="004B336D"/>
    <w:rsid w:val="004B3A33"/>
    <w:rsid w:val="004B4AE1"/>
    <w:rsid w:val="004B6209"/>
    <w:rsid w:val="004C1BC3"/>
    <w:rsid w:val="004C318A"/>
    <w:rsid w:val="004C40F3"/>
    <w:rsid w:val="004C63B9"/>
    <w:rsid w:val="004D17C1"/>
    <w:rsid w:val="004D4375"/>
    <w:rsid w:val="004D7847"/>
    <w:rsid w:val="004E555C"/>
    <w:rsid w:val="004E7889"/>
    <w:rsid w:val="004F1839"/>
    <w:rsid w:val="004F30C9"/>
    <w:rsid w:val="004F71F2"/>
    <w:rsid w:val="00501E14"/>
    <w:rsid w:val="00502182"/>
    <w:rsid w:val="0050260F"/>
    <w:rsid w:val="0050349E"/>
    <w:rsid w:val="00504486"/>
    <w:rsid w:val="005050CD"/>
    <w:rsid w:val="00510D98"/>
    <w:rsid w:val="005123BC"/>
    <w:rsid w:val="00512710"/>
    <w:rsid w:val="00513015"/>
    <w:rsid w:val="00513B48"/>
    <w:rsid w:val="005162CA"/>
    <w:rsid w:val="00517AF1"/>
    <w:rsid w:val="00521DFA"/>
    <w:rsid w:val="005234B1"/>
    <w:rsid w:val="00523DFD"/>
    <w:rsid w:val="005303B8"/>
    <w:rsid w:val="005318BC"/>
    <w:rsid w:val="00531AE8"/>
    <w:rsid w:val="00536C77"/>
    <w:rsid w:val="005419E1"/>
    <w:rsid w:val="005420B8"/>
    <w:rsid w:val="00542590"/>
    <w:rsid w:val="005435FA"/>
    <w:rsid w:val="00543B5E"/>
    <w:rsid w:val="00544E1D"/>
    <w:rsid w:val="00544FC9"/>
    <w:rsid w:val="00547104"/>
    <w:rsid w:val="00547992"/>
    <w:rsid w:val="00551318"/>
    <w:rsid w:val="005518AA"/>
    <w:rsid w:val="00552AD8"/>
    <w:rsid w:val="00553302"/>
    <w:rsid w:val="00553343"/>
    <w:rsid w:val="005546EE"/>
    <w:rsid w:val="00555CED"/>
    <w:rsid w:val="0055670E"/>
    <w:rsid w:val="00557004"/>
    <w:rsid w:val="00560105"/>
    <w:rsid w:val="00560448"/>
    <w:rsid w:val="00564316"/>
    <w:rsid w:val="00564503"/>
    <w:rsid w:val="00564F66"/>
    <w:rsid w:val="0056583C"/>
    <w:rsid w:val="00567562"/>
    <w:rsid w:val="00567738"/>
    <w:rsid w:val="0057320E"/>
    <w:rsid w:val="00582ECE"/>
    <w:rsid w:val="005834CE"/>
    <w:rsid w:val="00584574"/>
    <w:rsid w:val="005850B9"/>
    <w:rsid w:val="00586C7A"/>
    <w:rsid w:val="00587A2C"/>
    <w:rsid w:val="00587C6E"/>
    <w:rsid w:val="00590A13"/>
    <w:rsid w:val="00595128"/>
    <w:rsid w:val="00596474"/>
    <w:rsid w:val="00596559"/>
    <w:rsid w:val="00597083"/>
    <w:rsid w:val="005A03A4"/>
    <w:rsid w:val="005A61C3"/>
    <w:rsid w:val="005B1749"/>
    <w:rsid w:val="005B1786"/>
    <w:rsid w:val="005B1BA2"/>
    <w:rsid w:val="005B30DD"/>
    <w:rsid w:val="005B5023"/>
    <w:rsid w:val="005B6EB4"/>
    <w:rsid w:val="005C0D8C"/>
    <w:rsid w:val="005C104A"/>
    <w:rsid w:val="005C1775"/>
    <w:rsid w:val="005C2F47"/>
    <w:rsid w:val="005C395C"/>
    <w:rsid w:val="005C4453"/>
    <w:rsid w:val="005C735C"/>
    <w:rsid w:val="005C7E5F"/>
    <w:rsid w:val="005D06B1"/>
    <w:rsid w:val="005D2322"/>
    <w:rsid w:val="005D3065"/>
    <w:rsid w:val="005D5E0A"/>
    <w:rsid w:val="005D64CB"/>
    <w:rsid w:val="005E0ED0"/>
    <w:rsid w:val="005E3FDE"/>
    <w:rsid w:val="005E4255"/>
    <w:rsid w:val="005F19B6"/>
    <w:rsid w:val="005F520F"/>
    <w:rsid w:val="005F63E2"/>
    <w:rsid w:val="005F79DE"/>
    <w:rsid w:val="00600BFC"/>
    <w:rsid w:val="00605616"/>
    <w:rsid w:val="00606169"/>
    <w:rsid w:val="00610B40"/>
    <w:rsid w:val="006121FE"/>
    <w:rsid w:val="00612311"/>
    <w:rsid w:val="00617D69"/>
    <w:rsid w:val="00620AE0"/>
    <w:rsid w:val="00625831"/>
    <w:rsid w:val="006307B7"/>
    <w:rsid w:val="00630C44"/>
    <w:rsid w:val="006310A9"/>
    <w:rsid w:val="006320E0"/>
    <w:rsid w:val="006333F5"/>
    <w:rsid w:val="00635AF0"/>
    <w:rsid w:val="006360AB"/>
    <w:rsid w:val="00640E00"/>
    <w:rsid w:val="00641DCB"/>
    <w:rsid w:val="00643E19"/>
    <w:rsid w:val="0064464F"/>
    <w:rsid w:val="0064522C"/>
    <w:rsid w:val="00647AD8"/>
    <w:rsid w:val="0065147C"/>
    <w:rsid w:val="00651916"/>
    <w:rsid w:val="00651CF0"/>
    <w:rsid w:val="00654F14"/>
    <w:rsid w:val="006555BB"/>
    <w:rsid w:val="00660651"/>
    <w:rsid w:val="00661215"/>
    <w:rsid w:val="0066294C"/>
    <w:rsid w:val="0066312F"/>
    <w:rsid w:val="006724F5"/>
    <w:rsid w:val="006749A0"/>
    <w:rsid w:val="00674ADC"/>
    <w:rsid w:val="0067536F"/>
    <w:rsid w:val="00675D89"/>
    <w:rsid w:val="00675DFF"/>
    <w:rsid w:val="00676453"/>
    <w:rsid w:val="00680617"/>
    <w:rsid w:val="00683D3F"/>
    <w:rsid w:val="00686B4A"/>
    <w:rsid w:val="00687186"/>
    <w:rsid w:val="00687431"/>
    <w:rsid w:val="00687E2A"/>
    <w:rsid w:val="0069191C"/>
    <w:rsid w:val="00693593"/>
    <w:rsid w:val="00694266"/>
    <w:rsid w:val="0069674C"/>
    <w:rsid w:val="00697225"/>
    <w:rsid w:val="00697669"/>
    <w:rsid w:val="00697DDE"/>
    <w:rsid w:val="006A16C9"/>
    <w:rsid w:val="006A1DBC"/>
    <w:rsid w:val="006A5965"/>
    <w:rsid w:val="006B0200"/>
    <w:rsid w:val="006B2895"/>
    <w:rsid w:val="006B2A42"/>
    <w:rsid w:val="006B3B42"/>
    <w:rsid w:val="006B66BC"/>
    <w:rsid w:val="006C0CB6"/>
    <w:rsid w:val="006C22A2"/>
    <w:rsid w:val="006C2B2A"/>
    <w:rsid w:val="006C3093"/>
    <w:rsid w:val="006C3F28"/>
    <w:rsid w:val="006C5D1E"/>
    <w:rsid w:val="006C70B1"/>
    <w:rsid w:val="006D0AFF"/>
    <w:rsid w:val="006D2BD6"/>
    <w:rsid w:val="006D614D"/>
    <w:rsid w:val="006D714D"/>
    <w:rsid w:val="006D7BD6"/>
    <w:rsid w:val="006E1474"/>
    <w:rsid w:val="006E1B4A"/>
    <w:rsid w:val="006E239C"/>
    <w:rsid w:val="006E2D74"/>
    <w:rsid w:val="006E37D2"/>
    <w:rsid w:val="006E59C5"/>
    <w:rsid w:val="006E5C16"/>
    <w:rsid w:val="006E5E9C"/>
    <w:rsid w:val="006E68B7"/>
    <w:rsid w:val="006F146F"/>
    <w:rsid w:val="006F2627"/>
    <w:rsid w:val="006F447A"/>
    <w:rsid w:val="006F4F4D"/>
    <w:rsid w:val="006F5116"/>
    <w:rsid w:val="006F708F"/>
    <w:rsid w:val="007003CD"/>
    <w:rsid w:val="00702373"/>
    <w:rsid w:val="00702871"/>
    <w:rsid w:val="00706925"/>
    <w:rsid w:val="007113AD"/>
    <w:rsid w:val="00712B92"/>
    <w:rsid w:val="00713D44"/>
    <w:rsid w:val="00714AA4"/>
    <w:rsid w:val="0071537B"/>
    <w:rsid w:val="00715541"/>
    <w:rsid w:val="00716E01"/>
    <w:rsid w:val="0071702D"/>
    <w:rsid w:val="00717909"/>
    <w:rsid w:val="00721623"/>
    <w:rsid w:val="00723DD1"/>
    <w:rsid w:val="007265CD"/>
    <w:rsid w:val="00735B09"/>
    <w:rsid w:val="0073778A"/>
    <w:rsid w:val="0074021F"/>
    <w:rsid w:val="0074542A"/>
    <w:rsid w:val="007504C5"/>
    <w:rsid w:val="007509BE"/>
    <w:rsid w:val="007531FA"/>
    <w:rsid w:val="007533D3"/>
    <w:rsid w:val="00753F53"/>
    <w:rsid w:val="0075528E"/>
    <w:rsid w:val="0076161E"/>
    <w:rsid w:val="007622B3"/>
    <w:rsid w:val="00764017"/>
    <w:rsid w:val="00764293"/>
    <w:rsid w:val="007676F2"/>
    <w:rsid w:val="00767E6D"/>
    <w:rsid w:val="00770896"/>
    <w:rsid w:val="00772BE0"/>
    <w:rsid w:val="00772E1F"/>
    <w:rsid w:val="00773C6B"/>
    <w:rsid w:val="007774D8"/>
    <w:rsid w:val="0077759A"/>
    <w:rsid w:val="0077761C"/>
    <w:rsid w:val="007844D3"/>
    <w:rsid w:val="007874B2"/>
    <w:rsid w:val="00787639"/>
    <w:rsid w:val="00790E5A"/>
    <w:rsid w:val="00790F8F"/>
    <w:rsid w:val="007914DB"/>
    <w:rsid w:val="00792021"/>
    <w:rsid w:val="007941AD"/>
    <w:rsid w:val="0079609C"/>
    <w:rsid w:val="007972A6"/>
    <w:rsid w:val="00797C25"/>
    <w:rsid w:val="007A058A"/>
    <w:rsid w:val="007A09B5"/>
    <w:rsid w:val="007A1AD9"/>
    <w:rsid w:val="007A31F7"/>
    <w:rsid w:val="007A32ED"/>
    <w:rsid w:val="007A5701"/>
    <w:rsid w:val="007A7CA9"/>
    <w:rsid w:val="007B13BB"/>
    <w:rsid w:val="007B1D85"/>
    <w:rsid w:val="007B3523"/>
    <w:rsid w:val="007B4F6F"/>
    <w:rsid w:val="007C537C"/>
    <w:rsid w:val="007C56DA"/>
    <w:rsid w:val="007C5FCC"/>
    <w:rsid w:val="007C7439"/>
    <w:rsid w:val="007C754E"/>
    <w:rsid w:val="007C79D6"/>
    <w:rsid w:val="007C7B88"/>
    <w:rsid w:val="007D08EE"/>
    <w:rsid w:val="007D0F37"/>
    <w:rsid w:val="007D14D1"/>
    <w:rsid w:val="007D19FD"/>
    <w:rsid w:val="007D2FDC"/>
    <w:rsid w:val="007D44C2"/>
    <w:rsid w:val="007E04FA"/>
    <w:rsid w:val="007E0A5D"/>
    <w:rsid w:val="007E0E12"/>
    <w:rsid w:val="007E1697"/>
    <w:rsid w:val="007E175C"/>
    <w:rsid w:val="007E27EC"/>
    <w:rsid w:val="007E3289"/>
    <w:rsid w:val="007E32F9"/>
    <w:rsid w:val="007E38FC"/>
    <w:rsid w:val="007E5E02"/>
    <w:rsid w:val="007E7B08"/>
    <w:rsid w:val="007F064E"/>
    <w:rsid w:val="007F5802"/>
    <w:rsid w:val="007F6521"/>
    <w:rsid w:val="00800921"/>
    <w:rsid w:val="008009E6"/>
    <w:rsid w:val="00801D9E"/>
    <w:rsid w:val="00801F59"/>
    <w:rsid w:val="008031B4"/>
    <w:rsid w:val="00805FE1"/>
    <w:rsid w:val="00807442"/>
    <w:rsid w:val="00810752"/>
    <w:rsid w:val="00811A07"/>
    <w:rsid w:val="00812C83"/>
    <w:rsid w:val="008132B0"/>
    <w:rsid w:val="00814A49"/>
    <w:rsid w:val="00815844"/>
    <w:rsid w:val="0082122F"/>
    <w:rsid w:val="00824105"/>
    <w:rsid w:val="00832AD7"/>
    <w:rsid w:val="00832E4E"/>
    <w:rsid w:val="008331AD"/>
    <w:rsid w:val="008371E3"/>
    <w:rsid w:val="008412E3"/>
    <w:rsid w:val="00841B95"/>
    <w:rsid w:val="0084236E"/>
    <w:rsid w:val="00842637"/>
    <w:rsid w:val="00843D2A"/>
    <w:rsid w:val="0084641E"/>
    <w:rsid w:val="00847BA8"/>
    <w:rsid w:val="00851F7C"/>
    <w:rsid w:val="00851FF9"/>
    <w:rsid w:val="008532CD"/>
    <w:rsid w:val="008544B8"/>
    <w:rsid w:val="00854DDC"/>
    <w:rsid w:val="0085585A"/>
    <w:rsid w:val="00855EE4"/>
    <w:rsid w:val="00861D93"/>
    <w:rsid w:val="00863735"/>
    <w:rsid w:val="00863807"/>
    <w:rsid w:val="00863EDB"/>
    <w:rsid w:val="008658EF"/>
    <w:rsid w:val="00867A44"/>
    <w:rsid w:val="00867EE9"/>
    <w:rsid w:val="00871C7A"/>
    <w:rsid w:val="00875348"/>
    <w:rsid w:val="0087627A"/>
    <w:rsid w:val="00876635"/>
    <w:rsid w:val="00877FE0"/>
    <w:rsid w:val="0088036F"/>
    <w:rsid w:val="008807E7"/>
    <w:rsid w:val="00880CF6"/>
    <w:rsid w:val="00880D86"/>
    <w:rsid w:val="00882B20"/>
    <w:rsid w:val="00882B9A"/>
    <w:rsid w:val="00884E1E"/>
    <w:rsid w:val="00885205"/>
    <w:rsid w:val="0088558A"/>
    <w:rsid w:val="00886DE9"/>
    <w:rsid w:val="00890526"/>
    <w:rsid w:val="00893BD3"/>
    <w:rsid w:val="00895B49"/>
    <w:rsid w:val="008963C0"/>
    <w:rsid w:val="008A18CE"/>
    <w:rsid w:val="008A1EAB"/>
    <w:rsid w:val="008A5A56"/>
    <w:rsid w:val="008B01A5"/>
    <w:rsid w:val="008B1500"/>
    <w:rsid w:val="008B2E81"/>
    <w:rsid w:val="008B35E3"/>
    <w:rsid w:val="008B360F"/>
    <w:rsid w:val="008B43FA"/>
    <w:rsid w:val="008B4FDC"/>
    <w:rsid w:val="008B5DD5"/>
    <w:rsid w:val="008B7390"/>
    <w:rsid w:val="008C0A01"/>
    <w:rsid w:val="008C0D3F"/>
    <w:rsid w:val="008C346F"/>
    <w:rsid w:val="008C75B1"/>
    <w:rsid w:val="008C7744"/>
    <w:rsid w:val="008D0445"/>
    <w:rsid w:val="008D0B21"/>
    <w:rsid w:val="008D2463"/>
    <w:rsid w:val="008D25EF"/>
    <w:rsid w:val="008D2947"/>
    <w:rsid w:val="008D2A2E"/>
    <w:rsid w:val="008D459F"/>
    <w:rsid w:val="008D5349"/>
    <w:rsid w:val="008D60C9"/>
    <w:rsid w:val="008E164F"/>
    <w:rsid w:val="008E4057"/>
    <w:rsid w:val="008F072D"/>
    <w:rsid w:val="008F3FE3"/>
    <w:rsid w:val="008F519B"/>
    <w:rsid w:val="008F6B20"/>
    <w:rsid w:val="008F6DB8"/>
    <w:rsid w:val="00903183"/>
    <w:rsid w:val="009057AE"/>
    <w:rsid w:val="00905F5E"/>
    <w:rsid w:val="00913A06"/>
    <w:rsid w:val="009147C5"/>
    <w:rsid w:val="00914F10"/>
    <w:rsid w:val="0092249A"/>
    <w:rsid w:val="0092270A"/>
    <w:rsid w:val="00923457"/>
    <w:rsid w:val="00923533"/>
    <w:rsid w:val="009348C2"/>
    <w:rsid w:val="00934CED"/>
    <w:rsid w:val="00936F0B"/>
    <w:rsid w:val="009377D5"/>
    <w:rsid w:val="00940115"/>
    <w:rsid w:val="00941D6A"/>
    <w:rsid w:val="009424DF"/>
    <w:rsid w:val="0094367F"/>
    <w:rsid w:val="00943A9E"/>
    <w:rsid w:val="00943BD3"/>
    <w:rsid w:val="00943CD3"/>
    <w:rsid w:val="00946DB7"/>
    <w:rsid w:val="00947E0B"/>
    <w:rsid w:val="009507DB"/>
    <w:rsid w:val="009510FF"/>
    <w:rsid w:val="0095148A"/>
    <w:rsid w:val="00951BAD"/>
    <w:rsid w:val="00952063"/>
    <w:rsid w:val="0095252F"/>
    <w:rsid w:val="00952BCF"/>
    <w:rsid w:val="00954FD0"/>
    <w:rsid w:val="009563E2"/>
    <w:rsid w:val="00961315"/>
    <w:rsid w:val="00963E2D"/>
    <w:rsid w:val="00964F80"/>
    <w:rsid w:val="00965F83"/>
    <w:rsid w:val="00966502"/>
    <w:rsid w:val="00966907"/>
    <w:rsid w:val="009737BB"/>
    <w:rsid w:val="00975E1D"/>
    <w:rsid w:val="00980D87"/>
    <w:rsid w:val="00984002"/>
    <w:rsid w:val="00984109"/>
    <w:rsid w:val="00986825"/>
    <w:rsid w:val="00991749"/>
    <w:rsid w:val="00992A51"/>
    <w:rsid w:val="009A32E3"/>
    <w:rsid w:val="009A44E5"/>
    <w:rsid w:val="009A6C07"/>
    <w:rsid w:val="009B06EE"/>
    <w:rsid w:val="009B13F7"/>
    <w:rsid w:val="009B461F"/>
    <w:rsid w:val="009B483A"/>
    <w:rsid w:val="009B5F05"/>
    <w:rsid w:val="009B6294"/>
    <w:rsid w:val="009C1A8E"/>
    <w:rsid w:val="009C2F78"/>
    <w:rsid w:val="009C3747"/>
    <w:rsid w:val="009C67A7"/>
    <w:rsid w:val="009C726F"/>
    <w:rsid w:val="009D0C40"/>
    <w:rsid w:val="009D4503"/>
    <w:rsid w:val="009D72F6"/>
    <w:rsid w:val="009D73A6"/>
    <w:rsid w:val="009E11FA"/>
    <w:rsid w:val="009E47C8"/>
    <w:rsid w:val="009E7D55"/>
    <w:rsid w:val="009F14C9"/>
    <w:rsid w:val="009F20EB"/>
    <w:rsid w:val="009F28BC"/>
    <w:rsid w:val="009F3246"/>
    <w:rsid w:val="009F491F"/>
    <w:rsid w:val="00A02AF1"/>
    <w:rsid w:val="00A03D83"/>
    <w:rsid w:val="00A04D88"/>
    <w:rsid w:val="00A05489"/>
    <w:rsid w:val="00A103FB"/>
    <w:rsid w:val="00A153A4"/>
    <w:rsid w:val="00A208E8"/>
    <w:rsid w:val="00A2156D"/>
    <w:rsid w:val="00A22839"/>
    <w:rsid w:val="00A24B8D"/>
    <w:rsid w:val="00A255CA"/>
    <w:rsid w:val="00A25F41"/>
    <w:rsid w:val="00A267EE"/>
    <w:rsid w:val="00A2704E"/>
    <w:rsid w:val="00A27317"/>
    <w:rsid w:val="00A30E29"/>
    <w:rsid w:val="00A31836"/>
    <w:rsid w:val="00A33490"/>
    <w:rsid w:val="00A3379B"/>
    <w:rsid w:val="00A34953"/>
    <w:rsid w:val="00A37664"/>
    <w:rsid w:val="00A45290"/>
    <w:rsid w:val="00A452EB"/>
    <w:rsid w:val="00A465F8"/>
    <w:rsid w:val="00A5283B"/>
    <w:rsid w:val="00A56815"/>
    <w:rsid w:val="00A57D71"/>
    <w:rsid w:val="00A63FA0"/>
    <w:rsid w:val="00A641C0"/>
    <w:rsid w:val="00A66315"/>
    <w:rsid w:val="00A667F3"/>
    <w:rsid w:val="00A67748"/>
    <w:rsid w:val="00A733E3"/>
    <w:rsid w:val="00A758BB"/>
    <w:rsid w:val="00A75C57"/>
    <w:rsid w:val="00A77F50"/>
    <w:rsid w:val="00A83AE8"/>
    <w:rsid w:val="00A91598"/>
    <w:rsid w:val="00A923FB"/>
    <w:rsid w:val="00A941D2"/>
    <w:rsid w:val="00A94DAD"/>
    <w:rsid w:val="00A958F6"/>
    <w:rsid w:val="00A963BF"/>
    <w:rsid w:val="00A96628"/>
    <w:rsid w:val="00A97EA5"/>
    <w:rsid w:val="00AA1362"/>
    <w:rsid w:val="00AA16CC"/>
    <w:rsid w:val="00AA187F"/>
    <w:rsid w:val="00AA1CF3"/>
    <w:rsid w:val="00AA2D60"/>
    <w:rsid w:val="00AA479C"/>
    <w:rsid w:val="00AA4F9C"/>
    <w:rsid w:val="00AA71D6"/>
    <w:rsid w:val="00AA72C1"/>
    <w:rsid w:val="00AB09EE"/>
    <w:rsid w:val="00AB2E36"/>
    <w:rsid w:val="00AB2EA9"/>
    <w:rsid w:val="00AB6922"/>
    <w:rsid w:val="00AB7163"/>
    <w:rsid w:val="00AB7ADC"/>
    <w:rsid w:val="00AC1379"/>
    <w:rsid w:val="00AC1EFE"/>
    <w:rsid w:val="00AC3E7D"/>
    <w:rsid w:val="00AC4F73"/>
    <w:rsid w:val="00AC6EFE"/>
    <w:rsid w:val="00AD000F"/>
    <w:rsid w:val="00AD1672"/>
    <w:rsid w:val="00AD3C55"/>
    <w:rsid w:val="00AD4287"/>
    <w:rsid w:val="00AD4508"/>
    <w:rsid w:val="00AD48DD"/>
    <w:rsid w:val="00AD68D8"/>
    <w:rsid w:val="00AD7EA3"/>
    <w:rsid w:val="00AE0D37"/>
    <w:rsid w:val="00AE1A8D"/>
    <w:rsid w:val="00AE27A5"/>
    <w:rsid w:val="00AE3564"/>
    <w:rsid w:val="00AE7D3A"/>
    <w:rsid w:val="00AF181C"/>
    <w:rsid w:val="00AF5161"/>
    <w:rsid w:val="00AF54EF"/>
    <w:rsid w:val="00AF5702"/>
    <w:rsid w:val="00AF78BA"/>
    <w:rsid w:val="00AF78FE"/>
    <w:rsid w:val="00B0339E"/>
    <w:rsid w:val="00B04C37"/>
    <w:rsid w:val="00B07E06"/>
    <w:rsid w:val="00B13221"/>
    <w:rsid w:val="00B22ED0"/>
    <w:rsid w:val="00B231EC"/>
    <w:rsid w:val="00B25753"/>
    <w:rsid w:val="00B26CA8"/>
    <w:rsid w:val="00B30163"/>
    <w:rsid w:val="00B301BB"/>
    <w:rsid w:val="00B32776"/>
    <w:rsid w:val="00B346A8"/>
    <w:rsid w:val="00B34A60"/>
    <w:rsid w:val="00B3596E"/>
    <w:rsid w:val="00B363A5"/>
    <w:rsid w:val="00B37311"/>
    <w:rsid w:val="00B40199"/>
    <w:rsid w:val="00B53B9B"/>
    <w:rsid w:val="00B53DD6"/>
    <w:rsid w:val="00B5641A"/>
    <w:rsid w:val="00B60F1D"/>
    <w:rsid w:val="00B61F9E"/>
    <w:rsid w:val="00B66D34"/>
    <w:rsid w:val="00B67CD1"/>
    <w:rsid w:val="00B72CA0"/>
    <w:rsid w:val="00B748B2"/>
    <w:rsid w:val="00B75C01"/>
    <w:rsid w:val="00B77810"/>
    <w:rsid w:val="00B77B74"/>
    <w:rsid w:val="00B80FEC"/>
    <w:rsid w:val="00B84A05"/>
    <w:rsid w:val="00B84E31"/>
    <w:rsid w:val="00B86C8C"/>
    <w:rsid w:val="00B8798A"/>
    <w:rsid w:val="00B87D91"/>
    <w:rsid w:val="00B90544"/>
    <w:rsid w:val="00B91B6E"/>
    <w:rsid w:val="00B91FF8"/>
    <w:rsid w:val="00B9227A"/>
    <w:rsid w:val="00B9361F"/>
    <w:rsid w:val="00B945D5"/>
    <w:rsid w:val="00B95683"/>
    <w:rsid w:val="00B96151"/>
    <w:rsid w:val="00B964F7"/>
    <w:rsid w:val="00B97325"/>
    <w:rsid w:val="00BA446C"/>
    <w:rsid w:val="00BA4CF9"/>
    <w:rsid w:val="00BA4DCF"/>
    <w:rsid w:val="00BB1348"/>
    <w:rsid w:val="00BB1B2D"/>
    <w:rsid w:val="00BB3E21"/>
    <w:rsid w:val="00BB5E60"/>
    <w:rsid w:val="00BB6DBC"/>
    <w:rsid w:val="00BC2D51"/>
    <w:rsid w:val="00BC31B4"/>
    <w:rsid w:val="00BC55AD"/>
    <w:rsid w:val="00BC6093"/>
    <w:rsid w:val="00BC6F72"/>
    <w:rsid w:val="00BC700D"/>
    <w:rsid w:val="00BC7D4D"/>
    <w:rsid w:val="00BD0B0F"/>
    <w:rsid w:val="00BD3991"/>
    <w:rsid w:val="00BD48D5"/>
    <w:rsid w:val="00BD50AA"/>
    <w:rsid w:val="00BD5F4F"/>
    <w:rsid w:val="00BE155A"/>
    <w:rsid w:val="00BE1743"/>
    <w:rsid w:val="00BE284C"/>
    <w:rsid w:val="00BF02F7"/>
    <w:rsid w:val="00BF070C"/>
    <w:rsid w:val="00BF0AA8"/>
    <w:rsid w:val="00BF15F2"/>
    <w:rsid w:val="00BF1A58"/>
    <w:rsid w:val="00BF540A"/>
    <w:rsid w:val="00BF6000"/>
    <w:rsid w:val="00BF7A6D"/>
    <w:rsid w:val="00BF7BD2"/>
    <w:rsid w:val="00C00B2B"/>
    <w:rsid w:val="00C011FF"/>
    <w:rsid w:val="00C013E8"/>
    <w:rsid w:val="00C014BC"/>
    <w:rsid w:val="00C06D73"/>
    <w:rsid w:val="00C100F4"/>
    <w:rsid w:val="00C127B9"/>
    <w:rsid w:val="00C213DA"/>
    <w:rsid w:val="00C2331A"/>
    <w:rsid w:val="00C2571E"/>
    <w:rsid w:val="00C27D64"/>
    <w:rsid w:val="00C301D7"/>
    <w:rsid w:val="00C30AB3"/>
    <w:rsid w:val="00C310C0"/>
    <w:rsid w:val="00C3184E"/>
    <w:rsid w:val="00C35068"/>
    <w:rsid w:val="00C356B9"/>
    <w:rsid w:val="00C3616F"/>
    <w:rsid w:val="00C36C37"/>
    <w:rsid w:val="00C37663"/>
    <w:rsid w:val="00C410D2"/>
    <w:rsid w:val="00C4153D"/>
    <w:rsid w:val="00C41CAB"/>
    <w:rsid w:val="00C44399"/>
    <w:rsid w:val="00C44BEC"/>
    <w:rsid w:val="00C45B0A"/>
    <w:rsid w:val="00C465F6"/>
    <w:rsid w:val="00C46807"/>
    <w:rsid w:val="00C46B09"/>
    <w:rsid w:val="00C46B68"/>
    <w:rsid w:val="00C470C1"/>
    <w:rsid w:val="00C47770"/>
    <w:rsid w:val="00C50A7A"/>
    <w:rsid w:val="00C54CDD"/>
    <w:rsid w:val="00C601B5"/>
    <w:rsid w:val="00C609AF"/>
    <w:rsid w:val="00C6136F"/>
    <w:rsid w:val="00C62318"/>
    <w:rsid w:val="00C62EB6"/>
    <w:rsid w:val="00C64FF3"/>
    <w:rsid w:val="00C66A79"/>
    <w:rsid w:val="00C66E70"/>
    <w:rsid w:val="00C671EC"/>
    <w:rsid w:val="00C7195E"/>
    <w:rsid w:val="00C74A53"/>
    <w:rsid w:val="00C74FD4"/>
    <w:rsid w:val="00C8000B"/>
    <w:rsid w:val="00C815AB"/>
    <w:rsid w:val="00C82E35"/>
    <w:rsid w:val="00C8419D"/>
    <w:rsid w:val="00C85173"/>
    <w:rsid w:val="00C90AC1"/>
    <w:rsid w:val="00C9209C"/>
    <w:rsid w:val="00C93CF0"/>
    <w:rsid w:val="00C949F4"/>
    <w:rsid w:val="00C94F87"/>
    <w:rsid w:val="00C95DE4"/>
    <w:rsid w:val="00C96585"/>
    <w:rsid w:val="00CA7288"/>
    <w:rsid w:val="00CB0D27"/>
    <w:rsid w:val="00CB25AC"/>
    <w:rsid w:val="00CB31DE"/>
    <w:rsid w:val="00CB39C9"/>
    <w:rsid w:val="00CB5E42"/>
    <w:rsid w:val="00CB5F83"/>
    <w:rsid w:val="00CB6828"/>
    <w:rsid w:val="00CB72EC"/>
    <w:rsid w:val="00CB7B3E"/>
    <w:rsid w:val="00CB7B96"/>
    <w:rsid w:val="00CC076E"/>
    <w:rsid w:val="00CC20D7"/>
    <w:rsid w:val="00CC3DCB"/>
    <w:rsid w:val="00CC5072"/>
    <w:rsid w:val="00CC6F9F"/>
    <w:rsid w:val="00CD1E4B"/>
    <w:rsid w:val="00CD2919"/>
    <w:rsid w:val="00CD3DE8"/>
    <w:rsid w:val="00CD3E6D"/>
    <w:rsid w:val="00CD4A31"/>
    <w:rsid w:val="00CD7237"/>
    <w:rsid w:val="00CD7C12"/>
    <w:rsid w:val="00CE020E"/>
    <w:rsid w:val="00CE0935"/>
    <w:rsid w:val="00CE0943"/>
    <w:rsid w:val="00CE1AC5"/>
    <w:rsid w:val="00CE360B"/>
    <w:rsid w:val="00CE7D1E"/>
    <w:rsid w:val="00CF3989"/>
    <w:rsid w:val="00CF4E26"/>
    <w:rsid w:val="00D000F1"/>
    <w:rsid w:val="00D000F5"/>
    <w:rsid w:val="00D02757"/>
    <w:rsid w:val="00D03C0E"/>
    <w:rsid w:val="00D04300"/>
    <w:rsid w:val="00D06F37"/>
    <w:rsid w:val="00D073E5"/>
    <w:rsid w:val="00D151BB"/>
    <w:rsid w:val="00D16676"/>
    <w:rsid w:val="00D21D31"/>
    <w:rsid w:val="00D23BC2"/>
    <w:rsid w:val="00D23D6C"/>
    <w:rsid w:val="00D267CB"/>
    <w:rsid w:val="00D275DA"/>
    <w:rsid w:val="00D301E2"/>
    <w:rsid w:val="00D306FD"/>
    <w:rsid w:val="00D30AAF"/>
    <w:rsid w:val="00D31B6C"/>
    <w:rsid w:val="00D335D6"/>
    <w:rsid w:val="00D416C4"/>
    <w:rsid w:val="00D41A16"/>
    <w:rsid w:val="00D448EF"/>
    <w:rsid w:val="00D4684E"/>
    <w:rsid w:val="00D500CA"/>
    <w:rsid w:val="00D501B1"/>
    <w:rsid w:val="00D51EF6"/>
    <w:rsid w:val="00D5363C"/>
    <w:rsid w:val="00D53835"/>
    <w:rsid w:val="00D545A4"/>
    <w:rsid w:val="00D57967"/>
    <w:rsid w:val="00D62520"/>
    <w:rsid w:val="00D62BAC"/>
    <w:rsid w:val="00D630EA"/>
    <w:rsid w:val="00D65B9D"/>
    <w:rsid w:val="00D67487"/>
    <w:rsid w:val="00D701D4"/>
    <w:rsid w:val="00D70606"/>
    <w:rsid w:val="00D73A35"/>
    <w:rsid w:val="00D74E2B"/>
    <w:rsid w:val="00D75032"/>
    <w:rsid w:val="00D7626E"/>
    <w:rsid w:val="00D80440"/>
    <w:rsid w:val="00D80D34"/>
    <w:rsid w:val="00D80DCD"/>
    <w:rsid w:val="00D8174B"/>
    <w:rsid w:val="00D84433"/>
    <w:rsid w:val="00D868AB"/>
    <w:rsid w:val="00D86BB3"/>
    <w:rsid w:val="00D8706F"/>
    <w:rsid w:val="00D87239"/>
    <w:rsid w:val="00D879B7"/>
    <w:rsid w:val="00D919E0"/>
    <w:rsid w:val="00D927C3"/>
    <w:rsid w:val="00D93E0C"/>
    <w:rsid w:val="00D966D3"/>
    <w:rsid w:val="00D97404"/>
    <w:rsid w:val="00D974F8"/>
    <w:rsid w:val="00DA1384"/>
    <w:rsid w:val="00DA4404"/>
    <w:rsid w:val="00DB333D"/>
    <w:rsid w:val="00DB62FF"/>
    <w:rsid w:val="00DC2E27"/>
    <w:rsid w:val="00DC39DE"/>
    <w:rsid w:val="00DC6F4C"/>
    <w:rsid w:val="00DC78E3"/>
    <w:rsid w:val="00DD138C"/>
    <w:rsid w:val="00DD1E4F"/>
    <w:rsid w:val="00DD33C6"/>
    <w:rsid w:val="00DD62CB"/>
    <w:rsid w:val="00DD7552"/>
    <w:rsid w:val="00DD7E31"/>
    <w:rsid w:val="00DE4894"/>
    <w:rsid w:val="00DE5BA3"/>
    <w:rsid w:val="00DF39AA"/>
    <w:rsid w:val="00DF43AD"/>
    <w:rsid w:val="00DF5C6D"/>
    <w:rsid w:val="00DF5FE2"/>
    <w:rsid w:val="00DF78FC"/>
    <w:rsid w:val="00DF7B21"/>
    <w:rsid w:val="00E001B7"/>
    <w:rsid w:val="00E02CB8"/>
    <w:rsid w:val="00E03ADD"/>
    <w:rsid w:val="00E053BE"/>
    <w:rsid w:val="00E05CB6"/>
    <w:rsid w:val="00E108E1"/>
    <w:rsid w:val="00E10F04"/>
    <w:rsid w:val="00E1101A"/>
    <w:rsid w:val="00E123F6"/>
    <w:rsid w:val="00E13CB8"/>
    <w:rsid w:val="00E165EB"/>
    <w:rsid w:val="00E16A8A"/>
    <w:rsid w:val="00E2104F"/>
    <w:rsid w:val="00E211AB"/>
    <w:rsid w:val="00E24B8F"/>
    <w:rsid w:val="00E25610"/>
    <w:rsid w:val="00E27684"/>
    <w:rsid w:val="00E301ED"/>
    <w:rsid w:val="00E315E1"/>
    <w:rsid w:val="00E3379E"/>
    <w:rsid w:val="00E40D27"/>
    <w:rsid w:val="00E42A8F"/>
    <w:rsid w:val="00E436F1"/>
    <w:rsid w:val="00E43E67"/>
    <w:rsid w:val="00E44D9B"/>
    <w:rsid w:val="00E455CA"/>
    <w:rsid w:val="00E51DF6"/>
    <w:rsid w:val="00E540DB"/>
    <w:rsid w:val="00E5451B"/>
    <w:rsid w:val="00E5531F"/>
    <w:rsid w:val="00E56D00"/>
    <w:rsid w:val="00E57FC7"/>
    <w:rsid w:val="00E6345D"/>
    <w:rsid w:val="00E6613B"/>
    <w:rsid w:val="00E67D31"/>
    <w:rsid w:val="00E70677"/>
    <w:rsid w:val="00E708C6"/>
    <w:rsid w:val="00E70CAE"/>
    <w:rsid w:val="00E710B5"/>
    <w:rsid w:val="00E71E8D"/>
    <w:rsid w:val="00E7221A"/>
    <w:rsid w:val="00E72A49"/>
    <w:rsid w:val="00E737B0"/>
    <w:rsid w:val="00E744C5"/>
    <w:rsid w:val="00E74F7A"/>
    <w:rsid w:val="00E761B5"/>
    <w:rsid w:val="00E80027"/>
    <w:rsid w:val="00E80434"/>
    <w:rsid w:val="00E8187C"/>
    <w:rsid w:val="00E84B7C"/>
    <w:rsid w:val="00E85504"/>
    <w:rsid w:val="00E867EA"/>
    <w:rsid w:val="00E87CE8"/>
    <w:rsid w:val="00E928EC"/>
    <w:rsid w:val="00E947CC"/>
    <w:rsid w:val="00E94A8E"/>
    <w:rsid w:val="00E961EB"/>
    <w:rsid w:val="00E97DE1"/>
    <w:rsid w:val="00EA10B4"/>
    <w:rsid w:val="00EA284A"/>
    <w:rsid w:val="00EA3381"/>
    <w:rsid w:val="00EA706E"/>
    <w:rsid w:val="00EB05B2"/>
    <w:rsid w:val="00EB1D82"/>
    <w:rsid w:val="00EB4D16"/>
    <w:rsid w:val="00EB5316"/>
    <w:rsid w:val="00EB70A2"/>
    <w:rsid w:val="00EC0930"/>
    <w:rsid w:val="00EC1B65"/>
    <w:rsid w:val="00EC25A6"/>
    <w:rsid w:val="00EC2AE0"/>
    <w:rsid w:val="00EC452D"/>
    <w:rsid w:val="00ED0B48"/>
    <w:rsid w:val="00ED2602"/>
    <w:rsid w:val="00ED2B56"/>
    <w:rsid w:val="00ED387B"/>
    <w:rsid w:val="00ED7DF5"/>
    <w:rsid w:val="00EE1760"/>
    <w:rsid w:val="00EE1CC5"/>
    <w:rsid w:val="00EE355F"/>
    <w:rsid w:val="00EE3B98"/>
    <w:rsid w:val="00EE407D"/>
    <w:rsid w:val="00EE4727"/>
    <w:rsid w:val="00EE6AD0"/>
    <w:rsid w:val="00EE7827"/>
    <w:rsid w:val="00EE7836"/>
    <w:rsid w:val="00EF5468"/>
    <w:rsid w:val="00EF78FF"/>
    <w:rsid w:val="00F02DF9"/>
    <w:rsid w:val="00F033EC"/>
    <w:rsid w:val="00F04676"/>
    <w:rsid w:val="00F05E71"/>
    <w:rsid w:val="00F12B8A"/>
    <w:rsid w:val="00F15B52"/>
    <w:rsid w:val="00F1614A"/>
    <w:rsid w:val="00F1720C"/>
    <w:rsid w:val="00F20FE4"/>
    <w:rsid w:val="00F21C81"/>
    <w:rsid w:val="00F2282B"/>
    <w:rsid w:val="00F268F5"/>
    <w:rsid w:val="00F26C3D"/>
    <w:rsid w:val="00F273D8"/>
    <w:rsid w:val="00F303A8"/>
    <w:rsid w:val="00F30699"/>
    <w:rsid w:val="00F31800"/>
    <w:rsid w:val="00F323E8"/>
    <w:rsid w:val="00F32861"/>
    <w:rsid w:val="00F34BF4"/>
    <w:rsid w:val="00F35CEF"/>
    <w:rsid w:val="00F40362"/>
    <w:rsid w:val="00F41FEE"/>
    <w:rsid w:val="00F44523"/>
    <w:rsid w:val="00F44FDB"/>
    <w:rsid w:val="00F45CEF"/>
    <w:rsid w:val="00F46259"/>
    <w:rsid w:val="00F52231"/>
    <w:rsid w:val="00F52498"/>
    <w:rsid w:val="00F559C0"/>
    <w:rsid w:val="00F60755"/>
    <w:rsid w:val="00F628EC"/>
    <w:rsid w:val="00F63A52"/>
    <w:rsid w:val="00F6492E"/>
    <w:rsid w:val="00F64C51"/>
    <w:rsid w:val="00F65E47"/>
    <w:rsid w:val="00F70B78"/>
    <w:rsid w:val="00F70C95"/>
    <w:rsid w:val="00F71FEA"/>
    <w:rsid w:val="00F74CB6"/>
    <w:rsid w:val="00F76844"/>
    <w:rsid w:val="00F8043D"/>
    <w:rsid w:val="00F808D9"/>
    <w:rsid w:val="00F80B87"/>
    <w:rsid w:val="00F8373C"/>
    <w:rsid w:val="00F838C8"/>
    <w:rsid w:val="00F84EEB"/>
    <w:rsid w:val="00F85A8B"/>
    <w:rsid w:val="00F8784F"/>
    <w:rsid w:val="00F92382"/>
    <w:rsid w:val="00F93A33"/>
    <w:rsid w:val="00F9420A"/>
    <w:rsid w:val="00F94819"/>
    <w:rsid w:val="00F94AD2"/>
    <w:rsid w:val="00F9729D"/>
    <w:rsid w:val="00F97B40"/>
    <w:rsid w:val="00FA0F61"/>
    <w:rsid w:val="00FA453C"/>
    <w:rsid w:val="00FB102D"/>
    <w:rsid w:val="00FB106A"/>
    <w:rsid w:val="00FB2384"/>
    <w:rsid w:val="00FB5E58"/>
    <w:rsid w:val="00FC1255"/>
    <w:rsid w:val="00FC5D54"/>
    <w:rsid w:val="00FC62AB"/>
    <w:rsid w:val="00FC65B7"/>
    <w:rsid w:val="00FC7235"/>
    <w:rsid w:val="00FC7763"/>
    <w:rsid w:val="00FD0FF0"/>
    <w:rsid w:val="00FD11F0"/>
    <w:rsid w:val="00FD5CA0"/>
    <w:rsid w:val="00FD5DA0"/>
    <w:rsid w:val="00FD665D"/>
    <w:rsid w:val="00FE055C"/>
    <w:rsid w:val="00FE3304"/>
    <w:rsid w:val="00FE552C"/>
    <w:rsid w:val="00FE5908"/>
    <w:rsid w:val="00FF0C77"/>
    <w:rsid w:val="00FF0DF0"/>
    <w:rsid w:val="00FF185D"/>
    <w:rsid w:val="00FF2341"/>
    <w:rsid w:val="00FF3226"/>
    <w:rsid w:val="00FF571C"/>
    <w:rsid w:val="00FF6491"/>
    <w:rsid w:val="00FF6B77"/>
    <w:rsid w:val="00FF71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BAB2FC"/>
  <w15:docId w15:val="{4ACB1250-B39B-4A5A-A97C-E7D1937CB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eorgia" w:eastAsia="SimSun" w:hAnsi="Georg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0"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0" w:qFormat="1"/>
    <w:lsdException w:name="Medium Shading 2 Accent 1" w:uiPriority="60"/>
    <w:lsdException w:name="Medium List 1 Accent 1" w:uiPriority="61"/>
    <w:lsdException w:name="Revision" w:semiHidden="1"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54A69"/>
    <w:pPr>
      <w:spacing w:after="160" w:line="312" w:lineRule="auto"/>
    </w:pPr>
    <w:rPr>
      <w:color w:val="323232"/>
      <w:sz w:val="24"/>
      <w:szCs w:val="24"/>
      <w:lang w:eastAsia="ja-JP"/>
    </w:rPr>
  </w:style>
  <w:style w:type="paragraph" w:styleId="1">
    <w:name w:val="heading 1"/>
    <w:basedOn w:val="a"/>
    <w:next w:val="a"/>
    <w:link w:val="10"/>
    <w:uiPriority w:val="3"/>
    <w:qFormat/>
    <w:pPr>
      <w:keepNext/>
      <w:keepLines/>
      <w:spacing w:before="280" w:after="120" w:line="240" w:lineRule="auto"/>
      <w:contextualSpacing/>
      <w:outlineLvl w:val="0"/>
    </w:pPr>
    <w:rPr>
      <w:b/>
      <w:bCs/>
      <w:sz w:val="28"/>
      <w:szCs w:val="28"/>
    </w:rPr>
  </w:style>
  <w:style w:type="paragraph" w:styleId="2">
    <w:name w:val="heading 2"/>
    <w:basedOn w:val="a"/>
    <w:next w:val="Line"/>
    <w:link w:val="20"/>
    <w:uiPriority w:val="3"/>
    <w:qFormat/>
    <w:pPr>
      <w:keepNext/>
      <w:keepLines/>
      <w:spacing w:after="0" w:line="264" w:lineRule="auto"/>
      <w:jc w:val="center"/>
      <w:outlineLvl w:val="1"/>
    </w:pPr>
    <w:rPr>
      <w:rFonts w:ascii="Arial Black" w:hAnsi="Arial Black"/>
      <w:color w:val="FFFFFF"/>
      <w:sz w:val="28"/>
      <w:szCs w:val="28"/>
    </w:rPr>
  </w:style>
  <w:style w:type="paragraph" w:styleId="3">
    <w:name w:val="heading 3"/>
    <w:basedOn w:val="a"/>
    <w:next w:val="a"/>
    <w:link w:val="30"/>
    <w:uiPriority w:val="4"/>
    <w:qFormat/>
    <w:pPr>
      <w:keepNext/>
      <w:keepLines/>
      <w:spacing w:after="60" w:line="240" w:lineRule="auto"/>
      <w:jc w:val="center"/>
      <w:outlineLvl w:val="2"/>
    </w:pPr>
    <w:rPr>
      <w:rFonts w:ascii="Arial Black" w:hAnsi="Arial Black"/>
      <w:caps/>
      <w:color w:val="FFFFFF"/>
    </w:rPr>
  </w:style>
  <w:style w:type="paragraph" w:styleId="4">
    <w:name w:val="heading 4"/>
    <w:basedOn w:val="a"/>
    <w:next w:val="a"/>
    <w:link w:val="40"/>
    <w:uiPriority w:val="99"/>
    <w:qFormat/>
    <w:pPr>
      <w:keepNext/>
      <w:keepLines/>
      <w:spacing w:before="40" w:after="0"/>
      <w:outlineLvl w:val="3"/>
    </w:pPr>
    <w:rPr>
      <w:rFonts w:ascii="Arial Black" w:hAnsi="Arial Black"/>
      <w:color w:val="AD984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Subtitle"/>
    <w:basedOn w:val="a5"/>
    <w:link w:val="a6"/>
    <w:qFormat/>
    <w:pPr>
      <w:numPr>
        <w:ilvl w:val="1"/>
      </w:numPr>
      <w:spacing w:before="480"/>
    </w:pPr>
    <w:rPr>
      <w:color w:val="AD9841"/>
    </w:rPr>
  </w:style>
  <w:style w:type="character" w:customStyle="1" w:styleId="a6">
    <w:name w:val="Підзаголовок Знак"/>
    <w:link w:val="a4"/>
    <w:rPr>
      <w:rFonts w:ascii="Arial Black" w:eastAsia="SimSun" w:hAnsi="Arial Black" w:cs="Times New Roman"/>
      <w:caps/>
      <w:color w:val="AD9841"/>
      <w:kern w:val="28"/>
      <w:sz w:val="80"/>
      <w:szCs w:val="80"/>
    </w:rPr>
  </w:style>
  <w:style w:type="paragraph" w:styleId="a5">
    <w:name w:val="Title"/>
    <w:basedOn w:val="a"/>
    <w:next w:val="a"/>
    <w:link w:val="a7"/>
    <w:qFormat/>
    <w:pPr>
      <w:spacing w:after="0" w:line="204" w:lineRule="auto"/>
    </w:pPr>
    <w:rPr>
      <w:rFonts w:ascii="Arial Black" w:hAnsi="Arial Black"/>
      <w:caps/>
      <w:kern w:val="28"/>
      <w:sz w:val="80"/>
      <w:szCs w:val="80"/>
    </w:rPr>
  </w:style>
  <w:style w:type="character" w:customStyle="1" w:styleId="a7">
    <w:name w:val="Назва Знак"/>
    <w:link w:val="a5"/>
    <w:rPr>
      <w:rFonts w:ascii="Arial Black" w:eastAsia="SimSun" w:hAnsi="Arial Black" w:cs="Times New Roman"/>
      <w:caps/>
      <w:kern w:val="28"/>
      <w:sz w:val="80"/>
      <w:szCs w:val="80"/>
    </w:rPr>
  </w:style>
  <w:style w:type="character" w:customStyle="1" w:styleId="10">
    <w:name w:val="Заголовок 1 Знак"/>
    <w:link w:val="1"/>
    <w:uiPriority w:val="3"/>
    <w:rPr>
      <w:b/>
      <w:bCs/>
      <w:sz w:val="28"/>
      <w:szCs w:val="28"/>
    </w:rPr>
  </w:style>
  <w:style w:type="character" w:customStyle="1" w:styleId="LightGrid-Accent11">
    <w:name w:val="Light Grid - Accent 11"/>
    <w:uiPriority w:val="99"/>
    <w:semiHidden/>
    <w:rPr>
      <w:color w:val="808080"/>
    </w:rPr>
  </w:style>
  <w:style w:type="paragraph" w:customStyle="1" w:styleId="MediumShading1-Accent11">
    <w:name w:val="Medium Shading 1 - Accent 11"/>
    <w:qFormat/>
    <w:rPr>
      <w:color w:val="323232"/>
      <w:sz w:val="24"/>
      <w:szCs w:val="24"/>
      <w:lang w:eastAsia="ja-JP"/>
    </w:rPr>
  </w:style>
  <w:style w:type="character" w:customStyle="1" w:styleId="20">
    <w:name w:val="Заголовок 2 Знак"/>
    <w:link w:val="2"/>
    <w:uiPriority w:val="3"/>
    <w:rPr>
      <w:rFonts w:ascii="Arial Black" w:eastAsia="SimSun" w:hAnsi="Arial Black" w:cs="Times New Roman"/>
      <w:color w:val="FFFFFF"/>
      <w:sz w:val="28"/>
      <w:szCs w:val="28"/>
    </w:rPr>
  </w:style>
  <w:style w:type="paragraph" w:customStyle="1" w:styleId="Line">
    <w:name w:val="Line"/>
    <w:basedOn w:val="a"/>
    <w:next w:val="2"/>
    <w:uiPriority w:val="3"/>
    <w:qFormat/>
    <w:pPr>
      <w:pBdr>
        <w:top w:val="single" w:sz="12" w:space="1" w:color="FFFFFF"/>
      </w:pBdr>
      <w:spacing w:before="400" w:after="400" w:line="240" w:lineRule="auto"/>
      <w:ind w:left="1080" w:right="1080"/>
      <w:jc w:val="center"/>
    </w:pPr>
    <w:rPr>
      <w:sz w:val="2"/>
      <w:szCs w:val="2"/>
    </w:rPr>
  </w:style>
  <w:style w:type="character" w:customStyle="1" w:styleId="30">
    <w:name w:val="Заголовок 3 Знак"/>
    <w:link w:val="3"/>
    <w:uiPriority w:val="4"/>
    <w:rPr>
      <w:rFonts w:ascii="Arial Black" w:eastAsia="SimSun" w:hAnsi="Arial Black" w:cs="Times New Roman"/>
      <w:caps/>
      <w:color w:val="FFFFFF"/>
    </w:rPr>
  </w:style>
  <w:style w:type="paragraph" w:customStyle="1" w:styleId="ContactInfo">
    <w:name w:val="Contact Info"/>
    <w:basedOn w:val="a"/>
    <w:uiPriority w:val="5"/>
    <w:qFormat/>
    <w:pPr>
      <w:spacing w:after="280" w:line="240" w:lineRule="auto"/>
      <w:jc w:val="center"/>
    </w:pPr>
    <w:rPr>
      <w:color w:val="FFFFFF"/>
    </w:rPr>
  </w:style>
  <w:style w:type="paragraph" w:styleId="a8">
    <w:name w:val="Date"/>
    <w:basedOn w:val="a"/>
    <w:link w:val="a9"/>
    <w:uiPriority w:val="5"/>
    <w:unhideWhenUsed/>
    <w:qFormat/>
    <w:pPr>
      <w:spacing w:after="0"/>
      <w:jc w:val="center"/>
    </w:pPr>
    <w:rPr>
      <w:color w:val="FFFFFF"/>
    </w:rPr>
  </w:style>
  <w:style w:type="character" w:customStyle="1" w:styleId="a9">
    <w:name w:val="Дата Знак"/>
    <w:link w:val="a8"/>
    <w:uiPriority w:val="5"/>
    <w:rPr>
      <w:color w:val="FFFFFF"/>
    </w:rPr>
  </w:style>
  <w:style w:type="paragraph" w:styleId="aa">
    <w:name w:val="Balloon Text"/>
    <w:basedOn w:val="a"/>
    <w:link w:val="ab"/>
    <w:uiPriority w:val="99"/>
    <w:semiHidden/>
    <w:unhideWhenUsed/>
    <w:pPr>
      <w:spacing w:after="0" w:line="240" w:lineRule="auto"/>
    </w:pPr>
    <w:rPr>
      <w:rFonts w:ascii="Segoe UI" w:hAnsi="Segoe UI" w:cs="Segoe UI"/>
      <w:sz w:val="18"/>
      <w:szCs w:val="18"/>
    </w:rPr>
  </w:style>
  <w:style w:type="character" w:customStyle="1" w:styleId="ab">
    <w:name w:val="Текст у виносці Знак"/>
    <w:link w:val="aa"/>
    <w:uiPriority w:val="99"/>
    <w:semiHidden/>
    <w:rPr>
      <w:rFonts w:ascii="Segoe UI" w:hAnsi="Segoe UI" w:cs="Segoe UI"/>
      <w:sz w:val="18"/>
      <w:szCs w:val="18"/>
    </w:rPr>
  </w:style>
  <w:style w:type="character" w:customStyle="1" w:styleId="40">
    <w:name w:val="Заголовок 4 Знак"/>
    <w:link w:val="4"/>
    <w:uiPriority w:val="99"/>
    <w:semiHidden/>
    <w:rPr>
      <w:rFonts w:ascii="Arial Black" w:eastAsia="SimSun" w:hAnsi="Arial Black" w:cs="Times New Roman"/>
      <w:color w:val="AD9841"/>
    </w:rPr>
  </w:style>
  <w:style w:type="character" w:styleId="ac">
    <w:name w:val="Hyperlink"/>
    <w:uiPriority w:val="99"/>
    <w:unhideWhenUsed/>
    <w:rsid w:val="001C00A1"/>
    <w:rPr>
      <w:color w:val="AD9841"/>
      <w:u w:val="single"/>
    </w:rPr>
  </w:style>
  <w:style w:type="paragraph" w:customStyle="1" w:styleId="FreeForm">
    <w:name w:val="Free Form"/>
    <w:rsid w:val="00166630"/>
    <w:rPr>
      <w:rFonts w:ascii="Helvetica" w:eastAsia="ヒラギノ角ゴ Pro W3" w:hAnsi="Helvetica"/>
      <w:color w:val="000000"/>
      <w:sz w:val="24"/>
    </w:rPr>
  </w:style>
  <w:style w:type="paragraph" w:customStyle="1" w:styleId="Verdana-Body-9forAnswers">
    <w:name w:val="Verdana-Body-9 (for Answers)"/>
    <w:rsid w:val="00243D2D"/>
    <w:rPr>
      <w:rFonts w:ascii="Verdana" w:eastAsia="ヒラギノ角ゴ Pro W3" w:hAnsi="Verdana"/>
      <w:color w:val="000000"/>
      <w:sz w:val="18"/>
    </w:rPr>
  </w:style>
  <w:style w:type="paragraph" w:customStyle="1" w:styleId="MediumList1-Accent61">
    <w:name w:val="Medium List 1 - Accent 61"/>
    <w:basedOn w:val="a"/>
    <w:uiPriority w:val="34"/>
    <w:qFormat/>
    <w:rsid w:val="00243D2D"/>
    <w:pPr>
      <w:spacing w:after="200" w:line="276" w:lineRule="auto"/>
      <w:ind w:left="720"/>
      <w:contextualSpacing/>
    </w:pPr>
    <w:rPr>
      <w:rFonts w:ascii="Calibri" w:eastAsia="Times New Roman" w:hAnsi="Calibri"/>
      <w:color w:val="auto"/>
      <w:sz w:val="22"/>
      <w:szCs w:val="22"/>
      <w:lang w:eastAsia="en-US"/>
    </w:rPr>
  </w:style>
  <w:style w:type="paragraph" w:styleId="ad">
    <w:name w:val="header"/>
    <w:basedOn w:val="a"/>
    <w:link w:val="ae"/>
    <w:uiPriority w:val="99"/>
    <w:unhideWhenUsed/>
    <w:rsid w:val="0064464F"/>
    <w:pPr>
      <w:tabs>
        <w:tab w:val="center" w:pos="4680"/>
        <w:tab w:val="right" w:pos="9360"/>
      </w:tabs>
      <w:spacing w:after="0" w:line="240" w:lineRule="auto"/>
    </w:pPr>
  </w:style>
  <w:style w:type="character" w:customStyle="1" w:styleId="ae">
    <w:name w:val="Верхній колонтитул Знак"/>
    <w:basedOn w:val="a0"/>
    <w:link w:val="ad"/>
    <w:uiPriority w:val="99"/>
    <w:rsid w:val="0064464F"/>
  </w:style>
  <w:style w:type="paragraph" w:styleId="af">
    <w:name w:val="footer"/>
    <w:basedOn w:val="a"/>
    <w:link w:val="af0"/>
    <w:uiPriority w:val="99"/>
    <w:unhideWhenUsed/>
    <w:rsid w:val="0064464F"/>
    <w:pPr>
      <w:tabs>
        <w:tab w:val="center" w:pos="4680"/>
        <w:tab w:val="right" w:pos="9360"/>
      </w:tabs>
      <w:spacing w:after="0" w:line="240" w:lineRule="auto"/>
    </w:pPr>
  </w:style>
  <w:style w:type="character" w:customStyle="1" w:styleId="af0">
    <w:name w:val="Нижній колонтитул Знак"/>
    <w:basedOn w:val="a0"/>
    <w:link w:val="af"/>
    <w:uiPriority w:val="99"/>
    <w:rsid w:val="0064464F"/>
  </w:style>
  <w:style w:type="paragraph" w:customStyle="1" w:styleId="Verdana-Body-11">
    <w:name w:val="Verdana-Body-11"/>
    <w:rsid w:val="00772E1F"/>
    <w:rPr>
      <w:rFonts w:ascii="Verdana" w:eastAsia="ヒラギノ角ゴ Pro W3" w:hAnsi="Verdana"/>
      <w:color w:val="000000"/>
      <w:sz w:val="22"/>
    </w:rPr>
  </w:style>
  <w:style w:type="paragraph" w:customStyle="1" w:styleId="Question">
    <w:name w:val="Question"/>
    <w:rsid w:val="00772E1F"/>
    <w:pPr>
      <w:tabs>
        <w:tab w:val="left" w:pos="660"/>
      </w:tabs>
      <w:spacing w:before="60"/>
      <w:ind w:left="666" w:hanging="566"/>
    </w:pPr>
    <w:rPr>
      <w:rFonts w:ascii="Verdana Bold" w:eastAsia="ヒラギノ角ゴ Pro W3" w:hAnsi="Verdana Bold"/>
      <w:color w:val="444547"/>
    </w:rPr>
  </w:style>
  <w:style w:type="character" w:styleId="af1">
    <w:name w:val="annotation reference"/>
    <w:uiPriority w:val="99"/>
    <w:semiHidden/>
    <w:unhideWhenUsed/>
    <w:rsid w:val="00772E1F"/>
    <w:rPr>
      <w:sz w:val="16"/>
      <w:szCs w:val="16"/>
    </w:rPr>
  </w:style>
  <w:style w:type="paragraph" w:styleId="af2">
    <w:name w:val="annotation text"/>
    <w:basedOn w:val="a"/>
    <w:link w:val="af3"/>
    <w:uiPriority w:val="99"/>
    <w:unhideWhenUsed/>
    <w:rsid w:val="00772E1F"/>
    <w:pPr>
      <w:spacing w:after="0" w:line="240" w:lineRule="auto"/>
    </w:pPr>
    <w:rPr>
      <w:rFonts w:ascii="Times New Roman" w:eastAsia="Times New Roman" w:hAnsi="Times New Roman"/>
      <w:color w:val="auto"/>
      <w:sz w:val="20"/>
      <w:szCs w:val="20"/>
      <w:lang w:eastAsia="en-US"/>
    </w:rPr>
  </w:style>
  <w:style w:type="character" w:customStyle="1" w:styleId="af3">
    <w:name w:val="Текст примітки Знак"/>
    <w:link w:val="af2"/>
    <w:uiPriority w:val="99"/>
    <w:rsid w:val="00772E1F"/>
    <w:rPr>
      <w:rFonts w:ascii="Times New Roman" w:eastAsia="Times New Roman" w:hAnsi="Times New Roman" w:cs="Times New Roman"/>
      <w:color w:val="auto"/>
      <w:sz w:val="20"/>
      <w:szCs w:val="20"/>
      <w:lang w:eastAsia="en-US"/>
    </w:rPr>
  </w:style>
  <w:style w:type="paragraph" w:customStyle="1" w:styleId="MediumGrid1-Accent21">
    <w:name w:val="Medium Grid 1 - Accent 21"/>
    <w:basedOn w:val="a"/>
    <w:uiPriority w:val="34"/>
    <w:qFormat/>
    <w:rsid w:val="005C735C"/>
    <w:pPr>
      <w:ind w:left="720"/>
      <w:contextualSpacing/>
    </w:pPr>
  </w:style>
  <w:style w:type="paragraph" w:styleId="af4">
    <w:name w:val="annotation subject"/>
    <w:basedOn w:val="af2"/>
    <w:next w:val="af2"/>
    <w:link w:val="af5"/>
    <w:uiPriority w:val="99"/>
    <w:semiHidden/>
    <w:unhideWhenUsed/>
    <w:rsid w:val="00B32776"/>
    <w:pPr>
      <w:spacing w:after="160"/>
    </w:pPr>
    <w:rPr>
      <w:rFonts w:ascii="Georgia" w:eastAsia="SimSun" w:hAnsi="Georgia"/>
      <w:b/>
      <w:bCs/>
      <w:color w:val="323232"/>
      <w:lang w:eastAsia="ja-JP"/>
    </w:rPr>
  </w:style>
  <w:style w:type="character" w:customStyle="1" w:styleId="af5">
    <w:name w:val="Тема примітки Знак"/>
    <w:link w:val="af4"/>
    <w:uiPriority w:val="99"/>
    <w:semiHidden/>
    <w:rsid w:val="00B32776"/>
    <w:rPr>
      <w:rFonts w:ascii="Times New Roman" w:eastAsia="Times New Roman" w:hAnsi="Times New Roman" w:cs="Times New Roman"/>
      <w:b/>
      <w:bCs/>
      <w:color w:val="auto"/>
      <w:sz w:val="20"/>
      <w:szCs w:val="20"/>
      <w:lang w:eastAsia="en-US"/>
    </w:rPr>
  </w:style>
  <w:style w:type="paragraph" w:customStyle="1" w:styleId="ColorfulShading-Accent11">
    <w:name w:val="Colorful Shading - Accent 11"/>
    <w:hidden/>
    <w:uiPriority w:val="71"/>
    <w:unhideWhenUsed/>
    <w:rsid w:val="00E56D00"/>
    <w:rPr>
      <w:color w:val="323232"/>
      <w:sz w:val="24"/>
      <w:szCs w:val="24"/>
      <w:lang w:eastAsia="ja-JP"/>
    </w:rPr>
  </w:style>
  <w:style w:type="paragraph" w:styleId="af6">
    <w:name w:val="Normal (Web)"/>
    <w:basedOn w:val="a"/>
    <w:uiPriority w:val="99"/>
    <w:unhideWhenUsed/>
    <w:rsid w:val="00041241"/>
    <w:pPr>
      <w:spacing w:before="100" w:beforeAutospacing="1" w:after="100" w:afterAutospacing="1" w:line="240" w:lineRule="auto"/>
    </w:pPr>
    <w:rPr>
      <w:rFonts w:ascii="Times New Roman" w:eastAsia="Calibri" w:hAnsi="Times New Roman"/>
      <w:color w:val="auto"/>
      <w:lang w:eastAsia="en-US"/>
    </w:rPr>
  </w:style>
  <w:style w:type="character" w:customStyle="1" w:styleId="apple-converted-space">
    <w:name w:val="apple-converted-space"/>
    <w:rsid w:val="00041241"/>
  </w:style>
  <w:style w:type="paragraph" w:styleId="af7">
    <w:name w:val="List Paragraph"/>
    <w:basedOn w:val="a"/>
    <w:uiPriority w:val="63"/>
    <w:qFormat/>
    <w:rsid w:val="00D073E5"/>
    <w:pPr>
      <w:ind w:left="720"/>
      <w:contextualSpacing/>
    </w:pPr>
  </w:style>
  <w:style w:type="character" w:styleId="af8">
    <w:name w:val="FollowedHyperlink"/>
    <w:basedOn w:val="a0"/>
    <w:uiPriority w:val="99"/>
    <w:semiHidden/>
    <w:unhideWhenUsed/>
    <w:rsid w:val="00D073E5"/>
    <w:rPr>
      <w:color w:val="954F72" w:themeColor="followedHyperlink"/>
      <w:u w:val="single"/>
    </w:rPr>
  </w:style>
  <w:style w:type="paragraph" w:styleId="af9">
    <w:name w:val="No Spacing"/>
    <w:qFormat/>
    <w:rsid w:val="006307B7"/>
    <w:rPr>
      <w:rFonts w:asciiTheme="minorHAnsi" w:eastAsiaTheme="minorEastAsia" w:hAnsiTheme="minorHAnsi" w:cstheme="minorBidi"/>
      <w:color w:val="44546A" w:themeColor="text2"/>
      <w:sz w:val="24"/>
      <w:szCs w:val="24"/>
      <w:lang w:eastAsia="ja-JP"/>
    </w:rPr>
  </w:style>
  <w:style w:type="paragraph" w:styleId="afa">
    <w:name w:val="footnote text"/>
    <w:basedOn w:val="a"/>
    <w:link w:val="afb"/>
    <w:uiPriority w:val="99"/>
    <w:semiHidden/>
    <w:unhideWhenUsed/>
    <w:rsid w:val="000510D5"/>
    <w:pPr>
      <w:spacing w:after="0" w:line="240" w:lineRule="auto"/>
    </w:pPr>
    <w:rPr>
      <w:sz w:val="20"/>
      <w:szCs w:val="20"/>
    </w:rPr>
  </w:style>
  <w:style w:type="character" w:customStyle="1" w:styleId="afb">
    <w:name w:val="Текст виноски Знак"/>
    <w:basedOn w:val="a0"/>
    <w:link w:val="afa"/>
    <w:uiPriority w:val="99"/>
    <w:semiHidden/>
    <w:rsid w:val="000510D5"/>
    <w:rPr>
      <w:color w:val="323232"/>
      <w:lang w:eastAsia="ja-JP"/>
    </w:rPr>
  </w:style>
  <w:style w:type="character" w:styleId="afc">
    <w:name w:val="footnote reference"/>
    <w:basedOn w:val="a0"/>
    <w:uiPriority w:val="99"/>
    <w:semiHidden/>
    <w:unhideWhenUsed/>
    <w:rsid w:val="000510D5"/>
    <w:rPr>
      <w:vertAlign w:val="superscript"/>
    </w:rPr>
  </w:style>
  <w:style w:type="character" w:styleId="afd">
    <w:name w:val="Placeholder Text"/>
    <w:basedOn w:val="a0"/>
    <w:uiPriority w:val="99"/>
    <w:unhideWhenUsed/>
    <w:rsid w:val="000510D5"/>
    <w:rPr>
      <w:color w:val="808080"/>
    </w:rPr>
  </w:style>
  <w:style w:type="character" w:customStyle="1" w:styleId="11">
    <w:name w:val="Стиль1"/>
    <w:basedOn w:val="a0"/>
    <w:uiPriority w:val="1"/>
    <w:rsid w:val="000510D5"/>
    <w:rPr>
      <w:rFonts w:ascii="Verdana" w:hAnsi="Verdana"/>
      <w:sz w:val="20"/>
    </w:rPr>
  </w:style>
  <w:style w:type="character" w:customStyle="1" w:styleId="21">
    <w:name w:val="Стиль2"/>
    <w:basedOn w:val="a0"/>
    <w:uiPriority w:val="1"/>
    <w:rsid w:val="00582ECE"/>
    <w:rPr>
      <w:rFonts w:ascii="Verdana" w:hAnsi="Verdana"/>
      <w:sz w:val="24"/>
    </w:rPr>
  </w:style>
  <w:style w:type="character" w:customStyle="1" w:styleId="31">
    <w:name w:val="Стиль3"/>
    <w:basedOn w:val="a0"/>
    <w:uiPriority w:val="1"/>
    <w:rsid w:val="005B30DD"/>
    <w:rPr>
      <w:rFonts w:ascii="Verdana" w:hAnsi="Verdana"/>
      <w:b/>
      <w:sz w:val="24"/>
    </w:rPr>
  </w:style>
  <w:style w:type="character" w:styleId="afe">
    <w:name w:val="Unresolved Mention"/>
    <w:basedOn w:val="a0"/>
    <w:uiPriority w:val="99"/>
    <w:semiHidden/>
    <w:unhideWhenUsed/>
    <w:rsid w:val="00AC3E7D"/>
    <w:rPr>
      <w:color w:val="605E5C"/>
      <w:shd w:val="clear" w:color="auto" w:fill="E1DFDD"/>
    </w:rPr>
  </w:style>
  <w:style w:type="table" w:customStyle="1" w:styleId="12">
    <w:name w:val="Сетка таблицы1"/>
    <w:basedOn w:val="a1"/>
    <w:next w:val="a3"/>
    <w:uiPriority w:val="39"/>
    <w:rsid w:val="009E47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3"/>
    <w:uiPriority w:val="39"/>
    <w:rsid w:val="005471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
    <w:name w:val="Стиль4"/>
    <w:basedOn w:val="a0"/>
    <w:uiPriority w:val="1"/>
    <w:rsid w:val="00654F14"/>
    <w:rPr>
      <w:rFonts w:ascii="Avenir Next Cyr" w:hAnsi="Avenir Next Cyr"/>
    </w:rPr>
  </w:style>
  <w:style w:type="character" w:customStyle="1" w:styleId="5">
    <w:name w:val="Стиль5"/>
    <w:basedOn w:val="a0"/>
    <w:uiPriority w:val="1"/>
    <w:rsid w:val="00654F14"/>
    <w:rPr>
      <w:sz w:val="20"/>
    </w:rPr>
  </w:style>
  <w:style w:type="character" w:customStyle="1" w:styleId="6">
    <w:name w:val="Стиль6"/>
    <w:basedOn w:val="a0"/>
    <w:uiPriority w:val="1"/>
    <w:rsid w:val="00654F14"/>
    <w:rPr>
      <w:sz w:val="22"/>
    </w:rPr>
  </w:style>
  <w:style w:type="character" w:customStyle="1" w:styleId="7">
    <w:name w:val="Стиль7"/>
    <w:basedOn w:val="a0"/>
    <w:uiPriority w:val="1"/>
    <w:rsid w:val="0084236E"/>
    <w:rPr>
      <w:sz w:val="20"/>
    </w:rPr>
  </w:style>
  <w:style w:type="character" w:customStyle="1" w:styleId="8">
    <w:name w:val="Стиль8"/>
    <w:basedOn w:val="a0"/>
    <w:uiPriority w:val="1"/>
    <w:rsid w:val="0084236E"/>
    <w:rPr>
      <w:rFonts w:ascii="Avenir Next Cyr" w:hAnsi="Avenir Next Cyr"/>
      <w:sz w:val="20"/>
    </w:rPr>
  </w:style>
  <w:style w:type="character" w:customStyle="1" w:styleId="9">
    <w:name w:val="Стиль9"/>
    <w:basedOn w:val="a0"/>
    <w:uiPriority w:val="1"/>
    <w:rsid w:val="00EB1D82"/>
    <w:rPr>
      <w:rFonts w:ascii="Avenir Next Cyr Medium" w:hAnsi="Avenir Next Cyr Medium"/>
    </w:rPr>
  </w:style>
  <w:style w:type="character" w:customStyle="1" w:styleId="100">
    <w:name w:val="Стиль10"/>
    <w:basedOn w:val="a0"/>
    <w:uiPriority w:val="1"/>
    <w:rsid w:val="00BB6DBC"/>
    <w:rPr>
      <w:rFonts w:ascii="Avenir Next Cyr Medium" w:hAnsi="Avenir Next Cyr Medium"/>
      <w:sz w:val="20"/>
    </w:rPr>
  </w:style>
  <w:style w:type="character" w:customStyle="1" w:styleId="110">
    <w:name w:val="Стиль11"/>
    <w:basedOn w:val="a0"/>
    <w:uiPriority w:val="1"/>
    <w:rsid w:val="00BB6DBC"/>
    <w:rPr>
      <w:rFonts w:ascii="Avenir Next Cyr Medium" w:hAnsi="Avenir Next Cyr Medium"/>
      <w:sz w:val="24"/>
    </w:rPr>
  </w:style>
  <w:style w:type="character" w:customStyle="1" w:styleId="120">
    <w:name w:val="Стиль12"/>
    <w:basedOn w:val="a0"/>
    <w:uiPriority w:val="1"/>
    <w:rsid w:val="00A255CA"/>
    <w:rPr>
      <w:rFonts w:ascii="Avenir Next LT Pro" w:hAnsi="Avenir Next LT Pro"/>
    </w:rPr>
  </w:style>
  <w:style w:type="character" w:customStyle="1" w:styleId="13">
    <w:name w:val="Стиль13"/>
    <w:basedOn w:val="a0"/>
    <w:uiPriority w:val="1"/>
    <w:rsid w:val="00A255CA"/>
    <w:rPr>
      <w:rFonts w:ascii="Avenir Next LT Pro" w:hAnsi="Avenir Next LT Pro"/>
    </w:rPr>
  </w:style>
  <w:style w:type="paragraph" w:styleId="HTML">
    <w:name w:val="HTML Preformatted"/>
    <w:basedOn w:val="a"/>
    <w:link w:val="HTML0"/>
    <w:uiPriority w:val="99"/>
    <w:semiHidden/>
    <w:unhideWhenUsed/>
    <w:rsid w:val="00BD0B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val="uk-UA" w:eastAsia="uk-UA"/>
    </w:rPr>
  </w:style>
  <w:style w:type="character" w:customStyle="1" w:styleId="HTML0">
    <w:name w:val="Стандартний HTML Знак"/>
    <w:basedOn w:val="a0"/>
    <w:link w:val="HTML"/>
    <w:uiPriority w:val="99"/>
    <w:semiHidden/>
    <w:rsid w:val="00BD0B0F"/>
    <w:rPr>
      <w:rFonts w:ascii="Courier New" w:eastAsia="Times New Roman" w:hAnsi="Courier New" w:cs="Courier New"/>
      <w:lang w:val="uk-UA" w:eastAsia="uk-UA"/>
    </w:rPr>
  </w:style>
  <w:style w:type="character" w:customStyle="1" w:styleId="y2iqfc">
    <w:name w:val="y2iqfc"/>
    <w:basedOn w:val="a0"/>
    <w:rsid w:val="00BD0B0F"/>
  </w:style>
  <w:style w:type="character" w:styleId="aff">
    <w:name w:val="Emphasis"/>
    <w:basedOn w:val="a0"/>
    <w:uiPriority w:val="20"/>
    <w:qFormat/>
    <w:rsid w:val="000F0840"/>
    <w:rPr>
      <w:i/>
      <w:iCs/>
    </w:rPr>
  </w:style>
  <w:style w:type="character" w:styleId="aff0">
    <w:name w:val="Strong"/>
    <w:basedOn w:val="a0"/>
    <w:uiPriority w:val="22"/>
    <w:qFormat/>
    <w:rsid w:val="000F0840"/>
    <w:rPr>
      <w:b/>
      <w:bCs/>
    </w:rPr>
  </w:style>
  <w:style w:type="paragraph" w:customStyle="1" w:styleId="paragraph">
    <w:name w:val="paragraph"/>
    <w:basedOn w:val="a"/>
    <w:rsid w:val="000F0840"/>
    <w:pPr>
      <w:spacing w:before="100" w:beforeAutospacing="1" w:after="100" w:afterAutospacing="1" w:line="240" w:lineRule="auto"/>
    </w:pPr>
    <w:rPr>
      <w:rFonts w:ascii="Times New Roman" w:eastAsia="Times New Roman" w:hAnsi="Times New Roman"/>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3888">
      <w:bodyDiv w:val="1"/>
      <w:marLeft w:val="0"/>
      <w:marRight w:val="0"/>
      <w:marTop w:val="0"/>
      <w:marBottom w:val="0"/>
      <w:divBdr>
        <w:top w:val="none" w:sz="0" w:space="0" w:color="auto"/>
        <w:left w:val="none" w:sz="0" w:space="0" w:color="auto"/>
        <w:bottom w:val="none" w:sz="0" w:space="0" w:color="auto"/>
        <w:right w:val="none" w:sz="0" w:space="0" w:color="auto"/>
      </w:divBdr>
    </w:div>
    <w:div w:id="25064118">
      <w:bodyDiv w:val="1"/>
      <w:marLeft w:val="0"/>
      <w:marRight w:val="0"/>
      <w:marTop w:val="0"/>
      <w:marBottom w:val="0"/>
      <w:divBdr>
        <w:top w:val="none" w:sz="0" w:space="0" w:color="auto"/>
        <w:left w:val="none" w:sz="0" w:space="0" w:color="auto"/>
        <w:bottom w:val="none" w:sz="0" w:space="0" w:color="auto"/>
        <w:right w:val="none" w:sz="0" w:space="0" w:color="auto"/>
      </w:divBdr>
    </w:div>
    <w:div w:id="26376361">
      <w:bodyDiv w:val="1"/>
      <w:marLeft w:val="0"/>
      <w:marRight w:val="0"/>
      <w:marTop w:val="0"/>
      <w:marBottom w:val="0"/>
      <w:divBdr>
        <w:top w:val="none" w:sz="0" w:space="0" w:color="auto"/>
        <w:left w:val="none" w:sz="0" w:space="0" w:color="auto"/>
        <w:bottom w:val="none" w:sz="0" w:space="0" w:color="auto"/>
        <w:right w:val="none" w:sz="0" w:space="0" w:color="auto"/>
      </w:divBdr>
    </w:div>
    <w:div w:id="71316840">
      <w:bodyDiv w:val="1"/>
      <w:marLeft w:val="0"/>
      <w:marRight w:val="0"/>
      <w:marTop w:val="0"/>
      <w:marBottom w:val="0"/>
      <w:divBdr>
        <w:top w:val="none" w:sz="0" w:space="0" w:color="auto"/>
        <w:left w:val="none" w:sz="0" w:space="0" w:color="auto"/>
        <w:bottom w:val="none" w:sz="0" w:space="0" w:color="auto"/>
        <w:right w:val="none" w:sz="0" w:space="0" w:color="auto"/>
      </w:divBdr>
    </w:div>
    <w:div w:id="88698502">
      <w:bodyDiv w:val="1"/>
      <w:marLeft w:val="0"/>
      <w:marRight w:val="0"/>
      <w:marTop w:val="0"/>
      <w:marBottom w:val="0"/>
      <w:divBdr>
        <w:top w:val="none" w:sz="0" w:space="0" w:color="auto"/>
        <w:left w:val="none" w:sz="0" w:space="0" w:color="auto"/>
        <w:bottom w:val="none" w:sz="0" w:space="0" w:color="auto"/>
        <w:right w:val="none" w:sz="0" w:space="0" w:color="auto"/>
      </w:divBdr>
    </w:div>
    <w:div w:id="262612033">
      <w:bodyDiv w:val="1"/>
      <w:marLeft w:val="0"/>
      <w:marRight w:val="0"/>
      <w:marTop w:val="0"/>
      <w:marBottom w:val="0"/>
      <w:divBdr>
        <w:top w:val="none" w:sz="0" w:space="0" w:color="auto"/>
        <w:left w:val="none" w:sz="0" w:space="0" w:color="auto"/>
        <w:bottom w:val="none" w:sz="0" w:space="0" w:color="auto"/>
        <w:right w:val="none" w:sz="0" w:space="0" w:color="auto"/>
      </w:divBdr>
    </w:div>
    <w:div w:id="281808358">
      <w:bodyDiv w:val="1"/>
      <w:marLeft w:val="0"/>
      <w:marRight w:val="0"/>
      <w:marTop w:val="0"/>
      <w:marBottom w:val="0"/>
      <w:divBdr>
        <w:top w:val="none" w:sz="0" w:space="0" w:color="auto"/>
        <w:left w:val="none" w:sz="0" w:space="0" w:color="auto"/>
        <w:bottom w:val="none" w:sz="0" w:space="0" w:color="auto"/>
        <w:right w:val="none" w:sz="0" w:space="0" w:color="auto"/>
      </w:divBdr>
    </w:div>
    <w:div w:id="320083964">
      <w:bodyDiv w:val="1"/>
      <w:marLeft w:val="0"/>
      <w:marRight w:val="0"/>
      <w:marTop w:val="0"/>
      <w:marBottom w:val="0"/>
      <w:divBdr>
        <w:top w:val="none" w:sz="0" w:space="0" w:color="auto"/>
        <w:left w:val="none" w:sz="0" w:space="0" w:color="auto"/>
        <w:bottom w:val="none" w:sz="0" w:space="0" w:color="auto"/>
        <w:right w:val="none" w:sz="0" w:space="0" w:color="auto"/>
      </w:divBdr>
    </w:div>
    <w:div w:id="323364105">
      <w:bodyDiv w:val="1"/>
      <w:marLeft w:val="0"/>
      <w:marRight w:val="0"/>
      <w:marTop w:val="0"/>
      <w:marBottom w:val="0"/>
      <w:divBdr>
        <w:top w:val="none" w:sz="0" w:space="0" w:color="auto"/>
        <w:left w:val="none" w:sz="0" w:space="0" w:color="auto"/>
        <w:bottom w:val="none" w:sz="0" w:space="0" w:color="auto"/>
        <w:right w:val="none" w:sz="0" w:space="0" w:color="auto"/>
      </w:divBdr>
    </w:div>
    <w:div w:id="334771892">
      <w:bodyDiv w:val="1"/>
      <w:marLeft w:val="0"/>
      <w:marRight w:val="0"/>
      <w:marTop w:val="0"/>
      <w:marBottom w:val="0"/>
      <w:divBdr>
        <w:top w:val="none" w:sz="0" w:space="0" w:color="auto"/>
        <w:left w:val="none" w:sz="0" w:space="0" w:color="auto"/>
        <w:bottom w:val="none" w:sz="0" w:space="0" w:color="auto"/>
        <w:right w:val="none" w:sz="0" w:space="0" w:color="auto"/>
      </w:divBdr>
    </w:div>
    <w:div w:id="427316377">
      <w:bodyDiv w:val="1"/>
      <w:marLeft w:val="0"/>
      <w:marRight w:val="0"/>
      <w:marTop w:val="0"/>
      <w:marBottom w:val="0"/>
      <w:divBdr>
        <w:top w:val="none" w:sz="0" w:space="0" w:color="auto"/>
        <w:left w:val="none" w:sz="0" w:space="0" w:color="auto"/>
        <w:bottom w:val="none" w:sz="0" w:space="0" w:color="auto"/>
        <w:right w:val="none" w:sz="0" w:space="0" w:color="auto"/>
      </w:divBdr>
    </w:div>
    <w:div w:id="478349843">
      <w:bodyDiv w:val="1"/>
      <w:marLeft w:val="0"/>
      <w:marRight w:val="0"/>
      <w:marTop w:val="0"/>
      <w:marBottom w:val="0"/>
      <w:divBdr>
        <w:top w:val="none" w:sz="0" w:space="0" w:color="auto"/>
        <w:left w:val="none" w:sz="0" w:space="0" w:color="auto"/>
        <w:bottom w:val="none" w:sz="0" w:space="0" w:color="auto"/>
        <w:right w:val="none" w:sz="0" w:space="0" w:color="auto"/>
      </w:divBdr>
      <w:divsChild>
        <w:div w:id="2146074550">
          <w:marLeft w:val="274"/>
          <w:marRight w:val="0"/>
          <w:marTop w:val="0"/>
          <w:marBottom w:val="20"/>
          <w:divBdr>
            <w:top w:val="none" w:sz="0" w:space="0" w:color="auto"/>
            <w:left w:val="none" w:sz="0" w:space="0" w:color="auto"/>
            <w:bottom w:val="none" w:sz="0" w:space="0" w:color="auto"/>
            <w:right w:val="none" w:sz="0" w:space="0" w:color="auto"/>
          </w:divBdr>
        </w:div>
      </w:divsChild>
    </w:div>
    <w:div w:id="540216029">
      <w:bodyDiv w:val="1"/>
      <w:marLeft w:val="0"/>
      <w:marRight w:val="0"/>
      <w:marTop w:val="0"/>
      <w:marBottom w:val="0"/>
      <w:divBdr>
        <w:top w:val="none" w:sz="0" w:space="0" w:color="auto"/>
        <w:left w:val="none" w:sz="0" w:space="0" w:color="auto"/>
        <w:bottom w:val="none" w:sz="0" w:space="0" w:color="auto"/>
        <w:right w:val="none" w:sz="0" w:space="0" w:color="auto"/>
      </w:divBdr>
    </w:div>
    <w:div w:id="568272628">
      <w:bodyDiv w:val="1"/>
      <w:marLeft w:val="0"/>
      <w:marRight w:val="0"/>
      <w:marTop w:val="0"/>
      <w:marBottom w:val="0"/>
      <w:divBdr>
        <w:top w:val="none" w:sz="0" w:space="0" w:color="auto"/>
        <w:left w:val="none" w:sz="0" w:space="0" w:color="auto"/>
        <w:bottom w:val="none" w:sz="0" w:space="0" w:color="auto"/>
        <w:right w:val="none" w:sz="0" w:space="0" w:color="auto"/>
      </w:divBdr>
    </w:div>
    <w:div w:id="580801196">
      <w:bodyDiv w:val="1"/>
      <w:marLeft w:val="0"/>
      <w:marRight w:val="0"/>
      <w:marTop w:val="0"/>
      <w:marBottom w:val="0"/>
      <w:divBdr>
        <w:top w:val="none" w:sz="0" w:space="0" w:color="auto"/>
        <w:left w:val="none" w:sz="0" w:space="0" w:color="auto"/>
        <w:bottom w:val="none" w:sz="0" w:space="0" w:color="auto"/>
        <w:right w:val="none" w:sz="0" w:space="0" w:color="auto"/>
      </w:divBdr>
    </w:div>
    <w:div w:id="595483275">
      <w:bodyDiv w:val="1"/>
      <w:marLeft w:val="0"/>
      <w:marRight w:val="0"/>
      <w:marTop w:val="0"/>
      <w:marBottom w:val="0"/>
      <w:divBdr>
        <w:top w:val="none" w:sz="0" w:space="0" w:color="auto"/>
        <w:left w:val="none" w:sz="0" w:space="0" w:color="auto"/>
        <w:bottom w:val="none" w:sz="0" w:space="0" w:color="auto"/>
        <w:right w:val="none" w:sz="0" w:space="0" w:color="auto"/>
      </w:divBdr>
    </w:div>
    <w:div w:id="644892054">
      <w:bodyDiv w:val="1"/>
      <w:marLeft w:val="0"/>
      <w:marRight w:val="0"/>
      <w:marTop w:val="0"/>
      <w:marBottom w:val="0"/>
      <w:divBdr>
        <w:top w:val="none" w:sz="0" w:space="0" w:color="auto"/>
        <w:left w:val="none" w:sz="0" w:space="0" w:color="auto"/>
        <w:bottom w:val="none" w:sz="0" w:space="0" w:color="auto"/>
        <w:right w:val="none" w:sz="0" w:space="0" w:color="auto"/>
      </w:divBdr>
    </w:div>
    <w:div w:id="663319393">
      <w:bodyDiv w:val="1"/>
      <w:marLeft w:val="0"/>
      <w:marRight w:val="0"/>
      <w:marTop w:val="0"/>
      <w:marBottom w:val="0"/>
      <w:divBdr>
        <w:top w:val="none" w:sz="0" w:space="0" w:color="auto"/>
        <w:left w:val="none" w:sz="0" w:space="0" w:color="auto"/>
        <w:bottom w:val="none" w:sz="0" w:space="0" w:color="auto"/>
        <w:right w:val="none" w:sz="0" w:space="0" w:color="auto"/>
      </w:divBdr>
    </w:div>
    <w:div w:id="686056121">
      <w:bodyDiv w:val="1"/>
      <w:marLeft w:val="0"/>
      <w:marRight w:val="0"/>
      <w:marTop w:val="0"/>
      <w:marBottom w:val="0"/>
      <w:divBdr>
        <w:top w:val="none" w:sz="0" w:space="0" w:color="auto"/>
        <w:left w:val="none" w:sz="0" w:space="0" w:color="auto"/>
        <w:bottom w:val="none" w:sz="0" w:space="0" w:color="auto"/>
        <w:right w:val="none" w:sz="0" w:space="0" w:color="auto"/>
      </w:divBdr>
    </w:div>
    <w:div w:id="692655545">
      <w:bodyDiv w:val="1"/>
      <w:marLeft w:val="0"/>
      <w:marRight w:val="0"/>
      <w:marTop w:val="0"/>
      <w:marBottom w:val="0"/>
      <w:divBdr>
        <w:top w:val="none" w:sz="0" w:space="0" w:color="auto"/>
        <w:left w:val="none" w:sz="0" w:space="0" w:color="auto"/>
        <w:bottom w:val="none" w:sz="0" w:space="0" w:color="auto"/>
        <w:right w:val="none" w:sz="0" w:space="0" w:color="auto"/>
      </w:divBdr>
    </w:div>
    <w:div w:id="750080461">
      <w:bodyDiv w:val="1"/>
      <w:marLeft w:val="0"/>
      <w:marRight w:val="0"/>
      <w:marTop w:val="0"/>
      <w:marBottom w:val="0"/>
      <w:divBdr>
        <w:top w:val="none" w:sz="0" w:space="0" w:color="auto"/>
        <w:left w:val="none" w:sz="0" w:space="0" w:color="auto"/>
        <w:bottom w:val="none" w:sz="0" w:space="0" w:color="auto"/>
        <w:right w:val="none" w:sz="0" w:space="0" w:color="auto"/>
      </w:divBdr>
    </w:div>
    <w:div w:id="758986791">
      <w:bodyDiv w:val="1"/>
      <w:marLeft w:val="0"/>
      <w:marRight w:val="0"/>
      <w:marTop w:val="0"/>
      <w:marBottom w:val="0"/>
      <w:divBdr>
        <w:top w:val="none" w:sz="0" w:space="0" w:color="auto"/>
        <w:left w:val="none" w:sz="0" w:space="0" w:color="auto"/>
        <w:bottom w:val="none" w:sz="0" w:space="0" w:color="auto"/>
        <w:right w:val="none" w:sz="0" w:space="0" w:color="auto"/>
      </w:divBdr>
      <w:divsChild>
        <w:div w:id="759789587">
          <w:marLeft w:val="461"/>
          <w:marRight w:val="0"/>
          <w:marTop w:val="0"/>
          <w:marBottom w:val="0"/>
          <w:divBdr>
            <w:top w:val="none" w:sz="0" w:space="0" w:color="auto"/>
            <w:left w:val="none" w:sz="0" w:space="0" w:color="auto"/>
            <w:bottom w:val="none" w:sz="0" w:space="0" w:color="auto"/>
            <w:right w:val="none" w:sz="0" w:space="0" w:color="auto"/>
          </w:divBdr>
        </w:div>
        <w:div w:id="1017536690">
          <w:marLeft w:val="461"/>
          <w:marRight w:val="0"/>
          <w:marTop w:val="0"/>
          <w:marBottom w:val="0"/>
          <w:divBdr>
            <w:top w:val="none" w:sz="0" w:space="0" w:color="auto"/>
            <w:left w:val="none" w:sz="0" w:space="0" w:color="auto"/>
            <w:bottom w:val="none" w:sz="0" w:space="0" w:color="auto"/>
            <w:right w:val="none" w:sz="0" w:space="0" w:color="auto"/>
          </w:divBdr>
        </w:div>
      </w:divsChild>
    </w:div>
    <w:div w:id="763497348">
      <w:bodyDiv w:val="1"/>
      <w:marLeft w:val="0"/>
      <w:marRight w:val="0"/>
      <w:marTop w:val="0"/>
      <w:marBottom w:val="0"/>
      <w:divBdr>
        <w:top w:val="none" w:sz="0" w:space="0" w:color="auto"/>
        <w:left w:val="none" w:sz="0" w:space="0" w:color="auto"/>
        <w:bottom w:val="none" w:sz="0" w:space="0" w:color="auto"/>
        <w:right w:val="none" w:sz="0" w:space="0" w:color="auto"/>
      </w:divBdr>
    </w:div>
    <w:div w:id="805969139">
      <w:bodyDiv w:val="1"/>
      <w:marLeft w:val="0"/>
      <w:marRight w:val="0"/>
      <w:marTop w:val="0"/>
      <w:marBottom w:val="0"/>
      <w:divBdr>
        <w:top w:val="none" w:sz="0" w:space="0" w:color="auto"/>
        <w:left w:val="none" w:sz="0" w:space="0" w:color="auto"/>
        <w:bottom w:val="none" w:sz="0" w:space="0" w:color="auto"/>
        <w:right w:val="none" w:sz="0" w:space="0" w:color="auto"/>
      </w:divBdr>
    </w:div>
    <w:div w:id="814641706">
      <w:bodyDiv w:val="1"/>
      <w:marLeft w:val="0"/>
      <w:marRight w:val="0"/>
      <w:marTop w:val="0"/>
      <w:marBottom w:val="0"/>
      <w:divBdr>
        <w:top w:val="none" w:sz="0" w:space="0" w:color="auto"/>
        <w:left w:val="none" w:sz="0" w:space="0" w:color="auto"/>
        <w:bottom w:val="none" w:sz="0" w:space="0" w:color="auto"/>
        <w:right w:val="none" w:sz="0" w:space="0" w:color="auto"/>
      </w:divBdr>
    </w:div>
    <w:div w:id="816342157">
      <w:bodyDiv w:val="1"/>
      <w:marLeft w:val="0"/>
      <w:marRight w:val="0"/>
      <w:marTop w:val="0"/>
      <w:marBottom w:val="0"/>
      <w:divBdr>
        <w:top w:val="none" w:sz="0" w:space="0" w:color="auto"/>
        <w:left w:val="none" w:sz="0" w:space="0" w:color="auto"/>
        <w:bottom w:val="none" w:sz="0" w:space="0" w:color="auto"/>
        <w:right w:val="none" w:sz="0" w:space="0" w:color="auto"/>
      </w:divBdr>
    </w:div>
    <w:div w:id="827669626">
      <w:bodyDiv w:val="1"/>
      <w:marLeft w:val="0"/>
      <w:marRight w:val="0"/>
      <w:marTop w:val="0"/>
      <w:marBottom w:val="0"/>
      <w:divBdr>
        <w:top w:val="none" w:sz="0" w:space="0" w:color="auto"/>
        <w:left w:val="none" w:sz="0" w:space="0" w:color="auto"/>
        <w:bottom w:val="none" w:sz="0" w:space="0" w:color="auto"/>
        <w:right w:val="none" w:sz="0" w:space="0" w:color="auto"/>
      </w:divBdr>
    </w:div>
    <w:div w:id="857617351">
      <w:bodyDiv w:val="1"/>
      <w:marLeft w:val="0"/>
      <w:marRight w:val="0"/>
      <w:marTop w:val="0"/>
      <w:marBottom w:val="0"/>
      <w:divBdr>
        <w:top w:val="none" w:sz="0" w:space="0" w:color="auto"/>
        <w:left w:val="none" w:sz="0" w:space="0" w:color="auto"/>
        <w:bottom w:val="none" w:sz="0" w:space="0" w:color="auto"/>
        <w:right w:val="none" w:sz="0" w:space="0" w:color="auto"/>
      </w:divBdr>
    </w:div>
    <w:div w:id="912742074">
      <w:bodyDiv w:val="1"/>
      <w:marLeft w:val="0"/>
      <w:marRight w:val="0"/>
      <w:marTop w:val="0"/>
      <w:marBottom w:val="0"/>
      <w:divBdr>
        <w:top w:val="none" w:sz="0" w:space="0" w:color="auto"/>
        <w:left w:val="none" w:sz="0" w:space="0" w:color="auto"/>
        <w:bottom w:val="none" w:sz="0" w:space="0" w:color="auto"/>
        <w:right w:val="none" w:sz="0" w:space="0" w:color="auto"/>
      </w:divBdr>
    </w:div>
    <w:div w:id="917129206">
      <w:bodyDiv w:val="1"/>
      <w:marLeft w:val="0"/>
      <w:marRight w:val="0"/>
      <w:marTop w:val="0"/>
      <w:marBottom w:val="0"/>
      <w:divBdr>
        <w:top w:val="none" w:sz="0" w:space="0" w:color="auto"/>
        <w:left w:val="none" w:sz="0" w:space="0" w:color="auto"/>
        <w:bottom w:val="none" w:sz="0" w:space="0" w:color="auto"/>
        <w:right w:val="none" w:sz="0" w:space="0" w:color="auto"/>
      </w:divBdr>
    </w:div>
    <w:div w:id="938220438">
      <w:bodyDiv w:val="1"/>
      <w:marLeft w:val="0"/>
      <w:marRight w:val="0"/>
      <w:marTop w:val="0"/>
      <w:marBottom w:val="0"/>
      <w:divBdr>
        <w:top w:val="none" w:sz="0" w:space="0" w:color="auto"/>
        <w:left w:val="none" w:sz="0" w:space="0" w:color="auto"/>
        <w:bottom w:val="none" w:sz="0" w:space="0" w:color="auto"/>
        <w:right w:val="none" w:sz="0" w:space="0" w:color="auto"/>
      </w:divBdr>
    </w:div>
    <w:div w:id="1010916365">
      <w:bodyDiv w:val="1"/>
      <w:marLeft w:val="0"/>
      <w:marRight w:val="0"/>
      <w:marTop w:val="0"/>
      <w:marBottom w:val="0"/>
      <w:divBdr>
        <w:top w:val="none" w:sz="0" w:space="0" w:color="auto"/>
        <w:left w:val="none" w:sz="0" w:space="0" w:color="auto"/>
        <w:bottom w:val="none" w:sz="0" w:space="0" w:color="auto"/>
        <w:right w:val="none" w:sz="0" w:space="0" w:color="auto"/>
      </w:divBdr>
    </w:div>
    <w:div w:id="1011840319">
      <w:bodyDiv w:val="1"/>
      <w:marLeft w:val="0"/>
      <w:marRight w:val="0"/>
      <w:marTop w:val="0"/>
      <w:marBottom w:val="0"/>
      <w:divBdr>
        <w:top w:val="none" w:sz="0" w:space="0" w:color="auto"/>
        <w:left w:val="none" w:sz="0" w:space="0" w:color="auto"/>
        <w:bottom w:val="none" w:sz="0" w:space="0" w:color="auto"/>
        <w:right w:val="none" w:sz="0" w:space="0" w:color="auto"/>
      </w:divBdr>
    </w:div>
    <w:div w:id="1060176974">
      <w:bodyDiv w:val="1"/>
      <w:marLeft w:val="0"/>
      <w:marRight w:val="0"/>
      <w:marTop w:val="0"/>
      <w:marBottom w:val="0"/>
      <w:divBdr>
        <w:top w:val="none" w:sz="0" w:space="0" w:color="auto"/>
        <w:left w:val="none" w:sz="0" w:space="0" w:color="auto"/>
        <w:bottom w:val="none" w:sz="0" w:space="0" w:color="auto"/>
        <w:right w:val="none" w:sz="0" w:space="0" w:color="auto"/>
      </w:divBdr>
    </w:div>
    <w:div w:id="1084761955">
      <w:bodyDiv w:val="1"/>
      <w:marLeft w:val="0"/>
      <w:marRight w:val="0"/>
      <w:marTop w:val="0"/>
      <w:marBottom w:val="0"/>
      <w:divBdr>
        <w:top w:val="none" w:sz="0" w:space="0" w:color="auto"/>
        <w:left w:val="none" w:sz="0" w:space="0" w:color="auto"/>
        <w:bottom w:val="none" w:sz="0" w:space="0" w:color="auto"/>
        <w:right w:val="none" w:sz="0" w:space="0" w:color="auto"/>
      </w:divBdr>
    </w:div>
    <w:div w:id="1095052314">
      <w:bodyDiv w:val="1"/>
      <w:marLeft w:val="0"/>
      <w:marRight w:val="0"/>
      <w:marTop w:val="0"/>
      <w:marBottom w:val="0"/>
      <w:divBdr>
        <w:top w:val="none" w:sz="0" w:space="0" w:color="auto"/>
        <w:left w:val="none" w:sz="0" w:space="0" w:color="auto"/>
        <w:bottom w:val="none" w:sz="0" w:space="0" w:color="auto"/>
        <w:right w:val="none" w:sz="0" w:space="0" w:color="auto"/>
      </w:divBdr>
    </w:div>
    <w:div w:id="1111973484">
      <w:bodyDiv w:val="1"/>
      <w:marLeft w:val="0"/>
      <w:marRight w:val="0"/>
      <w:marTop w:val="0"/>
      <w:marBottom w:val="0"/>
      <w:divBdr>
        <w:top w:val="none" w:sz="0" w:space="0" w:color="auto"/>
        <w:left w:val="none" w:sz="0" w:space="0" w:color="auto"/>
        <w:bottom w:val="none" w:sz="0" w:space="0" w:color="auto"/>
        <w:right w:val="none" w:sz="0" w:space="0" w:color="auto"/>
      </w:divBdr>
      <w:divsChild>
        <w:div w:id="1654792433">
          <w:marLeft w:val="446"/>
          <w:marRight w:val="0"/>
          <w:marTop w:val="0"/>
          <w:marBottom w:val="0"/>
          <w:divBdr>
            <w:top w:val="none" w:sz="0" w:space="0" w:color="auto"/>
            <w:left w:val="none" w:sz="0" w:space="0" w:color="auto"/>
            <w:bottom w:val="none" w:sz="0" w:space="0" w:color="auto"/>
            <w:right w:val="none" w:sz="0" w:space="0" w:color="auto"/>
          </w:divBdr>
        </w:div>
      </w:divsChild>
    </w:div>
    <w:div w:id="1167286941">
      <w:bodyDiv w:val="1"/>
      <w:marLeft w:val="0"/>
      <w:marRight w:val="0"/>
      <w:marTop w:val="0"/>
      <w:marBottom w:val="0"/>
      <w:divBdr>
        <w:top w:val="none" w:sz="0" w:space="0" w:color="auto"/>
        <w:left w:val="none" w:sz="0" w:space="0" w:color="auto"/>
        <w:bottom w:val="none" w:sz="0" w:space="0" w:color="auto"/>
        <w:right w:val="none" w:sz="0" w:space="0" w:color="auto"/>
      </w:divBdr>
    </w:div>
    <w:div w:id="1196697908">
      <w:bodyDiv w:val="1"/>
      <w:marLeft w:val="0"/>
      <w:marRight w:val="0"/>
      <w:marTop w:val="0"/>
      <w:marBottom w:val="0"/>
      <w:divBdr>
        <w:top w:val="none" w:sz="0" w:space="0" w:color="auto"/>
        <w:left w:val="none" w:sz="0" w:space="0" w:color="auto"/>
        <w:bottom w:val="none" w:sz="0" w:space="0" w:color="auto"/>
        <w:right w:val="none" w:sz="0" w:space="0" w:color="auto"/>
      </w:divBdr>
    </w:div>
    <w:div w:id="1267615316">
      <w:bodyDiv w:val="1"/>
      <w:marLeft w:val="0"/>
      <w:marRight w:val="0"/>
      <w:marTop w:val="0"/>
      <w:marBottom w:val="0"/>
      <w:divBdr>
        <w:top w:val="none" w:sz="0" w:space="0" w:color="auto"/>
        <w:left w:val="none" w:sz="0" w:space="0" w:color="auto"/>
        <w:bottom w:val="none" w:sz="0" w:space="0" w:color="auto"/>
        <w:right w:val="none" w:sz="0" w:space="0" w:color="auto"/>
      </w:divBdr>
    </w:div>
    <w:div w:id="1289046757">
      <w:bodyDiv w:val="1"/>
      <w:marLeft w:val="0"/>
      <w:marRight w:val="0"/>
      <w:marTop w:val="0"/>
      <w:marBottom w:val="0"/>
      <w:divBdr>
        <w:top w:val="none" w:sz="0" w:space="0" w:color="auto"/>
        <w:left w:val="none" w:sz="0" w:space="0" w:color="auto"/>
        <w:bottom w:val="none" w:sz="0" w:space="0" w:color="auto"/>
        <w:right w:val="none" w:sz="0" w:space="0" w:color="auto"/>
      </w:divBdr>
    </w:div>
    <w:div w:id="1293100078">
      <w:bodyDiv w:val="1"/>
      <w:marLeft w:val="0"/>
      <w:marRight w:val="0"/>
      <w:marTop w:val="0"/>
      <w:marBottom w:val="0"/>
      <w:divBdr>
        <w:top w:val="none" w:sz="0" w:space="0" w:color="auto"/>
        <w:left w:val="none" w:sz="0" w:space="0" w:color="auto"/>
        <w:bottom w:val="none" w:sz="0" w:space="0" w:color="auto"/>
        <w:right w:val="none" w:sz="0" w:space="0" w:color="auto"/>
      </w:divBdr>
    </w:div>
    <w:div w:id="1307010383">
      <w:bodyDiv w:val="1"/>
      <w:marLeft w:val="0"/>
      <w:marRight w:val="0"/>
      <w:marTop w:val="0"/>
      <w:marBottom w:val="0"/>
      <w:divBdr>
        <w:top w:val="none" w:sz="0" w:space="0" w:color="auto"/>
        <w:left w:val="none" w:sz="0" w:space="0" w:color="auto"/>
        <w:bottom w:val="none" w:sz="0" w:space="0" w:color="auto"/>
        <w:right w:val="none" w:sz="0" w:space="0" w:color="auto"/>
      </w:divBdr>
    </w:div>
    <w:div w:id="1328556616">
      <w:bodyDiv w:val="1"/>
      <w:marLeft w:val="0"/>
      <w:marRight w:val="0"/>
      <w:marTop w:val="0"/>
      <w:marBottom w:val="0"/>
      <w:divBdr>
        <w:top w:val="none" w:sz="0" w:space="0" w:color="auto"/>
        <w:left w:val="none" w:sz="0" w:space="0" w:color="auto"/>
        <w:bottom w:val="none" w:sz="0" w:space="0" w:color="auto"/>
        <w:right w:val="none" w:sz="0" w:space="0" w:color="auto"/>
      </w:divBdr>
    </w:div>
    <w:div w:id="1329362463">
      <w:bodyDiv w:val="1"/>
      <w:marLeft w:val="0"/>
      <w:marRight w:val="0"/>
      <w:marTop w:val="0"/>
      <w:marBottom w:val="0"/>
      <w:divBdr>
        <w:top w:val="none" w:sz="0" w:space="0" w:color="auto"/>
        <w:left w:val="none" w:sz="0" w:space="0" w:color="auto"/>
        <w:bottom w:val="none" w:sz="0" w:space="0" w:color="auto"/>
        <w:right w:val="none" w:sz="0" w:space="0" w:color="auto"/>
      </w:divBdr>
    </w:div>
    <w:div w:id="1335449836">
      <w:bodyDiv w:val="1"/>
      <w:marLeft w:val="0"/>
      <w:marRight w:val="0"/>
      <w:marTop w:val="0"/>
      <w:marBottom w:val="0"/>
      <w:divBdr>
        <w:top w:val="none" w:sz="0" w:space="0" w:color="auto"/>
        <w:left w:val="none" w:sz="0" w:space="0" w:color="auto"/>
        <w:bottom w:val="none" w:sz="0" w:space="0" w:color="auto"/>
        <w:right w:val="none" w:sz="0" w:space="0" w:color="auto"/>
      </w:divBdr>
    </w:div>
    <w:div w:id="1355886488">
      <w:bodyDiv w:val="1"/>
      <w:marLeft w:val="0"/>
      <w:marRight w:val="0"/>
      <w:marTop w:val="0"/>
      <w:marBottom w:val="0"/>
      <w:divBdr>
        <w:top w:val="none" w:sz="0" w:space="0" w:color="auto"/>
        <w:left w:val="none" w:sz="0" w:space="0" w:color="auto"/>
        <w:bottom w:val="none" w:sz="0" w:space="0" w:color="auto"/>
        <w:right w:val="none" w:sz="0" w:space="0" w:color="auto"/>
      </w:divBdr>
    </w:div>
    <w:div w:id="1392773719">
      <w:bodyDiv w:val="1"/>
      <w:marLeft w:val="0"/>
      <w:marRight w:val="0"/>
      <w:marTop w:val="0"/>
      <w:marBottom w:val="0"/>
      <w:divBdr>
        <w:top w:val="none" w:sz="0" w:space="0" w:color="auto"/>
        <w:left w:val="none" w:sz="0" w:space="0" w:color="auto"/>
        <w:bottom w:val="none" w:sz="0" w:space="0" w:color="auto"/>
        <w:right w:val="none" w:sz="0" w:space="0" w:color="auto"/>
      </w:divBdr>
    </w:div>
    <w:div w:id="1402287591">
      <w:bodyDiv w:val="1"/>
      <w:marLeft w:val="0"/>
      <w:marRight w:val="0"/>
      <w:marTop w:val="0"/>
      <w:marBottom w:val="0"/>
      <w:divBdr>
        <w:top w:val="none" w:sz="0" w:space="0" w:color="auto"/>
        <w:left w:val="none" w:sz="0" w:space="0" w:color="auto"/>
        <w:bottom w:val="none" w:sz="0" w:space="0" w:color="auto"/>
        <w:right w:val="none" w:sz="0" w:space="0" w:color="auto"/>
      </w:divBdr>
    </w:div>
    <w:div w:id="1465779747">
      <w:bodyDiv w:val="1"/>
      <w:marLeft w:val="0"/>
      <w:marRight w:val="0"/>
      <w:marTop w:val="0"/>
      <w:marBottom w:val="0"/>
      <w:divBdr>
        <w:top w:val="none" w:sz="0" w:space="0" w:color="auto"/>
        <w:left w:val="none" w:sz="0" w:space="0" w:color="auto"/>
        <w:bottom w:val="none" w:sz="0" w:space="0" w:color="auto"/>
        <w:right w:val="none" w:sz="0" w:space="0" w:color="auto"/>
      </w:divBdr>
    </w:div>
    <w:div w:id="1501433503">
      <w:bodyDiv w:val="1"/>
      <w:marLeft w:val="0"/>
      <w:marRight w:val="0"/>
      <w:marTop w:val="0"/>
      <w:marBottom w:val="0"/>
      <w:divBdr>
        <w:top w:val="none" w:sz="0" w:space="0" w:color="auto"/>
        <w:left w:val="none" w:sz="0" w:space="0" w:color="auto"/>
        <w:bottom w:val="none" w:sz="0" w:space="0" w:color="auto"/>
        <w:right w:val="none" w:sz="0" w:space="0" w:color="auto"/>
      </w:divBdr>
    </w:div>
    <w:div w:id="1504275718">
      <w:bodyDiv w:val="1"/>
      <w:marLeft w:val="0"/>
      <w:marRight w:val="0"/>
      <w:marTop w:val="0"/>
      <w:marBottom w:val="0"/>
      <w:divBdr>
        <w:top w:val="none" w:sz="0" w:space="0" w:color="auto"/>
        <w:left w:val="none" w:sz="0" w:space="0" w:color="auto"/>
        <w:bottom w:val="none" w:sz="0" w:space="0" w:color="auto"/>
        <w:right w:val="none" w:sz="0" w:space="0" w:color="auto"/>
      </w:divBdr>
    </w:div>
    <w:div w:id="1509910352">
      <w:bodyDiv w:val="1"/>
      <w:marLeft w:val="0"/>
      <w:marRight w:val="0"/>
      <w:marTop w:val="0"/>
      <w:marBottom w:val="0"/>
      <w:divBdr>
        <w:top w:val="none" w:sz="0" w:space="0" w:color="auto"/>
        <w:left w:val="none" w:sz="0" w:space="0" w:color="auto"/>
        <w:bottom w:val="none" w:sz="0" w:space="0" w:color="auto"/>
        <w:right w:val="none" w:sz="0" w:space="0" w:color="auto"/>
      </w:divBdr>
    </w:div>
    <w:div w:id="1547453352">
      <w:bodyDiv w:val="1"/>
      <w:marLeft w:val="0"/>
      <w:marRight w:val="0"/>
      <w:marTop w:val="0"/>
      <w:marBottom w:val="0"/>
      <w:divBdr>
        <w:top w:val="none" w:sz="0" w:space="0" w:color="auto"/>
        <w:left w:val="none" w:sz="0" w:space="0" w:color="auto"/>
        <w:bottom w:val="none" w:sz="0" w:space="0" w:color="auto"/>
        <w:right w:val="none" w:sz="0" w:space="0" w:color="auto"/>
      </w:divBdr>
    </w:div>
    <w:div w:id="1604652906">
      <w:bodyDiv w:val="1"/>
      <w:marLeft w:val="0"/>
      <w:marRight w:val="0"/>
      <w:marTop w:val="0"/>
      <w:marBottom w:val="0"/>
      <w:divBdr>
        <w:top w:val="none" w:sz="0" w:space="0" w:color="auto"/>
        <w:left w:val="none" w:sz="0" w:space="0" w:color="auto"/>
        <w:bottom w:val="none" w:sz="0" w:space="0" w:color="auto"/>
        <w:right w:val="none" w:sz="0" w:space="0" w:color="auto"/>
      </w:divBdr>
    </w:div>
    <w:div w:id="1614510567">
      <w:bodyDiv w:val="1"/>
      <w:marLeft w:val="0"/>
      <w:marRight w:val="0"/>
      <w:marTop w:val="0"/>
      <w:marBottom w:val="0"/>
      <w:divBdr>
        <w:top w:val="none" w:sz="0" w:space="0" w:color="auto"/>
        <w:left w:val="none" w:sz="0" w:space="0" w:color="auto"/>
        <w:bottom w:val="none" w:sz="0" w:space="0" w:color="auto"/>
        <w:right w:val="none" w:sz="0" w:space="0" w:color="auto"/>
      </w:divBdr>
    </w:div>
    <w:div w:id="1618751309">
      <w:bodyDiv w:val="1"/>
      <w:marLeft w:val="0"/>
      <w:marRight w:val="0"/>
      <w:marTop w:val="0"/>
      <w:marBottom w:val="0"/>
      <w:divBdr>
        <w:top w:val="none" w:sz="0" w:space="0" w:color="auto"/>
        <w:left w:val="none" w:sz="0" w:space="0" w:color="auto"/>
        <w:bottom w:val="none" w:sz="0" w:space="0" w:color="auto"/>
        <w:right w:val="none" w:sz="0" w:space="0" w:color="auto"/>
      </w:divBdr>
    </w:div>
    <w:div w:id="1637371770">
      <w:bodyDiv w:val="1"/>
      <w:marLeft w:val="0"/>
      <w:marRight w:val="0"/>
      <w:marTop w:val="0"/>
      <w:marBottom w:val="0"/>
      <w:divBdr>
        <w:top w:val="none" w:sz="0" w:space="0" w:color="auto"/>
        <w:left w:val="none" w:sz="0" w:space="0" w:color="auto"/>
        <w:bottom w:val="none" w:sz="0" w:space="0" w:color="auto"/>
        <w:right w:val="none" w:sz="0" w:space="0" w:color="auto"/>
      </w:divBdr>
    </w:div>
    <w:div w:id="1670207174">
      <w:bodyDiv w:val="1"/>
      <w:marLeft w:val="0"/>
      <w:marRight w:val="0"/>
      <w:marTop w:val="0"/>
      <w:marBottom w:val="0"/>
      <w:divBdr>
        <w:top w:val="none" w:sz="0" w:space="0" w:color="auto"/>
        <w:left w:val="none" w:sz="0" w:space="0" w:color="auto"/>
        <w:bottom w:val="none" w:sz="0" w:space="0" w:color="auto"/>
        <w:right w:val="none" w:sz="0" w:space="0" w:color="auto"/>
      </w:divBdr>
    </w:div>
    <w:div w:id="1680353082">
      <w:bodyDiv w:val="1"/>
      <w:marLeft w:val="0"/>
      <w:marRight w:val="0"/>
      <w:marTop w:val="0"/>
      <w:marBottom w:val="0"/>
      <w:divBdr>
        <w:top w:val="none" w:sz="0" w:space="0" w:color="auto"/>
        <w:left w:val="none" w:sz="0" w:space="0" w:color="auto"/>
        <w:bottom w:val="none" w:sz="0" w:space="0" w:color="auto"/>
        <w:right w:val="none" w:sz="0" w:space="0" w:color="auto"/>
      </w:divBdr>
    </w:div>
    <w:div w:id="1693989985">
      <w:bodyDiv w:val="1"/>
      <w:marLeft w:val="0"/>
      <w:marRight w:val="0"/>
      <w:marTop w:val="0"/>
      <w:marBottom w:val="0"/>
      <w:divBdr>
        <w:top w:val="none" w:sz="0" w:space="0" w:color="auto"/>
        <w:left w:val="none" w:sz="0" w:space="0" w:color="auto"/>
        <w:bottom w:val="none" w:sz="0" w:space="0" w:color="auto"/>
        <w:right w:val="none" w:sz="0" w:space="0" w:color="auto"/>
      </w:divBdr>
    </w:div>
    <w:div w:id="1715881900">
      <w:bodyDiv w:val="1"/>
      <w:marLeft w:val="0"/>
      <w:marRight w:val="0"/>
      <w:marTop w:val="0"/>
      <w:marBottom w:val="0"/>
      <w:divBdr>
        <w:top w:val="none" w:sz="0" w:space="0" w:color="auto"/>
        <w:left w:val="none" w:sz="0" w:space="0" w:color="auto"/>
        <w:bottom w:val="none" w:sz="0" w:space="0" w:color="auto"/>
        <w:right w:val="none" w:sz="0" w:space="0" w:color="auto"/>
      </w:divBdr>
    </w:div>
    <w:div w:id="1740245412">
      <w:bodyDiv w:val="1"/>
      <w:marLeft w:val="0"/>
      <w:marRight w:val="0"/>
      <w:marTop w:val="0"/>
      <w:marBottom w:val="0"/>
      <w:divBdr>
        <w:top w:val="none" w:sz="0" w:space="0" w:color="auto"/>
        <w:left w:val="none" w:sz="0" w:space="0" w:color="auto"/>
        <w:bottom w:val="none" w:sz="0" w:space="0" w:color="auto"/>
        <w:right w:val="none" w:sz="0" w:space="0" w:color="auto"/>
      </w:divBdr>
    </w:div>
    <w:div w:id="1887134620">
      <w:bodyDiv w:val="1"/>
      <w:marLeft w:val="0"/>
      <w:marRight w:val="0"/>
      <w:marTop w:val="0"/>
      <w:marBottom w:val="0"/>
      <w:divBdr>
        <w:top w:val="none" w:sz="0" w:space="0" w:color="auto"/>
        <w:left w:val="none" w:sz="0" w:space="0" w:color="auto"/>
        <w:bottom w:val="none" w:sz="0" w:space="0" w:color="auto"/>
        <w:right w:val="none" w:sz="0" w:space="0" w:color="auto"/>
      </w:divBdr>
    </w:div>
    <w:div w:id="1928272818">
      <w:bodyDiv w:val="1"/>
      <w:marLeft w:val="0"/>
      <w:marRight w:val="0"/>
      <w:marTop w:val="0"/>
      <w:marBottom w:val="0"/>
      <w:divBdr>
        <w:top w:val="none" w:sz="0" w:space="0" w:color="auto"/>
        <w:left w:val="none" w:sz="0" w:space="0" w:color="auto"/>
        <w:bottom w:val="none" w:sz="0" w:space="0" w:color="auto"/>
        <w:right w:val="none" w:sz="0" w:space="0" w:color="auto"/>
      </w:divBdr>
    </w:div>
    <w:div w:id="1955088656">
      <w:bodyDiv w:val="1"/>
      <w:marLeft w:val="0"/>
      <w:marRight w:val="0"/>
      <w:marTop w:val="0"/>
      <w:marBottom w:val="0"/>
      <w:divBdr>
        <w:top w:val="none" w:sz="0" w:space="0" w:color="auto"/>
        <w:left w:val="none" w:sz="0" w:space="0" w:color="auto"/>
        <w:bottom w:val="none" w:sz="0" w:space="0" w:color="auto"/>
        <w:right w:val="none" w:sz="0" w:space="0" w:color="auto"/>
      </w:divBdr>
    </w:div>
    <w:div w:id="1955791440">
      <w:bodyDiv w:val="1"/>
      <w:marLeft w:val="0"/>
      <w:marRight w:val="0"/>
      <w:marTop w:val="0"/>
      <w:marBottom w:val="0"/>
      <w:divBdr>
        <w:top w:val="none" w:sz="0" w:space="0" w:color="auto"/>
        <w:left w:val="none" w:sz="0" w:space="0" w:color="auto"/>
        <w:bottom w:val="none" w:sz="0" w:space="0" w:color="auto"/>
        <w:right w:val="none" w:sz="0" w:space="0" w:color="auto"/>
      </w:divBdr>
    </w:div>
    <w:div w:id="1966885086">
      <w:bodyDiv w:val="1"/>
      <w:marLeft w:val="0"/>
      <w:marRight w:val="0"/>
      <w:marTop w:val="0"/>
      <w:marBottom w:val="0"/>
      <w:divBdr>
        <w:top w:val="none" w:sz="0" w:space="0" w:color="auto"/>
        <w:left w:val="none" w:sz="0" w:space="0" w:color="auto"/>
        <w:bottom w:val="none" w:sz="0" w:space="0" w:color="auto"/>
        <w:right w:val="none" w:sz="0" w:space="0" w:color="auto"/>
      </w:divBdr>
    </w:div>
    <w:div w:id="1971744432">
      <w:bodyDiv w:val="1"/>
      <w:marLeft w:val="0"/>
      <w:marRight w:val="0"/>
      <w:marTop w:val="0"/>
      <w:marBottom w:val="0"/>
      <w:divBdr>
        <w:top w:val="none" w:sz="0" w:space="0" w:color="auto"/>
        <w:left w:val="none" w:sz="0" w:space="0" w:color="auto"/>
        <w:bottom w:val="none" w:sz="0" w:space="0" w:color="auto"/>
        <w:right w:val="none" w:sz="0" w:space="0" w:color="auto"/>
      </w:divBdr>
    </w:div>
    <w:div w:id="1975089352">
      <w:bodyDiv w:val="1"/>
      <w:marLeft w:val="0"/>
      <w:marRight w:val="0"/>
      <w:marTop w:val="0"/>
      <w:marBottom w:val="0"/>
      <w:divBdr>
        <w:top w:val="none" w:sz="0" w:space="0" w:color="auto"/>
        <w:left w:val="none" w:sz="0" w:space="0" w:color="auto"/>
        <w:bottom w:val="none" w:sz="0" w:space="0" w:color="auto"/>
        <w:right w:val="none" w:sz="0" w:space="0" w:color="auto"/>
      </w:divBdr>
    </w:div>
    <w:div w:id="2017153502">
      <w:bodyDiv w:val="1"/>
      <w:marLeft w:val="0"/>
      <w:marRight w:val="0"/>
      <w:marTop w:val="0"/>
      <w:marBottom w:val="0"/>
      <w:divBdr>
        <w:top w:val="none" w:sz="0" w:space="0" w:color="auto"/>
        <w:left w:val="none" w:sz="0" w:space="0" w:color="auto"/>
        <w:bottom w:val="none" w:sz="0" w:space="0" w:color="auto"/>
        <w:right w:val="none" w:sz="0" w:space="0" w:color="auto"/>
      </w:divBdr>
    </w:div>
    <w:div w:id="2029483261">
      <w:bodyDiv w:val="1"/>
      <w:marLeft w:val="0"/>
      <w:marRight w:val="0"/>
      <w:marTop w:val="0"/>
      <w:marBottom w:val="0"/>
      <w:divBdr>
        <w:top w:val="none" w:sz="0" w:space="0" w:color="auto"/>
        <w:left w:val="none" w:sz="0" w:space="0" w:color="auto"/>
        <w:bottom w:val="none" w:sz="0" w:space="0" w:color="auto"/>
        <w:right w:val="none" w:sz="0" w:space="0" w:color="auto"/>
      </w:divBdr>
    </w:div>
    <w:div w:id="2035381084">
      <w:bodyDiv w:val="1"/>
      <w:marLeft w:val="0"/>
      <w:marRight w:val="0"/>
      <w:marTop w:val="0"/>
      <w:marBottom w:val="0"/>
      <w:divBdr>
        <w:top w:val="none" w:sz="0" w:space="0" w:color="auto"/>
        <w:left w:val="none" w:sz="0" w:space="0" w:color="auto"/>
        <w:bottom w:val="none" w:sz="0" w:space="0" w:color="auto"/>
        <w:right w:val="none" w:sz="0" w:space="0" w:color="auto"/>
      </w:divBdr>
    </w:div>
    <w:div w:id="2036886042">
      <w:bodyDiv w:val="1"/>
      <w:marLeft w:val="0"/>
      <w:marRight w:val="0"/>
      <w:marTop w:val="0"/>
      <w:marBottom w:val="0"/>
      <w:divBdr>
        <w:top w:val="none" w:sz="0" w:space="0" w:color="auto"/>
        <w:left w:val="none" w:sz="0" w:space="0" w:color="auto"/>
        <w:bottom w:val="none" w:sz="0" w:space="0" w:color="auto"/>
        <w:right w:val="none" w:sz="0" w:space="0" w:color="auto"/>
      </w:divBdr>
    </w:div>
    <w:div w:id="20972453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effie.org.ua/contest/rules/" TargetMode="External"/><Relationship Id="rId18" Type="http://schemas.openxmlformats.org/officeDocument/2006/relationships/hyperlink" Target="https://effie.org.ua/contest/entry-form/" TargetMode="External"/><Relationship Id="rId26" Type="http://schemas.openxmlformats.org/officeDocument/2006/relationships/hyperlink" Target="https://sustainabledevelopment.un.org/post2015/transformingourworld" TargetMode="External"/><Relationship Id="rId39" Type="http://schemas.openxmlformats.org/officeDocument/2006/relationships/glossaryDocument" Target="glossary/document.xml"/><Relationship Id="rId21" Type="http://schemas.openxmlformats.org/officeDocument/2006/relationships/hyperlink" Target="https://effie.org.ua/contest/entry-form/" TargetMode="Externa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effie.org.ua/tools/cms/site/download.php?url=/uploads/site_structure/content_uk/0759/38/04.pdf&amp;name=Effective%20Entry%20Guide%202025%20UA" TargetMode="External"/><Relationship Id="rId17" Type="http://schemas.openxmlformats.org/officeDocument/2006/relationships/hyperlink" Target="https://effie.org.ua/tools/cms/site/download.php?url=/uploads/site_structure/content_uk/0759/64/39.pdf&amp;name=Effie_Objective_Guidance_2025%20UA%20EN" TargetMode="External"/><Relationship Id="rId25" Type="http://schemas.openxmlformats.org/officeDocument/2006/relationships/hyperlink" Target="https://effie-ukraine.acclaimworks.com/" TargetMode="External"/><Relationship Id="rId33" Type="http://schemas.openxmlformats.org/officeDocument/2006/relationships/hyperlink" Target="https://www.effie.org/cases"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ffie.org.ua/contest/categories/" TargetMode="External"/><Relationship Id="rId20" Type="http://schemas.openxmlformats.org/officeDocument/2006/relationships/hyperlink" Target="https://effie.org.ua/contest/entry-form/" TargetMode="External"/><Relationship Id="rId29" Type="http://schemas.openxmlformats.org/officeDocument/2006/relationships/hyperlink" Target="https://www.effieindex.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ffie.org.ua/tools/cms/site/download.php?url=/uploads/site_structure/content_uk/0759/50/01.pdf&amp;name=2025_Effie%20Awards%20Ukraine%20Entry%20Kit" TargetMode="External"/><Relationship Id="rId24" Type="http://schemas.openxmlformats.org/officeDocument/2006/relationships/hyperlink" Target="https://effie-ukraine.acclaimworks.com/" TargetMode="External"/><Relationship Id="rId32" Type="http://schemas.openxmlformats.org/officeDocument/2006/relationships/hyperlink" Target="https://www.effie.org/caselibrary"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effie.org.ua/contest/tips/" TargetMode="External"/><Relationship Id="rId23" Type="http://schemas.openxmlformats.org/officeDocument/2006/relationships/hyperlink" Target="https://effie.org.ua/tools/cms/site/download.php?url=/uploads/site_structure/content_uk/0759/50/01.pdf&amp;name=2025_Effie%20Awards%20Ukraine%20Entry%20Kit" TargetMode="External"/><Relationship Id="rId28" Type="http://schemas.openxmlformats.org/officeDocument/2006/relationships/hyperlink" Target="https://www.effie.org/cases" TargetMode="External"/><Relationship Id="rId36" Type="http://schemas.openxmlformats.org/officeDocument/2006/relationships/header" Target="header2.xml"/><Relationship Id="rId10" Type="http://schemas.openxmlformats.org/officeDocument/2006/relationships/hyperlink" Target="https://effie-ukraine.acclaimworks.com/" TargetMode="External"/><Relationship Id="rId19" Type="http://schemas.openxmlformats.org/officeDocument/2006/relationships/hyperlink" Target="https://effie.org.ua/contest/entry-form/" TargetMode="External"/><Relationship Id="rId31" Type="http://schemas.openxmlformats.org/officeDocument/2006/relationships/hyperlink" Target="https://www.effie.org/caselibrary" TargetMode="External"/><Relationship Id="rId4" Type="http://schemas.openxmlformats.org/officeDocument/2006/relationships/styles" Target="styles.xml"/><Relationship Id="rId9" Type="http://schemas.openxmlformats.org/officeDocument/2006/relationships/hyperlink" Target="https://effie-ukraine.acclaimworks.com/" TargetMode="External"/><Relationship Id="rId14" Type="http://schemas.openxmlformats.org/officeDocument/2006/relationships/hyperlink" Target="https://effie.org.ua/contest/entry-form/" TargetMode="External"/><Relationship Id="rId22" Type="http://schemas.openxmlformats.org/officeDocument/2006/relationships/hyperlink" Target="https://effie.org.ua/contest/entry-form-and-attachments/" TargetMode="External"/><Relationship Id="rId27" Type="http://schemas.openxmlformats.org/officeDocument/2006/relationships/hyperlink" Target="https://sustainabledevelopment.un.org/sdgs" TargetMode="External"/><Relationship Id="rId30" Type="http://schemas.openxmlformats.org/officeDocument/2006/relationships/hyperlink" Target="https://www.effieindex.com/" TargetMode="External"/><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nes\AppData\Roaming\Microsoft\Templates\Seasonal%20event%20fly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D33DA701465465693A05CB0387BB76A"/>
        <w:category>
          <w:name w:val="Загальні"/>
          <w:gallery w:val="placeholder"/>
        </w:category>
        <w:types>
          <w:type w:val="bbPlcHdr"/>
        </w:types>
        <w:behaviors>
          <w:behavior w:val="content"/>
        </w:behaviors>
        <w:guid w:val="{FD6B3C57-5F12-4790-AF9F-851C4C6AEC20}"/>
      </w:docPartPr>
      <w:docPartBody>
        <w:p w:rsidR="00425498" w:rsidRDefault="0028578D" w:rsidP="0028578D">
          <w:pPr>
            <w:pStyle w:val="6D33DA701465465693A05CB0387BB76A"/>
          </w:pPr>
          <w:r w:rsidRPr="003077F9">
            <w:rPr>
              <w:rStyle w:val="a3"/>
            </w:rPr>
            <w:t>Выберите элемент.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Cyr">
    <w:panose1 w:val="020B0503020202020204"/>
    <w:charset w:val="CC"/>
    <w:family w:val="swiss"/>
    <w:pitch w:val="variable"/>
    <w:sig w:usb0="0000020F" w:usb1="00000000" w:usb2="00000000" w:usb3="00000000" w:csb0="00000097"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ヒラギノ角ゴ Pro W3">
    <w:altName w:val="Yu Gothic"/>
    <w:charset w:val="80"/>
    <w:family w:val="swiss"/>
    <w:pitch w:val="variable"/>
    <w:sig w:usb0="E00002FF" w:usb1="7AC7FFFF" w:usb2="00000012" w:usb3="00000000" w:csb0="0002000D" w:csb1="00000000"/>
  </w:font>
  <w:font w:name="Verdana">
    <w:panose1 w:val="020B0604030504040204"/>
    <w:charset w:val="CC"/>
    <w:family w:val="swiss"/>
    <w:pitch w:val="variable"/>
    <w:sig w:usb0="A00006FF" w:usb1="4000205B" w:usb2="00000010" w:usb3="00000000" w:csb0="0000019F" w:csb1="00000000"/>
  </w:font>
  <w:font w:name="Verdana Bold">
    <w:altName w:val="Verdana"/>
    <w:panose1 w:val="020B0804030504040204"/>
    <w:charset w:val="00"/>
    <w:family w:val="roman"/>
    <w:notTrueType/>
    <w:pitch w:val="default"/>
  </w:font>
  <w:font w:name="Avenir Next Cyr Medium">
    <w:panose1 w:val="020B0603020202020204"/>
    <w:charset w:val="CC"/>
    <w:family w:val="swiss"/>
    <w:pitch w:val="variable"/>
    <w:sig w:usb0="A00002AF" w:usb1="5000204B" w:usb2="00000000" w:usb3="00000000" w:csb0="00000097" w:csb1="00000000"/>
  </w:font>
  <w:font w:name="Avenir Next LT Pro">
    <w:altName w:val="Calibri"/>
    <w:charset w:val="00"/>
    <w:family w:val="swiss"/>
    <w:pitch w:val="variable"/>
    <w:sig w:usb0="800000EF" w:usb1="5000204A" w:usb2="00000000" w:usb3="00000000" w:csb0="00000093" w:csb1="00000000"/>
  </w:font>
  <w:font w:name="AvenirNext LT Pro Bold">
    <w:altName w:val="Avenir Next LT Pro"/>
    <w:panose1 w:val="00000000000000000000"/>
    <w:charset w:val="4D"/>
    <w:family w:val="swiss"/>
    <w:notTrueType/>
    <w:pitch w:val="variable"/>
    <w:sig w:usb0="800000AF" w:usb1="5000204A" w:usb2="00000000" w:usb3="00000000" w:csb0="0000009B" w:csb1="00000000"/>
  </w:font>
  <w:font w:name="Arial">
    <w:panose1 w:val="020B0604020202020204"/>
    <w:charset w:val="CC"/>
    <w:family w:val="swiss"/>
    <w:pitch w:val="variable"/>
    <w:sig w:usb0="E0002EFF" w:usb1="C000785B" w:usb2="00000009" w:usb3="00000000" w:csb0="000001FF" w:csb1="00000000"/>
  </w:font>
  <w:font w:name="AvenirNext LT Pro Regular">
    <w:altName w:val="Calibri"/>
    <w:panose1 w:val="00000000000000000000"/>
    <w:charset w:val="4D"/>
    <w:family w:val="swiss"/>
    <w:notTrueType/>
    <w:pitch w:val="variable"/>
    <w:sig w:usb0="800000AF" w:usb1="5000204A" w:usb2="00000000" w:usb3="00000000" w:csb0="0000009B"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venir Next">
    <w:panose1 w:val="020B0803020202090204"/>
    <w:charset w:val="00"/>
    <w:family w:val="swiss"/>
    <w:pitch w:val="variable"/>
    <w:sig w:usb0="800000AF" w:usb1="5000204A" w:usb2="00000000" w:usb3="00000000" w:csb0="0000009B" w:csb1="00000000"/>
  </w:font>
  <w:font w:name="Trebuchet MS">
    <w:panose1 w:val="020B0603020202020204"/>
    <w:charset w:val="CC"/>
    <w:family w:val="swiss"/>
    <w:pitch w:val="variable"/>
    <w:sig w:usb0="00000687" w:usb1="00000000" w:usb2="00000000" w:usb3="00000000" w:csb0="0000009F" w:csb1="00000000"/>
  </w:font>
  <w:font w:name="Aptos">
    <w:altName w:val="Calibri"/>
    <w:charset w:val="00"/>
    <w:family w:val="swiss"/>
    <w:pitch w:val="variable"/>
    <w:sig w:usb0="20000287" w:usb1="00000003" w:usb2="00000000" w:usb3="00000000" w:csb0="0000019F" w:csb1="00000000"/>
  </w:font>
  <w:font w:name="Helvetica Neue">
    <w:charset w:val="00"/>
    <w:family w:val="auto"/>
    <w:pitch w:val="variable"/>
    <w:sig w:usb0="E50002FF" w:usb1="500079DB" w:usb2="0000001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7DBD"/>
    <w:rsid w:val="0004185E"/>
    <w:rsid w:val="00053B8D"/>
    <w:rsid w:val="00060506"/>
    <w:rsid w:val="00081143"/>
    <w:rsid w:val="0008503D"/>
    <w:rsid w:val="00085691"/>
    <w:rsid w:val="00086BF8"/>
    <w:rsid w:val="000B3CA7"/>
    <w:rsid w:val="00112AE6"/>
    <w:rsid w:val="00136642"/>
    <w:rsid w:val="00143185"/>
    <w:rsid w:val="00151F2F"/>
    <w:rsid w:val="0016660F"/>
    <w:rsid w:val="00170C8B"/>
    <w:rsid w:val="00194CD0"/>
    <w:rsid w:val="001A7D54"/>
    <w:rsid w:val="001B16FA"/>
    <w:rsid w:val="001C1666"/>
    <w:rsid w:val="002202A1"/>
    <w:rsid w:val="002305C5"/>
    <w:rsid w:val="0025701F"/>
    <w:rsid w:val="0028578D"/>
    <w:rsid w:val="002E6B77"/>
    <w:rsid w:val="0034693A"/>
    <w:rsid w:val="003C485C"/>
    <w:rsid w:val="003C6FD3"/>
    <w:rsid w:val="003F3E09"/>
    <w:rsid w:val="003F596A"/>
    <w:rsid w:val="00425498"/>
    <w:rsid w:val="004614AB"/>
    <w:rsid w:val="004674CA"/>
    <w:rsid w:val="004B5461"/>
    <w:rsid w:val="004F3874"/>
    <w:rsid w:val="00507E25"/>
    <w:rsid w:val="00514097"/>
    <w:rsid w:val="005316F8"/>
    <w:rsid w:val="00535AEF"/>
    <w:rsid w:val="00562B30"/>
    <w:rsid w:val="005C1C46"/>
    <w:rsid w:val="00601E19"/>
    <w:rsid w:val="006E4ACE"/>
    <w:rsid w:val="00714F33"/>
    <w:rsid w:val="0072060F"/>
    <w:rsid w:val="007451FE"/>
    <w:rsid w:val="00755808"/>
    <w:rsid w:val="0077602B"/>
    <w:rsid w:val="00797DBD"/>
    <w:rsid w:val="007B6B72"/>
    <w:rsid w:val="007C0E13"/>
    <w:rsid w:val="00807F5D"/>
    <w:rsid w:val="008205D2"/>
    <w:rsid w:val="00911002"/>
    <w:rsid w:val="00915959"/>
    <w:rsid w:val="00954DA1"/>
    <w:rsid w:val="0096430F"/>
    <w:rsid w:val="00980944"/>
    <w:rsid w:val="0098644C"/>
    <w:rsid w:val="009C7C7D"/>
    <w:rsid w:val="009D3BCE"/>
    <w:rsid w:val="009E5D5B"/>
    <w:rsid w:val="00A00868"/>
    <w:rsid w:val="00A429FF"/>
    <w:rsid w:val="00AC21A4"/>
    <w:rsid w:val="00AC7CE2"/>
    <w:rsid w:val="00B07983"/>
    <w:rsid w:val="00B12078"/>
    <w:rsid w:val="00B13833"/>
    <w:rsid w:val="00B204E5"/>
    <w:rsid w:val="00B42A7D"/>
    <w:rsid w:val="00B4505C"/>
    <w:rsid w:val="00B664EC"/>
    <w:rsid w:val="00BA7343"/>
    <w:rsid w:val="00BB6C1C"/>
    <w:rsid w:val="00BE6F61"/>
    <w:rsid w:val="00C01DA4"/>
    <w:rsid w:val="00C16215"/>
    <w:rsid w:val="00C541E1"/>
    <w:rsid w:val="00C93313"/>
    <w:rsid w:val="00CA138C"/>
    <w:rsid w:val="00CB3DFD"/>
    <w:rsid w:val="00CB4A29"/>
    <w:rsid w:val="00CE4858"/>
    <w:rsid w:val="00D258CF"/>
    <w:rsid w:val="00D33CD7"/>
    <w:rsid w:val="00D95CAA"/>
    <w:rsid w:val="00D970D0"/>
    <w:rsid w:val="00E63951"/>
    <w:rsid w:val="00ED5FC2"/>
    <w:rsid w:val="00EF60D1"/>
    <w:rsid w:val="00EF786F"/>
    <w:rsid w:val="00F132D5"/>
    <w:rsid w:val="00F40C8F"/>
    <w:rsid w:val="00F61A37"/>
    <w:rsid w:val="00F82FF4"/>
    <w:rsid w:val="00F94775"/>
    <w:rsid w:val="00FB6B13"/>
    <w:rsid w:val="00FD07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unhideWhenUsed/>
    <w:rsid w:val="0028578D"/>
    <w:rPr>
      <w:color w:val="808080"/>
    </w:rPr>
  </w:style>
  <w:style w:type="paragraph" w:customStyle="1" w:styleId="4C83B33EB01E480FB94C974B0A7EC08E">
    <w:name w:val="4C83B33EB01E480FB94C974B0A7EC08E"/>
    <w:rsid w:val="007C0E13"/>
    <w:rPr>
      <w:lang w:val="uk-UA" w:eastAsia="uk-UA"/>
    </w:rPr>
  </w:style>
  <w:style w:type="paragraph" w:customStyle="1" w:styleId="5BB09F4093E040BBAA7A1FA8DEDD85E8">
    <w:name w:val="5BB09F4093E040BBAA7A1FA8DEDD85E8"/>
    <w:rsid w:val="007C0E13"/>
    <w:rPr>
      <w:lang w:val="uk-UA" w:eastAsia="uk-UA"/>
    </w:rPr>
  </w:style>
  <w:style w:type="paragraph" w:customStyle="1" w:styleId="2CE0C5433FA2428DB975E9206E49FAC9">
    <w:name w:val="2CE0C5433FA2428DB975E9206E49FAC9"/>
    <w:rsid w:val="007C0E13"/>
    <w:rPr>
      <w:lang w:val="uk-UA" w:eastAsia="uk-UA"/>
    </w:rPr>
  </w:style>
  <w:style w:type="paragraph" w:customStyle="1" w:styleId="078E6695F3604BA99E23F38F1A370A7E">
    <w:name w:val="078E6695F3604BA99E23F38F1A370A7E"/>
    <w:rsid w:val="00C16215"/>
    <w:rPr>
      <w:lang w:val="uk-UA" w:eastAsia="uk-UA"/>
    </w:rPr>
  </w:style>
  <w:style w:type="paragraph" w:customStyle="1" w:styleId="94698011BF3A4FA4871F1B69BBA056BC">
    <w:name w:val="94698011BF3A4FA4871F1B69BBA056BC"/>
    <w:rsid w:val="00AC7CE2"/>
    <w:rPr>
      <w:lang w:val="uk-UA" w:eastAsia="uk-UA"/>
    </w:rPr>
  </w:style>
  <w:style w:type="paragraph" w:customStyle="1" w:styleId="8AF5B80FAC494F709A311DE23BDC4DF4">
    <w:name w:val="8AF5B80FAC494F709A311DE23BDC4DF4"/>
    <w:rsid w:val="0028578D"/>
    <w:rPr>
      <w:lang w:val="uk-UA" w:eastAsia="uk-UA"/>
    </w:rPr>
  </w:style>
  <w:style w:type="paragraph" w:customStyle="1" w:styleId="6D33DA701465465693A05CB0387BB76A">
    <w:name w:val="6D33DA701465465693A05CB0387BB76A"/>
    <w:rsid w:val="0028578D"/>
    <w:rPr>
      <w:lang w:val="uk-UA" w:eastAsia="uk-UA"/>
    </w:rPr>
  </w:style>
  <w:style w:type="paragraph" w:customStyle="1" w:styleId="C93D804EFBEA47AAA50951B021618030">
    <w:name w:val="C93D804EFBEA47AAA50951B021618030"/>
    <w:rsid w:val="0028578D"/>
    <w:rPr>
      <w:lang w:val="uk-UA" w:eastAsia="uk-U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424E78C-8A49-4037-80E8-15290F915514}">
  <ds:schemaRefs>
    <ds:schemaRef ds:uri="http://schemas.microsoft.com/sharepoint/v3/contenttype/forms"/>
  </ds:schemaRefs>
</ds:datastoreItem>
</file>

<file path=customXml/itemProps2.xml><?xml version="1.0" encoding="utf-8"?>
<ds:datastoreItem xmlns:ds="http://schemas.openxmlformats.org/officeDocument/2006/customXml" ds:itemID="{E8EED663-72F8-4FA8-9125-1235D9E6C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Seasonal event flyer</Template>
  <TotalTime>10540</TotalTime>
  <Pages>51</Pages>
  <Words>58975</Words>
  <Characters>33616</Characters>
  <Application>Microsoft Office Word</Application>
  <DocSecurity>0</DocSecurity>
  <Lines>280</Lines>
  <Paragraphs>184</Paragraphs>
  <ScaleCrop>false</ScaleCrop>
  <HeadingPairs>
    <vt:vector size="6" baseType="variant">
      <vt:variant>
        <vt:lpstr>Назва</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92407</CharactersWithSpaces>
  <SharedDoc>false</SharedDoc>
  <HLinks>
    <vt:vector size="72" baseType="variant">
      <vt:variant>
        <vt:i4>4456525</vt:i4>
      </vt:variant>
      <vt:variant>
        <vt:i4>33</vt:i4>
      </vt:variant>
      <vt:variant>
        <vt:i4>0</vt:i4>
      </vt:variant>
      <vt:variant>
        <vt:i4>5</vt:i4>
      </vt:variant>
      <vt:variant>
        <vt:lpwstr>http://current.effie.org/downloads/2018_NA_SourcingData.pdf</vt:lpwstr>
      </vt:variant>
      <vt:variant>
        <vt:lpwstr/>
      </vt:variant>
      <vt:variant>
        <vt:i4>852042</vt:i4>
      </vt:variant>
      <vt:variant>
        <vt:i4>30</vt:i4>
      </vt:variant>
      <vt:variant>
        <vt:i4>0</vt:i4>
      </vt:variant>
      <vt:variant>
        <vt:i4>5</vt:i4>
      </vt:variant>
      <vt:variant>
        <vt:lpwstr>http://ow.ly/nPF730ePpp0</vt:lpwstr>
      </vt:variant>
      <vt:variant>
        <vt:lpwstr/>
      </vt:variant>
      <vt:variant>
        <vt:i4>4456525</vt:i4>
      </vt:variant>
      <vt:variant>
        <vt:i4>27</vt:i4>
      </vt:variant>
      <vt:variant>
        <vt:i4>0</vt:i4>
      </vt:variant>
      <vt:variant>
        <vt:i4>5</vt:i4>
      </vt:variant>
      <vt:variant>
        <vt:lpwstr>http://current.effie.org/downloads/2018_NA_SourcingData.pdf</vt:lpwstr>
      </vt:variant>
      <vt:variant>
        <vt:lpwstr/>
      </vt:variant>
      <vt:variant>
        <vt:i4>131099</vt:i4>
      </vt:variant>
      <vt:variant>
        <vt:i4>24</vt:i4>
      </vt:variant>
      <vt:variant>
        <vt:i4>0</vt:i4>
      </vt:variant>
      <vt:variant>
        <vt:i4>5</vt:i4>
      </vt:variant>
      <vt:variant>
        <vt:lpwstr>http://ow.ly/9hFA30ePpoh</vt:lpwstr>
      </vt:variant>
      <vt:variant>
        <vt:lpwstr/>
      </vt:variant>
      <vt:variant>
        <vt:i4>4456525</vt:i4>
      </vt:variant>
      <vt:variant>
        <vt:i4>21</vt:i4>
      </vt:variant>
      <vt:variant>
        <vt:i4>0</vt:i4>
      </vt:variant>
      <vt:variant>
        <vt:i4>5</vt:i4>
      </vt:variant>
      <vt:variant>
        <vt:lpwstr>http://current.effie.org/downloads/2018_NA_SourcingData.pdf</vt:lpwstr>
      </vt:variant>
      <vt:variant>
        <vt:lpwstr/>
      </vt:variant>
      <vt:variant>
        <vt:i4>5767169</vt:i4>
      </vt:variant>
      <vt:variant>
        <vt:i4>18</vt:i4>
      </vt:variant>
      <vt:variant>
        <vt:i4>0</vt:i4>
      </vt:variant>
      <vt:variant>
        <vt:i4>5</vt:i4>
      </vt:variant>
      <vt:variant>
        <vt:lpwstr>http://ow.ly/VKhy30ePpns</vt:lpwstr>
      </vt:variant>
      <vt:variant>
        <vt:lpwstr/>
      </vt:variant>
      <vt:variant>
        <vt:i4>4456525</vt:i4>
      </vt:variant>
      <vt:variant>
        <vt:i4>15</vt:i4>
      </vt:variant>
      <vt:variant>
        <vt:i4>0</vt:i4>
      </vt:variant>
      <vt:variant>
        <vt:i4>5</vt:i4>
      </vt:variant>
      <vt:variant>
        <vt:lpwstr>http://current.effie.org/downloads/2018_NA_SourcingData.pdf</vt:lpwstr>
      </vt:variant>
      <vt:variant>
        <vt:lpwstr/>
      </vt:variant>
      <vt:variant>
        <vt:i4>4194368</vt:i4>
      </vt:variant>
      <vt:variant>
        <vt:i4>12</vt:i4>
      </vt:variant>
      <vt:variant>
        <vt:i4>0</vt:i4>
      </vt:variant>
      <vt:variant>
        <vt:i4>5</vt:i4>
      </vt:variant>
      <vt:variant>
        <vt:lpwstr>http://ow.ly/Ldl530ePplU</vt:lpwstr>
      </vt:variant>
      <vt:variant>
        <vt:lpwstr/>
      </vt:variant>
      <vt:variant>
        <vt:i4>5111836</vt:i4>
      </vt:variant>
      <vt:variant>
        <vt:i4>9</vt:i4>
      </vt:variant>
      <vt:variant>
        <vt:i4>0</vt:i4>
      </vt:variant>
      <vt:variant>
        <vt:i4>5</vt:i4>
      </vt:variant>
      <vt:variant>
        <vt:lpwstr>http://ow.ly/KwmK30eGLja</vt:lpwstr>
      </vt:variant>
      <vt:variant>
        <vt:lpwstr/>
      </vt:variant>
      <vt:variant>
        <vt:i4>4653148</vt:i4>
      </vt:variant>
      <vt:variant>
        <vt:i4>6</vt:i4>
      </vt:variant>
      <vt:variant>
        <vt:i4>0</vt:i4>
      </vt:variant>
      <vt:variant>
        <vt:i4>5</vt:i4>
      </vt:variant>
      <vt:variant>
        <vt:lpwstr>http://current.effie.org/downloads/2018_NA_FormattingReq_DQ_Sourcing.pdf</vt:lpwstr>
      </vt:variant>
      <vt:variant>
        <vt:lpwstr/>
      </vt:variant>
      <vt:variant>
        <vt:i4>2883686</vt:i4>
      </vt:variant>
      <vt:variant>
        <vt:i4>3</vt:i4>
      </vt:variant>
      <vt:variant>
        <vt:i4>0</vt:i4>
      </vt:variant>
      <vt:variant>
        <vt:i4>5</vt:i4>
      </vt:variant>
      <vt:variant>
        <vt:lpwstr>https://www.effie.org/award_program/award_categories/26</vt:lpwstr>
      </vt:variant>
      <vt:variant>
        <vt:lpwstr/>
      </vt:variant>
      <vt:variant>
        <vt:i4>2097229</vt:i4>
      </vt:variant>
      <vt:variant>
        <vt:i4>0</vt:i4>
      </vt:variant>
      <vt:variant>
        <vt:i4>0</vt:i4>
      </vt:variant>
      <vt:variant>
        <vt:i4>5</vt:i4>
      </vt:variant>
      <vt:variant>
        <vt:lpwstr>https://www.effie.org/award_program/partner/north-america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Jones</dc:creator>
  <cp:keywords/>
  <dc:description/>
  <cp:lastModifiedBy>Катя Грабовская</cp:lastModifiedBy>
  <cp:revision>77</cp:revision>
  <cp:lastPrinted>2018-08-02T09:17:00Z</cp:lastPrinted>
  <dcterms:created xsi:type="dcterms:W3CDTF">2024-06-07T13:01:00Z</dcterms:created>
  <dcterms:modified xsi:type="dcterms:W3CDTF">2025-06-30T15:18:00Z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ies>
</file>